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7AE0F88E" w14:textId="77777777" w:rsidR="00D60B81" w:rsidRPr="00FE7A6F" w:rsidRDefault="006C4F7D" w:rsidP="005819E9">
      <w:pPr>
        <w:pStyle w:val="Title"/>
        <w:spacing w:before="480"/>
      </w:pPr>
      <w:sdt>
        <w:sdtPr>
          <w:id w:val="-541752760"/>
          <w:placeholder>
            <w:docPart w:val="AA62BEB9FEB041949D01C92E4AFC8528"/>
          </w:placeholder>
        </w:sdtPr>
        <w:sdtEndPr/>
        <w:sdtContent>
          <w:r w:rsidR="00896C0F">
            <w:t>Radiation Health &amp; Safety Advisory Council</w:t>
          </w:r>
          <w:r w:rsidR="00431170">
            <w:t xml:space="preserve"> (RHSAC)</w:t>
          </w:r>
        </w:sdtContent>
      </w:sdt>
    </w:p>
    <w:p w14:paraId="23AC6303" w14:textId="77777777" w:rsidR="00D60B81" w:rsidRPr="004A11CC" w:rsidRDefault="003F6505" w:rsidP="005819E9">
      <w:pPr>
        <w:pStyle w:val="Title"/>
        <w:contextualSpacing w:val="0"/>
      </w:pPr>
      <w:r>
        <w:t xml:space="preserve">Meeting </w:t>
      </w:r>
      <w:r w:rsidR="008174F8">
        <w:t>Minutes</w:t>
      </w:r>
    </w:p>
    <w:p w14:paraId="275F34A5" w14:textId="77777777" w:rsidR="002475E3" w:rsidRPr="000465F6" w:rsidRDefault="002475E3" w:rsidP="002475E3">
      <w:pPr>
        <w:tabs>
          <w:tab w:val="left" w:pos="1276"/>
        </w:tabs>
        <w:spacing w:before="120" w:after="120"/>
        <w:ind w:left="1276" w:hanging="1276"/>
      </w:pPr>
      <w:r w:rsidRPr="000465F6">
        <w:rPr>
          <w:b/>
          <w:color w:val="4E1A74"/>
        </w:rPr>
        <w:t>Date:</w:t>
      </w:r>
      <w:r w:rsidRPr="000465F6">
        <w:rPr>
          <w:b/>
        </w:rPr>
        <w:tab/>
      </w:r>
      <w:sdt>
        <w:sdtPr>
          <w:id w:val="-1056162337"/>
          <w:placeholder>
            <w:docPart w:val="90160EB3793045CC97F0602F909DDDE0"/>
          </w:placeholder>
        </w:sdtPr>
        <w:sdtEndPr/>
        <w:sdtContent>
          <w:r>
            <w:t>5-6 June 2017</w:t>
          </w:r>
        </w:sdtContent>
      </w:sdt>
    </w:p>
    <w:p w14:paraId="0A736D85" w14:textId="77777777" w:rsidR="002475E3" w:rsidRPr="000465F6" w:rsidRDefault="002475E3" w:rsidP="002475E3">
      <w:pPr>
        <w:tabs>
          <w:tab w:val="left" w:pos="1276"/>
        </w:tabs>
        <w:spacing w:before="120" w:after="120"/>
        <w:ind w:left="1276" w:hanging="1276"/>
      </w:pPr>
      <w:r>
        <w:rPr>
          <w:b/>
          <w:color w:val="4E1A74"/>
        </w:rPr>
        <w:t>Time</w:t>
      </w:r>
      <w:r w:rsidRPr="000465F6">
        <w:rPr>
          <w:b/>
          <w:color w:val="4E1A74"/>
        </w:rPr>
        <w:t>:</w:t>
      </w:r>
      <w:r w:rsidRPr="000465F6">
        <w:rPr>
          <w:b/>
        </w:rPr>
        <w:tab/>
      </w:r>
      <w:sdt>
        <w:sdtPr>
          <w:id w:val="1776754578"/>
          <w:placeholder>
            <w:docPart w:val="7A33DFFB36FF45529CF0C9E5D664255D"/>
          </w:placeholder>
        </w:sdtPr>
        <w:sdtEndPr/>
        <w:sdtContent>
          <w:r>
            <w:t>12.00pm-5.00pm (day 1) and 9.00am-4.00pm (day 2)</w:t>
          </w:r>
        </w:sdtContent>
      </w:sdt>
    </w:p>
    <w:p w14:paraId="093D370D" w14:textId="77777777" w:rsidR="002475E3" w:rsidRPr="000465F6" w:rsidRDefault="002475E3" w:rsidP="002475E3">
      <w:pPr>
        <w:tabs>
          <w:tab w:val="left" w:pos="1276"/>
        </w:tabs>
        <w:spacing w:before="120" w:after="120"/>
        <w:ind w:left="1276" w:hanging="1276"/>
      </w:pPr>
      <w:r w:rsidRPr="000465F6">
        <w:rPr>
          <w:b/>
          <w:color w:val="4E1A74"/>
        </w:rPr>
        <w:t>Location</w:t>
      </w:r>
      <w:r w:rsidRPr="000465F6">
        <w:t>:</w:t>
      </w:r>
      <w:r w:rsidRPr="000465F6">
        <w:tab/>
      </w:r>
      <w:sdt>
        <w:sdtPr>
          <w:id w:val="-1094938368"/>
          <w:placeholder>
            <w:docPart w:val="5629078B9BE34629B2B0820D45082C7B"/>
          </w:placeholder>
        </w:sdtPr>
        <w:sdtEndPr/>
        <w:sdtContent>
          <w:r>
            <w:t>619 Lower Plenty Rd, Yallambie (Melbourne) VIC 3085</w:t>
          </w:r>
        </w:sdtContent>
      </w:sdt>
    </w:p>
    <w:p w14:paraId="0C7595E3" w14:textId="77777777" w:rsidR="002475E3" w:rsidRDefault="002475E3" w:rsidP="002475E3">
      <w:pPr>
        <w:tabs>
          <w:tab w:val="left" w:pos="1276"/>
        </w:tabs>
        <w:spacing w:before="120" w:after="120"/>
        <w:ind w:left="1276" w:hanging="1276"/>
        <w:rPr>
          <w:b/>
          <w:color w:val="4E1A74"/>
        </w:rPr>
      </w:pPr>
      <w:r>
        <w:rPr>
          <w:b/>
          <w:color w:val="4E1A74"/>
        </w:rPr>
        <w:t>Chair:</w:t>
      </w:r>
      <w:r>
        <w:rPr>
          <w:b/>
          <w:color w:val="4E1A74"/>
        </w:rPr>
        <w:tab/>
      </w:r>
      <w:sdt>
        <w:sdtPr>
          <w:id w:val="-459811400"/>
          <w:placeholder>
            <w:docPart w:val="6419B7DA2B9041D79CF6E59EE6431728"/>
          </w:placeholder>
        </w:sdtPr>
        <w:sdtEndPr/>
        <w:sdtContent>
          <w:r>
            <w:t>Dr Roger Allison</w:t>
          </w:r>
        </w:sdtContent>
      </w:sdt>
    </w:p>
    <w:p w14:paraId="1603E6BB" w14:textId="77777777" w:rsidR="002475E3" w:rsidRDefault="002475E3" w:rsidP="002475E3">
      <w:pPr>
        <w:tabs>
          <w:tab w:val="left" w:pos="1276"/>
        </w:tabs>
        <w:spacing w:before="120" w:after="120"/>
        <w:ind w:left="1276" w:hanging="1276"/>
        <w:rPr>
          <w:b/>
          <w:color w:val="4E1A74"/>
        </w:rPr>
      </w:pPr>
      <w:r>
        <w:rPr>
          <w:b/>
          <w:color w:val="4E1A74"/>
        </w:rPr>
        <w:t>Members:</w:t>
      </w:r>
      <w:r>
        <w:rPr>
          <w:b/>
          <w:color w:val="4E1A74"/>
        </w:rPr>
        <w:tab/>
      </w:r>
      <w:sdt>
        <w:sdtPr>
          <w:id w:val="-1039282028"/>
          <w:placeholder>
            <w:docPart w:val="84A099254D734817B21A5E4CA322536F"/>
          </w:placeholder>
        </w:sdtPr>
        <w:sdtEndPr/>
        <w:sdtContent>
          <w:sdt>
            <w:sdtPr>
              <w:rPr>
                <w:b/>
                <w:color w:val="4E1A74"/>
                <w:szCs w:val="20"/>
              </w:rPr>
              <w:id w:val="705763657"/>
              <w:placeholder>
                <w:docPart w:val="1ABF60AF823B4F46B734343D8BF0909E"/>
              </w:placeholder>
            </w:sdtPr>
            <w:sdtEndPr/>
            <w:sdtContent>
              <w:r w:rsidRPr="00521C97">
                <w:t>Mr Keith Baldry</w:t>
              </w:r>
              <w:r>
                <w:t xml:space="preserve">, </w:t>
              </w:r>
              <w:r w:rsidRPr="00521C97">
                <w:t xml:space="preserve">Dr Jane </w:t>
              </w:r>
              <w:proofErr w:type="spellStart"/>
              <w:r w:rsidRPr="00521C97">
                <w:t>Canestra</w:t>
              </w:r>
              <w:proofErr w:type="spellEnd"/>
              <w:r>
                <w:t>,</w:t>
              </w:r>
              <w:r w:rsidRPr="00521C97">
                <w:t xml:space="preserve"> Ms Melissa </w:t>
              </w:r>
              <w:proofErr w:type="spellStart"/>
              <w:r w:rsidRPr="00521C97">
                <w:t>Holzberger</w:t>
              </w:r>
              <w:proofErr w:type="spellEnd"/>
              <w:r>
                <w:t xml:space="preserve">, </w:t>
              </w:r>
              <w:r w:rsidRPr="00521C97">
                <w:t>Dr Carl Magnus Larsson</w:t>
              </w:r>
              <w:r>
                <w:t>,</w:t>
              </w:r>
              <w:r w:rsidRPr="00521C97">
                <w:t xml:space="preserve"> </w:t>
              </w:r>
              <w:r>
                <w:t xml:space="preserve">Mr Niall Byrne, </w:t>
              </w:r>
              <w:r w:rsidRPr="00521C97">
                <w:t xml:space="preserve">Prof Pamela </w:t>
              </w:r>
              <w:r w:rsidRPr="008E3C51">
                <w:rPr>
                  <w:color w:val="auto"/>
                </w:rPr>
                <w:t>Sykes, Dr Melanie Taylor, Mr Simon Critchley, Prof Adele Green, Mr Frank Harris</w:t>
              </w:r>
              <w:r w:rsidRPr="008E3C51">
                <w:rPr>
                  <w:color w:val="auto"/>
                  <w:szCs w:val="20"/>
                </w:rPr>
                <w:t xml:space="preserve">, Dr Hugh </w:t>
              </w:r>
              <w:proofErr w:type="spellStart"/>
              <w:r w:rsidRPr="008E3C51">
                <w:rPr>
                  <w:color w:val="auto"/>
                  <w:szCs w:val="20"/>
                </w:rPr>
                <w:t>Heggie</w:t>
              </w:r>
              <w:proofErr w:type="spellEnd"/>
            </w:sdtContent>
          </w:sdt>
        </w:sdtContent>
      </w:sdt>
    </w:p>
    <w:p w14:paraId="2EB74F6E" w14:textId="77777777" w:rsidR="002475E3" w:rsidRDefault="002475E3" w:rsidP="002475E3">
      <w:pPr>
        <w:tabs>
          <w:tab w:val="left" w:pos="1276"/>
        </w:tabs>
        <w:spacing w:before="120" w:after="120"/>
        <w:ind w:left="1276" w:hanging="1276"/>
        <w:rPr>
          <w:b/>
          <w:color w:val="4E1A74"/>
        </w:rPr>
      </w:pPr>
      <w:r>
        <w:rPr>
          <w:b/>
          <w:color w:val="4E1A74"/>
        </w:rPr>
        <w:t>Apologies:</w:t>
      </w:r>
      <w:r>
        <w:rPr>
          <w:b/>
          <w:color w:val="4E1A74"/>
        </w:rPr>
        <w:tab/>
      </w:r>
      <w:sdt>
        <w:sdtPr>
          <w:id w:val="-1162996616"/>
          <w:placeholder>
            <w:docPart w:val="B4CA2248FC3A44D0873108A653ED1DD7"/>
          </w:placeholder>
        </w:sdtPr>
        <w:sdtEndPr/>
        <w:sdtContent>
          <w:r>
            <w:t>Ms Geraldine Robertson</w:t>
          </w:r>
        </w:sdtContent>
      </w:sdt>
    </w:p>
    <w:p w14:paraId="496EEAFA" w14:textId="29FE53B5" w:rsidR="002475E3" w:rsidRDefault="002475E3" w:rsidP="002475E3">
      <w:pPr>
        <w:tabs>
          <w:tab w:val="left" w:pos="1276"/>
        </w:tabs>
        <w:spacing w:before="120" w:after="120"/>
        <w:ind w:left="1276" w:hanging="1276"/>
        <w:rPr>
          <w:b/>
          <w:color w:val="4E1A74"/>
        </w:rPr>
      </w:pPr>
      <w:r>
        <w:rPr>
          <w:b/>
          <w:color w:val="4E1A74"/>
        </w:rPr>
        <w:t>Secretariat:</w:t>
      </w:r>
      <w:r>
        <w:rPr>
          <w:b/>
          <w:color w:val="4E1A74"/>
        </w:rPr>
        <w:tab/>
      </w:r>
      <w:sdt>
        <w:sdtPr>
          <w:id w:val="-650213696"/>
          <w:placeholder>
            <w:docPart w:val="BDAAF80EE140420482426B9173D7ACAE"/>
          </w:placeholder>
        </w:sdtPr>
        <w:sdtEndPr/>
        <w:sdtContent>
          <w:r>
            <w:t>Mr James Wheaton</w:t>
          </w:r>
          <w:r w:rsidR="00E86691">
            <w:t>, Mr Nathan Wahl</w:t>
          </w:r>
          <w:r w:rsidR="00663AA7">
            <w:t xml:space="preserve"> &amp; Mr Ben Paritsky</w:t>
          </w:r>
        </w:sdtContent>
      </w:sdt>
    </w:p>
    <w:p w14:paraId="17FC2E5A" w14:textId="77777777" w:rsidR="002475E3" w:rsidRDefault="002475E3" w:rsidP="002475E3">
      <w:pPr>
        <w:tabs>
          <w:tab w:val="left" w:pos="1276"/>
        </w:tabs>
        <w:spacing w:before="120" w:after="120"/>
        <w:ind w:left="1276" w:hanging="1276"/>
        <w:rPr>
          <w:b/>
          <w:color w:val="4E1A74"/>
        </w:rPr>
      </w:pPr>
      <w:r>
        <w:rPr>
          <w:b/>
          <w:color w:val="4E1A74"/>
        </w:rPr>
        <w:t>Invitees:</w:t>
      </w:r>
      <w:r>
        <w:rPr>
          <w:b/>
          <w:color w:val="4E1A74"/>
        </w:rPr>
        <w:tab/>
      </w:r>
      <w:sdt>
        <w:sdtPr>
          <w:id w:val="794487042"/>
          <w:placeholder>
            <w:docPart w:val="AA2ADB769C81440C89148C9136093E0E"/>
          </w:placeholder>
        </w:sdtPr>
        <w:sdtEndPr/>
        <w:sdtContent>
          <w:r>
            <w:t xml:space="preserve">Dr Marcus Grzechnik, Mr Ryan Hemsley, Dr Rick Tinker, Dr Ivan Williams, </w:t>
          </w:r>
          <w:r w:rsidR="008E6469">
            <w:t xml:space="preserve">Ms </w:t>
          </w:r>
          <w:r>
            <w:t xml:space="preserve">Kathryn Green, </w:t>
          </w:r>
          <w:r w:rsidR="008E6469">
            <w:t xml:space="preserve">Mr </w:t>
          </w:r>
          <w:r>
            <w:t xml:space="preserve">Alan Mason </w:t>
          </w:r>
        </w:sdtContent>
      </w:sdt>
    </w:p>
    <w:p w14:paraId="408ADEE7" w14:textId="77777777" w:rsidR="002475E3" w:rsidRDefault="002475E3" w:rsidP="002475E3">
      <w:pPr>
        <w:tabs>
          <w:tab w:val="left" w:pos="1276"/>
        </w:tabs>
        <w:spacing w:before="120" w:after="120"/>
        <w:ind w:left="1276" w:hanging="1276"/>
        <w:rPr>
          <w:b/>
          <w:color w:val="4E1A74"/>
        </w:rPr>
      </w:pPr>
      <w:r>
        <w:rPr>
          <w:b/>
          <w:color w:val="4E1A74"/>
        </w:rPr>
        <w:t>Observers:</w:t>
      </w:r>
      <w:r>
        <w:rPr>
          <w:b/>
          <w:color w:val="4E1A74"/>
        </w:rPr>
        <w:tab/>
      </w:r>
      <w:sdt>
        <w:sdtPr>
          <w:id w:val="667057032"/>
          <w:placeholder>
            <w:docPart w:val="CE6C118AA63C4480B9647DDDB99A4C97"/>
          </w:placeholder>
        </w:sdtPr>
        <w:sdtEndPr/>
        <w:sdtContent>
          <w:r>
            <w:t>Ms Tone Doyle</w:t>
          </w:r>
        </w:sdtContent>
      </w:sdt>
    </w:p>
    <w:p w14:paraId="2A962434" w14:textId="77777777" w:rsidR="009C5959" w:rsidRDefault="002475E3" w:rsidP="002475E3">
      <w:pPr>
        <w:pStyle w:val="Agendaitem-main"/>
      </w:pPr>
      <w:r w:rsidRPr="00413E9F">
        <w:t xml:space="preserve"> </w:t>
      </w:r>
      <w:r w:rsidR="00CB7340" w:rsidRPr="00413E9F">
        <w:drawing>
          <wp:anchor distT="0" distB="0" distL="114300" distR="114300" simplePos="0" relativeHeight="251659264" behindDoc="0" locked="1" layoutInCell="1" allowOverlap="1" wp14:anchorId="315F51F7" wp14:editId="30D8313F">
            <wp:simplePos x="0" y="0"/>
            <wp:positionH relativeFrom="column">
              <wp:posOffset>-1270</wp:posOffset>
            </wp:positionH>
            <wp:positionV relativeFrom="paragraph">
              <wp:posOffset>202565</wp:posOffset>
            </wp:positionV>
            <wp:extent cx="6119495" cy="53975"/>
            <wp:effectExtent l="0" t="0" r="0" b="3175"/>
            <wp:wrapTopAndBottom/>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ip.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119495" cy="53975"/>
                    </a:xfrm>
                    <a:prstGeom prst="rect">
                      <a:avLst/>
                    </a:prstGeom>
                  </pic:spPr>
                </pic:pic>
              </a:graphicData>
            </a:graphic>
            <wp14:sizeRelH relativeFrom="page">
              <wp14:pctWidth>0</wp14:pctWidth>
            </wp14:sizeRelH>
            <wp14:sizeRelV relativeFrom="page">
              <wp14:pctHeight>0</wp14:pctHeight>
            </wp14:sizeRelV>
          </wp:anchor>
        </w:drawing>
      </w:r>
      <w:sdt>
        <w:sdtPr>
          <w:id w:val="-921643051"/>
          <w:placeholder>
            <w:docPart w:val="FDEC6A4FB33747DAA0DD066E666817DF"/>
          </w:placeholder>
        </w:sdtPr>
        <w:sdtEndPr/>
        <w:sdtContent>
          <w:r>
            <w:t>Standing items</w:t>
          </w:r>
        </w:sdtContent>
      </w:sdt>
    </w:p>
    <w:p w14:paraId="5CF7A206" w14:textId="77777777" w:rsidR="003F6505" w:rsidRDefault="006C4F7D" w:rsidP="005819E9">
      <w:pPr>
        <w:pStyle w:val="Agendaitem-supplementary"/>
      </w:pPr>
      <w:sdt>
        <w:sdtPr>
          <w:id w:val="1774583359"/>
          <w:placeholder>
            <w:docPart w:val="DF57DD8ED31F40129298B0E460BD99A3"/>
          </w:placeholder>
        </w:sdtPr>
        <w:sdtEndPr/>
        <w:sdtContent>
          <w:r w:rsidR="002475E3">
            <w:t>Meeting open and confirmation of minutes</w:t>
          </w:r>
        </w:sdtContent>
      </w:sdt>
      <w:r w:rsidR="003F6505">
        <w:tab/>
      </w:r>
      <w:sdt>
        <w:sdtPr>
          <w:id w:val="-1746412683"/>
          <w:placeholder>
            <w:docPart w:val="7FC0D9540CEA499A9A4F6AF19DBE644B"/>
          </w:placeholder>
        </w:sdtPr>
        <w:sdtEndPr/>
        <w:sdtContent>
          <w:r w:rsidR="004A6DCF">
            <w:t>Chair</w:t>
          </w:r>
        </w:sdtContent>
      </w:sdt>
    </w:p>
    <w:p w14:paraId="230FB6CB" w14:textId="691080AD" w:rsidR="00442D57" w:rsidRDefault="00DD298E" w:rsidP="003F6505">
      <w:r>
        <w:t xml:space="preserve">The chair welcomed all attendees and introduced </w:t>
      </w:r>
      <w:r w:rsidR="001446C9">
        <w:t xml:space="preserve">Dr Hugh </w:t>
      </w:r>
      <w:proofErr w:type="spellStart"/>
      <w:r w:rsidR="001446C9">
        <w:t>Heggie</w:t>
      </w:r>
      <w:proofErr w:type="spellEnd"/>
      <w:r>
        <w:t xml:space="preserve">, </w:t>
      </w:r>
      <w:r w:rsidR="00B8273E">
        <w:t xml:space="preserve">Nominee </w:t>
      </w:r>
      <w:r>
        <w:t>of the Chief Minister of the Northern Territory, attending his first meeting since appointment. The Chair noted that ‘Chatham House rules’ apply to Council discussions.</w:t>
      </w:r>
    </w:p>
    <w:p w14:paraId="2CE451D4" w14:textId="77777777" w:rsidR="00CB7340" w:rsidRDefault="006C4F7D" w:rsidP="00CB7340">
      <w:pPr>
        <w:pStyle w:val="Agendaitem-supplementary"/>
      </w:pPr>
      <w:sdt>
        <w:sdtPr>
          <w:id w:val="199760283"/>
          <w:placeholder>
            <w:docPart w:val="CFBC39343C4E4482BC677A03FDDFD0B1"/>
          </w:placeholder>
        </w:sdtPr>
        <w:sdtEndPr/>
        <w:sdtContent>
          <w:r w:rsidR="002475E3">
            <w:t>Business arising and review of action list</w:t>
          </w:r>
        </w:sdtContent>
      </w:sdt>
      <w:r w:rsidR="00CB7340">
        <w:tab/>
      </w:r>
      <w:sdt>
        <w:sdtPr>
          <w:id w:val="-1782707744"/>
          <w:placeholder>
            <w:docPart w:val="A0F331F70ADC436DBC671D63F5D541E4"/>
          </w:placeholder>
        </w:sdtPr>
        <w:sdtEndPr/>
        <w:sdtContent>
          <w:r w:rsidR="004A6DCF">
            <w:t>Chair</w:t>
          </w:r>
        </w:sdtContent>
      </w:sdt>
    </w:p>
    <w:p w14:paraId="4E2401D0" w14:textId="77777777" w:rsidR="00442D57" w:rsidRDefault="00DD298E" w:rsidP="00442D57">
      <w:r>
        <w:t xml:space="preserve">A status on Action Items </w:t>
      </w:r>
      <w:proofErr w:type="gramStart"/>
      <w:r>
        <w:t>was provided</w:t>
      </w:r>
      <w:proofErr w:type="gramEnd"/>
      <w:r>
        <w:t xml:space="preserve"> and it was n</w:t>
      </w:r>
      <w:r w:rsidR="001446C9">
        <w:t xml:space="preserve">oted </w:t>
      </w:r>
      <w:r>
        <w:t xml:space="preserve">that </w:t>
      </w:r>
      <w:r w:rsidR="001446C9">
        <w:t xml:space="preserve">all items </w:t>
      </w:r>
      <w:r w:rsidR="008305EB">
        <w:t>are now</w:t>
      </w:r>
      <w:r>
        <w:t xml:space="preserve"> up to date with the exception of one: the draft Roles and Expectations of Advisory Bodies document</w:t>
      </w:r>
      <w:r w:rsidR="001446C9">
        <w:t>.</w:t>
      </w:r>
    </w:p>
    <w:p w14:paraId="5666738F" w14:textId="77777777" w:rsidR="00CB7340" w:rsidRDefault="006C4F7D" w:rsidP="00CB7340">
      <w:pPr>
        <w:pStyle w:val="Agendaitem-supplementary"/>
      </w:pPr>
      <w:sdt>
        <w:sdtPr>
          <w:id w:val="1266416248"/>
          <w:placeholder>
            <w:docPart w:val="85657665A80A4B9FBC0A754B95EDB3B0"/>
          </w:placeholder>
        </w:sdtPr>
        <w:sdtEndPr/>
        <w:sdtContent>
          <w:r w:rsidR="002475E3">
            <w:t>Update from RHC and NSC</w:t>
          </w:r>
        </w:sdtContent>
      </w:sdt>
      <w:r w:rsidR="00CB7340">
        <w:tab/>
      </w:r>
      <w:sdt>
        <w:sdtPr>
          <w:id w:val="1115955231"/>
          <w:placeholder>
            <w:docPart w:val="4D6B7BDD283D4A919EEF2EF92AB0D907"/>
          </w:placeholder>
        </w:sdtPr>
        <w:sdtEndPr/>
        <w:sdtContent>
          <w:r w:rsidR="001446C9">
            <w:t>Carl-Magnus Larsson</w:t>
          </w:r>
        </w:sdtContent>
      </w:sdt>
    </w:p>
    <w:p w14:paraId="336C1D7A" w14:textId="65A01434" w:rsidR="00EA0039" w:rsidRDefault="00C16836" w:rsidP="00CB7340">
      <w:r>
        <w:t xml:space="preserve">ARPANSA’s CEO provided an update on recent activities of the Radiation Health Committee (RHC) and the Nuclear Safety Committee (NSC). </w:t>
      </w:r>
      <w:r w:rsidR="00B8273E">
        <w:t xml:space="preserve">RHC </w:t>
      </w:r>
      <w:r w:rsidR="002B5AA6">
        <w:t>t</w:t>
      </w:r>
      <w:r>
        <w:t>opics included the International Atomic Energy Agency (IAEA) Integrated Regulatory Review Service (IRRS)</w:t>
      </w:r>
      <w:r w:rsidR="002B5AA6">
        <w:t xml:space="preserve">; a roadmap to national uniformity; agreement to progress National Directory for Radiation Protection (NDRP) Amendment 8; the draft Existing Exposure Guide; a national model for public information; and a regional workshop for Australasia on General Safety Requirements (GSR) Part 7. </w:t>
      </w:r>
      <w:r w:rsidR="00B8273E">
        <w:t xml:space="preserve">NSC </w:t>
      </w:r>
      <w:r w:rsidR="002B5AA6">
        <w:t>topic</w:t>
      </w:r>
      <w:r w:rsidR="002B5AA6" w:rsidRPr="002B5AA6">
        <w:rPr>
          <w:color w:val="auto"/>
        </w:rPr>
        <w:t xml:space="preserve">s included the National Radioactive Waste Management Facility </w:t>
      </w:r>
      <w:r w:rsidR="002B5AA6" w:rsidRPr="002B5AA6">
        <w:rPr>
          <w:color w:val="auto"/>
        </w:rPr>
        <w:lastRenderedPageBreak/>
        <w:t xml:space="preserve">(NRWMF); the </w:t>
      </w:r>
      <w:r w:rsidR="002B5AA6" w:rsidRPr="002B5AA6">
        <w:rPr>
          <w:rStyle w:val="Emphasis"/>
          <w:rFonts w:cs="Arial"/>
          <w:color w:val="auto"/>
          <w:shd w:val="clear" w:color="auto" w:fill="FFFFFF"/>
        </w:rPr>
        <w:t xml:space="preserve">Regulatory Guide: Applying for a licence for a radioactive waste storage or disposal facility </w:t>
      </w:r>
      <w:r w:rsidR="002B5AA6" w:rsidRPr="002B5AA6">
        <w:rPr>
          <w:rStyle w:val="Emphasis"/>
          <w:rFonts w:cs="Arial"/>
          <w:i w:val="0"/>
          <w:color w:val="auto"/>
          <w:shd w:val="clear" w:color="auto" w:fill="FFFFFF"/>
        </w:rPr>
        <w:t xml:space="preserve">and the </w:t>
      </w:r>
      <w:r w:rsidR="002B5AA6" w:rsidRPr="002B5AA6">
        <w:rPr>
          <w:rStyle w:val="Emphasis"/>
          <w:rFonts w:cs="Arial"/>
          <w:color w:val="auto"/>
          <w:shd w:val="clear" w:color="auto" w:fill="FFFFFF"/>
        </w:rPr>
        <w:t>Information for Stakeholders: Radioactive Waste Storage and Disposal Facilities</w:t>
      </w:r>
      <w:r w:rsidR="002B5AA6" w:rsidRPr="002B5AA6">
        <w:rPr>
          <w:rStyle w:val="Emphasis"/>
          <w:rFonts w:cs="Arial"/>
          <w:i w:val="0"/>
          <w:color w:val="auto"/>
          <w:shd w:val="clear" w:color="auto" w:fill="FFFFFF"/>
        </w:rPr>
        <w:t>; and Regulator Performance Framework (RPF) revised measures against Key Performance Indicators; and public consultations for the l</w:t>
      </w:r>
      <w:r w:rsidR="002B5AA6" w:rsidRPr="002B5AA6">
        <w:rPr>
          <w:color w:val="auto"/>
        </w:rPr>
        <w:t>icence decision on ANSTO Nuclear Medicine</w:t>
      </w:r>
      <w:r w:rsidR="007E2A2E">
        <w:rPr>
          <w:color w:val="auto"/>
        </w:rPr>
        <w:t xml:space="preserve"> (ANM)</w:t>
      </w:r>
      <w:r w:rsidR="00B8273E">
        <w:rPr>
          <w:color w:val="auto"/>
        </w:rPr>
        <w:t xml:space="preserve"> Facility</w:t>
      </w:r>
      <w:r w:rsidR="002B5AA6">
        <w:t>.</w:t>
      </w:r>
    </w:p>
    <w:p w14:paraId="55B393B5" w14:textId="587E6FD3" w:rsidR="00F12B44" w:rsidRDefault="006C4F7D" w:rsidP="00F12B44">
      <w:pPr>
        <w:pStyle w:val="Agendaitem-thirdlevel"/>
      </w:pPr>
      <w:sdt>
        <w:sdtPr>
          <w:id w:val="868576242"/>
          <w:placeholder>
            <w:docPart w:val="C1F14B5F177F46D5BBC7A27E69C3EBA7"/>
          </w:placeholder>
        </w:sdtPr>
        <w:sdtEndPr/>
        <w:sdtContent>
          <w:r w:rsidR="002475E3">
            <w:t xml:space="preserve">Information session on RHC options to achieve an improved system of national uniformity </w:t>
          </w:r>
        </w:sdtContent>
      </w:sdt>
      <w:r w:rsidR="00F12B44">
        <w:tab/>
      </w:r>
      <w:sdt>
        <w:sdtPr>
          <w:id w:val="-1992395733"/>
          <w:placeholder>
            <w:docPart w:val="65C09FAD888E468495F7D8A0B8AEE459"/>
          </w:placeholder>
        </w:sdtPr>
        <w:sdtEndPr/>
        <w:sdtContent>
          <w:r w:rsidR="0085071B">
            <w:t>Carl-Magnus Larsson</w:t>
          </w:r>
        </w:sdtContent>
      </w:sdt>
    </w:p>
    <w:p w14:paraId="65365E0B" w14:textId="56B48C6D" w:rsidR="00216371" w:rsidRDefault="00216371" w:rsidP="00EA0039">
      <w:r>
        <w:t xml:space="preserve">Members </w:t>
      </w:r>
      <w:proofErr w:type="gramStart"/>
      <w:r>
        <w:t>were provided</w:t>
      </w:r>
      <w:proofErr w:type="gramEnd"/>
      <w:r>
        <w:t xml:space="preserve"> with an overview of the RHC agreement to </w:t>
      </w:r>
      <w:r w:rsidR="002E0E26">
        <w:t xml:space="preserve">work towards </w:t>
      </w:r>
      <w:r>
        <w:t xml:space="preserve">a national uniformity </w:t>
      </w:r>
      <w:r w:rsidR="00B8273E">
        <w:t>vision of</w:t>
      </w:r>
      <w:r>
        <w:t xml:space="preserve"> a ‘Seamless experience for business and individuals conducting </w:t>
      </w:r>
      <w:r w:rsidRPr="007E2A2E">
        <w:t>safe</w:t>
      </w:r>
      <w:r>
        <w:t xml:space="preserve"> radiation practices across Australia’.</w:t>
      </w:r>
    </w:p>
    <w:p w14:paraId="71C2BD49" w14:textId="77777777" w:rsidR="00216371" w:rsidRPr="008348B3" w:rsidRDefault="00216371" w:rsidP="00216371">
      <w:pPr>
        <w:rPr>
          <w:b/>
          <w:color w:val="auto"/>
        </w:rPr>
      </w:pPr>
      <w:r w:rsidRPr="008348B3">
        <w:rPr>
          <w:b/>
          <w:color w:val="auto"/>
        </w:rPr>
        <w:t xml:space="preserve">Action: it </w:t>
      </w:r>
      <w:proofErr w:type="gramStart"/>
      <w:r w:rsidRPr="008348B3">
        <w:rPr>
          <w:b/>
          <w:color w:val="auto"/>
        </w:rPr>
        <w:t>was agreed</w:t>
      </w:r>
      <w:proofErr w:type="gramEnd"/>
      <w:r w:rsidRPr="008348B3">
        <w:rPr>
          <w:b/>
          <w:color w:val="auto"/>
        </w:rPr>
        <w:t xml:space="preserve"> that Council should draft a letter of support to the CEO of ARPANSA stating its support for national uniformity to progress.</w:t>
      </w:r>
    </w:p>
    <w:p w14:paraId="56E48BEF" w14:textId="77777777" w:rsidR="002475E3" w:rsidRDefault="006C4F7D" w:rsidP="002475E3">
      <w:pPr>
        <w:pStyle w:val="Agendaitem-supplementary"/>
      </w:pPr>
      <w:sdt>
        <w:sdtPr>
          <w:rPr>
            <w:i/>
          </w:rPr>
          <w:id w:val="1316143565"/>
          <w:placeholder>
            <w:docPart w:val="E36BC8D537E64615A43A6EB6F25A28AE"/>
          </w:placeholder>
        </w:sdtPr>
        <w:sdtEndPr>
          <w:rPr>
            <w:i w:val="0"/>
          </w:rPr>
        </w:sdtEndPr>
        <w:sdtContent>
          <w:r w:rsidR="002475E3">
            <w:t>CEO update on the activities of ARPANSA</w:t>
          </w:r>
        </w:sdtContent>
      </w:sdt>
      <w:r w:rsidR="002475E3">
        <w:tab/>
      </w:r>
      <w:sdt>
        <w:sdtPr>
          <w:id w:val="1145779129"/>
          <w:placeholder>
            <w:docPart w:val="A7C7EA364BD140A28CD9D59EDFBB95DA"/>
          </w:placeholder>
        </w:sdtPr>
        <w:sdtEndPr/>
        <w:sdtContent>
          <w:r w:rsidR="004A6DCF">
            <w:t>Carl-Magnus Larsson</w:t>
          </w:r>
        </w:sdtContent>
      </w:sdt>
    </w:p>
    <w:p w14:paraId="18D937C1" w14:textId="118CD483" w:rsidR="00216371" w:rsidRDefault="00216371" w:rsidP="002475E3">
      <w:r>
        <w:t xml:space="preserve">ARPANSA’s CEO updated </w:t>
      </w:r>
      <w:r w:rsidR="002E0E26">
        <w:t>C</w:t>
      </w:r>
      <w:r>
        <w:t xml:space="preserve">ouncil on </w:t>
      </w:r>
      <w:r w:rsidR="002E0E26">
        <w:t>the finalisat</w:t>
      </w:r>
      <w:r w:rsidR="00F063D8">
        <w:t>ion of the Corporate Plan for 2</w:t>
      </w:r>
      <w:r w:rsidR="002E0E26">
        <w:t>017-2021</w:t>
      </w:r>
      <w:r>
        <w:t>, noting the agency faces constrained resources so its priorities must be clear.</w:t>
      </w:r>
      <w:r w:rsidR="006B70A6">
        <w:t xml:space="preserve"> Key areas of priority were highlighted including Ultraviolet (UV) protection; </w:t>
      </w:r>
      <w:r w:rsidR="00EF7F1E">
        <w:t xml:space="preserve">the installation of a new </w:t>
      </w:r>
      <w:r w:rsidR="008E6469">
        <w:t>l</w:t>
      </w:r>
      <w:r w:rsidR="00EF7F1E">
        <w:t>ine</w:t>
      </w:r>
      <w:r w:rsidR="006B70A6">
        <w:t>a</w:t>
      </w:r>
      <w:r w:rsidR="00EF7F1E">
        <w:t>r</w:t>
      </w:r>
      <w:r w:rsidR="006B70A6">
        <w:t xml:space="preserve"> </w:t>
      </w:r>
      <w:r w:rsidR="008E6469">
        <w:t>a</w:t>
      </w:r>
      <w:r w:rsidR="006B70A6">
        <w:t xml:space="preserve">ccelerator; public consultations for the </w:t>
      </w:r>
      <w:r w:rsidR="00D31F50">
        <w:t>National Radioactive Waste Management Facility</w:t>
      </w:r>
      <w:r w:rsidR="006B70A6">
        <w:t xml:space="preserve">; preparation and self-assessment ahead of the IRRS mission; </w:t>
      </w:r>
      <w:r w:rsidR="002E0E26">
        <w:t xml:space="preserve">and development and </w:t>
      </w:r>
      <w:r w:rsidR="006B70A6">
        <w:t>implementation of an Integrated Management System</w:t>
      </w:r>
      <w:r w:rsidR="002E0E26">
        <w:t xml:space="preserve">. </w:t>
      </w:r>
    </w:p>
    <w:p w14:paraId="603C981D" w14:textId="77777777" w:rsidR="002475E3" w:rsidRPr="00663AA7" w:rsidRDefault="006C4F7D" w:rsidP="002475E3">
      <w:pPr>
        <w:pStyle w:val="Agendaitem-supplementary"/>
        <w:rPr>
          <w:lang w:val="sv-SE"/>
        </w:rPr>
      </w:pPr>
      <w:sdt>
        <w:sdtPr>
          <w:id w:val="-2009585785"/>
          <w:placeholder>
            <w:docPart w:val="ABA4276C95C64249A49E29634E249BC4"/>
          </w:placeholder>
        </w:sdtPr>
        <w:sdtEndPr/>
        <w:sdtContent>
          <w:r w:rsidR="002475E3" w:rsidRPr="00663AA7">
            <w:rPr>
              <w:lang w:val="sv-SE"/>
            </w:rPr>
            <w:t>International engagement update</w:t>
          </w:r>
        </w:sdtContent>
      </w:sdt>
      <w:r w:rsidR="002475E3" w:rsidRPr="00663AA7">
        <w:rPr>
          <w:lang w:val="sv-SE"/>
        </w:rPr>
        <w:tab/>
      </w:r>
      <w:sdt>
        <w:sdtPr>
          <w:id w:val="-1277090278"/>
          <w:placeholder>
            <w:docPart w:val="7BCC8570FE3F4B5D8DBA8A6AD0F9BF5D"/>
          </w:placeholder>
        </w:sdtPr>
        <w:sdtEndPr/>
        <w:sdtContent>
          <w:r w:rsidR="000B6874" w:rsidRPr="00663AA7">
            <w:rPr>
              <w:lang w:val="sv-SE"/>
            </w:rPr>
            <w:t>Ryan Hemsley</w:t>
          </w:r>
        </w:sdtContent>
      </w:sdt>
    </w:p>
    <w:p w14:paraId="0FA488CC" w14:textId="26801AA0" w:rsidR="00EF7F1E" w:rsidRDefault="002E0E26" w:rsidP="002475E3">
      <w:r>
        <w:t xml:space="preserve">Council </w:t>
      </w:r>
      <w:proofErr w:type="gramStart"/>
      <w:r w:rsidR="00EF7F1E">
        <w:t>was provided</w:t>
      </w:r>
      <w:proofErr w:type="gramEnd"/>
      <w:r w:rsidR="00EF7F1E">
        <w:t xml:space="preserve"> </w:t>
      </w:r>
      <w:r w:rsidR="00431170">
        <w:t xml:space="preserve">with </w:t>
      </w:r>
      <w:r w:rsidR="00EF7F1E">
        <w:t xml:space="preserve">an update on Agency international travel. It </w:t>
      </w:r>
      <w:proofErr w:type="gramStart"/>
      <w:r w:rsidR="00EF7F1E">
        <w:t>was noted</w:t>
      </w:r>
      <w:proofErr w:type="gramEnd"/>
      <w:r w:rsidR="00EF7F1E">
        <w:t xml:space="preserve"> that two ARPANSA staff members have been ele</w:t>
      </w:r>
      <w:r w:rsidR="00500D41">
        <w:t>cted to the positions of</w:t>
      </w:r>
      <w:r w:rsidR="00EF7F1E">
        <w:t xml:space="preserve"> </w:t>
      </w:r>
      <w:r w:rsidR="0047375F">
        <w:t>Vice-</w:t>
      </w:r>
      <w:r w:rsidR="00EF7F1E">
        <w:t xml:space="preserve">President and rapporteur </w:t>
      </w:r>
      <w:r w:rsidR="00500D41">
        <w:t xml:space="preserve">to the </w:t>
      </w:r>
      <w:r w:rsidR="00500D41" w:rsidRPr="00500D41">
        <w:t>Joint Convention on the Safety of Spent Fuel Management and on the Safety of Radioactive Waste Management</w:t>
      </w:r>
      <w:r w:rsidR="00500D41">
        <w:t xml:space="preserve">. It </w:t>
      </w:r>
      <w:proofErr w:type="gramStart"/>
      <w:r w:rsidR="00500D41">
        <w:t>was also noted</w:t>
      </w:r>
      <w:proofErr w:type="gramEnd"/>
      <w:r w:rsidR="00500D41">
        <w:t xml:space="preserve"> that ARPANSA led </w:t>
      </w:r>
      <w:r w:rsidR="00C86941">
        <w:t>the</w:t>
      </w:r>
      <w:r w:rsidR="00500D41">
        <w:t xml:space="preserve"> </w:t>
      </w:r>
      <w:r w:rsidR="00C86941">
        <w:t xml:space="preserve">Australian </w:t>
      </w:r>
      <w:r w:rsidR="00500D41">
        <w:t xml:space="preserve">delegation to the Convention on Nuclear Safety (CNS) in April 2017, </w:t>
      </w:r>
      <w:r w:rsidR="00C86941">
        <w:t xml:space="preserve">and that </w:t>
      </w:r>
      <w:r w:rsidR="008E6469">
        <w:t>Dr Gillian Hirth is Australia’s representative and rapporteur for the 64</w:t>
      </w:r>
      <w:r w:rsidR="008E6469" w:rsidRPr="00AA6337">
        <w:rPr>
          <w:vertAlign w:val="superscript"/>
        </w:rPr>
        <w:t>th</w:t>
      </w:r>
      <w:r w:rsidR="008E6469">
        <w:t xml:space="preserve"> and 65</w:t>
      </w:r>
      <w:r w:rsidR="008E6469" w:rsidRPr="00AA6337">
        <w:rPr>
          <w:vertAlign w:val="superscript"/>
        </w:rPr>
        <w:t>th</w:t>
      </w:r>
      <w:r w:rsidR="008E6469">
        <w:t xml:space="preserve"> Sessions of </w:t>
      </w:r>
      <w:r w:rsidR="00500D41">
        <w:t>the United Nations Scientific Committee on the Effects of Atomic Radiation (UNSCEAR)</w:t>
      </w:r>
      <w:r w:rsidR="008305EB">
        <w:t>.</w:t>
      </w:r>
    </w:p>
    <w:p w14:paraId="3620C20B" w14:textId="77777777" w:rsidR="002475E3" w:rsidRDefault="006C4F7D" w:rsidP="002475E3">
      <w:pPr>
        <w:pStyle w:val="Agendaitem-thirdlevel"/>
      </w:pPr>
      <w:sdt>
        <w:sdtPr>
          <w:id w:val="338821890"/>
          <w:placeholder>
            <w:docPart w:val="752EBABFA6394127B518700663BC571B"/>
          </w:placeholder>
        </w:sdtPr>
        <w:sdtEndPr/>
        <w:sdtContent>
          <w:r w:rsidR="002475E3">
            <w:t>Upcoming international meetings or events</w:t>
          </w:r>
        </w:sdtContent>
      </w:sdt>
      <w:r w:rsidR="002475E3">
        <w:tab/>
      </w:r>
      <w:sdt>
        <w:sdtPr>
          <w:id w:val="-1665541889"/>
          <w:placeholder>
            <w:docPart w:val="3012D3CF63D14383B6F9B326219C5499"/>
          </w:placeholder>
        </w:sdtPr>
        <w:sdtEndPr/>
        <w:sdtContent>
          <w:r w:rsidR="000B6874">
            <w:t>Ryan Hemsley</w:t>
          </w:r>
        </w:sdtContent>
      </w:sdt>
    </w:p>
    <w:p w14:paraId="21C0E1DC" w14:textId="77777777" w:rsidR="00041ABA" w:rsidRDefault="00034C93" w:rsidP="00041ABA">
      <w:r>
        <w:t xml:space="preserve">It </w:t>
      </w:r>
      <w:proofErr w:type="gramStart"/>
      <w:r>
        <w:t>was noted</w:t>
      </w:r>
      <w:proofErr w:type="gramEnd"/>
      <w:r>
        <w:t xml:space="preserve"> that one ARPANSA staff member would be attending a World Health Organisation </w:t>
      </w:r>
      <w:r w:rsidR="00041ABA">
        <w:t xml:space="preserve">(WHO) </w:t>
      </w:r>
      <w:r>
        <w:t>national advisory committee</w:t>
      </w:r>
      <w:r w:rsidR="00041ABA">
        <w:t xml:space="preserve"> as part of the WHO </w:t>
      </w:r>
      <w:proofErr w:type="spellStart"/>
      <w:r w:rsidR="00041ABA">
        <w:t>InterSun</w:t>
      </w:r>
      <w:proofErr w:type="spellEnd"/>
      <w:r w:rsidR="00041ABA">
        <w:t xml:space="preserve"> programme. </w:t>
      </w:r>
      <w:r w:rsidR="00041ABA" w:rsidRPr="000B6874">
        <w:t xml:space="preserve">No </w:t>
      </w:r>
      <w:r w:rsidR="00041ABA">
        <w:t xml:space="preserve">other </w:t>
      </w:r>
      <w:r w:rsidR="00041ABA" w:rsidRPr="000B6874">
        <w:t xml:space="preserve">specific upcoming </w:t>
      </w:r>
      <w:r w:rsidR="00041ABA">
        <w:t xml:space="preserve">international meetings </w:t>
      </w:r>
      <w:proofErr w:type="gramStart"/>
      <w:r w:rsidR="00041ABA">
        <w:t>were raised or noted</w:t>
      </w:r>
      <w:proofErr w:type="gramEnd"/>
      <w:r w:rsidR="00041ABA">
        <w:t>.</w:t>
      </w:r>
      <w:r w:rsidR="008305EB">
        <w:t xml:space="preserve"> The Chair sought further information on ARPANSA participation in meetings and conferences relevant to non-ionising radiation.</w:t>
      </w:r>
    </w:p>
    <w:p w14:paraId="7FA581CB" w14:textId="77777777" w:rsidR="002475E3" w:rsidRDefault="006C4F7D" w:rsidP="002475E3">
      <w:pPr>
        <w:pStyle w:val="Agendaitem-supplementary"/>
      </w:pPr>
      <w:sdt>
        <w:sdtPr>
          <w:id w:val="384840033"/>
          <w:placeholder>
            <w:docPart w:val="D55BB703B4494E6C93A955AEF03208AD"/>
          </w:placeholder>
        </w:sdtPr>
        <w:sdtEndPr/>
        <w:sdtContent>
          <w:r w:rsidR="002475E3">
            <w:t>Report from member representing the public</w:t>
          </w:r>
        </w:sdtContent>
      </w:sdt>
      <w:r w:rsidR="002475E3">
        <w:tab/>
      </w:r>
      <w:sdt>
        <w:sdtPr>
          <w:id w:val="-1701321210"/>
          <w:placeholder>
            <w:docPart w:val="01D7F9D7AC06429CAA7782369F1A5C5B"/>
          </w:placeholder>
        </w:sdtPr>
        <w:sdtEndPr/>
        <w:sdtContent>
          <w:r w:rsidR="004A6DCF">
            <w:t>Chair</w:t>
          </w:r>
        </w:sdtContent>
      </w:sdt>
    </w:p>
    <w:p w14:paraId="0B7156E3" w14:textId="77777777" w:rsidR="008F4775" w:rsidRDefault="00500D41" w:rsidP="000B6874">
      <w:pPr>
        <w:rPr>
          <w:rFonts w:ascii="Calibri" w:hAnsi="Calibri"/>
        </w:rPr>
      </w:pPr>
      <w:r>
        <w:t>Members n</w:t>
      </w:r>
      <w:r w:rsidR="00F97114">
        <w:t xml:space="preserve">oted </w:t>
      </w:r>
      <w:r>
        <w:t>statistics on the number of public enquiries received by ARPANSA</w:t>
      </w:r>
      <w:r w:rsidR="00F97114">
        <w:t>.</w:t>
      </w:r>
      <w:r w:rsidR="008F4775">
        <w:t xml:space="preserve"> Members also noted the report from the member representing the public (not present</w:t>
      </w:r>
      <w:r w:rsidR="007E2A2E">
        <w:t xml:space="preserve"> at this meeting</w:t>
      </w:r>
      <w:r w:rsidR="008F4775">
        <w:t xml:space="preserve">), and discussed the role of the representative of the public in responding to queries from the public. It </w:t>
      </w:r>
      <w:proofErr w:type="gramStart"/>
      <w:r w:rsidR="008F4775">
        <w:t>was agreed</w:t>
      </w:r>
      <w:proofErr w:type="gramEnd"/>
      <w:r w:rsidR="008F4775">
        <w:t xml:space="preserve"> that technical queries should be referred to ARPANSA for reply. </w:t>
      </w:r>
    </w:p>
    <w:p w14:paraId="161F0BF9" w14:textId="77777777" w:rsidR="004A6DCF" w:rsidRPr="008348B3" w:rsidRDefault="008F4775" w:rsidP="000B6874">
      <w:pPr>
        <w:rPr>
          <w:b/>
          <w:color w:val="auto"/>
        </w:rPr>
      </w:pPr>
      <w:r w:rsidRPr="008348B3">
        <w:rPr>
          <w:rFonts w:ascii="Calibri" w:hAnsi="Calibri"/>
          <w:b/>
          <w:color w:val="auto"/>
        </w:rPr>
        <w:t>Action: prepare an operational roadmap on how to respond to public enquiries received directly, and include this information in the draft Roles and Expectations of Advisory Bodies document.</w:t>
      </w:r>
    </w:p>
    <w:p w14:paraId="401B0A33" w14:textId="77777777" w:rsidR="0071661E" w:rsidRDefault="006C4F7D" w:rsidP="0071661E">
      <w:pPr>
        <w:pStyle w:val="Agendaitem-main"/>
      </w:pPr>
      <w:sdt>
        <w:sdtPr>
          <w:id w:val="-231536865"/>
          <w:placeholder>
            <w:docPart w:val="27DF2393CCEE4DBD82395CF344AFF6AC"/>
          </w:placeholder>
        </w:sdtPr>
        <w:sdtEndPr/>
        <w:sdtContent>
          <w:r w:rsidR="002475E3">
            <w:t>New items to consider</w:t>
          </w:r>
        </w:sdtContent>
      </w:sdt>
    </w:p>
    <w:p w14:paraId="68632FF3" w14:textId="77777777" w:rsidR="00CB7340" w:rsidRDefault="006C4F7D" w:rsidP="00CB7340">
      <w:pPr>
        <w:pStyle w:val="Agendaitem-supplementary"/>
      </w:pPr>
      <w:sdt>
        <w:sdtPr>
          <w:id w:val="1801491100"/>
          <w:placeholder>
            <w:docPart w:val="30EB36733DFB4D1DB69030F6F4BF7C59"/>
          </w:placeholder>
        </w:sdtPr>
        <w:sdtEndPr/>
        <w:sdtContent>
          <w:r w:rsidR="002475E3" w:rsidRPr="0080351F">
            <w:t>Presentation:</w:t>
          </w:r>
          <w:r w:rsidR="002475E3">
            <w:t xml:space="preserve"> </w:t>
          </w:r>
          <w:r w:rsidR="00CB2293">
            <w:t>‘</w:t>
          </w:r>
          <w:r w:rsidR="002475E3">
            <w:t>NORM</w:t>
          </w:r>
          <w:r w:rsidR="00CB2293">
            <w:t>’</w:t>
          </w:r>
          <w:r w:rsidR="002475E3">
            <w:t xml:space="preserve"> radiation protection </w:t>
          </w:r>
        </w:sdtContent>
      </w:sdt>
      <w:r w:rsidR="00CB7340">
        <w:tab/>
      </w:r>
      <w:sdt>
        <w:sdtPr>
          <w:id w:val="-951479192"/>
          <w:placeholder>
            <w:docPart w:val="6E46355681F34675AAA6B81D55F4A038"/>
          </w:placeholder>
        </w:sdtPr>
        <w:sdtEndPr/>
        <w:sdtContent>
          <w:r w:rsidR="004A6DCF">
            <w:t>Frank Harris</w:t>
          </w:r>
        </w:sdtContent>
      </w:sdt>
    </w:p>
    <w:p w14:paraId="40336CEC" w14:textId="12EB6AA0" w:rsidR="00CB7340" w:rsidRDefault="008F4775" w:rsidP="00CB7340">
      <w:r>
        <w:t xml:space="preserve">Members </w:t>
      </w:r>
      <w:proofErr w:type="gramStart"/>
      <w:r>
        <w:t>were presented</w:t>
      </w:r>
      <w:proofErr w:type="gramEnd"/>
      <w:r>
        <w:t xml:space="preserve"> with a summary of radiation protection issues around </w:t>
      </w:r>
      <w:r w:rsidR="00E95D24">
        <w:t>n</w:t>
      </w:r>
      <w:r>
        <w:t xml:space="preserve">aturally </w:t>
      </w:r>
      <w:r w:rsidR="00E95D24">
        <w:t>o</w:t>
      </w:r>
      <w:r w:rsidR="007E2A2E">
        <w:t>ccurring</w:t>
      </w:r>
      <w:r>
        <w:t xml:space="preserve"> </w:t>
      </w:r>
      <w:r w:rsidR="00E95D24">
        <w:t>r</w:t>
      </w:r>
      <w:r>
        <w:t xml:space="preserve">adioactive </w:t>
      </w:r>
      <w:r w:rsidR="00E95D24">
        <w:t>m</w:t>
      </w:r>
      <w:r>
        <w:t xml:space="preserve">aterial (NORM). Members considered International Atomic Energy Agency (IAEA) </w:t>
      </w:r>
      <w:r w:rsidR="007E2A2E">
        <w:t>activities</w:t>
      </w:r>
      <w:r>
        <w:t xml:space="preserve"> on NORM issues and discussed the regulatory role of ARPANSA for NORM and the value of a risk-based </w:t>
      </w:r>
      <w:r w:rsidR="00FE08D7">
        <w:t xml:space="preserve">regulatory </w:t>
      </w:r>
      <w:r>
        <w:t>approach to NORM issues.</w:t>
      </w:r>
    </w:p>
    <w:p w14:paraId="0FE665F1" w14:textId="77777777" w:rsidR="00FA2AFF" w:rsidRPr="008348B3" w:rsidRDefault="008F4775" w:rsidP="00CB7340">
      <w:pPr>
        <w:rPr>
          <w:b/>
          <w:color w:val="auto"/>
        </w:rPr>
      </w:pPr>
      <w:r w:rsidRPr="008348B3">
        <w:rPr>
          <w:b/>
          <w:color w:val="auto"/>
        </w:rPr>
        <w:t>Action: establish a working group with a view to providing guiding instructions to the CEO of ARPANSA.</w:t>
      </w:r>
    </w:p>
    <w:p w14:paraId="14E1779D" w14:textId="77777777" w:rsidR="002475E3" w:rsidRDefault="006C4F7D" w:rsidP="002475E3">
      <w:pPr>
        <w:pStyle w:val="Agendaitem-supplementary"/>
      </w:pPr>
      <w:sdt>
        <w:sdtPr>
          <w:id w:val="-342393287"/>
          <w:placeholder>
            <w:docPart w:val="57CF7D93D46146019F444F70FE57C5F6"/>
          </w:placeholder>
        </w:sdtPr>
        <w:sdtEndPr/>
        <w:sdtContent>
          <w:r w:rsidR="002475E3">
            <w:t>Existing Exposure Guide</w:t>
          </w:r>
        </w:sdtContent>
      </w:sdt>
      <w:r w:rsidR="002475E3">
        <w:tab/>
      </w:r>
      <w:sdt>
        <w:sdtPr>
          <w:id w:val="-1136028311"/>
          <w:placeholder>
            <w:docPart w:val="1BC19F0A769F4E189E50ABAD8BA005F6"/>
          </w:placeholder>
        </w:sdtPr>
        <w:sdtEndPr/>
        <w:sdtContent>
          <w:r w:rsidR="008F4775">
            <w:t>Rick Tinker</w:t>
          </w:r>
        </w:sdtContent>
      </w:sdt>
    </w:p>
    <w:p w14:paraId="28B68A31" w14:textId="3CA950BF" w:rsidR="00680814" w:rsidRDefault="00C86941" w:rsidP="00680814">
      <w:r>
        <w:t xml:space="preserve">Council </w:t>
      </w:r>
      <w:proofErr w:type="gramStart"/>
      <w:r w:rsidR="002C664C">
        <w:t>was</w:t>
      </w:r>
      <w:r w:rsidR="00680814">
        <w:t xml:space="preserve"> presented</w:t>
      </w:r>
      <w:proofErr w:type="gramEnd"/>
      <w:r w:rsidR="00680814">
        <w:t xml:space="preserve"> with a summary of the draft Guide for Radiation Protection in Existing Exposure Situations (RPS G-2)</w:t>
      </w:r>
      <w:r w:rsidR="00FE08D7">
        <w:t xml:space="preserve"> to be presented to the Radiation Health Committee for endorsement</w:t>
      </w:r>
      <w:r w:rsidR="00680814">
        <w:t>.</w:t>
      </w:r>
      <w:r>
        <w:t xml:space="preserve"> While the RHC approval </w:t>
      </w:r>
      <w:proofErr w:type="gramStart"/>
      <w:r>
        <w:t>had not yet been received</w:t>
      </w:r>
      <w:proofErr w:type="gramEnd"/>
      <w:r w:rsidR="001335BE">
        <w:t xml:space="preserve"> (the RH</w:t>
      </w:r>
      <w:r w:rsidR="0047375F">
        <w:t>C</w:t>
      </w:r>
      <w:r w:rsidR="001335BE">
        <w:t xml:space="preserve"> would meet on 7 June)</w:t>
      </w:r>
      <w:r>
        <w:t>, members were asked to indicate whether they would endorse publication of the Guide (assuming no or</w:t>
      </w:r>
      <w:r w:rsidR="001335BE">
        <w:t xml:space="preserve"> only</w:t>
      </w:r>
      <w:r>
        <w:t xml:space="preserve"> immaterial changes </w:t>
      </w:r>
      <w:r w:rsidR="001335BE">
        <w:t>requested by</w:t>
      </w:r>
      <w:r>
        <w:t xml:space="preserve"> the RHC). Members </w:t>
      </w:r>
      <w:proofErr w:type="gramStart"/>
      <w:r>
        <w:t>were requested</w:t>
      </w:r>
      <w:proofErr w:type="gramEnd"/>
      <w:r>
        <w:t xml:space="preserve"> to respond within a week.</w:t>
      </w:r>
    </w:p>
    <w:p w14:paraId="7DE05090" w14:textId="77777777" w:rsidR="00CB7340" w:rsidRDefault="006C4F7D" w:rsidP="00CB7340">
      <w:pPr>
        <w:pStyle w:val="Agendaitem-supplementary"/>
      </w:pPr>
      <w:sdt>
        <w:sdtPr>
          <w:id w:val="1054512773"/>
          <w:placeholder>
            <w:docPart w:val="BE74F41EE2F04931B98A5259B4250EF8"/>
          </w:placeholder>
        </w:sdtPr>
        <w:sdtEndPr/>
        <w:sdtContent>
          <w:r w:rsidR="002475E3">
            <w:t>How ARPANSA uses and communicates data</w:t>
          </w:r>
        </w:sdtContent>
      </w:sdt>
      <w:r w:rsidR="00CB7340">
        <w:tab/>
      </w:r>
      <w:sdt>
        <w:sdtPr>
          <w:id w:val="-915002955"/>
          <w:placeholder>
            <w:docPart w:val="C6FEC03669E1443A89EC0E7B23B157E2"/>
          </w:placeholder>
        </w:sdtPr>
        <w:sdtEndPr/>
        <w:sdtContent>
          <w:r w:rsidR="009A5D0B">
            <w:t>Keith Baldry</w:t>
          </w:r>
        </w:sdtContent>
      </w:sdt>
    </w:p>
    <w:p w14:paraId="217FB18E" w14:textId="77777777" w:rsidR="00417AC2" w:rsidRDefault="00417AC2" w:rsidP="00417AC2">
      <w:r>
        <w:t>Members noted that there are s</w:t>
      </w:r>
      <w:r w:rsidR="009A5D0B">
        <w:t>trong reasons to understand what is available</w:t>
      </w:r>
      <w:r>
        <w:t xml:space="preserve"> to gather, analyse and make use of data now and in the future. Members received a brief summary with examples of how ARPANSA currently uses data, an overview of ARPANSA’s digital strategy, and an introduction to communicating information during a crisis. </w:t>
      </w:r>
    </w:p>
    <w:p w14:paraId="3ACB5733" w14:textId="77777777" w:rsidR="00417AC2" w:rsidRPr="008348B3" w:rsidRDefault="00417AC2" w:rsidP="00417AC2">
      <w:pPr>
        <w:rPr>
          <w:b/>
          <w:color w:val="auto"/>
        </w:rPr>
      </w:pPr>
      <w:r w:rsidRPr="008348B3">
        <w:rPr>
          <w:b/>
          <w:color w:val="auto"/>
        </w:rPr>
        <w:t xml:space="preserve">Action: Circulate </w:t>
      </w:r>
      <w:r w:rsidR="00EA5BE1" w:rsidRPr="008348B3">
        <w:rPr>
          <w:b/>
          <w:color w:val="auto"/>
        </w:rPr>
        <w:t>link</w:t>
      </w:r>
      <w:r w:rsidR="005D781B">
        <w:rPr>
          <w:b/>
          <w:color w:val="auto"/>
        </w:rPr>
        <w:t>s</w:t>
      </w:r>
      <w:r w:rsidR="00EA5BE1" w:rsidRPr="008348B3">
        <w:rPr>
          <w:b/>
          <w:color w:val="auto"/>
        </w:rPr>
        <w:t xml:space="preserve"> to </w:t>
      </w:r>
      <w:r w:rsidRPr="008348B3">
        <w:rPr>
          <w:b/>
          <w:color w:val="auto"/>
        </w:rPr>
        <w:t>Internati</w:t>
      </w:r>
      <w:r w:rsidR="002C664C">
        <w:rPr>
          <w:b/>
          <w:color w:val="auto"/>
        </w:rPr>
        <w:t>onal Atomic Energy Agency (IAEA</w:t>
      </w:r>
      <w:r w:rsidRPr="008348B3">
        <w:rPr>
          <w:b/>
          <w:color w:val="auto"/>
        </w:rPr>
        <w:t xml:space="preserve">) </w:t>
      </w:r>
      <w:r w:rsidR="005D781B">
        <w:rPr>
          <w:b/>
          <w:color w:val="auto"/>
        </w:rPr>
        <w:t xml:space="preserve">draft </w:t>
      </w:r>
      <w:r w:rsidRPr="008348B3">
        <w:rPr>
          <w:b/>
          <w:color w:val="auto"/>
        </w:rPr>
        <w:t xml:space="preserve">General Safety Guide DS475: </w:t>
      </w:r>
      <w:r w:rsidR="00EA5BE1" w:rsidRPr="008348B3">
        <w:rPr>
          <w:b/>
          <w:color w:val="auto"/>
        </w:rPr>
        <w:t>‘</w:t>
      </w:r>
      <w:r w:rsidRPr="008348B3">
        <w:rPr>
          <w:b/>
          <w:i/>
          <w:color w:val="auto"/>
        </w:rPr>
        <w:t>Arrangements for Public Communication in Preparedness and Response for a Nuclear or Radiological Emergency</w:t>
      </w:r>
      <w:r w:rsidR="00EA5BE1" w:rsidRPr="008348B3">
        <w:rPr>
          <w:b/>
          <w:i/>
          <w:color w:val="auto"/>
        </w:rPr>
        <w:t>’</w:t>
      </w:r>
      <w:r w:rsidR="005D781B">
        <w:rPr>
          <w:b/>
          <w:color w:val="auto"/>
        </w:rPr>
        <w:t xml:space="preserve"> and </w:t>
      </w:r>
      <w:r w:rsidR="005D781B" w:rsidRPr="002C664C">
        <w:rPr>
          <w:b/>
          <w:color w:val="auto"/>
        </w:rPr>
        <w:t>IAEA Emergency Preparedness and Response Standards Committee (</w:t>
      </w:r>
      <w:proofErr w:type="spellStart"/>
      <w:r w:rsidR="005D781B" w:rsidRPr="002C664C">
        <w:rPr>
          <w:b/>
          <w:color w:val="auto"/>
        </w:rPr>
        <w:t>EPReSC</w:t>
      </w:r>
      <w:proofErr w:type="spellEnd"/>
      <w:r w:rsidR="005D781B" w:rsidRPr="002C664C">
        <w:rPr>
          <w:b/>
          <w:color w:val="auto"/>
        </w:rPr>
        <w:t>)</w:t>
      </w:r>
      <w:r w:rsidR="00CB2293">
        <w:rPr>
          <w:b/>
          <w:color w:val="auto"/>
        </w:rPr>
        <w:t xml:space="preserve"> website.</w:t>
      </w:r>
    </w:p>
    <w:p w14:paraId="25DD055D" w14:textId="77777777" w:rsidR="00CB7340" w:rsidRDefault="006C4F7D" w:rsidP="00CB7340">
      <w:pPr>
        <w:pStyle w:val="Agendaitem-supplementary"/>
      </w:pPr>
      <w:sdt>
        <w:sdtPr>
          <w:id w:val="1755321976"/>
          <w:placeholder>
            <w:docPart w:val="D6BFC38617404A8C9A9FE0A3F887D14E"/>
          </w:placeholder>
        </w:sdtPr>
        <w:sdtEndPr/>
        <w:sdtContent>
          <w:r w:rsidR="002475E3" w:rsidRPr="00C3195F">
            <w:t>Discussion</w:t>
          </w:r>
          <w:r w:rsidR="002475E3">
            <w:t>: What advice can Council give on communication and digital strategies?</w:t>
          </w:r>
        </w:sdtContent>
      </w:sdt>
      <w:r w:rsidR="007E59A2">
        <w:t xml:space="preserve"> </w:t>
      </w:r>
      <w:r w:rsidR="00CB7340">
        <w:tab/>
      </w:r>
      <w:sdt>
        <w:sdtPr>
          <w:id w:val="1219016971"/>
          <w:placeholder>
            <w:docPart w:val="83A6D72B61CE4F788482D8864B296B99"/>
          </w:placeholder>
        </w:sdtPr>
        <w:sdtEndPr/>
        <w:sdtContent>
          <w:r w:rsidR="007E59A2">
            <w:t>Chair</w:t>
          </w:r>
        </w:sdtContent>
      </w:sdt>
    </w:p>
    <w:p w14:paraId="2B237F5A" w14:textId="77777777" w:rsidR="00680814" w:rsidRPr="00680814" w:rsidRDefault="00C96E8C" w:rsidP="00CA0D7F">
      <w:r>
        <w:t xml:space="preserve">RHSAC </w:t>
      </w:r>
      <w:r w:rsidR="00431170">
        <w:t xml:space="preserve">discussed </w:t>
      </w:r>
      <w:r>
        <w:t xml:space="preserve">various ideas </w:t>
      </w:r>
      <w:r w:rsidR="00431170">
        <w:t xml:space="preserve">on how ARPANSA might improve </w:t>
      </w:r>
      <w:r>
        <w:t xml:space="preserve">its </w:t>
      </w:r>
      <w:r w:rsidR="00680814">
        <w:t xml:space="preserve">communication and </w:t>
      </w:r>
      <w:r w:rsidR="00431170">
        <w:t>digital strategies</w:t>
      </w:r>
      <w:r w:rsidR="00680814">
        <w:t>.</w:t>
      </w:r>
    </w:p>
    <w:p w14:paraId="0BD96CE0" w14:textId="77777777" w:rsidR="007E59A2" w:rsidRPr="00EB2AFA" w:rsidRDefault="00CA0D7F" w:rsidP="00CB7340">
      <w:pPr>
        <w:rPr>
          <w:b/>
        </w:rPr>
      </w:pPr>
      <w:r w:rsidRPr="00EB2AFA">
        <w:rPr>
          <w:b/>
        </w:rPr>
        <w:t xml:space="preserve">Action: Establish a </w:t>
      </w:r>
      <w:r w:rsidR="00CB2293">
        <w:rPr>
          <w:b/>
        </w:rPr>
        <w:t xml:space="preserve">new </w:t>
      </w:r>
      <w:r w:rsidRPr="00EB2AFA">
        <w:rPr>
          <w:b/>
        </w:rPr>
        <w:t>working group to consider the use of data and digital strategies</w:t>
      </w:r>
      <w:r w:rsidR="002C664C">
        <w:rPr>
          <w:b/>
        </w:rPr>
        <w:t xml:space="preserve"> in ARPANSA</w:t>
      </w:r>
      <w:r w:rsidRPr="00EB2AFA">
        <w:rPr>
          <w:b/>
        </w:rPr>
        <w:t>.</w:t>
      </w:r>
    </w:p>
    <w:p w14:paraId="2F32844C" w14:textId="77777777" w:rsidR="00CB7340" w:rsidRDefault="006C4F7D" w:rsidP="00CB7340">
      <w:pPr>
        <w:pStyle w:val="Agendaitem-main"/>
      </w:pPr>
      <w:sdt>
        <w:sdtPr>
          <w:id w:val="-443766710"/>
          <w:placeholder>
            <w:docPart w:val="775232C758DB42F487CBE2B72B04EC42"/>
          </w:placeholder>
        </w:sdtPr>
        <w:sdtEndPr/>
        <w:sdtContent>
          <w:r w:rsidR="002475E3">
            <w:t>Working Groups</w:t>
          </w:r>
        </w:sdtContent>
      </w:sdt>
    </w:p>
    <w:p w14:paraId="400A36EB" w14:textId="77777777" w:rsidR="00CB7340" w:rsidRDefault="006C4F7D" w:rsidP="00CB7340">
      <w:pPr>
        <w:pStyle w:val="Agendaitem-supplementary"/>
      </w:pPr>
      <w:sdt>
        <w:sdtPr>
          <w:id w:val="92291203"/>
          <w:placeholder>
            <w:docPart w:val="B0A174F7717642D293BCA1DA167BF1DB"/>
          </w:placeholder>
        </w:sdtPr>
        <w:sdtEndPr/>
        <w:sdtContent>
          <w:r w:rsidR="002475E3">
            <w:t>WG1</w:t>
          </w:r>
          <w:r w:rsidR="00226935">
            <w:t xml:space="preserve"> – NRWMF community engagement</w:t>
          </w:r>
        </w:sdtContent>
      </w:sdt>
      <w:r w:rsidR="00CB7340">
        <w:tab/>
      </w:r>
      <w:sdt>
        <w:sdtPr>
          <w:id w:val="1068609913"/>
          <w:placeholder>
            <w:docPart w:val="78DB5B9B41CD41398A6BD64AE7D61298"/>
          </w:placeholder>
        </w:sdtPr>
        <w:sdtEndPr/>
        <w:sdtContent>
          <w:r w:rsidR="00226935">
            <w:t>Carl-Magnus Larsson</w:t>
          </w:r>
        </w:sdtContent>
      </w:sdt>
    </w:p>
    <w:p w14:paraId="62E9B102" w14:textId="375FB003" w:rsidR="00345671" w:rsidRDefault="00345671" w:rsidP="00CB7340">
      <w:r>
        <w:t>Members rece</w:t>
      </w:r>
      <w:r w:rsidR="00431170">
        <w:t>ived an update on developments o</w:t>
      </w:r>
      <w:r>
        <w:t>n the Department of Industry</w:t>
      </w:r>
      <w:r w:rsidR="00431170">
        <w:t xml:space="preserve">, Innovation and Science </w:t>
      </w:r>
      <w:r>
        <w:t xml:space="preserve">National Radioactive Waste Management Facility (NRWMF). It </w:t>
      </w:r>
      <w:proofErr w:type="gramStart"/>
      <w:r>
        <w:t>was noted</w:t>
      </w:r>
      <w:proofErr w:type="gramEnd"/>
      <w:r>
        <w:t xml:space="preserve"> that a </w:t>
      </w:r>
      <w:r w:rsidR="00401B2E">
        <w:t xml:space="preserve">two </w:t>
      </w:r>
      <w:r>
        <w:t>site</w:t>
      </w:r>
      <w:r w:rsidR="00401B2E">
        <w:t>s</w:t>
      </w:r>
      <w:r>
        <w:t xml:space="preserve"> at Kimba, SA ha</w:t>
      </w:r>
      <w:r w:rsidR="00401B2E">
        <w:t>ve</w:t>
      </w:r>
      <w:r>
        <w:t xml:space="preserve"> been nominated for the proposed NRWMF, and ARPANSA continues its community engagement activities with </w:t>
      </w:r>
      <w:r w:rsidR="001335BE">
        <w:t xml:space="preserve">a third </w:t>
      </w:r>
      <w:r>
        <w:t xml:space="preserve">visit occurring in June 2017. ARPANSA also released a regulatory guide on the </w:t>
      </w:r>
      <w:r w:rsidR="001335BE">
        <w:t xml:space="preserve">safety </w:t>
      </w:r>
      <w:r>
        <w:t xml:space="preserve">requirements </w:t>
      </w:r>
      <w:r w:rsidR="001335BE">
        <w:t xml:space="preserve">for </w:t>
      </w:r>
      <w:r>
        <w:t>a waste facility.</w:t>
      </w:r>
    </w:p>
    <w:p w14:paraId="3A387930" w14:textId="77777777" w:rsidR="00CB7340" w:rsidRDefault="006C4F7D" w:rsidP="00CB7340">
      <w:pPr>
        <w:pStyle w:val="Agendaitem-supplementary"/>
      </w:pPr>
      <w:sdt>
        <w:sdtPr>
          <w:id w:val="1892766597"/>
          <w:placeholder>
            <w:docPart w:val="583F2629F2894079944DFCCFD1F97C5E"/>
          </w:placeholder>
        </w:sdtPr>
        <w:sdtEndPr/>
        <w:sdtContent>
          <w:r w:rsidR="002475E3">
            <w:t>WG2</w:t>
          </w:r>
          <w:r w:rsidR="00226935">
            <w:t xml:space="preserve"> – Medical Radiation</w:t>
          </w:r>
        </w:sdtContent>
      </w:sdt>
      <w:r w:rsidR="00CB7340">
        <w:tab/>
      </w:r>
      <w:sdt>
        <w:sdtPr>
          <w:id w:val="2087026765"/>
          <w:placeholder>
            <w:docPart w:val="B9803F09E81949B38FD64CE9130278A3"/>
          </w:placeholder>
        </w:sdtPr>
        <w:sdtEndPr/>
        <w:sdtContent>
          <w:r w:rsidR="00226935">
            <w:t>Ivan Williams</w:t>
          </w:r>
        </w:sdtContent>
      </w:sdt>
    </w:p>
    <w:p w14:paraId="238DE9A6" w14:textId="55EC42BC" w:rsidR="005114D3" w:rsidRDefault="006C4F7D" w:rsidP="005114D3">
      <w:pPr>
        <w:pStyle w:val="Agendaitem-thirdlevel"/>
      </w:pPr>
      <w:sdt>
        <w:sdtPr>
          <w:id w:val="434101023"/>
          <w:placeholder>
            <w:docPart w:val="C0C592FE56EA418E8C378607EBB68D74"/>
          </w:placeholder>
        </w:sdtPr>
        <w:sdtEndPr/>
        <w:sdtContent>
          <w:r w:rsidR="005114D3">
            <w:t>Consider ‘Imaging wisely’ and ‘imaging gently</w:t>
          </w:r>
          <w:r w:rsidR="00285572">
            <w:t>’</w:t>
          </w:r>
          <w:r w:rsidR="005114D3">
            <w:t>’</w:t>
          </w:r>
        </w:sdtContent>
      </w:sdt>
      <w:r w:rsidR="005114D3">
        <w:tab/>
      </w:r>
      <w:sdt>
        <w:sdtPr>
          <w:id w:val="-1684671648"/>
          <w:placeholder>
            <w:docPart w:val="BF93B456DE9C46BCA02725FA3F21FA8B"/>
          </w:placeholder>
        </w:sdtPr>
        <w:sdtEndPr/>
        <w:sdtContent>
          <w:r w:rsidR="005114D3">
            <w:t>I</w:t>
          </w:r>
          <w:r w:rsidR="00D7422F">
            <w:t>van Williams</w:t>
          </w:r>
        </w:sdtContent>
      </w:sdt>
    </w:p>
    <w:p w14:paraId="16495C86" w14:textId="7F938A50" w:rsidR="00285572" w:rsidRDefault="001335BE" w:rsidP="00CB7340">
      <w:r>
        <w:t xml:space="preserve">Council </w:t>
      </w:r>
      <w:proofErr w:type="gramStart"/>
      <w:r w:rsidR="00285572">
        <w:t>was presented</w:t>
      </w:r>
      <w:proofErr w:type="gramEnd"/>
      <w:r w:rsidR="00285572">
        <w:t xml:space="preserve"> with a comparison of two US publications (‘Imaging Wisely’ and ‘Imaging Gently’) with similar information available in Australia. </w:t>
      </w:r>
      <w:r>
        <w:t xml:space="preserve">Council </w:t>
      </w:r>
      <w:r w:rsidR="00285572">
        <w:t xml:space="preserve">noted concerns raised previously by the Member representing the public that radiation doses </w:t>
      </w:r>
      <w:r w:rsidR="00695F63">
        <w:t xml:space="preserve">to the </w:t>
      </w:r>
      <w:r w:rsidR="00285572">
        <w:t>Australia</w:t>
      </w:r>
      <w:r w:rsidR="00695F63">
        <w:t>n public</w:t>
      </w:r>
      <w:r w:rsidR="00337D8E">
        <w:t xml:space="preserve"> </w:t>
      </w:r>
      <w:proofErr w:type="gramStart"/>
      <w:r w:rsidR="00695F63">
        <w:t>may</w:t>
      </w:r>
      <w:proofErr w:type="gramEnd"/>
      <w:r w:rsidR="00695F63">
        <w:t xml:space="preserve"> be</w:t>
      </w:r>
      <w:r w:rsidR="00285572">
        <w:t xml:space="preserve"> </w:t>
      </w:r>
      <w:r w:rsidR="00695F63">
        <w:t xml:space="preserve">increasing </w:t>
      </w:r>
      <w:r w:rsidR="00285572">
        <w:t xml:space="preserve">due to </w:t>
      </w:r>
      <w:r w:rsidR="00695F63">
        <w:t xml:space="preserve">unnecessary </w:t>
      </w:r>
      <w:r w:rsidR="00337D8E">
        <w:t>diagnostic imaging</w:t>
      </w:r>
      <w:r w:rsidR="00285572">
        <w:t xml:space="preserve">. Members also raised anecdotal evidence of an appetite for electronic decision support assistance at the point of use, noting that end users such as general practitioners and junior hospital staff </w:t>
      </w:r>
      <w:r w:rsidR="00E340CA">
        <w:t xml:space="preserve">are more likely to be in </w:t>
      </w:r>
      <w:proofErr w:type="gramStart"/>
      <w:r w:rsidR="00E340CA">
        <w:t>decision making</w:t>
      </w:r>
      <w:proofErr w:type="gramEnd"/>
      <w:r w:rsidR="00E340CA">
        <w:t xml:space="preserve"> positions for orders of diagnostic imaging.</w:t>
      </w:r>
    </w:p>
    <w:p w14:paraId="176F44A4" w14:textId="77777777" w:rsidR="005114D3" w:rsidRDefault="006C4F7D" w:rsidP="005114D3">
      <w:pPr>
        <w:pStyle w:val="Agendaitem-thirdlevel"/>
      </w:pPr>
      <w:sdt>
        <w:sdtPr>
          <w:id w:val="1479037651"/>
          <w:placeholder>
            <w:docPart w:val="ABD2597F73C54FCB84BEF90E7DF94ABF"/>
          </w:placeholder>
        </w:sdtPr>
        <w:sdtEndPr/>
        <w:sdtContent>
          <w:r w:rsidR="005114D3">
            <w:t>ARPANSA’s role in promoting education and training (safety) for imaging</w:t>
          </w:r>
        </w:sdtContent>
      </w:sdt>
      <w:r w:rsidR="005114D3">
        <w:tab/>
      </w:r>
      <w:sdt>
        <w:sdtPr>
          <w:id w:val="-1035961836"/>
          <w:placeholder>
            <w:docPart w:val="ACAE383FBC39421FBC9830E84F81B958"/>
          </w:placeholder>
        </w:sdtPr>
        <w:sdtEndPr/>
        <w:sdtContent>
          <w:r w:rsidR="005114D3">
            <w:t>Alan Mason</w:t>
          </w:r>
        </w:sdtContent>
      </w:sdt>
    </w:p>
    <w:p w14:paraId="22A917C1" w14:textId="5A2E1646" w:rsidR="007009E2" w:rsidRDefault="001335BE" w:rsidP="00CB7340">
      <w:r>
        <w:t xml:space="preserve">Council </w:t>
      </w:r>
      <w:proofErr w:type="gramStart"/>
      <w:r w:rsidR="007009E2">
        <w:t xml:space="preserve">was </w:t>
      </w:r>
      <w:r w:rsidR="00A13459">
        <w:t>provided</w:t>
      </w:r>
      <w:proofErr w:type="gramEnd"/>
      <w:r w:rsidR="00A13459">
        <w:t xml:space="preserve"> </w:t>
      </w:r>
      <w:r w:rsidR="007009E2">
        <w:t xml:space="preserve">with an overview of ARPANSA’s current activities and material used to promote education and training of diagnostic imaging safety. Members provided verbal feedback on ARPANSA’s approach, the language in the published material, and other possible </w:t>
      </w:r>
      <w:r w:rsidR="00C4531E">
        <w:t xml:space="preserve">ways </w:t>
      </w:r>
      <w:r w:rsidR="007009E2">
        <w:t xml:space="preserve">to </w:t>
      </w:r>
      <w:r w:rsidR="00C4531E">
        <w:t xml:space="preserve">achieve </w:t>
      </w:r>
      <w:r w:rsidR="007009E2">
        <w:t>behavioural change.</w:t>
      </w:r>
    </w:p>
    <w:p w14:paraId="4C01083A" w14:textId="77777777" w:rsidR="007009E2" w:rsidRPr="00EB2AFA" w:rsidRDefault="007009E2" w:rsidP="00CB7340">
      <w:pPr>
        <w:rPr>
          <w:b/>
        </w:rPr>
      </w:pPr>
      <w:r w:rsidRPr="00EB2AFA">
        <w:rPr>
          <w:b/>
        </w:rPr>
        <w:t xml:space="preserve">Action: Circulate </w:t>
      </w:r>
      <w:r w:rsidR="003F0701" w:rsidRPr="00EB2AFA">
        <w:rPr>
          <w:b/>
        </w:rPr>
        <w:t>ARPANSA</w:t>
      </w:r>
      <w:r w:rsidR="00A02230" w:rsidRPr="00EB2AFA">
        <w:rPr>
          <w:b/>
        </w:rPr>
        <w:t xml:space="preserve"> p</w:t>
      </w:r>
      <w:r w:rsidR="00695F63">
        <w:rPr>
          <w:b/>
        </w:rPr>
        <w:t>ublication “Having a Scan? – A G</w:t>
      </w:r>
      <w:r w:rsidR="00A02230" w:rsidRPr="00EB2AFA">
        <w:rPr>
          <w:b/>
        </w:rPr>
        <w:t>uide for Medical Imaging”</w:t>
      </w:r>
      <w:r w:rsidR="00EB2AFA">
        <w:rPr>
          <w:b/>
        </w:rPr>
        <w:t>.</w:t>
      </w:r>
    </w:p>
    <w:p w14:paraId="5EA56CFD" w14:textId="77777777" w:rsidR="002475E3" w:rsidRDefault="006C4F7D" w:rsidP="002475E3">
      <w:pPr>
        <w:pStyle w:val="Agendaitem-supplementary"/>
      </w:pPr>
      <w:sdt>
        <w:sdtPr>
          <w:id w:val="-373928093"/>
          <w:placeholder>
            <w:docPart w:val="4C78AB56FF904AD09F6B836033DC38CB"/>
          </w:placeholder>
        </w:sdtPr>
        <w:sdtEndPr/>
        <w:sdtContent>
          <w:r w:rsidR="002475E3">
            <w:t>WG4</w:t>
          </w:r>
          <w:r w:rsidR="004157A4">
            <w:t xml:space="preserve"> – Emergency Exposure Situations</w:t>
          </w:r>
        </w:sdtContent>
      </w:sdt>
      <w:r w:rsidR="002475E3">
        <w:tab/>
      </w:r>
      <w:sdt>
        <w:sdtPr>
          <w:id w:val="-740249176"/>
          <w:placeholder>
            <w:docPart w:val="526E62A843FC420A9043C3000EDCE084"/>
          </w:placeholder>
        </w:sdtPr>
        <w:sdtEndPr/>
        <w:sdtContent>
          <w:r w:rsidR="004157A4">
            <w:t>Marcus Grzechnik</w:t>
          </w:r>
        </w:sdtContent>
      </w:sdt>
    </w:p>
    <w:p w14:paraId="0B531089" w14:textId="351954F8" w:rsidR="00A13459" w:rsidRDefault="00EA1A1D" w:rsidP="00A13459">
      <w:r>
        <w:t xml:space="preserve">Council </w:t>
      </w:r>
      <w:proofErr w:type="gramStart"/>
      <w:r w:rsidR="00A13459">
        <w:t>was presented</w:t>
      </w:r>
      <w:proofErr w:type="gramEnd"/>
      <w:r w:rsidR="00A13459">
        <w:t xml:space="preserve"> with proposed areas of interest for Working Group 4 to consider. These included how to strengthen </w:t>
      </w:r>
      <w:r w:rsidR="00E95D24">
        <w:t>e</w:t>
      </w:r>
      <w:r w:rsidR="00A13459">
        <w:t xml:space="preserve">mergency </w:t>
      </w:r>
      <w:r w:rsidR="00E95D24">
        <w:t>p</w:t>
      </w:r>
      <w:r w:rsidR="00A13459">
        <w:t xml:space="preserve">reparedness and </w:t>
      </w:r>
      <w:r w:rsidR="00E95D24">
        <w:t>r</w:t>
      </w:r>
      <w:r w:rsidR="00A13459">
        <w:t xml:space="preserve">esponse arrangements to a radiological emergency, </w:t>
      </w:r>
      <w:r w:rsidR="000729D8">
        <w:t>the development of a communications strategy for a radiological emergency, and planning for medical response networks. A n</w:t>
      </w:r>
      <w:r w:rsidR="00A13459" w:rsidRPr="00A13459">
        <w:t>ew working group task</w:t>
      </w:r>
      <w:r w:rsidR="000729D8">
        <w:t xml:space="preserve"> </w:t>
      </w:r>
      <w:proofErr w:type="gramStart"/>
      <w:r w:rsidR="000729D8">
        <w:t>was established</w:t>
      </w:r>
      <w:proofErr w:type="gramEnd"/>
      <w:r w:rsidR="000729D8">
        <w:t xml:space="preserve"> to </w:t>
      </w:r>
      <w:r w:rsidR="00A13459" w:rsidRPr="00A13459">
        <w:t xml:space="preserve">develop </w:t>
      </w:r>
      <w:r w:rsidR="000729D8">
        <w:t xml:space="preserve">a </w:t>
      </w:r>
      <w:r w:rsidR="00A13459" w:rsidRPr="00A13459">
        <w:t>communications strategy</w:t>
      </w:r>
      <w:r w:rsidR="000729D8">
        <w:t xml:space="preserve"> </w:t>
      </w:r>
      <w:r w:rsidR="00E871A0">
        <w:t xml:space="preserve">to </w:t>
      </w:r>
      <w:r w:rsidR="00A13459" w:rsidRPr="00A13459">
        <w:t xml:space="preserve">focus on where ARPANSA fits into the national </w:t>
      </w:r>
      <w:r w:rsidR="00E871A0">
        <w:t xml:space="preserve">or jurisdictional arrangements </w:t>
      </w:r>
      <w:r w:rsidR="000729D8">
        <w:t>and</w:t>
      </w:r>
      <w:r w:rsidR="00A13459" w:rsidRPr="00A13459">
        <w:t xml:space="preserve"> the role it </w:t>
      </w:r>
      <w:r w:rsidR="00E871A0">
        <w:t xml:space="preserve">would </w:t>
      </w:r>
      <w:r w:rsidR="00A13459" w:rsidRPr="00A13459">
        <w:t>pl</w:t>
      </w:r>
      <w:r w:rsidR="00E871A0">
        <w:t>ay</w:t>
      </w:r>
      <w:r w:rsidR="000729D8">
        <w:t xml:space="preserve"> in a </w:t>
      </w:r>
      <w:r w:rsidR="00E871A0">
        <w:t xml:space="preserve">nuclear or </w:t>
      </w:r>
      <w:r w:rsidR="000729D8">
        <w:t>radiological emergency</w:t>
      </w:r>
      <w:r w:rsidR="00A13459">
        <w:t>.</w:t>
      </w:r>
    </w:p>
    <w:p w14:paraId="0CAE1D75" w14:textId="77777777" w:rsidR="000729D8" w:rsidRPr="00EB2AFA" w:rsidRDefault="000729D8" w:rsidP="000729D8">
      <w:pPr>
        <w:rPr>
          <w:b/>
        </w:rPr>
      </w:pPr>
      <w:r w:rsidRPr="00EB2AFA">
        <w:rPr>
          <w:b/>
        </w:rPr>
        <w:t>Action: Develop a communications strategy – considering the role ARPANSA plays in a national context.</w:t>
      </w:r>
    </w:p>
    <w:p w14:paraId="0EACC223" w14:textId="77777777" w:rsidR="002475E3" w:rsidRDefault="006C4F7D" w:rsidP="002475E3">
      <w:pPr>
        <w:pStyle w:val="Agendaitem-supplementary"/>
      </w:pPr>
      <w:sdt>
        <w:sdtPr>
          <w:id w:val="-808315284"/>
          <w:placeholder>
            <w:docPart w:val="622F58D5DE6548CF8C995C180C97A2FD"/>
          </w:placeholder>
        </w:sdtPr>
        <w:sdtEndPr/>
        <w:sdtContent>
          <w:r w:rsidR="002475E3">
            <w:t>WG6</w:t>
          </w:r>
          <w:r w:rsidR="004157A4">
            <w:t xml:space="preserve"> – UV working group</w:t>
          </w:r>
        </w:sdtContent>
      </w:sdt>
      <w:r w:rsidR="002475E3">
        <w:tab/>
      </w:r>
      <w:sdt>
        <w:sdtPr>
          <w:id w:val="-1942522019"/>
          <w:placeholder>
            <w:docPart w:val="5120AA4F971748C0878C3DFCE1721FBD"/>
          </w:placeholder>
        </w:sdtPr>
        <w:sdtEndPr/>
        <w:sdtContent>
          <w:r w:rsidR="004157A4">
            <w:t>Rick Tinker</w:t>
          </w:r>
        </w:sdtContent>
      </w:sdt>
    </w:p>
    <w:p w14:paraId="14A067C6" w14:textId="4D1A6B5E" w:rsidR="002475E3" w:rsidRDefault="00EA1A1D" w:rsidP="000747C8">
      <w:r>
        <w:t xml:space="preserve">Council </w:t>
      </w:r>
      <w:r w:rsidR="000747C8">
        <w:t xml:space="preserve">discussed </w:t>
      </w:r>
      <w:r w:rsidR="00226935">
        <w:t xml:space="preserve">ARPANSA’s unique </w:t>
      </w:r>
      <w:r>
        <w:t>opportunity</w:t>
      </w:r>
      <w:r w:rsidR="000747C8">
        <w:t xml:space="preserve"> </w:t>
      </w:r>
      <w:r w:rsidR="00226935">
        <w:t xml:space="preserve">to influence </w:t>
      </w:r>
      <w:r w:rsidR="000747C8">
        <w:t xml:space="preserve">UV </w:t>
      </w:r>
      <w:r w:rsidR="00E871A0">
        <w:t>protection behaviours and outcomes in Australia</w:t>
      </w:r>
      <w:r w:rsidR="00226935">
        <w:t>.</w:t>
      </w:r>
      <w:r w:rsidR="000747C8">
        <w:t xml:space="preserve"> The working group presented possible projects for consideration and RHSAC resolved that the working group should concentrate on the development of research and protection services and public health messaging. </w:t>
      </w:r>
    </w:p>
    <w:p w14:paraId="68B9CD1A" w14:textId="5177E57F" w:rsidR="000747C8" w:rsidRPr="00EB2AFA" w:rsidRDefault="000747C8" w:rsidP="000747C8">
      <w:pPr>
        <w:rPr>
          <w:b/>
        </w:rPr>
      </w:pPr>
      <w:r w:rsidRPr="00EB2AFA">
        <w:rPr>
          <w:b/>
        </w:rPr>
        <w:t>Action</w:t>
      </w:r>
      <w:r w:rsidR="00CB2293">
        <w:rPr>
          <w:b/>
        </w:rPr>
        <w:t>s</w:t>
      </w:r>
      <w:r w:rsidRPr="00EB2AFA">
        <w:rPr>
          <w:b/>
        </w:rPr>
        <w:t>: Develop the business cases for the proposals in research and protection services and public health messaging for RHSAC consideration</w:t>
      </w:r>
      <w:r w:rsidR="00EA1A1D">
        <w:rPr>
          <w:b/>
        </w:rPr>
        <w:t xml:space="preserve">. </w:t>
      </w:r>
    </w:p>
    <w:p w14:paraId="3AFE44CC" w14:textId="6A5E12F9" w:rsidR="00AC0CDF" w:rsidRDefault="006C4F7D" w:rsidP="00AC0CDF">
      <w:pPr>
        <w:pStyle w:val="Agendaitem-supplementary"/>
      </w:pPr>
      <w:sdt>
        <w:sdtPr>
          <w:id w:val="-1324046596"/>
          <w:placeholder>
            <w:docPart w:val="21A3C1D63E3E4A538641DABF746E76E8"/>
          </w:placeholder>
        </w:sdtPr>
        <w:sdtEndPr/>
        <w:sdtContent>
          <w:r w:rsidR="00AC0CDF">
            <w:t>News  media perceptions of radiation and ARPANSA</w:t>
          </w:r>
        </w:sdtContent>
      </w:sdt>
      <w:r w:rsidR="00AC0CDF">
        <w:tab/>
      </w:r>
      <w:sdt>
        <w:sdtPr>
          <w:id w:val="2025972214"/>
          <w:placeholder>
            <w:docPart w:val="0C14F06263704ECDB858DA076FC79507"/>
          </w:placeholder>
        </w:sdtPr>
        <w:sdtEndPr/>
        <w:sdtContent>
          <w:r w:rsidR="00AC0CDF">
            <w:t>Niall Byrne</w:t>
          </w:r>
        </w:sdtContent>
      </w:sdt>
    </w:p>
    <w:p w14:paraId="47A22498" w14:textId="4F9D0ACF" w:rsidR="008A054B" w:rsidRPr="008A054B" w:rsidRDefault="008A054B" w:rsidP="008A054B">
      <w:r>
        <w:t xml:space="preserve">RHSAC held a question and answer forum with invited journalists to discuss how ARPANSA and radiation </w:t>
      </w:r>
      <w:proofErr w:type="gramStart"/>
      <w:r>
        <w:t>is perceived</w:t>
      </w:r>
      <w:proofErr w:type="gramEnd"/>
      <w:r>
        <w:t xml:space="preserve"> in the media. Members discussed opportunities for ARPANSA to enhance its media messaging and the importance of </w:t>
      </w:r>
      <w:r w:rsidR="00E871A0">
        <w:t xml:space="preserve">ARPANSA </w:t>
      </w:r>
      <w:r w:rsidR="0065478B">
        <w:t xml:space="preserve">providing </w:t>
      </w:r>
      <w:r>
        <w:t xml:space="preserve">a </w:t>
      </w:r>
      <w:r w:rsidR="0065478B">
        <w:t xml:space="preserve">credible </w:t>
      </w:r>
      <w:r>
        <w:t xml:space="preserve">voice </w:t>
      </w:r>
      <w:r w:rsidR="0065478B">
        <w:t xml:space="preserve">in its scientific role </w:t>
      </w:r>
      <w:r>
        <w:t xml:space="preserve">wherever interest groups dominate public discourse. The importance of maintaining </w:t>
      </w:r>
      <w:r w:rsidR="0065478B">
        <w:t>trusted</w:t>
      </w:r>
      <w:r>
        <w:t xml:space="preserve"> relationships with media </w:t>
      </w:r>
      <w:proofErr w:type="gramStart"/>
      <w:r>
        <w:t>was noted</w:t>
      </w:r>
      <w:proofErr w:type="gramEnd"/>
      <w:r w:rsidR="00EA1A1D">
        <w:t xml:space="preserve">. </w:t>
      </w:r>
      <w:r w:rsidR="0065478B">
        <w:t xml:space="preserve"> Members discussed the broad context of ARPANSA’s role to </w:t>
      </w:r>
      <w:r w:rsidR="004203A0">
        <w:t xml:space="preserve">provide information on </w:t>
      </w:r>
      <w:r w:rsidR="0065478B">
        <w:t>radiation risk</w:t>
      </w:r>
      <w:r w:rsidR="004203A0">
        <w:t>s</w:t>
      </w:r>
      <w:r w:rsidR="0065478B">
        <w:t xml:space="preserve"> in </w:t>
      </w:r>
      <w:proofErr w:type="gramStart"/>
      <w:r w:rsidR="0065478B">
        <w:t xml:space="preserve">society, and </w:t>
      </w:r>
      <w:r w:rsidR="005C701B">
        <w:t>how media may influence behavioural change</w:t>
      </w:r>
      <w:proofErr w:type="gramEnd"/>
      <w:r w:rsidR="005C701B">
        <w:t xml:space="preserve">. The </w:t>
      </w:r>
      <w:r w:rsidR="00D842FA">
        <w:t xml:space="preserve">advantages </w:t>
      </w:r>
      <w:r w:rsidR="005C701B">
        <w:t xml:space="preserve">of involving the media early in a public consultation process </w:t>
      </w:r>
      <w:proofErr w:type="gramStart"/>
      <w:r w:rsidR="005C701B">
        <w:t>w</w:t>
      </w:r>
      <w:r w:rsidR="00663AA7">
        <w:t>ere</w:t>
      </w:r>
      <w:r w:rsidR="005C701B">
        <w:t xml:space="preserve"> also discussed</w:t>
      </w:r>
      <w:proofErr w:type="gramEnd"/>
      <w:r w:rsidR="005C701B">
        <w:t>.</w:t>
      </w:r>
    </w:p>
    <w:p w14:paraId="3262B6EF" w14:textId="77777777" w:rsidR="008A054B" w:rsidRPr="008A054B" w:rsidRDefault="008A054B" w:rsidP="008A054B">
      <w:pPr>
        <w:rPr>
          <w:b/>
        </w:rPr>
      </w:pPr>
      <w:r w:rsidRPr="008A054B">
        <w:rPr>
          <w:b/>
        </w:rPr>
        <w:lastRenderedPageBreak/>
        <w:t xml:space="preserve">Action: </w:t>
      </w:r>
      <w:r>
        <w:rPr>
          <w:b/>
        </w:rPr>
        <w:t>Future RHSAC meetings to include a n</w:t>
      </w:r>
      <w:r w:rsidRPr="008A054B">
        <w:rPr>
          <w:b/>
        </w:rPr>
        <w:t xml:space="preserve">ew standing </w:t>
      </w:r>
      <w:r>
        <w:rPr>
          <w:b/>
        </w:rPr>
        <w:t xml:space="preserve">agenda </w:t>
      </w:r>
      <w:r w:rsidRPr="008A054B">
        <w:rPr>
          <w:b/>
        </w:rPr>
        <w:t>item: Communication / Media report</w:t>
      </w:r>
      <w:r>
        <w:rPr>
          <w:b/>
        </w:rPr>
        <w:t>.</w:t>
      </w:r>
    </w:p>
    <w:p w14:paraId="1010AEE4" w14:textId="77777777" w:rsidR="00AC0CDF" w:rsidRDefault="006C4F7D" w:rsidP="00AC0CDF">
      <w:pPr>
        <w:pStyle w:val="Agendaitem-supplementary"/>
      </w:pPr>
      <w:sdt>
        <w:sdtPr>
          <w:id w:val="-1572494538"/>
          <w:placeholder>
            <w:docPart w:val="ED5EFFF579964F3380FC2D561F23ACD3"/>
          </w:placeholder>
        </w:sdtPr>
        <w:sdtEndPr/>
        <w:sdtContent>
          <w:r w:rsidR="00AC0CDF">
            <w:t>Other business</w:t>
          </w:r>
        </w:sdtContent>
      </w:sdt>
      <w:r w:rsidR="00AC0CDF">
        <w:tab/>
      </w:r>
      <w:sdt>
        <w:sdtPr>
          <w:id w:val="-1535343010"/>
          <w:placeholder>
            <w:docPart w:val="C582CDDCFE2547FAB8111C356BF2D585"/>
          </w:placeholder>
        </w:sdtPr>
        <w:sdtEndPr/>
        <w:sdtContent>
          <w:r w:rsidR="00AC0CDF">
            <w:t>Chair</w:t>
          </w:r>
        </w:sdtContent>
      </w:sdt>
    </w:p>
    <w:p w14:paraId="6B121FEA" w14:textId="77777777" w:rsidR="006D014A" w:rsidRPr="002B09C0" w:rsidRDefault="00285572" w:rsidP="008B3471">
      <w:r>
        <w:t>The Chair thanked</w:t>
      </w:r>
      <w:r w:rsidR="002D5366">
        <w:t xml:space="preserve"> Stephen Solomon</w:t>
      </w:r>
      <w:r>
        <w:t>, retiring Principal Scientific Advisor to the CEO of ARPANSA,</w:t>
      </w:r>
      <w:r w:rsidR="002D5366">
        <w:t xml:space="preserve"> for </w:t>
      </w:r>
      <w:r>
        <w:t xml:space="preserve">his long and distinguished </w:t>
      </w:r>
      <w:r w:rsidR="002D5366">
        <w:t xml:space="preserve">service to </w:t>
      </w:r>
      <w:r w:rsidR="004203A0">
        <w:t>RHSAC</w:t>
      </w:r>
      <w:r w:rsidR="002D5366">
        <w:t>.</w:t>
      </w:r>
    </w:p>
    <w:sectPr w:rsidR="006D014A" w:rsidRPr="002B09C0" w:rsidSect="0071661E">
      <w:headerReference w:type="default" r:id="rId9"/>
      <w:footerReference w:type="default" r:id="rId10"/>
      <w:headerReference w:type="first" r:id="rId11"/>
      <w:footerReference w:type="first" r:id="rId12"/>
      <w:type w:val="continuous"/>
      <w:pgSz w:w="11906" w:h="16838"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A8356E" w14:textId="77777777" w:rsidR="00CC4EFA" w:rsidRDefault="00CC4EFA" w:rsidP="00FE7A6F">
      <w:r>
        <w:separator/>
      </w:r>
    </w:p>
  </w:endnote>
  <w:endnote w:type="continuationSeparator" w:id="0">
    <w:p w14:paraId="18F45904" w14:textId="77777777" w:rsidR="00CC4EFA" w:rsidRDefault="00CC4EFA" w:rsidP="00FE7A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1990B6" w14:textId="250A8BF0" w:rsidR="00E459BC" w:rsidRPr="00987C17" w:rsidRDefault="00E459BC" w:rsidP="0071661E">
    <w:pPr>
      <w:pStyle w:val="Footer"/>
      <w:tabs>
        <w:tab w:val="clear" w:pos="4513"/>
        <w:tab w:val="clear" w:pos="9026"/>
        <w:tab w:val="center" w:pos="4820"/>
        <w:tab w:val="right" w:pos="9639"/>
      </w:tabs>
      <w:spacing w:before="480"/>
      <w:rPr>
        <w:sz w:val="16"/>
        <w:szCs w:val="16"/>
      </w:rPr>
    </w:pPr>
    <w:r w:rsidRPr="00987C17">
      <w:rPr>
        <w:noProof/>
        <w:sz w:val="16"/>
        <w:szCs w:val="16"/>
      </w:rPr>
      <w:drawing>
        <wp:anchor distT="0" distB="0" distL="114300" distR="114300" simplePos="0" relativeHeight="251664384" behindDoc="0" locked="0" layoutInCell="1" allowOverlap="1" wp14:anchorId="1155399F" wp14:editId="0D904F0C">
          <wp:simplePos x="0" y="0"/>
          <wp:positionH relativeFrom="column">
            <wp:posOffset>0</wp:posOffset>
          </wp:positionH>
          <wp:positionV relativeFrom="paragraph">
            <wp:posOffset>163830</wp:posOffset>
          </wp:positionV>
          <wp:extent cx="6119495" cy="53975"/>
          <wp:effectExtent l="0" t="0" r="0" b="3175"/>
          <wp:wrapTopAndBottom/>
          <wp:docPr id="17"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i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19495" cy="53975"/>
                  </a:xfrm>
                  <a:prstGeom prst="rect">
                    <a:avLst/>
                  </a:prstGeom>
                </pic:spPr>
              </pic:pic>
            </a:graphicData>
          </a:graphic>
          <wp14:sizeRelH relativeFrom="page">
            <wp14:pctWidth>0</wp14:pctWidth>
          </wp14:sizeRelH>
          <wp14:sizeRelV relativeFrom="page">
            <wp14:pctHeight>0</wp14:pctHeight>
          </wp14:sizeRelV>
        </wp:anchor>
      </w:drawing>
    </w:r>
    <w:r w:rsidR="005D781B">
      <w:rPr>
        <w:sz w:val="16"/>
        <w:szCs w:val="16"/>
      </w:rPr>
      <w:t>Radiation Health and Safety Advisory Council</w:t>
    </w:r>
    <w:r w:rsidRPr="00987C17">
      <w:rPr>
        <w:sz w:val="16"/>
        <w:szCs w:val="16"/>
      </w:rPr>
      <w:tab/>
    </w:r>
    <w:r w:rsidR="005D781B">
      <w:rPr>
        <w:sz w:val="16"/>
        <w:szCs w:val="16"/>
      </w:rPr>
      <w:t>5-6 June 2017</w:t>
    </w:r>
    <w:r w:rsidRPr="00987C17">
      <w:rPr>
        <w:sz w:val="16"/>
        <w:szCs w:val="16"/>
      </w:rPr>
      <w:tab/>
    </w:r>
    <w:r w:rsidRPr="00EF2863">
      <w:rPr>
        <w:b/>
        <w:sz w:val="16"/>
        <w:szCs w:val="16"/>
      </w:rPr>
      <w:t>Draft</w:t>
    </w:r>
    <w:r w:rsidRPr="00987C17">
      <w:rPr>
        <w:sz w:val="16"/>
        <w:szCs w:val="16"/>
      </w:rPr>
      <w:t xml:space="preserve"> Minutes</w:t>
    </w:r>
    <w:r w:rsidRPr="00987C17">
      <w:rPr>
        <w:sz w:val="16"/>
        <w:szCs w:val="16"/>
      </w:rPr>
      <w:br/>
    </w:r>
    <w:r w:rsidR="005D781B">
      <w:rPr>
        <w:sz w:val="16"/>
        <w:szCs w:val="16"/>
      </w:rPr>
      <w:t>Meeting minutes</w:t>
    </w:r>
    <w:r w:rsidRPr="00987C17">
      <w:rPr>
        <w:sz w:val="16"/>
        <w:szCs w:val="16"/>
      </w:rPr>
      <w:tab/>
      <w:t>For Official Use Only</w:t>
    </w:r>
    <w:r>
      <w:rPr>
        <w:sz w:val="16"/>
        <w:szCs w:val="16"/>
      </w:rPr>
      <w:tab/>
    </w:r>
    <w:r w:rsidRPr="00553A21">
      <w:rPr>
        <w:sz w:val="16"/>
        <w:szCs w:val="16"/>
      </w:rPr>
      <w:t xml:space="preserve">Page </w:t>
    </w:r>
    <w:r w:rsidRPr="00553A21">
      <w:rPr>
        <w:b/>
        <w:sz w:val="16"/>
        <w:szCs w:val="16"/>
      </w:rPr>
      <w:fldChar w:fldCharType="begin"/>
    </w:r>
    <w:r w:rsidRPr="00553A21">
      <w:rPr>
        <w:b/>
        <w:sz w:val="16"/>
        <w:szCs w:val="16"/>
      </w:rPr>
      <w:instrText xml:space="preserve"> PAGE  \* Arabic  \* MERGEFORMAT </w:instrText>
    </w:r>
    <w:r w:rsidRPr="00553A21">
      <w:rPr>
        <w:b/>
        <w:sz w:val="16"/>
        <w:szCs w:val="16"/>
      </w:rPr>
      <w:fldChar w:fldCharType="separate"/>
    </w:r>
    <w:r w:rsidR="006C4F7D">
      <w:rPr>
        <w:b/>
        <w:noProof/>
        <w:sz w:val="16"/>
        <w:szCs w:val="16"/>
      </w:rPr>
      <w:t>4</w:t>
    </w:r>
    <w:r w:rsidRPr="00553A21">
      <w:rPr>
        <w:b/>
        <w:sz w:val="16"/>
        <w:szCs w:val="16"/>
      </w:rPr>
      <w:fldChar w:fldCharType="end"/>
    </w:r>
    <w:r w:rsidRPr="00553A21">
      <w:rPr>
        <w:sz w:val="16"/>
        <w:szCs w:val="16"/>
      </w:rPr>
      <w:t xml:space="preserve"> of </w:t>
    </w:r>
    <w:r w:rsidRPr="00553A21">
      <w:rPr>
        <w:b/>
        <w:sz w:val="16"/>
        <w:szCs w:val="16"/>
      </w:rPr>
      <w:fldChar w:fldCharType="begin"/>
    </w:r>
    <w:r w:rsidRPr="00553A21">
      <w:rPr>
        <w:b/>
        <w:sz w:val="16"/>
        <w:szCs w:val="16"/>
      </w:rPr>
      <w:instrText xml:space="preserve"> NUMPAGES  \* Arabic  \* MERGEFORMAT </w:instrText>
    </w:r>
    <w:r w:rsidRPr="00553A21">
      <w:rPr>
        <w:b/>
        <w:sz w:val="16"/>
        <w:szCs w:val="16"/>
      </w:rPr>
      <w:fldChar w:fldCharType="separate"/>
    </w:r>
    <w:r w:rsidR="006C4F7D">
      <w:rPr>
        <w:b/>
        <w:noProof/>
        <w:sz w:val="16"/>
        <w:szCs w:val="16"/>
      </w:rPr>
      <w:t>5</w:t>
    </w:r>
    <w:r w:rsidRPr="00553A21">
      <w:rPr>
        <w:b/>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DFDD71" w14:textId="3092ADF8" w:rsidR="00E459BC" w:rsidRPr="00987C17" w:rsidRDefault="00E459BC" w:rsidP="00987C17">
    <w:pPr>
      <w:pStyle w:val="Footer"/>
      <w:tabs>
        <w:tab w:val="clear" w:pos="4513"/>
        <w:tab w:val="clear" w:pos="9026"/>
        <w:tab w:val="center" w:pos="4820"/>
        <w:tab w:val="right" w:pos="9639"/>
      </w:tabs>
      <w:spacing w:before="480"/>
      <w:rPr>
        <w:sz w:val="16"/>
        <w:szCs w:val="16"/>
      </w:rPr>
    </w:pPr>
    <w:r w:rsidRPr="00987C17">
      <w:rPr>
        <w:noProof/>
        <w:sz w:val="16"/>
        <w:szCs w:val="16"/>
      </w:rPr>
      <w:drawing>
        <wp:anchor distT="0" distB="0" distL="114300" distR="114300" simplePos="0" relativeHeight="251662336" behindDoc="0" locked="0" layoutInCell="1" allowOverlap="1" wp14:anchorId="0727B3B1" wp14:editId="1925311F">
          <wp:simplePos x="0" y="0"/>
          <wp:positionH relativeFrom="column">
            <wp:posOffset>0</wp:posOffset>
          </wp:positionH>
          <wp:positionV relativeFrom="paragraph">
            <wp:posOffset>163830</wp:posOffset>
          </wp:positionV>
          <wp:extent cx="6119495" cy="53975"/>
          <wp:effectExtent l="0" t="0" r="0" b="3175"/>
          <wp:wrapTopAndBottom/>
          <wp:docPr id="19"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i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19495" cy="53975"/>
                  </a:xfrm>
                  <a:prstGeom prst="rect">
                    <a:avLst/>
                  </a:prstGeom>
                </pic:spPr>
              </pic:pic>
            </a:graphicData>
          </a:graphic>
          <wp14:sizeRelH relativeFrom="page">
            <wp14:pctWidth>0</wp14:pctWidth>
          </wp14:sizeRelH>
          <wp14:sizeRelV relativeFrom="page">
            <wp14:pctHeight>0</wp14:pctHeight>
          </wp14:sizeRelV>
        </wp:anchor>
      </w:drawing>
    </w:r>
    <w:r w:rsidR="005D781B">
      <w:rPr>
        <w:sz w:val="16"/>
        <w:szCs w:val="16"/>
      </w:rPr>
      <w:t>Radiation Health and Safety Advisory Council</w:t>
    </w:r>
    <w:r w:rsidRPr="00987C17">
      <w:rPr>
        <w:sz w:val="16"/>
        <w:szCs w:val="16"/>
      </w:rPr>
      <w:tab/>
    </w:r>
    <w:r w:rsidR="005D781B">
      <w:rPr>
        <w:sz w:val="16"/>
        <w:szCs w:val="16"/>
      </w:rPr>
      <w:t>5-6 June 2017</w:t>
    </w:r>
    <w:r w:rsidRPr="00987C17">
      <w:rPr>
        <w:sz w:val="16"/>
        <w:szCs w:val="16"/>
      </w:rPr>
      <w:tab/>
    </w:r>
    <w:r w:rsidRPr="00EF2863">
      <w:rPr>
        <w:b/>
        <w:sz w:val="16"/>
        <w:szCs w:val="16"/>
      </w:rPr>
      <w:t>Draft</w:t>
    </w:r>
    <w:r w:rsidR="005D781B">
      <w:rPr>
        <w:sz w:val="16"/>
        <w:szCs w:val="16"/>
      </w:rPr>
      <w:t xml:space="preserve"> </w:t>
    </w:r>
    <w:r w:rsidRPr="00987C17">
      <w:rPr>
        <w:sz w:val="16"/>
        <w:szCs w:val="16"/>
      </w:rPr>
      <w:t>Minutes</w:t>
    </w:r>
    <w:r w:rsidRPr="00987C17">
      <w:rPr>
        <w:sz w:val="16"/>
        <w:szCs w:val="16"/>
      </w:rPr>
      <w:br/>
    </w:r>
    <w:r>
      <w:rPr>
        <w:sz w:val="16"/>
        <w:szCs w:val="16"/>
      </w:rPr>
      <w:t>Meeting minutes</w:t>
    </w:r>
    <w:r w:rsidRPr="00987C17">
      <w:rPr>
        <w:sz w:val="16"/>
        <w:szCs w:val="16"/>
      </w:rPr>
      <w:tab/>
      <w:t>For Official Use Only</w:t>
    </w:r>
    <w:r>
      <w:rPr>
        <w:sz w:val="16"/>
        <w:szCs w:val="16"/>
      </w:rPr>
      <w:tab/>
    </w:r>
    <w:r w:rsidRPr="00553A21">
      <w:rPr>
        <w:sz w:val="16"/>
        <w:szCs w:val="16"/>
      </w:rPr>
      <w:t xml:space="preserve">Page </w:t>
    </w:r>
    <w:r w:rsidRPr="00553A21">
      <w:rPr>
        <w:b/>
        <w:sz w:val="16"/>
        <w:szCs w:val="16"/>
      </w:rPr>
      <w:fldChar w:fldCharType="begin"/>
    </w:r>
    <w:r w:rsidRPr="00553A21">
      <w:rPr>
        <w:b/>
        <w:sz w:val="16"/>
        <w:szCs w:val="16"/>
      </w:rPr>
      <w:instrText xml:space="preserve"> PAGE  \* Arabic  \* MERGEFORMAT </w:instrText>
    </w:r>
    <w:r w:rsidRPr="00553A21">
      <w:rPr>
        <w:b/>
        <w:sz w:val="16"/>
        <w:szCs w:val="16"/>
      </w:rPr>
      <w:fldChar w:fldCharType="separate"/>
    </w:r>
    <w:r w:rsidR="006C4F7D">
      <w:rPr>
        <w:b/>
        <w:noProof/>
        <w:sz w:val="16"/>
        <w:szCs w:val="16"/>
      </w:rPr>
      <w:t>1</w:t>
    </w:r>
    <w:r w:rsidRPr="00553A21">
      <w:rPr>
        <w:b/>
        <w:sz w:val="16"/>
        <w:szCs w:val="16"/>
      </w:rPr>
      <w:fldChar w:fldCharType="end"/>
    </w:r>
    <w:r w:rsidRPr="00553A21">
      <w:rPr>
        <w:sz w:val="16"/>
        <w:szCs w:val="16"/>
      </w:rPr>
      <w:t xml:space="preserve"> of </w:t>
    </w:r>
    <w:r w:rsidRPr="00553A21">
      <w:rPr>
        <w:b/>
        <w:sz w:val="16"/>
        <w:szCs w:val="16"/>
      </w:rPr>
      <w:fldChar w:fldCharType="begin"/>
    </w:r>
    <w:r w:rsidRPr="00553A21">
      <w:rPr>
        <w:b/>
        <w:sz w:val="16"/>
        <w:szCs w:val="16"/>
      </w:rPr>
      <w:instrText xml:space="preserve"> NUMPAGES  \* Arabic  \* MERGEFORMAT </w:instrText>
    </w:r>
    <w:r w:rsidRPr="00553A21">
      <w:rPr>
        <w:b/>
        <w:sz w:val="16"/>
        <w:szCs w:val="16"/>
      </w:rPr>
      <w:fldChar w:fldCharType="separate"/>
    </w:r>
    <w:r w:rsidR="006C4F7D">
      <w:rPr>
        <w:b/>
        <w:noProof/>
        <w:sz w:val="16"/>
        <w:szCs w:val="16"/>
      </w:rPr>
      <w:t>5</w:t>
    </w:r>
    <w:r w:rsidRPr="00553A21">
      <w:rPr>
        <w:b/>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DA49B0" w14:textId="77777777" w:rsidR="00CC4EFA" w:rsidRDefault="00CC4EFA" w:rsidP="00FE7A6F">
      <w:r>
        <w:separator/>
      </w:r>
    </w:p>
  </w:footnote>
  <w:footnote w:type="continuationSeparator" w:id="0">
    <w:p w14:paraId="319FE0BE" w14:textId="77777777" w:rsidR="00CC4EFA" w:rsidRDefault="00CC4EFA" w:rsidP="00FE7A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45FD54" w14:textId="77777777" w:rsidR="00E459BC" w:rsidRPr="009C5959" w:rsidRDefault="00E459BC" w:rsidP="009C5959">
    <w:pPr>
      <w:spacing w:before="0"/>
      <w:jc w:val="center"/>
      <w:rPr>
        <w:sz w:val="16"/>
      </w:rPr>
    </w:pPr>
    <w:r w:rsidRPr="009C5959">
      <w:rPr>
        <w:sz w:val="16"/>
      </w:rPr>
      <w:t>For Official Use Only</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4A276D" w14:textId="77777777" w:rsidR="00E459BC" w:rsidRPr="00942400" w:rsidRDefault="00E459BC" w:rsidP="00942400">
    <w:pPr>
      <w:pStyle w:val="Header"/>
      <w:tabs>
        <w:tab w:val="clear" w:pos="4513"/>
      </w:tabs>
      <w:spacing w:before="0"/>
      <w:jc w:val="center"/>
      <w:rPr>
        <w:sz w:val="16"/>
        <w:szCs w:val="16"/>
      </w:rPr>
    </w:pPr>
    <w:r w:rsidRPr="00942400">
      <w:rPr>
        <w:sz w:val="16"/>
        <w:szCs w:val="16"/>
      </w:rPr>
      <w:t>For Official Use Only</w:t>
    </w:r>
  </w:p>
  <w:p w14:paraId="16D77138" w14:textId="77777777" w:rsidR="00E459BC" w:rsidRPr="00987C17" w:rsidRDefault="00E459BC" w:rsidP="00CD62EE">
    <w:pPr>
      <w:pStyle w:val="Header"/>
      <w:tabs>
        <w:tab w:val="clear" w:pos="4513"/>
      </w:tabs>
      <w:spacing w:before="0"/>
      <w:jc w:val="center"/>
    </w:pPr>
    <w:r>
      <w:rPr>
        <w:noProof/>
      </w:rPr>
      <w:drawing>
        <wp:inline distT="0" distB="0" distL="0" distR="0" wp14:anchorId="7435415E" wp14:editId="3A19B453">
          <wp:extent cx="6120384" cy="73152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 combined NEW-MAR17.jpg"/>
                  <pic:cNvPicPr/>
                </pic:nvPicPr>
                <pic:blipFill>
                  <a:blip r:embed="rId1">
                    <a:extLst>
                      <a:ext uri="{28A0092B-C50C-407E-A947-70E740481C1C}">
                        <a14:useLocalDpi xmlns:a14="http://schemas.microsoft.com/office/drawing/2010/main" val="0"/>
                      </a:ext>
                    </a:extLst>
                  </a:blip>
                  <a:stretch>
                    <a:fillRect/>
                  </a:stretch>
                </pic:blipFill>
                <pic:spPr>
                  <a:xfrm>
                    <a:off x="0" y="0"/>
                    <a:ext cx="6120384" cy="7315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F53D48"/>
    <w:multiLevelType w:val="hybridMultilevel"/>
    <w:tmpl w:val="D4E88032"/>
    <w:lvl w:ilvl="0" w:tplc="F1B4463C">
      <w:start w:val="15"/>
      <w:numFmt w:val="bullet"/>
      <w:lvlText w:val="-"/>
      <w:lvlJc w:val="left"/>
      <w:pPr>
        <w:ind w:left="720" w:hanging="360"/>
      </w:pPr>
      <w:rPr>
        <w:rFonts w:ascii="Calibri" w:eastAsiaTheme="minorEastAsia"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E836471"/>
    <w:multiLevelType w:val="multilevel"/>
    <w:tmpl w:val="C14E83DC"/>
    <w:lvl w:ilvl="0">
      <w:start w:val="1"/>
      <w:numFmt w:val="decimal"/>
      <w:lvlText w:val="Item %1."/>
      <w:lvlJc w:val="left"/>
      <w:pPr>
        <w:tabs>
          <w:tab w:val="num" w:pos="1134"/>
        </w:tabs>
        <w:ind w:left="1134" w:hanging="1134"/>
      </w:pPr>
      <w:rPr>
        <w:rFonts w:ascii="Calibri" w:hAnsi="Calibri" w:hint="default"/>
        <w:b/>
        <w:i w:val="0"/>
        <w:color w:val="4E1A74"/>
        <w:sz w:val="24"/>
      </w:rPr>
    </w:lvl>
    <w:lvl w:ilvl="1">
      <w:start w:val="1"/>
      <w:numFmt w:val="decimal"/>
      <w:lvlText w:val="Item %1.%2"/>
      <w:lvlJc w:val="left"/>
      <w:pPr>
        <w:tabs>
          <w:tab w:val="num" w:pos="1134"/>
        </w:tabs>
        <w:ind w:left="1134" w:hanging="1134"/>
      </w:pPr>
      <w:rPr>
        <w:rFonts w:hint="default"/>
        <w:b w:val="0"/>
        <w:i/>
        <w:color w:val="7F4D9A"/>
        <w:sz w:val="22"/>
      </w:rPr>
    </w:lvl>
    <w:lvl w:ilvl="2">
      <w:start w:val="1"/>
      <w:numFmt w:val="lowerRoman"/>
      <w:lvlText w:val="%3)"/>
      <w:lvlJc w:val="left"/>
      <w:pPr>
        <w:ind w:left="1134" w:hanging="1134"/>
      </w:pPr>
      <w:rPr>
        <w:rFonts w:hint="default"/>
      </w:rPr>
    </w:lvl>
    <w:lvl w:ilvl="3">
      <w:start w:val="1"/>
      <w:numFmt w:val="decimal"/>
      <w:lvlText w:val="(%4)"/>
      <w:lvlJc w:val="left"/>
      <w:pPr>
        <w:ind w:left="1134" w:hanging="1134"/>
      </w:pPr>
      <w:rPr>
        <w:rFonts w:hint="default"/>
      </w:rPr>
    </w:lvl>
    <w:lvl w:ilvl="4">
      <w:start w:val="1"/>
      <w:numFmt w:val="lowerLetter"/>
      <w:lvlText w:val="(%5)"/>
      <w:lvlJc w:val="left"/>
      <w:pPr>
        <w:ind w:left="1134" w:hanging="1134"/>
      </w:pPr>
      <w:rPr>
        <w:rFonts w:hint="default"/>
      </w:rPr>
    </w:lvl>
    <w:lvl w:ilvl="5">
      <w:start w:val="1"/>
      <w:numFmt w:val="lowerRoman"/>
      <w:lvlText w:val="(%6)"/>
      <w:lvlJc w:val="left"/>
      <w:pPr>
        <w:ind w:left="1134" w:hanging="1134"/>
      </w:pPr>
      <w:rPr>
        <w:rFonts w:hint="default"/>
      </w:rPr>
    </w:lvl>
    <w:lvl w:ilvl="6">
      <w:start w:val="1"/>
      <w:numFmt w:val="decimal"/>
      <w:lvlText w:val="%7."/>
      <w:lvlJc w:val="left"/>
      <w:pPr>
        <w:ind w:left="1134" w:hanging="1134"/>
      </w:pPr>
      <w:rPr>
        <w:rFonts w:hint="default"/>
      </w:rPr>
    </w:lvl>
    <w:lvl w:ilvl="7">
      <w:start w:val="1"/>
      <w:numFmt w:val="lowerLetter"/>
      <w:lvlText w:val="%8."/>
      <w:lvlJc w:val="left"/>
      <w:pPr>
        <w:ind w:left="1134" w:hanging="1134"/>
      </w:pPr>
      <w:rPr>
        <w:rFonts w:hint="default"/>
      </w:rPr>
    </w:lvl>
    <w:lvl w:ilvl="8">
      <w:start w:val="1"/>
      <w:numFmt w:val="lowerRoman"/>
      <w:lvlText w:val="%9."/>
      <w:lvlJc w:val="left"/>
      <w:pPr>
        <w:ind w:left="1134" w:hanging="1134"/>
      </w:pPr>
      <w:rPr>
        <w:rFonts w:hint="default"/>
      </w:rPr>
    </w:lvl>
  </w:abstractNum>
  <w:abstractNum w:abstractNumId="2" w15:restartNumberingAfterBreak="0">
    <w:nsid w:val="41163BFE"/>
    <w:multiLevelType w:val="hybridMultilevel"/>
    <w:tmpl w:val="62C473EC"/>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640D193A"/>
    <w:multiLevelType w:val="hybridMultilevel"/>
    <w:tmpl w:val="893E8C3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74D3110"/>
    <w:multiLevelType w:val="multilevel"/>
    <w:tmpl w:val="357A17E8"/>
    <w:lvl w:ilvl="0">
      <w:start w:val="1"/>
      <w:numFmt w:val="decimal"/>
      <w:pStyle w:val="Agendaitem-main"/>
      <w:lvlText w:val="%1."/>
      <w:lvlJc w:val="left"/>
      <w:pPr>
        <w:tabs>
          <w:tab w:val="num" w:pos="454"/>
        </w:tabs>
        <w:ind w:left="454" w:hanging="454"/>
      </w:pPr>
      <w:rPr>
        <w:rFonts w:hint="default"/>
      </w:rPr>
    </w:lvl>
    <w:lvl w:ilvl="1">
      <w:start w:val="1"/>
      <w:numFmt w:val="decimal"/>
      <w:pStyle w:val="Agendaitem-supplementary"/>
      <w:lvlText w:val="Item %1.%2"/>
      <w:lvlJc w:val="left"/>
      <w:pPr>
        <w:tabs>
          <w:tab w:val="num" w:pos="1134"/>
        </w:tabs>
        <w:ind w:left="1134" w:hanging="1134"/>
      </w:pPr>
      <w:rPr>
        <w:rFonts w:hint="default"/>
      </w:rPr>
    </w:lvl>
    <w:lvl w:ilvl="2">
      <w:start w:val="1"/>
      <w:numFmt w:val="decimal"/>
      <w:pStyle w:val="Agendaitem-thirdlevel"/>
      <w:lvlText w:val="Item %1.%2.%3"/>
      <w:lvlJc w:val="left"/>
      <w:pPr>
        <w:tabs>
          <w:tab w:val="num" w:pos="1134"/>
        </w:tabs>
        <w:ind w:left="1134" w:hanging="1134"/>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2"/>
  </w:num>
  <w:num w:numId="2">
    <w:abstractNumId w:val="1"/>
  </w:num>
  <w:num w:numId="3">
    <w:abstractNumId w:val="4"/>
  </w:num>
  <w:num w:numId="4">
    <w:abstractNumId w:val="4"/>
  </w:num>
  <w:num w:numId="5">
    <w:abstractNumId w:val="4"/>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ocumentProtection w:edit="forms" w:enforcement="0"/>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75E3"/>
    <w:rsid w:val="00014EA7"/>
    <w:rsid w:val="00023501"/>
    <w:rsid w:val="00034C93"/>
    <w:rsid w:val="000377C6"/>
    <w:rsid w:val="00037F17"/>
    <w:rsid w:val="00041ABA"/>
    <w:rsid w:val="000462B0"/>
    <w:rsid w:val="00064205"/>
    <w:rsid w:val="000729D8"/>
    <w:rsid w:val="000747C8"/>
    <w:rsid w:val="0009196A"/>
    <w:rsid w:val="000B6874"/>
    <w:rsid w:val="000F73FB"/>
    <w:rsid w:val="00112CEA"/>
    <w:rsid w:val="001179BB"/>
    <w:rsid w:val="001335BE"/>
    <w:rsid w:val="001446C9"/>
    <w:rsid w:val="001511CB"/>
    <w:rsid w:val="00155539"/>
    <w:rsid w:val="00156081"/>
    <w:rsid w:val="00172E49"/>
    <w:rsid w:val="00197595"/>
    <w:rsid w:val="001A40BA"/>
    <w:rsid w:val="001B175F"/>
    <w:rsid w:val="001B6AAA"/>
    <w:rsid w:val="001C228E"/>
    <w:rsid w:val="001D0341"/>
    <w:rsid w:val="00207424"/>
    <w:rsid w:val="00216371"/>
    <w:rsid w:val="002177B4"/>
    <w:rsid w:val="00226935"/>
    <w:rsid w:val="002475E3"/>
    <w:rsid w:val="00255009"/>
    <w:rsid w:val="00261754"/>
    <w:rsid w:val="00281668"/>
    <w:rsid w:val="00284082"/>
    <w:rsid w:val="00285572"/>
    <w:rsid w:val="002B09C0"/>
    <w:rsid w:val="002B5AA6"/>
    <w:rsid w:val="002C55E7"/>
    <w:rsid w:val="002C664C"/>
    <w:rsid w:val="002D5366"/>
    <w:rsid w:val="002E0E26"/>
    <w:rsid w:val="002E1A84"/>
    <w:rsid w:val="002F6CB5"/>
    <w:rsid w:val="00302E8A"/>
    <w:rsid w:val="003176B3"/>
    <w:rsid w:val="0033210D"/>
    <w:rsid w:val="00337D8E"/>
    <w:rsid w:val="00345671"/>
    <w:rsid w:val="00363466"/>
    <w:rsid w:val="00384207"/>
    <w:rsid w:val="00397328"/>
    <w:rsid w:val="003D04A4"/>
    <w:rsid w:val="003D5137"/>
    <w:rsid w:val="003F0701"/>
    <w:rsid w:val="003F6505"/>
    <w:rsid w:val="00401B2E"/>
    <w:rsid w:val="00413E9F"/>
    <w:rsid w:val="004157A4"/>
    <w:rsid w:val="00417AC2"/>
    <w:rsid w:val="00417E86"/>
    <w:rsid w:val="004203A0"/>
    <w:rsid w:val="0042329A"/>
    <w:rsid w:val="00431170"/>
    <w:rsid w:val="00435BD3"/>
    <w:rsid w:val="00442D57"/>
    <w:rsid w:val="00444109"/>
    <w:rsid w:val="004447C5"/>
    <w:rsid w:val="00444AA3"/>
    <w:rsid w:val="0047375F"/>
    <w:rsid w:val="00475207"/>
    <w:rsid w:val="00497EDB"/>
    <w:rsid w:val="004A11CC"/>
    <w:rsid w:val="004A3739"/>
    <w:rsid w:val="004A6DCF"/>
    <w:rsid w:val="004B5099"/>
    <w:rsid w:val="004C151D"/>
    <w:rsid w:val="004E4746"/>
    <w:rsid w:val="004F2C6C"/>
    <w:rsid w:val="004F739C"/>
    <w:rsid w:val="00500D41"/>
    <w:rsid w:val="00503EB6"/>
    <w:rsid w:val="005114D3"/>
    <w:rsid w:val="00515CA4"/>
    <w:rsid w:val="00516794"/>
    <w:rsid w:val="005172A7"/>
    <w:rsid w:val="00547024"/>
    <w:rsid w:val="00553A21"/>
    <w:rsid w:val="005819E9"/>
    <w:rsid w:val="00581F0B"/>
    <w:rsid w:val="005B1F4C"/>
    <w:rsid w:val="005C701B"/>
    <w:rsid w:val="005D3BE5"/>
    <w:rsid w:val="005D781B"/>
    <w:rsid w:val="005E2C54"/>
    <w:rsid w:val="0064723E"/>
    <w:rsid w:val="0065478B"/>
    <w:rsid w:val="00663AA7"/>
    <w:rsid w:val="00670C37"/>
    <w:rsid w:val="006710BC"/>
    <w:rsid w:val="00676C94"/>
    <w:rsid w:val="00680814"/>
    <w:rsid w:val="00695F63"/>
    <w:rsid w:val="006B70A6"/>
    <w:rsid w:val="006C4F7D"/>
    <w:rsid w:val="006D014A"/>
    <w:rsid w:val="006E7A24"/>
    <w:rsid w:val="007009E2"/>
    <w:rsid w:val="00715CDD"/>
    <w:rsid w:val="0071661E"/>
    <w:rsid w:val="007454EE"/>
    <w:rsid w:val="007470EF"/>
    <w:rsid w:val="00777BD6"/>
    <w:rsid w:val="00784A0C"/>
    <w:rsid w:val="007B3F32"/>
    <w:rsid w:val="007C3ACA"/>
    <w:rsid w:val="007E0D9D"/>
    <w:rsid w:val="007E2A2E"/>
    <w:rsid w:val="007E59A2"/>
    <w:rsid w:val="00815B86"/>
    <w:rsid w:val="008174F8"/>
    <w:rsid w:val="008305EB"/>
    <w:rsid w:val="008348B3"/>
    <w:rsid w:val="0085071B"/>
    <w:rsid w:val="00854A22"/>
    <w:rsid w:val="00855C18"/>
    <w:rsid w:val="0086079A"/>
    <w:rsid w:val="0086366A"/>
    <w:rsid w:val="00867ACC"/>
    <w:rsid w:val="008703D1"/>
    <w:rsid w:val="008737F8"/>
    <w:rsid w:val="00896C0F"/>
    <w:rsid w:val="008A054B"/>
    <w:rsid w:val="008B0CC0"/>
    <w:rsid w:val="008B3471"/>
    <w:rsid w:val="008B60AD"/>
    <w:rsid w:val="008C373B"/>
    <w:rsid w:val="008E6469"/>
    <w:rsid w:val="008F4775"/>
    <w:rsid w:val="0090302F"/>
    <w:rsid w:val="00941D3A"/>
    <w:rsid w:val="00942400"/>
    <w:rsid w:val="009519D7"/>
    <w:rsid w:val="009620FF"/>
    <w:rsid w:val="009725B2"/>
    <w:rsid w:val="00975C7F"/>
    <w:rsid w:val="0098553B"/>
    <w:rsid w:val="00987C17"/>
    <w:rsid w:val="0099291A"/>
    <w:rsid w:val="009A5D0B"/>
    <w:rsid w:val="009B7644"/>
    <w:rsid w:val="009C5959"/>
    <w:rsid w:val="009C6693"/>
    <w:rsid w:val="009D3222"/>
    <w:rsid w:val="009D4472"/>
    <w:rsid w:val="009F5202"/>
    <w:rsid w:val="009F6044"/>
    <w:rsid w:val="009F634B"/>
    <w:rsid w:val="00A02230"/>
    <w:rsid w:val="00A13459"/>
    <w:rsid w:val="00A30C2F"/>
    <w:rsid w:val="00A32D69"/>
    <w:rsid w:val="00A41D24"/>
    <w:rsid w:val="00A43995"/>
    <w:rsid w:val="00A5493A"/>
    <w:rsid w:val="00A57B5C"/>
    <w:rsid w:val="00A60157"/>
    <w:rsid w:val="00A66702"/>
    <w:rsid w:val="00A72735"/>
    <w:rsid w:val="00A811A0"/>
    <w:rsid w:val="00AA6337"/>
    <w:rsid w:val="00AB1AF9"/>
    <w:rsid w:val="00AB3B7A"/>
    <w:rsid w:val="00AC0CDF"/>
    <w:rsid w:val="00AC279B"/>
    <w:rsid w:val="00AC44E4"/>
    <w:rsid w:val="00AD55AD"/>
    <w:rsid w:val="00AE3236"/>
    <w:rsid w:val="00B5731D"/>
    <w:rsid w:val="00B61ECE"/>
    <w:rsid w:val="00B63CD2"/>
    <w:rsid w:val="00B8273E"/>
    <w:rsid w:val="00B973D9"/>
    <w:rsid w:val="00BA4FB6"/>
    <w:rsid w:val="00BA720C"/>
    <w:rsid w:val="00BB780E"/>
    <w:rsid w:val="00BC7D9C"/>
    <w:rsid w:val="00BE3AEE"/>
    <w:rsid w:val="00C001A8"/>
    <w:rsid w:val="00C16836"/>
    <w:rsid w:val="00C207E6"/>
    <w:rsid w:val="00C33E33"/>
    <w:rsid w:val="00C35630"/>
    <w:rsid w:val="00C43616"/>
    <w:rsid w:val="00C4531E"/>
    <w:rsid w:val="00C46397"/>
    <w:rsid w:val="00C86941"/>
    <w:rsid w:val="00C96E8C"/>
    <w:rsid w:val="00CA0D7F"/>
    <w:rsid w:val="00CA0FCD"/>
    <w:rsid w:val="00CB2293"/>
    <w:rsid w:val="00CB68A0"/>
    <w:rsid w:val="00CB7340"/>
    <w:rsid w:val="00CC4EFA"/>
    <w:rsid w:val="00CD62EE"/>
    <w:rsid w:val="00CE038F"/>
    <w:rsid w:val="00D003D4"/>
    <w:rsid w:val="00D27D6E"/>
    <w:rsid w:val="00D31F50"/>
    <w:rsid w:val="00D32B1B"/>
    <w:rsid w:val="00D43F4C"/>
    <w:rsid w:val="00D60B81"/>
    <w:rsid w:val="00D7422F"/>
    <w:rsid w:val="00D842FA"/>
    <w:rsid w:val="00D945E1"/>
    <w:rsid w:val="00DD298E"/>
    <w:rsid w:val="00DD41FB"/>
    <w:rsid w:val="00DE498B"/>
    <w:rsid w:val="00DF63A8"/>
    <w:rsid w:val="00E12952"/>
    <w:rsid w:val="00E24F59"/>
    <w:rsid w:val="00E30C4F"/>
    <w:rsid w:val="00E340CA"/>
    <w:rsid w:val="00E459BC"/>
    <w:rsid w:val="00E47256"/>
    <w:rsid w:val="00E53F08"/>
    <w:rsid w:val="00E82F1F"/>
    <w:rsid w:val="00E86691"/>
    <w:rsid w:val="00E871A0"/>
    <w:rsid w:val="00E94B81"/>
    <w:rsid w:val="00E95D24"/>
    <w:rsid w:val="00EA0039"/>
    <w:rsid w:val="00EA1A1D"/>
    <w:rsid w:val="00EA5BE1"/>
    <w:rsid w:val="00EB2AFA"/>
    <w:rsid w:val="00EB6A18"/>
    <w:rsid w:val="00EC6D67"/>
    <w:rsid w:val="00EF0675"/>
    <w:rsid w:val="00EF2863"/>
    <w:rsid w:val="00EF7F1E"/>
    <w:rsid w:val="00F063D8"/>
    <w:rsid w:val="00F12B44"/>
    <w:rsid w:val="00F5732C"/>
    <w:rsid w:val="00F97114"/>
    <w:rsid w:val="00FA2AFF"/>
    <w:rsid w:val="00FB01F3"/>
    <w:rsid w:val="00FE08D7"/>
    <w:rsid w:val="00FE206D"/>
    <w:rsid w:val="00FE7A6F"/>
    <w:rsid w:val="00FF10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4E3E0F9"/>
  <w15:docId w15:val="{A000DFC4-F586-48E3-B84F-BA967753A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C5959"/>
    <w:pPr>
      <w:spacing w:before="240" w:after="0" w:line="264" w:lineRule="auto"/>
    </w:pPr>
    <w:rPr>
      <w:rFonts w:eastAsiaTheme="minorEastAsia"/>
      <w:color w:val="262626" w:themeColor="text1" w:themeTint="D9"/>
      <w:lang w:eastAsia="en-AU"/>
    </w:rPr>
  </w:style>
  <w:style w:type="paragraph" w:styleId="Heading1">
    <w:name w:val="heading 1"/>
    <w:basedOn w:val="Normal"/>
    <w:next w:val="Normal"/>
    <w:link w:val="Heading1Char"/>
    <w:uiPriority w:val="9"/>
    <w:qFormat/>
    <w:rsid w:val="009620FF"/>
    <w:pPr>
      <w:keepNext/>
      <w:widowControl w:val="0"/>
      <w:outlineLvl w:val="0"/>
    </w:pPr>
    <w:rPr>
      <w:rFonts w:eastAsia="Times New Roman" w:cstheme="majorBidi"/>
      <w:b/>
      <w:bCs/>
      <w:color w:val="4E1A74"/>
      <w:sz w:val="24"/>
      <w:szCs w:val="28"/>
    </w:rPr>
  </w:style>
  <w:style w:type="paragraph" w:styleId="Heading2">
    <w:name w:val="heading 2"/>
    <w:basedOn w:val="Normal"/>
    <w:next w:val="Normal"/>
    <w:link w:val="Heading2Char"/>
    <w:uiPriority w:val="9"/>
    <w:unhideWhenUsed/>
    <w:qFormat/>
    <w:rsid w:val="00064205"/>
    <w:pPr>
      <w:keepNext/>
      <w:shd w:val="clear" w:color="auto" w:fill="FFFFFF" w:themeFill="background1"/>
      <w:spacing w:line="240" w:lineRule="auto"/>
      <w:outlineLvl w:val="1"/>
    </w:pPr>
    <w:rPr>
      <w:rFonts w:eastAsia="Times New Roman" w:cs="Times New Roman"/>
      <w:b/>
      <w:i/>
      <w:color w:val="4E1A74"/>
      <w:sz w:val="24"/>
    </w:rPr>
  </w:style>
  <w:style w:type="paragraph" w:styleId="Heading3">
    <w:name w:val="heading 3"/>
    <w:basedOn w:val="Normal"/>
    <w:next w:val="Normal"/>
    <w:link w:val="Heading3Char"/>
    <w:uiPriority w:val="9"/>
    <w:unhideWhenUsed/>
    <w:qFormat/>
    <w:rsid w:val="00064205"/>
    <w:pPr>
      <w:keepNext/>
      <w:keepLines/>
      <w:spacing w:before="200"/>
      <w:outlineLvl w:val="2"/>
    </w:pPr>
    <w:rPr>
      <w:rFonts w:eastAsiaTheme="majorEastAsia" w:cstheme="majorBidi"/>
      <w:bCs/>
      <w:color w:val="4E1A74"/>
    </w:rPr>
  </w:style>
  <w:style w:type="paragraph" w:styleId="Heading4">
    <w:name w:val="heading 4"/>
    <w:basedOn w:val="Normal"/>
    <w:next w:val="Normal"/>
    <w:link w:val="Heading4Char"/>
    <w:uiPriority w:val="9"/>
    <w:unhideWhenUsed/>
    <w:qFormat/>
    <w:rsid w:val="00064205"/>
    <w:pPr>
      <w:keepNext/>
      <w:keepLines/>
      <w:spacing w:before="200"/>
      <w:outlineLvl w:val="3"/>
    </w:pPr>
    <w:rPr>
      <w:rFonts w:eastAsiaTheme="majorEastAsia" w:cstheme="majorBidi"/>
      <w:bCs/>
      <w:i/>
      <w:iCs/>
      <w:color w:val="4E1A7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16794"/>
    <w:pPr>
      <w:tabs>
        <w:tab w:val="center" w:pos="4513"/>
        <w:tab w:val="right" w:pos="9026"/>
      </w:tabs>
      <w:spacing w:line="240" w:lineRule="auto"/>
    </w:pPr>
  </w:style>
  <w:style w:type="character" w:customStyle="1" w:styleId="HeaderChar">
    <w:name w:val="Header Char"/>
    <w:basedOn w:val="DefaultParagraphFont"/>
    <w:link w:val="Header"/>
    <w:uiPriority w:val="99"/>
    <w:rsid w:val="00516794"/>
  </w:style>
  <w:style w:type="paragraph" w:styleId="Footer">
    <w:name w:val="footer"/>
    <w:basedOn w:val="Normal"/>
    <w:link w:val="FooterChar"/>
    <w:uiPriority w:val="99"/>
    <w:unhideWhenUsed/>
    <w:rsid w:val="00516794"/>
    <w:pPr>
      <w:tabs>
        <w:tab w:val="center" w:pos="4513"/>
        <w:tab w:val="right" w:pos="9026"/>
      </w:tabs>
      <w:spacing w:line="240" w:lineRule="auto"/>
    </w:pPr>
  </w:style>
  <w:style w:type="character" w:customStyle="1" w:styleId="FooterChar">
    <w:name w:val="Footer Char"/>
    <w:basedOn w:val="DefaultParagraphFont"/>
    <w:link w:val="Footer"/>
    <w:uiPriority w:val="99"/>
    <w:rsid w:val="00516794"/>
  </w:style>
  <w:style w:type="paragraph" w:styleId="BalloonText">
    <w:name w:val="Balloon Text"/>
    <w:basedOn w:val="Normal"/>
    <w:link w:val="BalloonTextChar"/>
    <w:uiPriority w:val="99"/>
    <w:semiHidden/>
    <w:unhideWhenUsed/>
    <w:rsid w:val="0051679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16794"/>
    <w:rPr>
      <w:rFonts w:ascii="Tahoma" w:hAnsi="Tahoma" w:cs="Tahoma"/>
      <w:sz w:val="16"/>
      <w:szCs w:val="16"/>
    </w:rPr>
  </w:style>
  <w:style w:type="paragraph" w:customStyle="1" w:styleId="BasicParagraph">
    <w:name w:val="[Basic Paragraph]"/>
    <w:basedOn w:val="Normal"/>
    <w:uiPriority w:val="99"/>
    <w:rsid w:val="00CE038F"/>
    <w:pPr>
      <w:suppressAutoHyphens/>
      <w:autoSpaceDE w:val="0"/>
      <w:autoSpaceDN w:val="0"/>
      <w:adjustRightInd w:val="0"/>
      <w:textAlignment w:val="center"/>
    </w:pPr>
    <w:rPr>
      <w:rFonts w:ascii="Calibri" w:hAnsi="Calibri" w:cs="Calibri"/>
      <w:color w:val="000000"/>
      <w:lang w:val="en-US"/>
    </w:rPr>
  </w:style>
  <w:style w:type="character" w:styleId="Hyperlink">
    <w:name w:val="Hyperlink"/>
    <w:basedOn w:val="DefaultParagraphFont"/>
    <w:uiPriority w:val="99"/>
    <w:unhideWhenUsed/>
    <w:rsid w:val="005172A7"/>
    <w:rPr>
      <w:color w:val="0000FF" w:themeColor="hyperlink"/>
      <w:u w:val="single"/>
    </w:rPr>
  </w:style>
  <w:style w:type="table" w:styleId="TableGrid">
    <w:name w:val="Table Grid"/>
    <w:basedOn w:val="TableNormal"/>
    <w:uiPriority w:val="59"/>
    <w:rsid w:val="00D60B81"/>
    <w:pPr>
      <w:spacing w:after="0" w:line="240" w:lineRule="auto"/>
    </w:pPr>
    <w:rPr>
      <w:rFonts w:eastAsiaTheme="minorEastAsia"/>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9620FF"/>
    <w:rPr>
      <w:rFonts w:eastAsia="Times New Roman" w:cstheme="majorBidi"/>
      <w:b/>
      <w:bCs/>
      <w:color w:val="4E1A74"/>
      <w:sz w:val="24"/>
      <w:szCs w:val="28"/>
      <w:lang w:eastAsia="en-AU"/>
    </w:rPr>
  </w:style>
  <w:style w:type="paragraph" w:styleId="TOCHeading">
    <w:name w:val="TOC Heading"/>
    <w:next w:val="Normal"/>
    <w:rsid w:val="00D60B81"/>
    <w:pPr>
      <w:keepNext/>
      <w:keepLines/>
      <w:pBdr>
        <w:top w:val="nil"/>
        <w:left w:val="nil"/>
        <w:bottom w:val="nil"/>
        <w:right w:val="nil"/>
        <w:between w:val="nil"/>
        <w:bar w:val="nil"/>
      </w:pBdr>
      <w:spacing w:before="480" w:after="0"/>
    </w:pPr>
    <w:rPr>
      <w:rFonts w:ascii="Cambria" w:eastAsia="Cambria" w:hAnsi="Cambria" w:cs="Cambria"/>
      <w:b/>
      <w:bCs/>
      <w:color w:val="365F91"/>
      <w:sz w:val="28"/>
      <w:szCs w:val="28"/>
      <w:u w:color="365F91"/>
      <w:bdr w:val="nil"/>
      <w:lang w:val="en-US" w:eastAsia="en-AU"/>
    </w:rPr>
  </w:style>
  <w:style w:type="paragraph" w:styleId="Title">
    <w:name w:val="Title"/>
    <w:basedOn w:val="Normal"/>
    <w:next w:val="Normal"/>
    <w:link w:val="TitleChar"/>
    <w:uiPriority w:val="10"/>
    <w:qFormat/>
    <w:rsid w:val="00A43995"/>
    <w:pPr>
      <w:spacing w:line="240" w:lineRule="auto"/>
      <w:contextualSpacing/>
      <w:jc w:val="center"/>
    </w:pPr>
    <w:rPr>
      <w:rFonts w:eastAsiaTheme="majorEastAsia" w:cstheme="majorBidi"/>
      <w:b/>
      <w:color w:val="4E1A74"/>
      <w:spacing w:val="5"/>
      <w:kern w:val="28"/>
      <w:sz w:val="32"/>
      <w:szCs w:val="28"/>
    </w:rPr>
  </w:style>
  <w:style w:type="character" w:customStyle="1" w:styleId="TitleChar">
    <w:name w:val="Title Char"/>
    <w:basedOn w:val="DefaultParagraphFont"/>
    <w:link w:val="Title"/>
    <w:uiPriority w:val="10"/>
    <w:rsid w:val="00A43995"/>
    <w:rPr>
      <w:rFonts w:eastAsiaTheme="majorEastAsia" w:cstheme="majorBidi"/>
      <w:b/>
      <w:color w:val="4E1A74"/>
      <w:spacing w:val="5"/>
      <w:kern w:val="28"/>
      <w:sz w:val="32"/>
      <w:szCs w:val="28"/>
      <w:lang w:eastAsia="en-AU"/>
    </w:rPr>
  </w:style>
  <w:style w:type="paragraph" w:customStyle="1" w:styleId="Instruction">
    <w:name w:val="Instruction"/>
    <w:basedOn w:val="Normal"/>
    <w:qFormat/>
    <w:rsid w:val="00444109"/>
    <w:rPr>
      <w:color w:val="808080" w:themeColor="background1" w:themeShade="80"/>
      <w:sz w:val="18"/>
      <w:lang w:val="en-US"/>
    </w:rPr>
  </w:style>
  <w:style w:type="character" w:customStyle="1" w:styleId="Heading2Char">
    <w:name w:val="Heading 2 Char"/>
    <w:basedOn w:val="DefaultParagraphFont"/>
    <w:link w:val="Heading2"/>
    <w:uiPriority w:val="9"/>
    <w:rsid w:val="00064205"/>
    <w:rPr>
      <w:rFonts w:eastAsia="Times New Roman" w:cs="Times New Roman"/>
      <w:b/>
      <w:i/>
      <w:color w:val="4E1A74"/>
      <w:sz w:val="24"/>
      <w:shd w:val="clear" w:color="auto" w:fill="FFFFFF" w:themeFill="background1"/>
      <w:lang w:eastAsia="en-AU"/>
    </w:rPr>
  </w:style>
  <w:style w:type="paragraph" w:styleId="ListParagraph">
    <w:name w:val="List Paragraph"/>
    <w:basedOn w:val="Normal"/>
    <w:uiPriority w:val="34"/>
    <w:qFormat/>
    <w:rsid w:val="00FE7A6F"/>
    <w:pPr>
      <w:ind w:left="720"/>
      <w:contextualSpacing/>
    </w:pPr>
  </w:style>
  <w:style w:type="paragraph" w:customStyle="1" w:styleId="Agendaitem-main">
    <w:name w:val="Agenda item - main"/>
    <w:basedOn w:val="Heading1"/>
    <w:next w:val="Agendaitem-supplementary"/>
    <w:qFormat/>
    <w:rsid w:val="00255009"/>
    <w:pPr>
      <w:numPr>
        <w:numId w:val="3"/>
      </w:numPr>
      <w:pBdr>
        <w:bottom w:val="single" w:sz="4" w:space="1" w:color="4E1A74"/>
      </w:pBdr>
      <w:spacing w:before="480"/>
    </w:pPr>
    <w:rPr>
      <w:noProof/>
    </w:rPr>
  </w:style>
  <w:style w:type="paragraph" w:customStyle="1" w:styleId="Agendaitem-supplementary">
    <w:name w:val="Agenda item - supplementary"/>
    <w:next w:val="Normal"/>
    <w:qFormat/>
    <w:rsid w:val="00D003D4"/>
    <w:pPr>
      <w:keepNext/>
      <w:numPr>
        <w:ilvl w:val="1"/>
        <w:numId w:val="3"/>
      </w:numPr>
      <w:tabs>
        <w:tab w:val="right" w:pos="9639"/>
      </w:tabs>
      <w:spacing w:before="240"/>
    </w:pPr>
    <w:rPr>
      <w:rFonts w:eastAsia="Times New Roman" w:cstheme="majorBidi"/>
      <w:b/>
      <w:bCs/>
      <w:noProof/>
      <w:color w:val="4E1A74"/>
      <w:szCs w:val="28"/>
      <w:lang w:eastAsia="en-AU"/>
    </w:rPr>
  </w:style>
  <w:style w:type="table" w:styleId="LightShading-Accent4">
    <w:name w:val="Light Shading Accent 4"/>
    <w:basedOn w:val="TableNormal"/>
    <w:uiPriority w:val="60"/>
    <w:rsid w:val="00D945E1"/>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List-Accent4">
    <w:name w:val="Light List Accent 4"/>
    <w:basedOn w:val="TableNormal"/>
    <w:uiPriority w:val="61"/>
    <w:rsid w:val="00D945E1"/>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character" w:styleId="PlaceholderText">
    <w:name w:val="Placeholder Text"/>
    <w:basedOn w:val="DefaultParagraphFont"/>
    <w:uiPriority w:val="99"/>
    <w:semiHidden/>
    <w:rsid w:val="0099291A"/>
    <w:rPr>
      <w:color w:val="808080"/>
    </w:rPr>
  </w:style>
  <w:style w:type="character" w:customStyle="1" w:styleId="Heading3Char">
    <w:name w:val="Heading 3 Char"/>
    <w:basedOn w:val="DefaultParagraphFont"/>
    <w:link w:val="Heading3"/>
    <w:uiPriority w:val="9"/>
    <w:rsid w:val="00064205"/>
    <w:rPr>
      <w:rFonts w:eastAsiaTheme="majorEastAsia" w:cstheme="majorBidi"/>
      <w:bCs/>
      <w:color w:val="4E1A74"/>
      <w:lang w:eastAsia="en-AU"/>
    </w:rPr>
  </w:style>
  <w:style w:type="character" w:customStyle="1" w:styleId="Heading4Char">
    <w:name w:val="Heading 4 Char"/>
    <w:basedOn w:val="DefaultParagraphFont"/>
    <w:link w:val="Heading4"/>
    <w:uiPriority w:val="9"/>
    <w:rsid w:val="00064205"/>
    <w:rPr>
      <w:rFonts w:eastAsiaTheme="majorEastAsia" w:cstheme="majorBidi"/>
      <w:bCs/>
      <w:i/>
      <w:iCs/>
      <w:color w:val="4E1A74"/>
      <w:lang w:eastAsia="en-AU"/>
    </w:rPr>
  </w:style>
  <w:style w:type="paragraph" w:styleId="Subtitle">
    <w:name w:val="Subtitle"/>
    <w:basedOn w:val="Normal"/>
    <w:next w:val="Normal"/>
    <w:link w:val="SubtitleChar"/>
    <w:uiPriority w:val="11"/>
    <w:qFormat/>
    <w:rsid w:val="00064205"/>
    <w:pPr>
      <w:numPr>
        <w:ilvl w:val="1"/>
      </w:numPr>
    </w:pPr>
    <w:rPr>
      <w:rFonts w:eastAsiaTheme="majorEastAsia" w:cstheme="majorBidi"/>
      <w:i/>
      <w:iCs/>
      <w:color w:val="4E1A74"/>
      <w:spacing w:val="15"/>
      <w:szCs w:val="24"/>
    </w:rPr>
  </w:style>
  <w:style w:type="character" w:customStyle="1" w:styleId="SubtitleChar">
    <w:name w:val="Subtitle Char"/>
    <w:basedOn w:val="DefaultParagraphFont"/>
    <w:link w:val="Subtitle"/>
    <w:uiPriority w:val="11"/>
    <w:rsid w:val="00064205"/>
    <w:rPr>
      <w:rFonts w:eastAsiaTheme="majorEastAsia" w:cstheme="majorBidi"/>
      <w:i/>
      <w:iCs/>
      <w:color w:val="4E1A74"/>
      <w:spacing w:val="15"/>
      <w:szCs w:val="24"/>
      <w:lang w:eastAsia="en-AU"/>
    </w:rPr>
  </w:style>
  <w:style w:type="table" w:customStyle="1" w:styleId="ARPANSA">
    <w:name w:val="ARPANSA"/>
    <w:basedOn w:val="TableNormal"/>
    <w:uiPriority w:val="99"/>
    <w:rsid w:val="00064205"/>
    <w:pPr>
      <w:spacing w:before="60" w:after="60" w:line="240" w:lineRule="auto"/>
      <w:jc w:val="center"/>
    </w:pPr>
    <w:rPr>
      <w:color w:val="444444"/>
    </w:rPr>
    <w:tblPr>
      <w:tblBorders>
        <w:top w:val="single" w:sz="4" w:space="0" w:color="4E1A74"/>
        <w:left w:val="single" w:sz="4" w:space="0" w:color="4E1A74"/>
        <w:bottom w:val="single" w:sz="4" w:space="0" w:color="4E1A74"/>
        <w:right w:val="single" w:sz="4" w:space="0" w:color="4E1A74"/>
        <w:insideH w:val="single" w:sz="4" w:space="0" w:color="4E1A74"/>
        <w:insideV w:val="single" w:sz="4" w:space="0" w:color="4E1A74"/>
      </w:tblBorders>
    </w:tblPr>
    <w:tcPr>
      <w:vAlign w:val="center"/>
    </w:tcPr>
    <w:tblStylePr w:type="firstRow">
      <w:pPr>
        <w:wordWrap/>
        <w:spacing w:beforeLines="0" w:before="60" w:beforeAutospacing="0" w:afterLines="0" w:after="60" w:afterAutospacing="0" w:line="240" w:lineRule="auto"/>
        <w:jc w:val="center"/>
      </w:pPr>
      <w:rPr>
        <w:rFonts w:asciiTheme="minorHAnsi" w:hAnsiTheme="minorHAnsi"/>
        <w:b/>
        <w:color w:val="FFFFFF" w:themeColor="background1"/>
        <w:sz w:val="22"/>
      </w:rPr>
      <w:tblPr/>
      <w:tcPr>
        <w:shd w:val="clear" w:color="auto" w:fill="4E1A74"/>
      </w:tcPr>
    </w:tblStylePr>
  </w:style>
  <w:style w:type="paragraph" w:customStyle="1" w:styleId="Agendaitem-thirdlevel">
    <w:name w:val="Agenda item - third level"/>
    <w:basedOn w:val="Agendaitem-supplementary"/>
    <w:qFormat/>
    <w:rsid w:val="00F12B44"/>
    <w:pPr>
      <w:numPr>
        <w:ilvl w:val="2"/>
      </w:numPr>
    </w:pPr>
    <w:rPr>
      <w:i/>
    </w:rPr>
  </w:style>
  <w:style w:type="paragraph" w:customStyle="1" w:styleId="Agendaitem">
    <w:name w:val="Agenda item #.#.#"/>
    <w:basedOn w:val="Agendaitem-supplementary"/>
    <w:qFormat/>
    <w:rsid w:val="002475E3"/>
    <w:pPr>
      <w:keepNext w:val="0"/>
      <w:numPr>
        <w:ilvl w:val="0"/>
        <w:numId w:val="0"/>
      </w:numPr>
      <w:tabs>
        <w:tab w:val="num" w:pos="567"/>
      </w:tabs>
      <w:spacing w:before="60" w:after="60" w:line="264" w:lineRule="auto"/>
      <w:ind w:left="567" w:hanging="567"/>
    </w:pPr>
    <w:rPr>
      <w:b w:val="0"/>
      <w:i/>
      <w:color w:val="444444"/>
      <w:sz w:val="20"/>
    </w:rPr>
  </w:style>
  <w:style w:type="character" w:styleId="Emphasis">
    <w:name w:val="Emphasis"/>
    <w:basedOn w:val="DefaultParagraphFont"/>
    <w:uiPriority w:val="20"/>
    <w:qFormat/>
    <w:rsid w:val="002B5AA6"/>
    <w:rPr>
      <w:i/>
      <w:iCs/>
    </w:rPr>
  </w:style>
  <w:style w:type="character" w:styleId="CommentReference">
    <w:name w:val="annotation reference"/>
    <w:basedOn w:val="DefaultParagraphFont"/>
    <w:uiPriority w:val="99"/>
    <w:semiHidden/>
    <w:unhideWhenUsed/>
    <w:rsid w:val="008E6469"/>
    <w:rPr>
      <w:sz w:val="16"/>
      <w:szCs w:val="16"/>
    </w:rPr>
  </w:style>
  <w:style w:type="paragraph" w:styleId="CommentText">
    <w:name w:val="annotation text"/>
    <w:basedOn w:val="Normal"/>
    <w:link w:val="CommentTextChar"/>
    <w:uiPriority w:val="99"/>
    <w:semiHidden/>
    <w:unhideWhenUsed/>
    <w:rsid w:val="008E6469"/>
    <w:pPr>
      <w:spacing w:line="240" w:lineRule="auto"/>
    </w:pPr>
    <w:rPr>
      <w:sz w:val="20"/>
      <w:szCs w:val="20"/>
    </w:rPr>
  </w:style>
  <w:style w:type="character" w:customStyle="1" w:styleId="CommentTextChar">
    <w:name w:val="Comment Text Char"/>
    <w:basedOn w:val="DefaultParagraphFont"/>
    <w:link w:val="CommentText"/>
    <w:uiPriority w:val="99"/>
    <w:semiHidden/>
    <w:rsid w:val="008E6469"/>
    <w:rPr>
      <w:rFonts w:eastAsiaTheme="minorEastAsia"/>
      <w:color w:val="262626" w:themeColor="text1" w:themeTint="D9"/>
      <w:sz w:val="20"/>
      <w:szCs w:val="20"/>
      <w:lang w:eastAsia="en-AU"/>
    </w:rPr>
  </w:style>
  <w:style w:type="paragraph" w:styleId="CommentSubject">
    <w:name w:val="annotation subject"/>
    <w:basedOn w:val="CommentText"/>
    <w:next w:val="CommentText"/>
    <w:link w:val="CommentSubjectChar"/>
    <w:uiPriority w:val="99"/>
    <w:semiHidden/>
    <w:unhideWhenUsed/>
    <w:rsid w:val="008E6469"/>
    <w:rPr>
      <w:b/>
      <w:bCs/>
    </w:rPr>
  </w:style>
  <w:style w:type="character" w:customStyle="1" w:styleId="CommentSubjectChar">
    <w:name w:val="Comment Subject Char"/>
    <w:basedOn w:val="CommentTextChar"/>
    <w:link w:val="CommentSubject"/>
    <w:uiPriority w:val="99"/>
    <w:semiHidden/>
    <w:rsid w:val="008E6469"/>
    <w:rPr>
      <w:rFonts w:eastAsiaTheme="minorEastAsia"/>
      <w:b/>
      <w:bCs/>
      <w:color w:val="262626" w:themeColor="text1" w:themeTint="D9"/>
      <w:sz w:val="20"/>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heatj\AppData\Local\Hewlett-Packard\HP%20TRIM\TEMP\HPTRIM.8912\D177762%20%20Meeting%20minutes%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A62BEB9FEB041949D01C92E4AFC8528"/>
        <w:category>
          <w:name w:val="General"/>
          <w:gallery w:val="placeholder"/>
        </w:category>
        <w:types>
          <w:type w:val="bbPlcHdr"/>
        </w:types>
        <w:behaviors>
          <w:behavior w:val="content"/>
        </w:behaviors>
        <w:guid w:val="{18AC018A-2579-4FD4-B435-34BED51ED7EC}"/>
      </w:docPartPr>
      <w:docPartBody>
        <w:p w:rsidR="00560D75" w:rsidRDefault="00560D75">
          <w:pPr>
            <w:pStyle w:val="AA62BEB9FEB041949D01C92E4AFC8528"/>
          </w:pPr>
          <w:r w:rsidRPr="00CB7340">
            <w:rPr>
              <w:rStyle w:val="PlaceholderText"/>
              <w:color w:val="FF0000"/>
            </w:rPr>
            <w:t>Enter Committee name</w:t>
          </w:r>
        </w:p>
      </w:docPartBody>
    </w:docPart>
    <w:docPart>
      <w:docPartPr>
        <w:name w:val="FDEC6A4FB33747DAA0DD066E666817DF"/>
        <w:category>
          <w:name w:val="General"/>
          <w:gallery w:val="placeholder"/>
        </w:category>
        <w:types>
          <w:type w:val="bbPlcHdr"/>
        </w:types>
        <w:behaviors>
          <w:behavior w:val="content"/>
        </w:behaviors>
        <w:guid w:val="{B4A435D0-AED5-4F4C-A343-22085524C505}"/>
      </w:docPartPr>
      <w:docPartBody>
        <w:p w:rsidR="00560D75" w:rsidRDefault="00560D75">
          <w:pPr>
            <w:pStyle w:val="FDEC6A4FB33747DAA0DD066E666817DF"/>
          </w:pPr>
          <w:r w:rsidRPr="00CB7340">
            <w:rPr>
              <w:rStyle w:val="PlaceholderText"/>
              <w:rFonts w:eastAsiaTheme="minorHAnsi"/>
              <w:color w:val="FF0000"/>
            </w:rPr>
            <w:t>Enter main agenda item title</w:t>
          </w:r>
        </w:p>
      </w:docPartBody>
    </w:docPart>
    <w:docPart>
      <w:docPartPr>
        <w:name w:val="DF57DD8ED31F40129298B0E460BD99A3"/>
        <w:category>
          <w:name w:val="General"/>
          <w:gallery w:val="placeholder"/>
        </w:category>
        <w:types>
          <w:type w:val="bbPlcHdr"/>
        </w:types>
        <w:behaviors>
          <w:behavior w:val="content"/>
        </w:behaviors>
        <w:guid w:val="{7B2E927A-CF90-49CC-8FDB-75E746F94244}"/>
      </w:docPartPr>
      <w:docPartBody>
        <w:p w:rsidR="00560D75" w:rsidRDefault="00560D75">
          <w:pPr>
            <w:pStyle w:val="DF57DD8ED31F40129298B0E460BD99A3"/>
          </w:pPr>
          <w:r w:rsidRPr="00CB7340">
            <w:rPr>
              <w:rStyle w:val="PlaceholderText"/>
              <w:rFonts w:eastAsiaTheme="minorHAnsi"/>
              <w:color w:val="FF0000"/>
            </w:rPr>
            <w:t>Enter supplementary agenda item title</w:t>
          </w:r>
        </w:p>
      </w:docPartBody>
    </w:docPart>
    <w:docPart>
      <w:docPartPr>
        <w:name w:val="7FC0D9540CEA499A9A4F6AF19DBE644B"/>
        <w:category>
          <w:name w:val="General"/>
          <w:gallery w:val="placeholder"/>
        </w:category>
        <w:types>
          <w:type w:val="bbPlcHdr"/>
        </w:types>
        <w:behaviors>
          <w:behavior w:val="content"/>
        </w:behaviors>
        <w:guid w:val="{28305B33-B4D4-4EA3-8C94-4D04CD50E938}"/>
      </w:docPartPr>
      <w:docPartBody>
        <w:p w:rsidR="00560D75" w:rsidRDefault="00560D75">
          <w:pPr>
            <w:pStyle w:val="7FC0D9540CEA499A9A4F6AF19DBE644B"/>
          </w:pPr>
          <w:r w:rsidRPr="00CB7340">
            <w:rPr>
              <w:rStyle w:val="PlaceholderText"/>
              <w:rFonts w:eastAsiaTheme="minorHAnsi"/>
              <w:color w:val="FF0000"/>
            </w:rPr>
            <w:t>Enter presenter</w:t>
          </w:r>
        </w:p>
      </w:docPartBody>
    </w:docPart>
    <w:docPart>
      <w:docPartPr>
        <w:name w:val="CFBC39343C4E4482BC677A03FDDFD0B1"/>
        <w:category>
          <w:name w:val="General"/>
          <w:gallery w:val="placeholder"/>
        </w:category>
        <w:types>
          <w:type w:val="bbPlcHdr"/>
        </w:types>
        <w:behaviors>
          <w:behavior w:val="content"/>
        </w:behaviors>
        <w:guid w:val="{21272067-C9B7-4F0F-A2EB-17882C864D95}"/>
      </w:docPartPr>
      <w:docPartBody>
        <w:p w:rsidR="00560D75" w:rsidRDefault="00560D75">
          <w:pPr>
            <w:pStyle w:val="CFBC39343C4E4482BC677A03FDDFD0B1"/>
          </w:pPr>
          <w:r w:rsidRPr="00CB7340">
            <w:rPr>
              <w:rStyle w:val="PlaceholderText"/>
              <w:rFonts w:eastAsiaTheme="minorHAnsi"/>
              <w:color w:val="FF0000"/>
            </w:rPr>
            <w:t>Enter supplementary agenda item title</w:t>
          </w:r>
        </w:p>
      </w:docPartBody>
    </w:docPart>
    <w:docPart>
      <w:docPartPr>
        <w:name w:val="A0F331F70ADC436DBC671D63F5D541E4"/>
        <w:category>
          <w:name w:val="General"/>
          <w:gallery w:val="placeholder"/>
        </w:category>
        <w:types>
          <w:type w:val="bbPlcHdr"/>
        </w:types>
        <w:behaviors>
          <w:behavior w:val="content"/>
        </w:behaviors>
        <w:guid w:val="{76601547-0718-462F-B153-2568C9401B53}"/>
      </w:docPartPr>
      <w:docPartBody>
        <w:p w:rsidR="00560D75" w:rsidRDefault="00560D75">
          <w:pPr>
            <w:pStyle w:val="A0F331F70ADC436DBC671D63F5D541E4"/>
          </w:pPr>
          <w:r w:rsidRPr="00CB7340">
            <w:rPr>
              <w:rStyle w:val="PlaceholderText"/>
              <w:rFonts w:eastAsiaTheme="minorHAnsi"/>
              <w:color w:val="FF0000"/>
            </w:rPr>
            <w:t>Enter presenter</w:t>
          </w:r>
        </w:p>
      </w:docPartBody>
    </w:docPart>
    <w:docPart>
      <w:docPartPr>
        <w:name w:val="85657665A80A4B9FBC0A754B95EDB3B0"/>
        <w:category>
          <w:name w:val="General"/>
          <w:gallery w:val="placeholder"/>
        </w:category>
        <w:types>
          <w:type w:val="bbPlcHdr"/>
        </w:types>
        <w:behaviors>
          <w:behavior w:val="content"/>
        </w:behaviors>
        <w:guid w:val="{A5F30050-547C-4162-9CD5-02AC7E679A4F}"/>
      </w:docPartPr>
      <w:docPartBody>
        <w:p w:rsidR="00560D75" w:rsidRDefault="00560D75">
          <w:pPr>
            <w:pStyle w:val="85657665A80A4B9FBC0A754B95EDB3B0"/>
          </w:pPr>
          <w:r w:rsidRPr="00CB7340">
            <w:rPr>
              <w:rStyle w:val="PlaceholderText"/>
              <w:rFonts w:eastAsiaTheme="minorHAnsi"/>
              <w:color w:val="FF0000"/>
            </w:rPr>
            <w:t>Enter supplementary agenda item title</w:t>
          </w:r>
        </w:p>
      </w:docPartBody>
    </w:docPart>
    <w:docPart>
      <w:docPartPr>
        <w:name w:val="4D6B7BDD283D4A919EEF2EF92AB0D907"/>
        <w:category>
          <w:name w:val="General"/>
          <w:gallery w:val="placeholder"/>
        </w:category>
        <w:types>
          <w:type w:val="bbPlcHdr"/>
        </w:types>
        <w:behaviors>
          <w:behavior w:val="content"/>
        </w:behaviors>
        <w:guid w:val="{4297B904-A076-40FA-BA3E-4EAD9271DE53}"/>
      </w:docPartPr>
      <w:docPartBody>
        <w:p w:rsidR="00560D75" w:rsidRDefault="00560D75">
          <w:pPr>
            <w:pStyle w:val="4D6B7BDD283D4A919EEF2EF92AB0D907"/>
          </w:pPr>
          <w:r w:rsidRPr="00CB7340">
            <w:rPr>
              <w:rStyle w:val="PlaceholderText"/>
              <w:rFonts w:eastAsiaTheme="minorHAnsi"/>
              <w:color w:val="FF0000"/>
            </w:rPr>
            <w:t>Enter presenter</w:t>
          </w:r>
        </w:p>
      </w:docPartBody>
    </w:docPart>
    <w:docPart>
      <w:docPartPr>
        <w:name w:val="C1F14B5F177F46D5BBC7A27E69C3EBA7"/>
        <w:category>
          <w:name w:val="General"/>
          <w:gallery w:val="placeholder"/>
        </w:category>
        <w:types>
          <w:type w:val="bbPlcHdr"/>
        </w:types>
        <w:behaviors>
          <w:behavior w:val="content"/>
        </w:behaviors>
        <w:guid w:val="{D7FE4E6F-03AB-4D44-AE87-ED7218245426}"/>
      </w:docPartPr>
      <w:docPartBody>
        <w:p w:rsidR="00560D75" w:rsidRDefault="00560D75">
          <w:pPr>
            <w:pStyle w:val="C1F14B5F177F46D5BBC7A27E69C3EBA7"/>
          </w:pPr>
          <w:r w:rsidRPr="00CB7340">
            <w:rPr>
              <w:rStyle w:val="PlaceholderText"/>
              <w:rFonts w:eastAsiaTheme="minorHAnsi"/>
              <w:color w:val="FF0000"/>
            </w:rPr>
            <w:t xml:space="preserve">Enter </w:t>
          </w:r>
          <w:r>
            <w:rPr>
              <w:rStyle w:val="PlaceholderText"/>
              <w:rFonts w:eastAsiaTheme="minorHAnsi"/>
              <w:color w:val="FF0000"/>
            </w:rPr>
            <w:t xml:space="preserve">third level </w:t>
          </w:r>
          <w:r w:rsidRPr="00CB7340">
            <w:rPr>
              <w:rStyle w:val="PlaceholderText"/>
              <w:rFonts w:eastAsiaTheme="minorHAnsi"/>
              <w:color w:val="FF0000"/>
            </w:rPr>
            <w:t>agenda item title</w:t>
          </w:r>
        </w:p>
      </w:docPartBody>
    </w:docPart>
    <w:docPart>
      <w:docPartPr>
        <w:name w:val="65C09FAD888E468495F7D8A0B8AEE459"/>
        <w:category>
          <w:name w:val="General"/>
          <w:gallery w:val="placeholder"/>
        </w:category>
        <w:types>
          <w:type w:val="bbPlcHdr"/>
        </w:types>
        <w:behaviors>
          <w:behavior w:val="content"/>
        </w:behaviors>
        <w:guid w:val="{B278959D-BAAA-477B-9396-C1EB79B5D5AD}"/>
      </w:docPartPr>
      <w:docPartBody>
        <w:p w:rsidR="00560D75" w:rsidRDefault="00560D75">
          <w:pPr>
            <w:pStyle w:val="65C09FAD888E468495F7D8A0B8AEE459"/>
          </w:pPr>
          <w:r w:rsidRPr="00CB7340">
            <w:rPr>
              <w:rStyle w:val="PlaceholderText"/>
              <w:rFonts w:eastAsiaTheme="minorHAnsi"/>
              <w:color w:val="FF0000"/>
            </w:rPr>
            <w:t>Enter presenter</w:t>
          </w:r>
        </w:p>
      </w:docPartBody>
    </w:docPart>
    <w:docPart>
      <w:docPartPr>
        <w:name w:val="27DF2393CCEE4DBD82395CF344AFF6AC"/>
        <w:category>
          <w:name w:val="General"/>
          <w:gallery w:val="placeholder"/>
        </w:category>
        <w:types>
          <w:type w:val="bbPlcHdr"/>
        </w:types>
        <w:behaviors>
          <w:behavior w:val="content"/>
        </w:behaviors>
        <w:guid w:val="{F4B226CA-F122-4E08-8EB4-378C7B167D5F}"/>
      </w:docPartPr>
      <w:docPartBody>
        <w:p w:rsidR="00560D75" w:rsidRDefault="00560D75">
          <w:pPr>
            <w:pStyle w:val="27DF2393CCEE4DBD82395CF344AFF6AC"/>
          </w:pPr>
          <w:r w:rsidRPr="00CB7340">
            <w:rPr>
              <w:rStyle w:val="PlaceholderText"/>
              <w:rFonts w:eastAsiaTheme="minorHAnsi"/>
              <w:color w:val="FF0000"/>
            </w:rPr>
            <w:t>Enter main agenda item title</w:t>
          </w:r>
        </w:p>
      </w:docPartBody>
    </w:docPart>
    <w:docPart>
      <w:docPartPr>
        <w:name w:val="30EB36733DFB4D1DB69030F6F4BF7C59"/>
        <w:category>
          <w:name w:val="General"/>
          <w:gallery w:val="placeholder"/>
        </w:category>
        <w:types>
          <w:type w:val="bbPlcHdr"/>
        </w:types>
        <w:behaviors>
          <w:behavior w:val="content"/>
        </w:behaviors>
        <w:guid w:val="{133E79D1-5D7A-412F-BC12-C18A0EF1F3FA}"/>
      </w:docPartPr>
      <w:docPartBody>
        <w:p w:rsidR="00560D75" w:rsidRDefault="00560D75">
          <w:pPr>
            <w:pStyle w:val="30EB36733DFB4D1DB69030F6F4BF7C59"/>
          </w:pPr>
          <w:r w:rsidRPr="00CB7340">
            <w:rPr>
              <w:rStyle w:val="PlaceholderText"/>
              <w:rFonts w:eastAsiaTheme="minorHAnsi"/>
              <w:color w:val="FF0000"/>
            </w:rPr>
            <w:t>Enter supplementary agenda item title</w:t>
          </w:r>
        </w:p>
      </w:docPartBody>
    </w:docPart>
    <w:docPart>
      <w:docPartPr>
        <w:name w:val="6E46355681F34675AAA6B81D55F4A038"/>
        <w:category>
          <w:name w:val="General"/>
          <w:gallery w:val="placeholder"/>
        </w:category>
        <w:types>
          <w:type w:val="bbPlcHdr"/>
        </w:types>
        <w:behaviors>
          <w:behavior w:val="content"/>
        </w:behaviors>
        <w:guid w:val="{F5F6DF10-60E3-43BC-9F02-DF4D19545D8C}"/>
      </w:docPartPr>
      <w:docPartBody>
        <w:p w:rsidR="00560D75" w:rsidRDefault="00560D75">
          <w:pPr>
            <w:pStyle w:val="6E46355681F34675AAA6B81D55F4A038"/>
          </w:pPr>
          <w:r w:rsidRPr="00CB7340">
            <w:rPr>
              <w:rStyle w:val="PlaceholderText"/>
              <w:rFonts w:eastAsiaTheme="minorHAnsi"/>
              <w:color w:val="FF0000"/>
            </w:rPr>
            <w:t>Enter presenter</w:t>
          </w:r>
        </w:p>
      </w:docPartBody>
    </w:docPart>
    <w:docPart>
      <w:docPartPr>
        <w:name w:val="BE74F41EE2F04931B98A5259B4250EF8"/>
        <w:category>
          <w:name w:val="General"/>
          <w:gallery w:val="placeholder"/>
        </w:category>
        <w:types>
          <w:type w:val="bbPlcHdr"/>
        </w:types>
        <w:behaviors>
          <w:behavior w:val="content"/>
        </w:behaviors>
        <w:guid w:val="{C6A8FA2D-B179-45C1-9816-4FAB846858E2}"/>
      </w:docPartPr>
      <w:docPartBody>
        <w:p w:rsidR="00560D75" w:rsidRDefault="00560D75">
          <w:pPr>
            <w:pStyle w:val="BE74F41EE2F04931B98A5259B4250EF8"/>
          </w:pPr>
          <w:r w:rsidRPr="00CB7340">
            <w:rPr>
              <w:rStyle w:val="PlaceholderText"/>
              <w:rFonts w:eastAsiaTheme="minorHAnsi"/>
              <w:color w:val="FF0000"/>
            </w:rPr>
            <w:t>Enter supplementary agenda item title</w:t>
          </w:r>
        </w:p>
      </w:docPartBody>
    </w:docPart>
    <w:docPart>
      <w:docPartPr>
        <w:name w:val="C6FEC03669E1443A89EC0E7B23B157E2"/>
        <w:category>
          <w:name w:val="General"/>
          <w:gallery w:val="placeholder"/>
        </w:category>
        <w:types>
          <w:type w:val="bbPlcHdr"/>
        </w:types>
        <w:behaviors>
          <w:behavior w:val="content"/>
        </w:behaviors>
        <w:guid w:val="{878C1EA3-A198-443A-9184-759EB23C92D5}"/>
      </w:docPartPr>
      <w:docPartBody>
        <w:p w:rsidR="00560D75" w:rsidRDefault="00560D75">
          <w:pPr>
            <w:pStyle w:val="C6FEC03669E1443A89EC0E7B23B157E2"/>
          </w:pPr>
          <w:r w:rsidRPr="00CB7340">
            <w:rPr>
              <w:rStyle w:val="PlaceholderText"/>
              <w:rFonts w:eastAsiaTheme="minorHAnsi"/>
              <w:color w:val="FF0000"/>
            </w:rPr>
            <w:t>Enter presenter</w:t>
          </w:r>
        </w:p>
      </w:docPartBody>
    </w:docPart>
    <w:docPart>
      <w:docPartPr>
        <w:name w:val="D6BFC38617404A8C9A9FE0A3F887D14E"/>
        <w:category>
          <w:name w:val="General"/>
          <w:gallery w:val="placeholder"/>
        </w:category>
        <w:types>
          <w:type w:val="bbPlcHdr"/>
        </w:types>
        <w:behaviors>
          <w:behavior w:val="content"/>
        </w:behaviors>
        <w:guid w:val="{CD96B3A0-FF5A-44FC-B4E6-192BB402CE0C}"/>
      </w:docPartPr>
      <w:docPartBody>
        <w:p w:rsidR="00560D75" w:rsidRDefault="00560D75">
          <w:pPr>
            <w:pStyle w:val="D6BFC38617404A8C9A9FE0A3F887D14E"/>
          </w:pPr>
          <w:r w:rsidRPr="00CB7340">
            <w:rPr>
              <w:rStyle w:val="PlaceholderText"/>
              <w:rFonts w:eastAsiaTheme="minorHAnsi"/>
              <w:color w:val="FF0000"/>
            </w:rPr>
            <w:t>Enter supplementary agenda item title</w:t>
          </w:r>
        </w:p>
      </w:docPartBody>
    </w:docPart>
    <w:docPart>
      <w:docPartPr>
        <w:name w:val="83A6D72B61CE4F788482D8864B296B99"/>
        <w:category>
          <w:name w:val="General"/>
          <w:gallery w:val="placeholder"/>
        </w:category>
        <w:types>
          <w:type w:val="bbPlcHdr"/>
        </w:types>
        <w:behaviors>
          <w:behavior w:val="content"/>
        </w:behaviors>
        <w:guid w:val="{96B5C266-0AF2-4F41-9658-95937F804BAE}"/>
      </w:docPartPr>
      <w:docPartBody>
        <w:p w:rsidR="00560D75" w:rsidRDefault="00560D75">
          <w:pPr>
            <w:pStyle w:val="83A6D72B61CE4F788482D8864B296B99"/>
          </w:pPr>
          <w:r w:rsidRPr="00CB7340">
            <w:rPr>
              <w:rStyle w:val="PlaceholderText"/>
              <w:rFonts w:eastAsiaTheme="minorHAnsi"/>
              <w:color w:val="FF0000"/>
            </w:rPr>
            <w:t>Enter presenter</w:t>
          </w:r>
        </w:p>
      </w:docPartBody>
    </w:docPart>
    <w:docPart>
      <w:docPartPr>
        <w:name w:val="775232C758DB42F487CBE2B72B04EC42"/>
        <w:category>
          <w:name w:val="General"/>
          <w:gallery w:val="placeholder"/>
        </w:category>
        <w:types>
          <w:type w:val="bbPlcHdr"/>
        </w:types>
        <w:behaviors>
          <w:behavior w:val="content"/>
        </w:behaviors>
        <w:guid w:val="{C42921D0-ACA8-41BF-B705-4EFCED3A7CA3}"/>
      </w:docPartPr>
      <w:docPartBody>
        <w:p w:rsidR="00560D75" w:rsidRDefault="00560D75">
          <w:pPr>
            <w:pStyle w:val="775232C758DB42F487CBE2B72B04EC42"/>
          </w:pPr>
          <w:r w:rsidRPr="00CB7340">
            <w:rPr>
              <w:rStyle w:val="PlaceholderText"/>
              <w:rFonts w:eastAsiaTheme="minorHAnsi"/>
              <w:color w:val="FF0000"/>
            </w:rPr>
            <w:t>Enter main agenda item title</w:t>
          </w:r>
        </w:p>
      </w:docPartBody>
    </w:docPart>
    <w:docPart>
      <w:docPartPr>
        <w:name w:val="B0A174F7717642D293BCA1DA167BF1DB"/>
        <w:category>
          <w:name w:val="General"/>
          <w:gallery w:val="placeholder"/>
        </w:category>
        <w:types>
          <w:type w:val="bbPlcHdr"/>
        </w:types>
        <w:behaviors>
          <w:behavior w:val="content"/>
        </w:behaviors>
        <w:guid w:val="{23B5D386-D353-4B6C-B017-7526FE72353F}"/>
      </w:docPartPr>
      <w:docPartBody>
        <w:p w:rsidR="00560D75" w:rsidRDefault="00560D75">
          <w:pPr>
            <w:pStyle w:val="B0A174F7717642D293BCA1DA167BF1DB"/>
          </w:pPr>
          <w:r w:rsidRPr="00CB7340">
            <w:rPr>
              <w:rStyle w:val="PlaceholderText"/>
              <w:rFonts w:eastAsiaTheme="minorHAnsi"/>
              <w:color w:val="FF0000"/>
            </w:rPr>
            <w:t>Enter supplementary agenda item title</w:t>
          </w:r>
        </w:p>
      </w:docPartBody>
    </w:docPart>
    <w:docPart>
      <w:docPartPr>
        <w:name w:val="78DB5B9B41CD41398A6BD64AE7D61298"/>
        <w:category>
          <w:name w:val="General"/>
          <w:gallery w:val="placeholder"/>
        </w:category>
        <w:types>
          <w:type w:val="bbPlcHdr"/>
        </w:types>
        <w:behaviors>
          <w:behavior w:val="content"/>
        </w:behaviors>
        <w:guid w:val="{3163DAE4-7F10-4DD6-BA56-DCFFC03DAFAF}"/>
      </w:docPartPr>
      <w:docPartBody>
        <w:p w:rsidR="00560D75" w:rsidRDefault="00560D75">
          <w:pPr>
            <w:pStyle w:val="78DB5B9B41CD41398A6BD64AE7D61298"/>
          </w:pPr>
          <w:r w:rsidRPr="00CB7340">
            <w:rPr>
              <w:rStyle w:val="PlaceholderText"/>
              <w:rFonts w:eastAsiaTheme="minorHAnsi"/>
              <w:color w:val="FF0000"/>
            </w:rPr>
            <w:t>Enter presenter</w:t>
          </w:r>
        </w:p>
      </w:docPartBody>
    </w:docPart>
    <w:docPart>
      <w:docPartPr>
        <w:name w:val="583F2629F2894079944DFCCFD1F97C5E"/>
        <w:category>
          <w:name w:val="General"/>
          <w:gallery w:val="placeholder"/>
        </w:category>
        <w:types>
          <w:type w:val="bbPlcHdr"/>
        </w:types>
        <w:behaviors>
          <w:behavior w:val="content"/>
        </w:behaviors>
        <w:guid w:val="{18EBBA9B-9C70-4A6D-9CAB-F77482B86C2C}"/>
      </w:docPartPr>
      <w:docPartBody>
        <w:p w:rsidR="00560D75" w:rsidRDefault="00560D75">
          <w:pPr>
            <w:pStyle w:val="583F2629F2894079944DFCCFD1F97C5E"/>
          </w:pPr>
          <w:r w:rsidRPr="00CB7340">
            <w:rPr>
              <w:rStyle w:val="PlaceholderText"/>
              <w:rFonts w:eastAsiaTheme="minorHAnsi"/>
              <w:color w:val="FF0000"/>
            </w:rPr>
            <w:t>Enter supplementary agenda item title</w:t>
          </w:r>
        </w:p>
      </w:docPartBody>
    </w:docPart>
    <w:docPart>
      <w:docPartPr>
        <w:name w:val="B9803F09E81949B38FD64CE9130278A3"/>
        <w:category>
          <w:name w:val="General"/>
          <w:gallery w:val="placeholder"/>
        </w:category>
        <w:types>
          <w:type w:val="bbPlcHdr"/>
        </w:types>
        <w:behaviors>
          <w:behavior w:val="content"/>
        </w:behaviors>
        <w:guid w:val="{BB51E143-04E0-4983-8FDD-363401B45944}"/>
      </w:docPartPr>
      <w:docPartBody>
        <w:p w:rsidR="00560D75" w:rsidRDefault="00560D75">
          <w:pPr>
            <w:pStyle w:val="B9803F09E81949B38FD64CE9130278A3"/>
          </w:pPr>
          <w:r w:rsidRPr="00CB7340">
            <w:rPr>
              <w:rStyle w:val="PlaceholderText"/>
              <w:rFonts w:eastAsiaTheme="minorHAnsi"/>
              <w:color w:val="FF0000"/>
            </w:rPr>
            <w:t>Enter presenter</w:t>
          </w:r>
        </w:p>
      </w:docPartBody>
    </w:docPart>
    <w:docPart>
      <w:docPartPr>
        <w:name w:val="90160EB3793045CC97F0602F909DDDE0"/>
        <w:category>
          <w:name w:val="General"/>
          <w:gallery w:val="placeholder"/>
        </w:category>
        <w:types>
          <w:type w:val="bbPlcHdr"/>
        </w:types>
        <w:behaviors>
          <w:behavior w:val="content"/>
        </w:behaviors>
        <w:guid w:val="{CEC3B695-4D3C-4D0A-8995-7822F38C4BC1}"/>
      </w:docPartPr>
      <w:docPartBody>
        <w:p w:rsidR="00560D75" w:rsidRDefault="00560D75" w:rsidP="00560D75">
          <w:pPr>
            <w:pStyle w:val="90160EB3793045CC97F0602F909DDDE0"/>
          </w:pPr>
          <w:r>
            <w:rPr>
              <w:rStyle w:val="PlaceholderText"/>
              <w:color w:val="FF0000"/>
            </w:rPr>
            <w:t>E</w:t>
          </w:r>
          <w:r w:rsidRPr="0004259D">
            <w:rPr>
              <w:rStyle w:val="PlaceholderText"/>
              <w:color w:val="FF0000"/>
            </w:rPr>
            <w:t xml:space="preserve">nter </w:t>
          </w:r>
          <w:r>
            <w:rPr>
              <w:rStyle w:val="PlaceholderText"/>
              <w:color w:val="FF0000"/>
            </w:rPr>
            <w:t xml:space="preserve">meeting </w:t>
          </w:r>
          <w:r w:rsidRPr="0004259D">
            <w:rPr>
              <w:rStyle w:val="PlaceholderText"/>
              <w:color w:val="FF0000"/>
            </w:rPr>
            <w:t>date(s)</w:t>
          </w:r>
        </w:p>
      </w:docPartBody>
    </w:docPart>
    <w:docPart>
      <w:docPartPr>
        <w:name w:val="7A33DFFB36FF45529CF0C9E5D664255D"/>
        <w:category>
          <w:name w:val="General"/>
          <w:gallery w:val="placeholder"/>
        </w:category>
        <w:types>
          <w:type w:val="bbPlcHdr"/>
        </w:types>
        <w:behaviors>
          <w:behavior w:val="content"/>
        </w:behaviors>
        <w:guid w:val="{AC5D5903-F2A9-4BDA-9231-E851D0847A3A}"/>
      </w:docPartPr>
      <w:docPartBody>
        <w:p w:rsidR="00560D75" w:rsidRDefault="00560D75" w:rsidP="00560D75">
          <w:pPr>
            <w:pStyle w:val="7A33DFFB36FF45529CF0C9E5D664255D"/>
          </w:pPr>
          <w:r>
            <w:rPr>
              <w:rStyle w:val="PlaceholderText"/>
              <w:color w:val="FF0000"/>
            </w:rPr>
            <w:t>E</w:t>
          </w:r>
          <w:r w:rsidRPr="0004259D">
            <w:rPr>
              <w:rStyle w:val="PlaceholderText"/>
              <w:color w:val="FF0000"/>
            </w:rPr>
            <w:t xml:space="preserve">nter </w:t>
          </w:r>
          <w:r>
            <w:rPr>
              <w:rStyle w:val="PlaceholderText"/>
              <w:color w:val="FF0000"/>
            </w:rPr>
            <w:t>meeting time</w:t>
          </w:r>
          <w:r w:rsidRPr="0004259D">
            <w:rPr>
              <w:rStyle w:val="PlaceholderText"/>
              <w:color w:val="FF0000"/>
            </w:rPr>
            <w:t>(s)</w:t>
          </w:r>
        </w:p>
      </w:docPartBody>
    </w:docPart>
    <w:docPart>
      <w:docPartPr>
        <w:name w:val="5629078B9BE34629B2B0820D45082C7B"/>
        <w:category>
          <w:name w:val="General"/>
          <w:gallery w:val="placeholder"/>
        </w:category>
        <w:types>
          <w:type w:val="bbPlcHdr"/>
        </w:types>
        <w:behaviors>
          <w:behavior w:val="content"/>
        </w:behaviors>
        <w:guid w:val="{C0046453-F891-4668-B605-C71F9AA07E81}"/>
      </w:docPartPr>
      <w:docPartBody>
        <w:p w:rsidR="00560D75" w:rsidRDefault="00560D75" w:rsidP="00560D75">
          <w:pPr>
            <w:pStyle w:val="5629078B9BE34629B2B0820D45082C7B"/>
          </w:pPr>
          <w:r w:rsidRPr="0004259D">
            <w:rPr>
              <w:rStyle w:val="PlaceholderText"/>
              <w:color w:val="FF0000"/>
            </w:rPr>
            <w:t>Enter meeting location</w:t>
          </w:r>
        </w:p>
      </w:docPartBody>
    </w:docPart>
    <w:docPart>
      <w:docPartPr>
        <w:name w:val="6419B7DA2B9041D79CF6E59EE6431728"/>
        <w:category>
          <w:name w:val="General"/>
          <w:gallery w:val="placeholder"/>
        </w:category>
        <w:types>
          <w:type w:val="bbPlcHdr"/>
        </w:types>
        <w:behaviors>
          <w:behavior w:val="content"/>
        </w:behaviors>
        <w:guid w:val="{1E80DDDF-6376-41C6-9BF0-ADFCEF6CD2C6}"/>
      </w:docPartPr>
      <w:docPartBody>
        <w:p w:rsidR="00560D75" w:rsidRDefault="00560D75" w:rsidP="00560D75">
          <w:pPr>
            <w:pStyle w:val="6419B7DA2B9041D79CF6E59EE6431728"/>
          </w:pPr>
          <w:r w:rsidRPr="0004259D">
            <w:rPr>
              <w:rStyle w:val="PlaceholderText"/>
              <w:color w:val="FF0000"/>
            </w:rPr>
            <w:t xml:space="preserve">Enter </w:t>
          </w:r>
          <w:r>
            <w:rPr>
              <w:rStyle w:val="PlaceholderText"/>
              <w:color w:val="FF0000"/>
            </w:rPr>
            <w:t>committee chair</w:t>
          </w:r>
        </w:p>
      </w:docPartBody>
    </w:docPart>
    <w:docPart>
      <w:docPartPr>
        <w:name w:val="84A099254D734817B21A5E4CA322536F"/>
        <w:category>
          <w:name w:val="General"/>
          <w:gallery w:val="placeholder"/>
        </w:category>
        <w:types>
          <w:type w:val="bbPlcHdr"/>
        </w:types>
        <w:behaviors>
          <w:behavior w:val="content"/>
        </w:behaviors>
        <w:guid w:val="{2504337B-B016-4E7C-A051-054458B93FE4}"/>
      </w:docPartPr>
      <w:docPartBody>
        <w:p w:rsidR="00560D75" w:rsidRDefault="00560D75" w:rsidP="00560D75">
          <w:pPr>
            <w:pStyle w:val="84A099254D734817B21A5E4CA322536F"/>
          </w:pPr>
          <w:r w:rsidRPr="0004259D">
            <w:rPr>
              <w:rStyle w:val="PlaceholderText"/>
              <w:color w:val="FF0000"/>
            </w:rPr>
            <w:t xml:space="preserve">Enter </w:t>
          </w:r>
          <w:r>
            <w:rPr>
              <w:rStyle w:val="PlaceholderText"/>
              <w:color w:val="FF0000"/>
            </w:rPr>
            <w:t>committee membership</w:t>
          </w:r>
        </w:p>
      </w:docPartBody>
    </w:docPart>
    <w:docPart>
      <w:docPartPr>
        <w:name w:val="1ABF60AF823B4F46B734343D8BF0909E"/>
        <w:category>
          <w:name w:val="General"/>
          <w:gallery w:val="placeholder"/>
        </w:category>
        <w:types>
          <w:type w:val="bbPlcHdr"/>
        </w:types>
        <w:behaviors>
          <w:behavior w:val="content"/>
        </w:behaviors>
        <w:guid w:val="{837CF08F-89F0-416B-8999-AF39BE9F8079}"/>
      </w:docPartPr>
      <w:docPartBody>
        <w:p w:rsidR="00560D75" w:rsidRDefault="00560D75" w:rsidP="00560D75">
          <w:pPr>
            <w:pStyle w:val="1ABF60AF823B4F46B734343D8BF0909E"/>
          </w:pPr>
          <w:r>
            <w:rPr>
              <w:rStyle w:val="PlaceholderText"/>
            </w:rPr>
            <w:t>Enter membership details</w:t>
          </w:r>
        </w:p>
      </w:docPartBody>
    </w:docPart>
    <w:docPart>
      <w:docPartPr>
        <w:name w:val="B4CA2248FC3A44D0873108A653ED1DD7"/>
        <w:category>
          <w:name w:val="General"/>
          <w:gallery w:val="placeholder"/>
        </w:category>
        <w:types>
          <w:type w:val="bbPlcHdr"/>
        </w:types>
        <w:behaviors>
          <w:behavior w:val="content"/>
        </w:behaviors>
        <w:guid w:val="{DBB1E12A-2D6E-44D5-AFD5-D04C0A5FCABA}"/>
      </w:docPartPr>
      <w:docPartBody>
        <w:p w:rsidR="00560D75" w:rsidRDefault="00560D75" w:rsidP="00560D75">
          <w:pPr>
            <w:pStyle w:val="B4CA2248FC3A44D0873108A653ED1DD7"/>
          </w:pPr>
          <w:r w:rsidRPr="0004259D">
            <w:rPr>
              <w:rStyle w:val="PlaceholderText"/>
              <w:color w:val="FF0000"/>
            </w:rPr>
            <w:t xml:space="preserve">Enter </w:t>
          </w:r>
          <w:r>
            <w:rPr>
              <w:rStyle w:val="PlaceholderText"/>
              <w:color w:val="FF0000"/>
            </w:rPr>
            <w:t>meeting apologies</w:t>
          </w:r>
        </w:p>
      </w:docPartBody>
    </w:docPart>
    <w:docPart>
      <w:docPartPr>
        <w:name w:val="BDAAF80EE140420482426B9173D7ACAE"/>
        <w:category>
          <w:name w:val="General"/>
          <w:gallery w:val="placeholder"/>
        </w:category>
        <w:types>
          <w:type w:val="bbPlcHdr"/>
        </w:types>
        <w:behaviors>
          <w:behavior w:val="content"/>
        </w:behaviors>
        <w:guid w:val="{4021E4C7-686A-451F-BEB7-FA9573DD0E38}"/>
      </w:docPartPr>
      <w:docPartBody>
        <w:p w:rsidR="00560D75" w:rsidRDefault="00560D75" w:rsidP="00560D75">
          <w:pPr>
            <w:pStyle w:val="BDAAF80EE140420482426B9173D7ACAE"/>
          </w:pPr>
          <w:r w:rsidRPr="0004259D">
            <w:rPr>
              <w:rStyle w:val="PlaceholderText"/>
              <w:color w:val="FF0000"/>
            </w:rPr>
            <w:t xml:space="preserve">Enter meeting </w:t>
          </w:r>
          <w:r>
            <w:rPr>
              <w:rStyle w:val="PlaceholderText"/>
              <w:color w:val="FF0000"/>
            </w:rPr>
            <w:t>secretariat</w:t>
          </w:r>
        </w:p>
      </w:docPartBody>
    </w:docPart>
    <w:docPart>
      <w:docPartPr>
        <w:name w:val="AA2ADB769C81440C89148C9136093E0E"/>
        <w:category>
          <w:name w:val="General"/>
          <w:gallery w:val="placeholder"/>
        </w:category>
        <w:types>
          <w:type w:val="bbPlcHdr"/>
        </w:types>
        <w:behaviors>
          <w:behavior w:val="content"/>
        </w:behaviors>
        <w:guid w:val="{BF0A729D-FCD5-47EE-AF55-87C31ACDF2C5}"/>
      </w:docPartPr>
      <w:docPartBody>
        <w:p w:rsidR="00560D75" w:rsidRDefault="00560D75" w:rsidP="00560D75">
          <w:pPr>
            <w:pStyle w:val="AA2ADB769C81440C89148C9136093E0E"/>
          </w:pPr>
          <w:r w:rsidRPr="0004259D">
            <w:rPr>
              <w:rStyle w:val="PlaceholderText"/>
              <w:color w:val="FF0000"/>
            </w:rPr>
            <w:t xml:space="preserve">Enter meeting </w:t>
          </w:r>
          <w:r>
            <w:rPr>
              <w:rStyle w:val="PlaceholderText"/>
              <w:color w:val="FF0000"/>
            </w:rPr>
            <w:t>invitees</w:t>
          </w:r>
        </w:p>
      </w:docPartBody>
    </w:docPart>
    <w:docPart>
      <w:docPartPr>
        <w:name w:val="CE6C118AA63C4480B9647DDDB99A4C97"/>
        <w:category>
          <w:name w:val="General"/>
          <w:gallery w:val="placeholder"/>
        </w:category>
        <w:types>
          <w:type w:val="bbPlcHdr"/>
        </w:types>
        <w:behaviors>
          <w:behavior w:val="content"/>
        </w:behaviors>
        <w:guid w:val="{C0BED08E-6794-4641-87D1-5FF85A095C60}"/>
      </w:docPartPr>
      <w:docPartBody>
        <w:p w:rsidR="00560D75" w:rsidRDefault="00560D75" w:rsidP="00560D75">
          <w:pPr>
            <w:pStyle w:val="CE6C118AA63C4480B9647DDDB99A4C97"/>
          </w:pPr>
          <w:r w:rsidRPr="0004259D">
            <w:rPr>
              <w:rStyle w:val="PlaceholderText"/>
              <w:color w:val="FF0000"/>
            </w:rPr>
            <w:t xml:space="preserve">Enter meeting </w:t>
          </w:r>
          <w:r>
            <w:rPr>
              <w:rStyle w:val="PlaceholderText"/>
              <w:color w:val="FF0000"/>
            </w:rPr>
            <w:t>observers</w:t>
          </w:r>
        </w:p>
      </w:docPartBody>
    </w:docPart>
    <w:docPart>
      <w:docPartPr>
        <w:name w:val="E36BC8D537E64615A43A6EB6F25A28AE"/>
        <w:category>
          <w:name w:val="General"/>
          <w:gallery w:val="placeholder"/>
        </w:category>
        <w:types>
          <w:type w:val="bbPlcHdr"/>
        </w:types>
        <w:behaviors>
          <w:behavior w:val="content"/>
        </w:behaviors>
        <w:guid w:val="{93A26B04-5862-49CE-A169-EF191C0706F5}"/>
      </w:docPartPr>
      <w:docPartBody>
        <w:p w:rsidR="00560D75" w:rsidRDefault="00560D75" w:rsidP="00560D75">
          <w:pPr>
            <w:pStyle w:val="E36BC8D537E64615A43A6EB6F25A28AE"/>
          </w:pPr>
          <w:r w:rsidRPr="00CB7340">
            <w:rPr>
              <w:rStyle w:val="PlaceholderText"/>
              <w:rFonts w:eastAsiaTheme="minorHAnsi"/>
              <w:color w:val="FF0000"/>
            </w:rPr>
            <w:t>Enter supplementary agenda item title</w:t>
          </w:r>
        </w:p>
      </w:docPartBody>
    </w:docPart>
    <w:docPart>
      <w:docPartPr>
        <w:name w:val="A7C7EA364BD140A28CD9D59EDFBB95DA"/>
        <w:category>
          <w:name w:val="General"/>
          <w:gallery w:val="placeholder"/>
        </w:category>
        <w:types>
          <w:type w:val="bbPlcHdr"/>
        </w:types>
        <w:behaviors>
          <w:behavior w:val="content"/>
        </w:behaviors>
        <w:guid w:val="{B38B6051-9AE6-4C71-BDBA-92D19C7981CE}"/>
      </w:docPartPr>
      <w:docPartBody>
        <w:p w:rsidR="00560D75" w:rsidRDefault="00560D75" w:rsidP="00560D75">
          <w:pPr>
            <w:pStyle w:val="A7C7EA364BD140A28CD9D59EDFBB95DA"/>
          </w:pPr>
          <w:r w:rsidRPr="00CB7340">
            <w:rPr>
              <w:rStyle w:val="PlaceholderText"/>
              <w:rFonts w:eastAsiaTheme="minorHAnsi"/>
              <w:color w:val="FF0000"/>
            </w:rPr>
            <w:t>Enter presenter</w:t>
          </w:r>
        </w:p>
      </w:docPartBody>
    </w:docPart>
    <w:docPart>
      <w:docPartPr>
        <w:name w:val="ABA4276C95C64249A49E29634E249BC4"/>
        <w:category>
          <w:name w:val="General"/>
          <w:gallery w:val="placeholder"/>
        </w:category>
        <w:types>
          <w:type w:val="bbPlcHdr"/>
        </w:types>
        <w:behaviors>
          <w:behavior w:val="content"/>
        </w:behaviors>
        <w:guid w:val="{5AAEB45E-D678-4D63-B495-F23F985A4ABD}"/>
      </w:docPartPr>
      <w:docPartBody>
        <w:p w:rsidR="00560D75" w:rsidRDefault="00560D75" w:rsidP="00560D75">
          <w:pPr>
            <w:pStyle w:val="ABA4276C95C64249A49E29634E249BC4"/>
          </w:pPr>
          <w:r w:rsidRPr="00CB7340">
            <w:rPr>
              <w:rStyle w:val="PlaceholderText"/>
              <w:rFonts w:eastAsiaTheme="minorHAnsi"/>
              <w:color w:val="FF0000"/>
            </w:rPr>
            <w:t>Enter supplementary agenda item title</w:t>
          </w:r>
        </w:p>
      </w:docPartBody>
    </w:docPart>
    <w:docPart>
      <w:docPartPr>
        <w:name w:val="7BCC8570FE3F4B5D8DBA8A6AD0F9BF5D"/>
        <w:category>
          <w:name w:val="General"/>
          <w:gallery w:val="placeholder"/>
        </w:category>
        <w:types>
          <w:type w:val="bbPlcHdr"/>
        </w:types>
        <w:behaviors>
          <w:behavior w:val="content"/>
        </w:behaviors>
        <w:guid w:val="{7D882E06-445A-436B-A182-B97E7ABE8C42}"/>
      </w:docPartPr>
      <w:docPartBody>
        <w:p w:rsidR="00560D75" w:rsidRDefault="00560D75" w:rsidP="00560D75">
          <w:pPr>
            <w:pStyle w:val="7BCC8570FE3F4B5D8DBA8A6AD0F9BF5D"/>
          </w:pPr>
          <w:r w:rsidRPr="00CB7340">
            <w:rPr>
              <w:rStyle w:val="PlaceholderText"/>
              <w:rFonts w:eastAsiaTheme="minorHAnsi"/>
              <w:color w:val="FF0000"/>
            </w:rPr>
            <w:t>Enter presenter</w:t>
          </w:r>
        </w:p>
      </w:docPartBody>
    </w:docPart>
    <w:docPart>
      <w:docPartPr>
        <w:name w:val="752EBABFA6394127B518700663BC571B"/>
        <w:category>
          <w:name w:val="General"/>
          <w:gallery w:val="placeholder"/>
        </w:category>
        <w:types>
          <w:type w:val="bbPlcHdr"/>
        </w:types>
        <w:behaviors>
          <w:behavior w:val="content"/>
        </w:behaviors>
        <w:guid w:val="{9FACF6C3-4647-44C1-8F7E-5D3C23540A7E}"/>
      </w:docPartPr>
      <w:docPartBody>
        <w:p w:rsidR="00560D75" w:rsidRDefault="00560D75" w:rsidP="00560D75">
          <w:pPr>
            <w:pStyle w:val="752EBABFA6394127B518700663BC571B"/>
          </w:pPr>
          <w:r w:rsidRPr="00CB7340">
            <w:rPr>
              <w:rStyle w:val="PlaceholderText"/>
              <w:rFonts w:eastAsiaTheme="minorHAnsi"/>
              <w:color w:val="FF0000"/>
            </w:rPr>
            <w:t xml:space="preserve">Enter </w:t>
          </w:r>
          <w:r>
            <w:rPr>
              <w:rStyle w:val="PlaceholderText"/>
              <w:rFonts w:eastAsiaTheme="minorHAnsi"/>
              <w:color w:val="FF0000"/>
            </w:rPr>
            <w:t xml:space="preserve">third level </w:t>
          </w:r>
          <w:r w:rsidRPr="00CB7340">
            <w:rPr>
              <w:rStyle w:val="PlaceholderText"/>
              <w:rFonts w:eastAsiaTheme="minorHAnsi"/>
              <w:color w:val="FF0000"/>
            </w:rPr>
            <w:t>agenda item title</w:t>
          </w:r>
        </w:p>
      </w:docPartBody>
    </w:docPart>
    <w:docPart>
      <w:docPartPr>
        <w:name w:val="3012D3CF63D14383B6F9B326219C5499"/>
        <w:category>
          <w:name w:val="General"/>
          <w:gallery w:val="placeholder"/>
        </w:category>
        <w:types>
          <w:type w:val="bbPlcHdr"/>
        </w:types>
        <w:behaviors>
          <w:behavior w:val="content"/>
        </w:behaviors>
        <w:guid w:val="{CEC2889A-887E-45BB-B9CC-BBC5E69282D8}"/>
      </w:docPartPr>
      <w:docPartBody>
        <w:p w:rsidR="00560D75" w:rsidRDefault="00560D75" w:rsidP="00560D75">
          <w:pPr>
            <w:pStyle w:val="3012D3CF63D14383B6F9B326219C5499"/>
          </w:pPr>
          <w:r w:rsidRPr="00CB7340">
            <w:rPr>
              <w:rStyle w:val="PlaceholderText"/>
              <w:rFonts w:eastAsiaTheme="minorHAnsi"/>
              <w:color w:val="FF0000"/>
            </w:rPr>
            <w:t>Enter presenter</w:t>
          </w:r>
        </w:p>
      </w:docPartBody>
    </w:docPart>
    <w:docPart>
      <w:docPartPr>
        <w:name w:val="D55BB703B4494E6C93A955AEF03208AD"/>
        <w:category>
          <w:name w:val="General"/>
          <w:gallery w:val="placeholder"/>
        </w:category>
        <w:types>
          <w:type w:val="bbPlcHdr"/>
        </w:types>
        <w:behaviors>
          <w:behavior w:val="content"/>
        </w:behaviors>
        <w:guid w:val="{19CE9A3D-BB96-4501-A2A6-17933787C8D6}"/>
      </w:docPartPr>
      <w:docPartBody>
        <w:p w:rsidR="00560D75" w:rsidRDefault="00560D75" w:rsidP="00560D75">
          <w:pPr>
            <w:pStyle w:val="D55BB703B4494E6C93A955AEF03208AD"/>
          </w:pPr>
          <w:r w:rsidRPr="00CB7340">
            <w:rPr>
              <w:rStyle w:val="PlaceholderText"/>
              <w:rFonts w:eastAsiaTheme="minorHAnsi"/>
              <w:color w:val="FF0000"/>
            </w:rPr>
            <w:t>Enter supplementary agenda item title</w:t>
          </w:r>
        </w:p>
      </w:docPartBody>
    </w:docPart>
    <w:docPart>
      <w:docPartPr>
        <w:name w:val="01D7F9D7AC06429CAA7782369F1A5C5B"/>
        <w:category>
          <w:name w:val="General"/>
          <w:gallery w:val="placeholder"/>
        </w:category>
        <w:types>
          <w:type w:val="bbPlcHdr"/>
        </w:types>
        <w:behaviors>
          <w:behavior w:val="content"/>
        </w:behaviors>
        <w:guid w:val="{F8F0F70C-C0B9-4EAB-8BD3-30B40A5E9C4E}"/>
      </w:docPartPr>
      <w:docPartBody>
        <w:p w:rsidR="00560D75" w:rsidRDefault="00560D75" w:rsidP="00560D75">
          <w:pPr>
            <w:pStyle w:val="01D7F9D7AC06429CAA7782369F1A5C5B"/>
          </w:pPr>
          <w:r w:rsidRPr="00CB7340">
            <w:rPr>
              <w:rStyle w:val="PlaceholderText"/>
              <w:rFonts w:eastAsiaTheme="minorHAnsi"/>
              <w:color w:val="FF0000"/>
            </w:rPr>
            <w:t>Enter presenter</w:t>
          </w:r>
        </w:p>
      </w:docPartBody>
    </w:docPart>
    <w:docPart>
      <w:docPartPr>
        <w:name w:val="57CF7D93D46146019F444F70FE57C5F6"/>
        <w:category>
          <w:name w:val="General"/>
          <w:gallery w:val="placeholder"/>
        </w:category>
        <w:types>
          <w:type w:val="bbPlcHdr"/>
        </w:types>
        <w:behaviors>
          <w:behavior w:val="content"/>
        </w:behaviors>
        <w:guid w:val="{2764CC29-918F-47DE-B12E-7CDBDB362AED}"/>
      </w:docPartPr>
      <w:docPartBody>
        <w:p w:rsidR="00560D75" w:rsidRDefault="00560D75" w:rsidP="00560D75">
          <w:pPr>
            <w:pStyle w:val="57CF7D93D46146019F444F70FE57C5F6"/>
          </w:pPr>
          <w:r w:rsidRPr="00CB7340">
            <w:rPr>
              <w:rStyle w:val="PlaceholderText"/>
              <w:rFonts w:eastAsiaTheme="minorHAnsi"/>
              <w:color w:val="FF0000"/>
            </w:rPr>
            <w:t>Enter supplementary agenda item title</w:t>
          </w:r>
        </w:p>
      </w:docPartBody>
    </w:docPart>
    <w:docPart>
      <w:docPartPr>
        <w:name w:val="1BC19F0A769F4E189E50ABAD8BA005F6"/>
        <w:category>
          <w:name w:val="General"/>
          <w:gallery w:val="placeholder"/>
        </w:category>
        <w:types>
          <w:type w:val="bbPlcHdr"/>
        </w:types>
        <w:behaviors>
          <w:behavior w:val="content"/>
        </w:behaviors>
        <w:guid w:val="{A764BF82-3B49-45EE-B8A0-ECCE84947A7B}"/>
      </w:docPartPr>
      <w:docPartBody>
        <w:p w:rsidR="00560D75" w:rsidRDefault="00560D75" w:rsidP="00560D75">
          <w:pPr>
            <w:pStyle w:val="1BC19F0A769F4E189E50ABAD8BA005F6"/>
          </w:pPr>
          <w:r w:rsidRPr="00CB7340">
            <w:rPr>
              <w:rStyle w:val="PlaceholderText"/>
              <w:rFonts w:eastAsiaTheme="minorHAnsi"/>
              <w:color w:val="FF0000"/>
            </w:rPr>
            <w:t>Enter presenter</w:t>
          </w:r>
        </w:p>
      </w:docPartBody>
    </w:docPart>
    <w:docPart>
      <w:docPartPr>
        <w:name w:val="4C78AB56FF904AD09F6B836033DC38CB"/>
        <w:category>
          <w:name w:val="General"/>
          <w:gallery w:val="placeholder"/>
        </w:category>
        <w:types>
          <w:type w:val="bbPlcHdr"/>
        </w:types>
        <w:behaviors>
          <w:behavior w:val="content"/>
        </w:behaviors>
        <w:guid w:val="{25B61F3C-F1D2-47BD-91D4-8816EEF05660}"/>
      </w:docPartPr>
      <w:docPartBody>
        <w:p w:rsidR="00560D75" w:rsidRDefault="00560D75" w:rsidP="00560D75">
          <w:pPr>
            <w:pStyle w:val="4C78AB56FF904AD09F6B836033DC38CB"/>
          </w:pPr>
          <w:r w:rsidRPr="00CB7340">
            <w:rPr>
              <w:rStyle w:val="PlaceholderText"/>
              <w:rFonts w:eastAsiaTheme="minorHAnsi"/>
              <w:color w:val="FF0000"/>
            </w:rPr>
            <w:t>Enter supplementary agenda item title</w:t>
          </w:r>
        </w:p>
      </w:docPartBody>
    </w:docPart>
    <w:docPart>
      <w:docPartPr>
        <w:name w:val="526E62A843FC420A9043C3000EDCE084"/>
        <w:category>
          <w:name w:val="General"/>
          <w:gallery w:val="placeholder"/>
        </w:category>
        <w:types>
          <w:type w:val="bbPlcHdr"/>
        </w:types>
        <w:behaviors>
          <w:behavior w:val="content"/>
        </w:behaviors>
        <w:guid w:val="{BC83369A-2C0D-4FC0-BBCB-3CF21900F894}"/>
      </w:docPartPr>
      <w:docPartBody>
        <w:p w:rsidR="00560D75" w:rsidRDefault="00560D75" w:rsidP="00560D75">
          <w:pPr>
            <w:pStyle w:val="526E62A843FC420A9043C3000EDCE084"/>
          </w:pPr>
          <w:r w:rsidRPr="00CB7340">
            <w:rPr>
              <w:rStyle w:val="PlaceholderText"/>
              <w:rFonts w:eastAsiaTheme="minorHAnsi"/>
              <w:color w:val="FF0000"/>
            </w:rPr>
            <w:t>Enter presenter</w:t>
          </w:r>
        </w:p>
      </w:docPartBody>
    </w:docPart>
    <w:docPart>
      <w:docPartPr>
        <w:name w:val="622F58D5DE6548CF8C995C180C97A2FD"/>
        <w:category>
          <w:name w:val="General"/>
          <w:gallery w:val="placeholder"/>
        </w:category>
        <w:types>
          <w:type w:val="bbPlcHdr"/>
        </w:types>
        <w:behaviors>
          <w:behavior w:val="content"/>
        </w:behaviors>
        <w:guid w:val="{1463D11E-61A9-4CCE-AB52-0CB71CE61958}"/>
      </w:docPartPr>
      <w:docPartBody>
        <w:p w:rsidR="00560D75" w:rsidRDefault="00560D75" w:rsidP="00560D75">
          <w:pPr>
            <w:pStyle w:val="622F58D5DE6548CF8C995C180C97A2FD"/>
          </w:pPr>
          <w:r w:rsidRPr="00CB7340">
            <w:rPr>
              <w:rStyle w:val="PlaceholderText"/>
              <w:rFonts w:eastAsiaTheme="minorHAnsi"/>
              <w:color w:val="FF0000"/>
            </w:rPr>
            <w:t>Enter supplementary agenda item title</w:t>
          </w:r>
        </w:p>
      </w:docPartBody>
    </w:docPart>
    <w:docPart>
      <w:docPartPr>
        <w:name w:val="5120AA4F971748C0878C3DFCE1721FBD"/>
        <w:category>
          <w:name w:val="General"/>
          <w:gallery w:val="placeholder"/>
        </w:category>
        <w:types>
          <w:type w:val="bbPlcHdr"/>
        </w:types>
        <w:behaviors>
          <w:behavior w:val="content"/>
        </w:behaviors>
        <w:guid w:val="{E6625D04-69E8-4B8E-A834-358262F4C7B8}"/>
      </w:docPartPr>
      <w:docPartBody>
        <w:p w:rsidR="00560D75" w:rsidRDefault="00560D75" w:rsidP="00560D75">
          <w:pPr>
            <w:pStyle w:val="5120AA4F971748C0878C3DFCE1721FBD"/>
          </w:pPr>
          <w:r w:rsidRPr="00CB7340">
            <w:rPr>
              <w:rStyle w:val="PlaceholderText"/>
              <w:rFonts w:eastAsiaTheme="minorHAnsi"/>
              <w:color w:val="FF0000"/>
            </w:rPr>
            <w:t>Enter presenter</w:t>
          </w:r>
        </w:p>
      </w:docPartBody>
    </w:docPart>
    <w:docPart>
      <w:docPartPr>
        <w:name w:val="C0C592FE56EA418E8C378607EBB68D74"/>
        <w:category>
          <w:name w:val="General"/>
          <w:gallery w:val="placeholder"/>
        </w:category>
        <w:types>
          <w:type w:val="bbPlcHdr"/>
        </w:types>
        <w:behaviors>
          <w:behavior w:val="content"/>
        </w:behaviors>
        <w:guid w:val="{B5C18685-A0EB-43F7-9FDB-A46A8BDD1FF0}"/>
      </w:docPartPr>
      <w:docPartBody>
        <w:p w:rsidR="00560D75" w:rsidRDefault="00560D75" w:rsidP="00560D75">
          <w:pPr>
            <w:pStyle w:val="C0C592FE56EA418E8C378607EBB68D74"/>
          </w:pPr>
          <w:r w:rsidRPr="00CB7340">
            <w:rPr>
              <w:rStyle w:val="PlaceholderText"/>
              <w:rFonts w:eastAsiaTheme="minorHAnsi"/>
              <w:color w:val="FF0000"/>
            </w:rPr>
            <w:t xml:space="preserve">Enter </w:t>
          </w:r>
          <w:r>
            <w:rPr>
              <w:rStyle w:val="PlaceholderText"/>
              <w:rFonts w:eastAsiaTheme="minorHAnsi"/>
              <w:color w:val="FF0000"/>
            </w:rPr>
            <w:t xml:space="preserve">third level </w:t>
          </w:r>
          <w:r w:rsidRPr="00CB7340">
            <w:rPr>
              <w:rStyle w:val="PlaceholderText"/>
              <w:rFonts w:eastAsiaTheme="minorHAnsi"/>
              <w:color w:val="FF0000"/>
            </w:rPr>
            <w:t>agenda item title</w:t>
          </w:r>
        </w:p>
      </w:docPartBody>
    </w:docPart>
    <w:docPart>
      <w:docPartPr>
        <w:name w:val="BF93B456DE9C46BCA02725FA3F21FA8B"/>
        <w:category>
          <w:name w:val="General"/>
          <w:gallery w:val="placeholder"/>
        </w:category>
        <w:types>
          <w:type w:val="bbPlcHdr"/>
        </w:types>
        <w:behaviors>
          <w:behavior w:val="content"/>
        </w:behaviors>
        <w:guid w:val="{499BA369-89AF-4FB0-B31C-AD0B31ED0A02}"/>
      </w:docPartPr>
      <w:docPartBody>
        <w:p w:rsidR="00560D75" w:rsidRDefault="00560D75" w:rsidP="00560D75">
          <w:pPr>
            <w:pStyle w:val="BF93B456DE9C46BCA02725FA3F21FA8B"/>
          </w:pPr>
          <w:r w:rsidRPr="00CB7340">
            <w:rPr>
              <w:rStyle w:val="PlaceholderText"/>
              <w:rFonts w:eastAsiaTheme="minorHAnsi"/>
              <w:color w:val="FF0000"/>
            </w:rPr>
            <w:t>Enter presenter</w:t>
          </w:r>
        </w:p>
      </w:docPartBody>
    </w:docPart>
    <w:docPart>
      <w:docPartPr>
        <w:name w:val="ABD2597F73C54FCB84BEF90E7DF94ABF"/>
        <w:category>
          <w:name w:val="General"/>
          <w:gallery w:val="placeholder"/>
        </w:category>
        <w:types>
          <w:type w:val="bbPlcHdr"/>
        </w:types>
        <w:behaviors>
          <w:behavior w:val="content"/>
        </w:behaviors>
        <w:guid w:val="{B31C688B-272E-4944-8D04-CABC7649119B}"/>
      </w:docPartPr>
      <w:docPartBody>
        <w:p w:rsidR="00560D75" w:rsidRDefault="00560D75" w:rsidP="00560D75">
          <w:pPr>
            <w:pStyle w:val="ABD2597F73C54FCB84BEF90E7DF94ABF"/>
          </w:pPr>
          <w:r w:rsidRPr="00CB7340">
            <w:rPr>
              <w:rStyle w:val="PlaceholderText"/>
              <w:rFonts w:eastAsiaTheme="minorHAnsi"/>
              <w:color w:val="FF0000"/>
            </w:rPr>
            <w:t xml:space="preserve">Enter </w:t>
          </w:r>
          <w:r>
            <w:rPr>
              <w:rStyle w:val="PlaceholderText"/>
              <w:rFonts w:eastAsiaTheme="minorHAnsi"/>
              <w:color w:val="FF0000"/>
            </w:rPr>
            <w:t xml:space="preserve">third level </w:t>
          </w:r>
          <w:r w:rsidRPr="00CB7340">
            <w:rPr>
              <w:rStyle w:val="PlaceholderText"/>
              <w:rFonts w:eastAsiaTheme="minorHAnsi"/>
              <w:color w:val="FF0000"/>
            </w:rPr>
            <w:t>agenda item title</w:t>
          </w:r>
        </w:p>
      </w:docPartBody>
    </w:docPart>
    <w:docPart>
      <w:docPartPr>
        <w:name w:val="ACAE383FBC39421FBC9830E84F81B958"/>
        <w:category>
          <w:name w:val="General"/>
          <w:gallery w:val="placeholder"/>
        </w:category>
        <w:types>
          <w:type w:val="bbPlcHdr"/>
        </w:types>
        <w:behaviors>
          <w:behavior w:val="content"/>
        </w:behaviors>
        <w:guid w:val="{3A01D25C-F14C-4E97-9A4D-0C3B01A3AFB6}"/>
      </w:docPartPr>
      <w:docPartBody>
        <w:p w:rsidR="00560D75" w:rsidRDefault="00560D75" w:rsidP="00560D75">
          <w:pPr>
            <w:pStyle w:val="ACAE383FBC39421FBC9830E84F81B958"/>
          </w:pPr>
          <w:r w:rsidRPr="00CB7340">
            <w:rPr>
              <w:rStyle w:val="PlaceholderText"/>
              <w:rFonts w:eastAsiaTheme="minorHAnsi"/>
              <w:color w:val="FF0000"/>
            </w:rPr>
            <w:t>Enter presenter</w:t>
          </w:r>
        </w:p>
      </w:docPartBody>
    </w:docPart>
    <w:docPart>
      <w:docPartPr>
        <w:name w:val="21A3C1D63E3E4A538641DABF746E76E8"/>
        <w:category>
          <w:name w:val="General"/>
          <w:gallery w:val="placeholder"/>
        </w:category>
        <w:types>
          <w:type w:val="bbPlcHdr"/>
        </w:types>
        <w:behaviors>
          <w:behavior w:val="content"/>
        </w:behaviors>
        <w:guid w:val="{7DA58986-2CBC-4887-A9C1-76103ECB4F67}"/>
      </w:docPartPr>
      <w:docPartBody>
        <w:p w:rsidR="00560D75" w:rsidRDefault="00560D75" w:rsidP="00560D75">
          <w:pPr>
            <w:pStyle w:val="21A3C1D63E3E4A538641DABF746E76E8"/>
          </w:pPr>
          <w:r w:rsidRPr="00CB7340">
            <w:rPr>
              <w:rStyle w:val="PlaceholderText"/>
              <w:rFonts w:eastAsiaTheme="minorHAnsi"/>
              <w:color w:val="FF0000"/>
            </w:rPr>
            <w:t>Enter supplementary agenda item title</w:t>
          </w:r>
        </w:p>
      </w:docPartBody>
    </w:docPart>
    <w:docPart>
      <w:docPartPr>
        <w:name w:val="0C14F06263704ECDB858DA076FC79507"/>
        <w:category>
          <w:name w:val="General"/>
          <w:gallery w:val="placeholder"/>
        </w:category>
        <w:types>
          <w:type w:val="bbPlcHdr"/>
        </w:types>
        <w:behaviors>
          <w:behavior w:val="content"/>
        </w:behaviors>
        <w:guid w:val="{2F2079A5-AA03-438E-8E75-A82E2C243A05}"/>
      </w:docPartPr>
      <w:docPartBody>
        <w:p w:rsidR="00560D75" w:rsidRDefault="00560D75" w:rsidP="00560D75">
          <w:pPr>
            <w:pStyle w:val="0C14F06263704ECDB858DA076FC79507"/>
          </w:pPr>
          <w:r w:rsidRPr="00CB7340">
            <w:rPr>
              <w:rStyle w:val="PlaceholderText"/>
              <w:rFonts w:eastAsiaTheme="minorHAnsi"/>
              <w:color w:val="FF0000"/>
            </w:rPr>
            <w:t>Enter presenter</w:t>
          </w:r>
        </w:p>
      </w:docPartBody>
    </w:docPart>
    <w:docPart>
      <w:docPartPr>
        <w:name w:val="ED5EFFF579964F3380FC2D561F23ACD3"/>
        <w:category>
          <w:name w:val="General"/>
          <w:gallery w:val="placeholder"/>
        </w:category>
        <w:types>
          <w:type w:val="bbPlcHdr"/>
        </w:types>
        <w:behaviors>
          <w:behavior w:val="content"/>
        </w:behaviors>
        <w:guid w:val="{20D76F55-E472-4B88-B673-FA6C39978028}"/>
      </w:docPartPr>
      <w:docPartBody>
        <w:p w:rsidR="00560D75" w:rsidRDefault="00560D75" w:rsidP="00560D75">
          <w:pPr>
            <w:pStyle w:val="ED5EFFF579964F3380FC2D561F23ACD3"/>
          </w:pPr>
          <w:r w:rsidRPr="00CB7340">
            <w:rPr>
              <w:rStyle w:val="PlaceholderText"/>
              <w:rFonts w:eastAsiaTheme="minorHAnsi"/>
              <w:color w:val="FF0000"/>
            </w:rPr>
            <w:t>Enter supplementary agenda item title</w:t>
          </w:r>
        </w:p>
      </w:docPartBody>
    </w:docPart>
    <w:docPart>
      <w:docPartPr>
        <w:name w:val="C582CDDCFE2547FAB8111C356BF2D585"/>
        <w:category>
          <w:name w:val="General"/>
          <w:gallery w:val="placeholder"/>
        </w:category>
        <w:types>
          <w:type w:val="bbPlcHdr"/>
        </w:types>
        <w:behaviors>
          <w:behavior w:val="content"/>
        </w:behaviors>
        <w:guid w:val="{AFBA2A73-92CC-43E7-B14D-E9B17516604E}"/>
      </w:docPartPr>
      <w:docPartBody>
        <w:p w:rsidR="00560D75" w:rsidRDefault="00560D75" w:rsidP="00560D75">
          <w:pPr>
            <w:pStyle w:val="C582CDDCFE2547FAB8111C356BF2D585"/>
          </w:pPr>
          <w:r w:rsidRPr="00CB7340">
            <w:rPr>
              <w:rStyle w:val="PlaceholderText"/>
              <w:rFonts w:eastAsiaTheme="minorHAnsi"/>
              <w:color w:val="FF0000"/>
            </w:rPr>
            <w:t>Enter presenter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0D75"/>
    <w:rsid w:val="00560D75"/>
    <w:rsid w:val="00737A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60D75"/>
    <w:rPr>
      <w:color w:val="808080"/>
    </w:rPr>
  </w:style>
  <w:style w:type="paragraph" w:customStyle="1" w:styleId="AA62BEB9FEB041949D01C92E4AFC8528">
    <w:name w:val="AA62BEB9FEB041949D01C92E4AFC8528"/>
  </w:style>
  <w:style w:type="paragraph" w:customStyle="1" w:styleId="E80AFB6A7595424B887CE41DF9DFD1D0">
    <w:name w:val="E80AFB6A7595424B887CE41DF9DFD1D0"/>
  </w:style>
  <w:style w:type="paragraph" w:customStyle="1" w:styleId="0F82F8ACFDEF46B59F408FD1A8B4D6AC">
    <w:name w:val="0F82F8ACFDEF46B59F408FD1A8B4D6AC"/>
  </w:style>
  <w:style w:type="paragraph" w:customStyle="1" w:styleId="A1CCDE0E3EAE41C092F77FBBC04B1563">
    <w:name w:val="A1CCDE0E3EAE41C092F77FBBC04B1563"/>
  </w:style>
  <w:style w:type="paragraph" w:customStyle="1" w:styleId="CDA259C9C36A495A8E0820700BF604B1">
    <w:name w:val="CDA259C9C36A495A8E0820700BF604B1"/>
  </w:style>
  <w:style w:type="paragraph" w:customStyle="1" w:styleId="CDD4F8607F204C03AA58D85AD32033F8">
    <w:name w:val="CDD4F8607F204C03AA58D85AD32033F8"/>
  </w:style>
  <w:style w:type="paragraph" w:customStyle="1" w:styleId="E2441F90325F453EB3BAF8CA69C065C5">
    <w:name w:val="E2441F90325F453EB3BAF8CA69C065C5"/>
  </w:style>
  <w:style w:type="paragraph" w:customStyle="1" w:styleId="6370509DBC1047468FFBA00C0E73BA6E">
    <w:name w:val="6370509DBC1047468FFBA00C0E73BA6E"/>
  </w:style>
  <w:style w:type="paragraph" w:customStyle="1" w:styleId="AA56A7014B214989944076A61CB6325C">
    <w:name w:val="AA56A7014B214989944076A61CB6325C"/>
  </w:style>
  <w:style w:type="paragraph" w:customStyle="1" w:styleId="D687E35325B0483DA9E4AF61EDC65A87">
    <w:name w:val="D687E35325B0483DA9E4AF61EDC65A87"/>
  </w:style>
  <w:style w:type="paragraph" w:customStyle="1" w:styleId="FDEC6A4FB33747DAA0DD066E666817DF">
    <w:name w:val="FDEC6A4FB33747DAA0DD066E666817DF"/>
  </w:style>
  <w:style w:type="paragraph" w:customStyle="1" w:styleId="DF57DD8ED31F40129298B0E460BD99A3">
    <w:name w:val="DF57DD8ED31F40129298B0E460BD99A3"/>
  </w:style>
  <w:style w:type="paragraph" w:customStyle="1" w:styleId="7FC0D9540CEA499A9A4F6AF19DBE644B">
    <w:name w:val="7FC0D9540CEA499A9A4F6AF19DBE644B"/>
  </w:style>
  <w:style w:type="paragraph" w:customStyle="1" w:styleId="CFBC39343C4E4482BC677A03FDDFD0B1">
    <w:name w:val="CFBC39343C4E4482BC677A03FDDFD0B1"/>
  </w:style>
  <w:style w:type="paragraph" w:customStyle="1" w:styleId="A0F331F70ADC436DBC671D63F5D541E4">
    <w:name w:val="A0F331F70ADC436DBC671D63F5D541E4"/>
  </w:style>
  <w:style w:type="paragraph" w:customStyle="1" w:styleId="85657665A80A4B9FBC0A754B95EDB3B0">
    <w:name w:val="85657665A80A4B9FBC0A754B95EDB3B0"/>
  </w:style>
  <w:style w:type="paragraph" w:customStyle="1" w:styleId="4D6B7BDD283D4A919EEF2EF92AB0D907">
    <w:name w:val="4D6B7BDD283D4A919EEF2EF92AB0D907"/>
  </w:style>
  <w:style w:type="paragraph" w:customStyle="1" w:styleId="C1F14B5F177F46D5BBC7A27E69C3EBA7">
    <w:name w:val="C1F14B5F177F46D5BBC7A27E69C3EBA7"/>
  </w:style>
  <w:style w:type="paragraph" w:customStyle="1" w:styleId="65C09FAD888E468495F7D8A0B8AEE459">
    <w:name w:val="65C09FAD888E468495F7D8A0B8AEE459"/>
  </w:style>
  <w:style w:type="paragraph" w:customStyle="1" w:styleId="27DF2393CCEE4DBD82395CF344AFF6AC">
    <w:name w:val="27DF2393CCEE4DBD82395CF344AFF6AC"/>
  </w:style>
  <w:style w:type="paragraph" w:customStyle="1" w:styleId="30EB36733DFB4D1DB69030F6F4BF7C59">
    <w:name w:val="30EB36733DFB4D1DB69030F6F4BF7C59"/>
  </w:style>
  <w:style w:type="paragraph" w:customStyle="1" w:styleId="6E46355681F34675AAA6B81D55F4A038">
    <w:name w:val="6E46355681F34675AAA6B81D55F4A038"/>
  </w:style>
  <w:style w:type="paragraph" w:customStyle="1" w:styleId="BE74F41EE2F04931B98A5259B4250EF8">
    <w:name w:val="BE74F41EE2F04931B98A5259B4250EF8"/>
  </w:style>
  <w:style w:type="paragraph" w:customStyle="1" w:styleId="C6FEC03669E1443A89EC0E7B23B157E2">
    <w:name w:val="C6FEC03669E1443A89EC0E7B23B157E2"/>
  </w:style>
  <w:style w:type="paragraph" w:customStyle="1" w:styleId="59D539F9396746D68C448EBC1BAAAB84">
    <w:name w:val="59D539F9396746D68C448EBC1BAAAB84"/>
  </w:style>
  <w:style w:type="paragraph" w:customStyle="1" w:styleId="9362EE99E5384517B663B76D66BA38C2">
    <w:name w:val="9362EE99E5384517B663B76D66BA38C2"/>
  </w:style>
  <w:style w:type="paragraph" w:customStyle="1" w:styleId="D6BFC38617404A8C9A9FE0A3F887D14E">
    <w:name w:val="D6BFC38617404A8C9A9FE0A3F887D14E"/>
  </w:style>
  <w:style w:type="paragraph" w:customStyle="1" w:styleId="83A6D72B61CE4F788482D8864B296B99">
    <w:name w:val="83A6D72B61CE4F788482D8864B296B99"/>
  </w:style>
  <w:style w:type="paragraph" w:customStyle="1" w:styleId="775232C758DB42F487CBE2B72B04EC42">
    <w:name w:val="775232C758DB42F487CBE2B72B04EC42"/>
  </w:style>
  <w:style w:type="paragraph" w:customStyle="1" w:styleId="B0A174F7717642D293BCA1DA167BF1DB">
    <w:name w:val="B0A174F7717642D293BCA1DA167BF1DB"/>
  </w:style>
  <w:style w:type="paragraph" w:customStyle="1" w:styleId="78DB5B9B41CD41398A6BD64AE7D61298">
    <w:name w:val="78DB5B9B41CD41398A6BD64AE7D61298"/>
  </w:style>
  <w:style w:type="paragraph" w:customStyle="1" w:styleId="583F2629F2894079944DFCCFD1F97C5E">
    <w:name w:val="583F2629F2894079944DFCCFD1F97C5E"/>
  </w:style>
  <w:style w:type="paragraph" w:customStyle="1" w:styleId="B9803F09E81949B38FD64CE9130278A3">
    <w:name w:val="B9803F09E81949B38FD64CE9130278A3"/>
  </w:style>
  <w:style w:type="paragraph" w:customStyle="1" w:styleId="90160EB3793045CC97F0602F909DDDE0">
    <w:name w:val="90160EB3793045CC97F0602F909DDDE0"/>
    <w:rsid w:val="00560D75"/>
  </w:style>
  <w:style w:type="paragraph" w:customStyle="1" w:styleId="7A33DFFB36FF45529CF0C9E5D664255D">
    <w:name w:val="7A33DFFB36FF45529CF0C9E5D664255D"/>
    <w:rsid w:val="00560D75"/>
  </w:style>
  <w:style w:type="paragraph" w:customStyle="1" w:styleId="5629078B9BE34629B2B0820D45082C7B">
    <w:name w:val="5629078B9BE34629B2B0820D45082C7B"/>
    <w:rsid w:val="00560D75"/>
  </w:style>
  <w:style w:type="paragraph" w:customStyle="1" w:styleId="6419B7DA2B9041D79CF6E59EE6431728">
    <w:name w:val="6419B7DA2B9041D79CF6E59EE6431728"/>
    <w:rsid w:val="00560D75"/>
  </w:style>
  <w:style w:type="paragraph" w:customStyle="1" w:styleId="84A099254D734817B21A5E4CA322536F">
    <w:name w:val="84A099254D734817B21A5E4CA322536F"/>
    <w:rsid w:val="00560D75"/>
  </w:style>
  <w:style w:type="paragraph" w:customStyle="1" w:styleId="1ABF60AF823B4F46B734343D8BF0909E">
    <w:name w:val="1ABF60AF823B4F46B734343D8BF0909E"/>
    <w:rsid w:val="00560D75"/>
  </w:style>
  <w:style w:type="paragraph" w:customStyle="1" w:styleId="B4CA2248FC3A44D0873108A653ED1DD7">
    <w:name w:val="B4CA2248FC3A44D0873108A653ED1DD7"/>
    <w:rsid w:val="00560D75"/>
  </w:style>
  <w:style w:type="paragraph" w:customStyle="1" w:styleId="BDAAF80EE140420482426B9173D7ACAE">
    <w:name w:val="BDAAF80EE140420482426B9173D7ACAE"/>
    <w:rsid w:val="00560D75"/>
  </w:style>
  <w:style w:type="paragraph" w:customStyle="1" w:styleId="1F988172769447AF966B734E5A37CC63">
    <w:name w:val="1F988172769447AF966B734E5A37CC63"/>
    <w:rsid w:val="00560D75"/>
  </w:style>
  <w:style w:type="paragraph" w:customStyle="1" w:styleId="AA2ADB769C81440C89148C9136093E0E">
    <w:name w:val="AA2ADB769C81440C89148C9136093E0E"/>
    <w:rsid w:val="00560D75"/>
  </w:style>
  <w:style w:type="paragraph" w:customStyle="1" w:styleId="CE6C118AA63C4480B9647DDDB99A4C97">
    <w:name w:val="CE6C118AA63C4480B9647DDDB99A4C97"/>
    <w:rsid w:val="00560D75"/>
  </w:style>
  <w:style w:type="paragraph" w:customStyle="1" w:styleId="E36BC8D537E64615A43A6EB6F25A28AE">
    <w:name w:val="E36BC8D537E64615A43A6EB6F25A28AE"/>
    <w:rsid w:val="00560D75"/>
  </w:style>
  <w:style w:type="paragraph" w:customStyle="1" w:styleId="A7C7EA364BD140A28CD9D59EDFBB95DA">
    <w:name w:val="A7C7EA364BD140A28CD9D59EDFBB95DA"/>
    <w:rsid w:val="00560D75"/>
  </w:style>
  <w:style w:type="paragraph" w:customStyle="1" w:styleId="ABA4276C95C64249A49E29634E249BC4">
    <w:name w:val="ABA4276C95C64249A49E29634E249BC4"/>
    <w:rsid w:val="00560D75"/>
  </w:style>
  <w:style w:type="paragraph" w:customStyle="1" w:styleId="7BCC8570FE3F4B5D8DBA8A6AD0F9BF5D">
    <w:name w:val="7BCC8570FE3F4B5D8DBA8A6AD0F9BF5D"/>
    <w:rsid w:val="00560D75"/>
  </w:style>
  <w:style w:type="paragraph" w:customStyle="1" w:styleId="752EBABFA6394127B518700663BC571B">
    <w:name w:val="752EBABFA6394127B518700663BC571B"/>
    <w:rsid w:val="00560D75"/>
  </w:style>
  <w:style w:type="paragraph" w:customStyle="1" w:styleId="3012D3CF63D14383B6F9B326219C5499">
    <w:name w:val="3012D3CF63D14383B6F9B326219C5499"/>
    <w:rsid w:val="00560D75"/>
  </w:style>
  <w:style w:type="paragraph" w:customStyle="1" w:styleId="D55BB703B4494E6C93A955AEF03208AD">
    <w:name w:val="D55BB703B4494E6C93A955AEF03208AD"/>
    <w:rsid w:val="00560D75"/>
  </w:style>
  <w:style w:type="paragraph" w:customStyle="1" w:styleId="01D7F9D7AC06429CAA7782369F1A5C5B">
    <w:name w:val="01D7F9D7AC06429CAA7782369F1A5C5B"/>
    <w:rsid w:val="00560D75"/>
  </w:style>
  <w:style w:type="paragraph" w:customStyle="1" w:styleId="57CF7D93D46146019F444F70FE57C5F6">
    <w:name w:val="57CF7D93D46146019F444F70FE57C5F6"/>
    <w:rsid w:val="00560D75"/>
  </w:style>
  <w:style w:type="paragraph" w:customStyle="1" w:styleId="1BC19F0A769F4E189E50ABAD8BA005F6">
    <w:name w:val="1BC19F0A769F4E189E50ABAD8BA005F6"/>
    <w:rsid w:val="00560D75"/>
  </w:style>
  <w:style w:type="paragraph" w:customStyle="1" w:styleId="27A89907536643E88FE2736BB22BF146">
    <w:name w:val="27A89907536643E88FE2736BB22BF146"/>
    <w:rsid w:val="00560D75"/>
  </w:style>
  <w:style w:type="paragraph" w:customStyle="1" w:styleId="0E2355CA25C447679C656F2F8FE0350F">
    <w:name w:val="0E2355CA25C447679C656F2F8FE0350F"/>
    <w:rsid w:val="00560D75"/>
  </w:style>
  <w:style w:type="paragraph" w:customStyle="1" w:styleId="9E48A2ED082D450AB3F43D4A73B48B66">
    <w:name w:val="9E48A2ED082D450AB3F43D4A73B48B66"/>
    <w:rsid w:val="00560D75"/>
  </w:style>
  <w:style w:type="paragraph" w:customStyle="1" w:styleId="B98094A36A6A4466A20D8712425FA4FC">
    <w:name w:val="B98094A36A6A4466A20D8712425FA4FC"/>
    <w:rsid w:val="00560D75"/>
  </w:style>
  <w:style w:type="paragraph" w:customStyle="1" w:styleId="14C99583C763430FB9BB40F3B6091771">
    <w:name w:val="14C99583C763430FB9BB40F3B6091771"/>
    <w:rsid w:val="00560D75"/>
  </w:style>
  <w:style w:type="paragraph" w:customStyle="1" w:styleId="8EEC42CE30474B5899CF82D633F993E3">
    <w:name w:val="8EEC42CE30474B5899CF82D633F993E3"/>
    <w:rsid w:val="00560D75"/>
  </w:style>
  <w:style w:type="paragraph" w:customStyle="1" w:styleId="4C78AB56FF904AD09F6B836033DC38CB">
    <w:name w:val="4C78AB56FF904AD09F6B836033DC38CB"/>
    <w:rsid w:val="00560D75"/>
  </w:style>
  <w:style w:type="paragraph" w:customStyle="1" w:styleId="526E62A843FC420A9043C3000EDCE084">
    <w:name w:val="526E62A843FC420A9043C3000EDCE084"/>
    <w:rsid w:val="00560D75"/>
  </w:style>
  <w:style w:type="paragraph" w:customStyle="1" w:styleId="622F58D5DE6548CF8C995C180C97A2FD">
    <w:name w:val="622F58D5DE6548CF8C995C180C97A2FD"/>
    <w:rsid w:val="00560D75"/>
  </w:style>
  <w:style w:type="paragraph" w:customStyle="1" w:styleId="5120AA4F971748C0878C3DFCE1721FBD">
    <w:name w:val="5120AA4F971748C0878C3DFCE1721FBD"/>
    <w:rsid w:val="00560D75"/>
  </w:style>
  <w:style w:type="paragraph" w:customStyle="1" w:styleId="B1F53526C30347E7A2051FA768CE5F51">
    <w:name w:val="B1F53526C30347E7A2051FA768CE5F51"/>
    <w:rsid w:val="00560D75"/>
  </w:style>
  <w:style w:type="paragraph" w:customStyle="1" w:styleId="C0C592FE56EA418E8C378607EBB68D74">
    <w:name w:val="C0C592FE56EA418E8C378607EBB68D74"/>
    <w:rsid w:val="00560D75"/>
  </w:style>
  <w:style w:type="paragraph" w:customStyle="1" w:styleId="BF93B456DE9C46BCA02725FA3F21FA8B">
    <w:name w:val="BF93B456DE9C46BCA02725FA3F21FA8B"/>
    <w:rsid w:val="00560D75"/>
  </w:style>
  <w:style w:type="paragraph" w:customStyle="1" w:styleId="ABD2597F73C54FCB84BEF90E7DF94ABF">
    <w:name w:val="ABD2597F73C54FCB84BEF90E7DF94ABF"/>
    <w:rsid w:val="00560D75"/>
  </w:style>
  <w:style w:type="paragraph" w:customStyle="1" w:styleId="ACAE383FBC39421FBC9830E84F81B958">
    <w:name w:val="ACAE383FBC39421FBC9830E84F81B958"/>
    <w:rsid w:val="00560D75"/>
  </w:style>
  <w:style w:type="paragraph" w:customStyle="1" w:styleId="21A3C1D63E3E4A538641DABF746E76E8">
    <w:name w:val="21A3C1D63E3E4A538641DABF746E76E8"/>
    <w:rsid w:val="00560D75"/>
  </w:style>
  <w:style w:type="paragraph" w:customStyle="1" w:styleId="0C14F06263704ECDB858DA076FC79507">
    <w:name w:val="0C14F06263704ECDB858DA076FC79507"/>
    <w:rsid w:val="00560D75"/>
  </w:style>
  <w:style w:type="paragraph" w:customStyle="1" w:styleId="ED5EFFF579964F3380FC2D561F23ACD3">
    <w:name w:val="ED5EFFF579964F3380FC2D561F23ACD3"/>
    <w:rsid w:val="00560D75"/>
  </w:style>
  <w:style w:type="paragraph" w:customStyle="1" w:styleId="C582CDDCFE2547FAB8111C356BF2D585">
    <w:name w:val="C582CDDCFE2547FAB8111C356BF2D585"/>
    <w:rsid w:val="00560D7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2C475491-F80F-4273-AB64-EEFADB0AA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D177762  Meeting minutes template</Template>
  <TotalTime>3</TotalTime>
  <Pages>5</Pages>
  <Words>1626</Words>
  <Characters>9271</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Radiation Health and Safety Advisory Council minutes - June 2017</vt:lpstr>
    </vt:vector>
  </TitlesOfParts>
  <Company>ARPANSA</Company>
  <LinksUpToDate>false</LinksUpToDate>
  <CharactersWithSpaces>10876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Radiation Health and Safety Advisory Council minutes - June 2017</dc:title>
  <dc:subject>Meeting Minutes</dc:subject>
  <dc:creator/>
  <cp:lastModifiedBy>Robert Guilfoyle</cp:lastModifiedBy>
  <cp:revision>4</cp:revision>
  <cp:lastPrinted>2017-09-21T06:26:00Z</cp:lastPrinted>
  <dcterms:created xsi:type="dcterms:W3CDTF">2017-09-21T04:44:00Z</dcterms:created>
  <dcterms:modified xsi:type="dcterms:W3CDTF">2017-09-21T06:26:00Z</dcterms:modified>
</cp:coreProperties>
</file>