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37FC1F" w14:textId="00DC634C" w:rsidR="00AA5D99" w:rsidRDefault="00F33B9E" w:rsidP="00431CFC">
      <w:pPr>
        <w:pStyle w:val="RPSContentsHeading"/>
        <w:rPr>
          <w:smallCaps/>
        </w:rPr>
      </w:pPr>
      <w:bookmarkStart w:id="0" w:name="_GoBack"/>
      <w:bookmarkEnd w:id="0"/>
      <w:r>
        <w:rPr>
          <w:smallCaps/>
          <w:noProof/>
          <w:lang w:eastAsia="en-AU"/>
        </w:rPr>
        <w:drawing>
          <wp:anchor distT="0" distB="0" distL="114300" distR="114300" simplePos="0" relativeHeight="251658752" behindDoc="1" locked="0" layoutInCell="1" allowOverlap="1" wp14:anchorId="4672EEE9" wp14:editId="04CF1234">
            <wp:simplePos x="0" y="0"/>
            <wp:positionH relativeFrom="column">
              <wp:posOffset>-709841</wp:posOffset>
            </wp:positionH>
            <wp:positionV relativeFrom="paragraph">
              <wp:posOffset>-720104</wp:posOffset>
            </wp:positionV>
            <wp:extent cx="7559152" cy="10692000"/>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PS G-3 Emergency Exposure guide (May 20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152" cy="10692000"/>
                    </a:xfrm>
                    <a:prstGeom prst="rect">
                      <a:avLst/>
                    </a:prstGeom>
                  </pic:spPr>
                </pic:pic>
              </a:graphicData>
            </a:graphic>
            <wp14:sizeRelH relativeFrom="page">
              <wp14:pctWidth>0</wp14:pctWidth>
            </wp14:sizeRelH>
            <wp14:sizeRelV relativeFrom="page">
              <wp14:pctHeight>0</wp14:pctHeight>
            </wp14:sizeRelV>
          </wp:anchor>
        </w:drawing>
      </w:r>
      <w:r w:rsidR="00B133FB">
        <w:rPr>
          <w:smallCaps/>
        </w:rPr>
        <w:softHyphen/>
      </w:r>
    </w:p>
    <w:p w14:paraId="70CFE81B" w14:textId="557E0A30" w:rsidR="00AA5D99" w:rsidRDefault="00AA5D99">
      <w:pPr>
        <w:spacing w:before="0" w:line="240" w:lineRule="auto"/>
        <w:rPr>
          <w:rFonts w:ascii="Georgia" w:hAnsi="Georgia"/>
          <w:b/>
          <w:smallCaps/>
          <w:sz w:val="32"/>
        </w:rPr>
      </w:pPr>
      <w:r>
        <w:rPr>
          <w:smallCaps/>
        </w:rPr>
        <w:br w:type="page"/>
      </w:r>
    </w:p>
    <w:p w14:paraId="73085282" w14:textId="77777777" w:rsidR="00C6633C" w:rsidRPr="007262CD" w:rsidRDefault="00C6633C" w:rsidP="00AA5D99">
      <w:pPr>
        <w:jc w:val="center"/>
        <w:rPr>
          <w:rFonts w:eastAsia="Calibri"/>
          <w:b/>
          <w:color w:val="006600"/>
          <w:sz w:val="40"/>
          <w:szCs w:val="32"/>
        </w:rPr>
      </w:pPr>
      <w:r w:rsidRPr="007262CD">
        <w:rPr>
          <w:rFonts w:eastAsia="Calibri"/>
          <w:b/>
          <w:color w:val="006600"/>
          <w:sz w:val="40"/>
          <w:szCs w:val="32"/>
        </w:rPr>
        <w:lastRenderedPageBreak/>
        <w:t>Radiation Protection Series</w:t>
      </w:r>
    </w:p>
    <w:p w14:paraId="21524B6D" w14:textId="77777777" w:rsidR="003746BD" w:rsidRDefault="003746BD" w:rsidP="00DE06B8">
      <w:pPr>
        <w:pStyle w:val="RPSBodyText"/>
        <w:spacing w:line="240" w:lineRule="auto"/>
        <w:rPr>
          <w:rFonts w:ascii="Calibri" w:hAnsi="Calibri"/>
          <w:spacing w:val="-4"/>
          <w:szCs w:val="26"/>
        </w:rPr>
      </w:pPr>
      <w:r>
        <w:rPr>
          <w:rFonts w:ascii="Calibri" w:hAnsi="Calibri"/>
          <w:spacing w:val="-4"/>
          <w:szCs w:val="26"/>
        </w:rPr>
        <w:t>The Australian Radiation Protection and Nuclear Safety Agency (ARPANSA)</w:t>
      </w:r>
      <w:r w:rsidRPr="00227BC6">
        <w:rPr>
          <w:rFonts w:ascii="Calibri" w:hAnsi="Calibri"/>
          <w:spacing w:val="-4"/>
          <w:szCs w:val="26"/>
        </w:rPr>
        <w:t xml:space="preserve"> publishes Fundamentals</w:t>
      </w:r>
      <w:r>
        <w:rPr>
          <w:rFonts w:ascii="Calibri" w:hAnsi="Calibri"/>
          <w:spacing w:val="-4"/>
          <w:szCs w:val="26"/>
        </w:rPr>
        <w:t>, Codes and Guides in the Radiation Protection Series (RPS), which</w:t>
      </w:r>
      <w:r w:rsidRPr="00227BC6">
        <w:rPr>
          <w:rFonts w:ascii="Calibri" w:hAnsi="Calibri"/>
          <w:spacing w:val="-4"/>
          <w:szCs w:val="26"/>
        </w:rPr>
        <w:t xml:space="preserve"> promote </w:t>
      </w:r>
      <w:r>
        <w:rPr>
          <w:rFonts w:ascii="Calibri" w:hAnsi="Calibri"/>
          <w:spacing w:val="-4"/>
          <w:szCs w:val="26"/>
        </w:rPr>
        <w:t xml:space="preserve">national policies and </w:t>
      </w:r>
      <w:r w:rsidRPr="00227BC6">
        <w:rPr>
          <w:rFonts w:ascii="Calibri" w:hAnsi="Calibri"/>
          <w:spacing w:val="-4"/>
          <w:szCs w:val="26"/>
        </w:rPr>
        <w:t xml:space="preserve">practices </w:t>
      </w:r>
      <w:r>
        <w:rPr>
          <w:rFonts w:ascii="Calibri" w:hAnsi="Calibri"/>
          <w:spacing w:val="-4"/>
          <w:szCs w:val="26"/>
        </w:rPr>
        <w:t>that</w:t>
      </w:r>
      <w:r w:rsidRPr="00227BC6">
        <w:rPr>
          <w:rFonts w:ascii="Calibri" w:hAnsi="Calibri"/>
          <w:spacing w:val="-4"/>
          <w:szCs w:val="26"/>
        </w:rPr>
        <w:t xml:space="preserve"> protect human health and the environment from harmful effects of radiation.</w:t>
      </w:r>
      <w:r>
        <w:rPr>
          <w:rFonts w:ascii="Calibri" w:hAnsi="Calibri"/>
          <w:spacing w:val="-4"/>
          <w:szCs w:val="26"/>
        </w:rPr>
        <w:t xml:space="preserve"> </w:t>
      </w:r>
      <w:r w:rsidRPr="00227BC6">
        <w:rPr>
          <w:rFonts w:ascii="Calibri" w:hAnsi="Calibri"/>
          <w:spacing w:val="-4"/>
          <w:szCs w:val="26"/>
        </w:rPr>
        <w:t xml:space="preserve">ARPANSA </w:t>
      </w:r>
      <w:r>
        <w:rPr>
          <w:rFonts w:ascii="Calibri" w:hAnsi="Calibri"/>
          <w:spacing w:val="-4"/>
          <w:szCs w:val="26"/>
        </w:rPr>
        <w:t>develops these publications jointly with state and territory regulators through</w:t>
      </w:r>
      <w:r w:rsidRPr="00227BC6">
        <w:rPr>
          <w:rFonts w:ascii="Calibri" w:hAnsi="Calibri"/>
          <w:spacing w:val="-4"/>
          <w:szCs w:val="26"/>
        </w:rPr>
        <w:t xml:space="preserve"> the Radiation Health Committee (RHC), which oversees the preparation of draft </w:t>
      </w:r>
      <w:r>
        <w:rPr>
          <w:rFonts w:ascii="Calibri" w:hAnsi="Calibri"/>
          <w:spacing w:val="-4"/>
          <w:szCs w:val="26"/>
        </w:rPr>
        <w:t xml:space="preserve">policies and standards with the view of their uniform implementation in all Australian jurisdictions. Following agreement and, as relevant, approvals at the Ministerial level, the RHC </w:t>
      </w:r>
      <w:r w:rsidRPr="00227BC6">
        <w:rPr>
          <w:rFonts w:ascii="Calibri" w:hAnsi="Calibri"/>
          <w:spacing w:val="-4"/>
          <w:szCs w:val="26"/>
        </w:rPr>
        <w:t xml:space="preserve">recommends publication to the Radiation Health and Safety Advisory Council, which endorses documents and recommends their publication by the CEO of ARPANSA. </w:t>
      </w:r>
    </w:p>
    <w:p w14:paraId="6D24545C" w14:textId="77777777" w:rsidR="003746BD" w:rsidRDefault="003746BD" w:rsidP="00DE06B8">
      <w:pPr>
        <w:pStyle w:val="Default"/>
        <w:spacing w:before="240"/>
        <w:rPr>
          <w:rFonts w:ascii="Calibri" w:eastAsia="Times New Roman" w:hAnsi="Calibri"/>
          <w:color w:val="404040"/>
          <w:spacing w:val="-4"/>
          <w:szCs w:val="26"/>
        </w:rPr>
      </w:pPr>
      <w:r w:rsidRPr="00524F7A">
        <w:rPr>
          <w:rFonts w:ascii="Calibri" w:eastAsia="Times New Roman" w:hAnsi="Calibri"/>
          <w:color w:val="404040"/>
          <w:spacing w:val="-4"/>
          <w:szCs w:val="26"/>
        </w:rPr>
        <w:t>To the extent possible and relevant</w:t>
      </w:r>
      <w:r>
        <w:rPr>
          <w:rFonts w:ascii="Calibri" w:eastAsia="Times New Roman" w:hAnsi="Calibri"/>
          <w:color w:val="404040"/>
          <w:spacing w:val="-4"/>
          <w:szCs w:val="26"/>
        </w:rPr>
        <w:t xml:space="preserve"> for Australian circumstances, the RPS publications give effect in Australia to international standards and guidance. The sources of such standards and guidance are varied and include the International Commission on Radiological Protection (ICRP); the International Commission on Non-Ionizing Radiation Protection (ICNIRP); the International Atomic Energy Agency (IAEA); and the World Health Organization (WHO).</w:t>
      </w:r>
    </w:p>
    <w:p w14:paraId="25C53D5E" w14:textId="5D3156D1" w:rsidR="00DE06B8" w:rsidRDefault="003746BD" w:rsidP="00DE06B8">
      <w:pPr>
        <w:pStyle w:val="RPSBodyText"/>
        <w:spacing w:line="240" w:lineRule="auto"/>
        <w:rPr>
          <w:rFonts w:ascii="Calibri" w:hAnsi="Calibri"/>
          <w:spacing w:val="-4"/>
          <w:szCs w:val="26"/>
        </w:rPr>
      </w:pPr>
      <w:r w:rsidRPr="00227BC6">
        <w:rPr>
          <w:rFonts w:ascii="Calibri" w:hAnsi="Calibri"/>
          <w:b/>
          <w:i/>
          <w:spacing w:val="-4"/>
          <w:szCs w:val="26"/>
        </w:rPr>
        <w:t>Fundamentals</w:t>
      </w:r>
      <w:r w:rsidRPr="00227BC6">
        <w:rPr>
          <w:rFonts w:ascii="Calibri" w:hAnsi="Calibri"/>
          <w:spacing w:val="-4"/>
          <w:szCs w:val="26"/>
        </w:rPr>
        <w:t xml:space="preserve"> set the fundamental principles for radiation protection and describe the fundamental radiation protection, safety and security objectives. They are written in an explanatory and non</w:t>
      </w:r>
      <w:r w:rsidR="00A20AA4">
        <w:rPr>
          <w:rFonts w:ascii="Calibri" w:hAnsi="Calibri"/>
          <w:spacing w:val="-4"/>
          <w:szCs w:val="26"/>
        </w:rPr>
        <w:noBreakHyphen/>
      </w:r>
      <w:r w:rsidRPr="00227BC6">
        <w:rPr>
          <w:rFonts w:ascii="Calibri" w:hAnsi="Calibri"/>
          <w:spacing w:val="-4"/>
          <w:szCs w:val="26"/>
        </w:rPr>
        <w:t xml:space="preserve">regulatory style and describe the basic concepts and objectives of international best practice. </w:t>
      </w:r>
    </w:p>
    <w:p w14:paraId="1AD00103" w14:textId="77777777" w:rsidR="003746BD" w:rsidRDefault="003746BD" w:rsidP="00DE06B8">
      <w:pPr>
        <w:pStyle w:val="RPSBodyText"/>
        <w:spacing w:line="240" w:lineRule="auto"/>
        <w:rPr>
          <w:rFonts w:ascii="Calibri" w:hAnsi="Calibri"/>
          <w:spacing w:val="-4"/>
          <w:szCs w:val="26"/>
        </w:rPr>
      </w:pPr>
      <w:r w:rsidRPr="00227BC6">
        <w:rPr>
          <w:rFonts w:ascii="Calibri" w:hAnsi="Calibri"/>
          <w:b/>
          <w:i/>
          <w:spacing w:val="-4"/>
          <w:szCs w:val="26"/>
        </w:rPr>
        <w:t>Codes</w:t>
      </w:r>
      <w:r w:rsidRPr="00227BC6">
        <w:rPr>
          <w:rFonts w:ascii="Calibri" w:hAnsi="Calibri"/>
          <w:spacing w:val="-4"/>
          <w:szCs w:val="26"/>
        </w:rPr>
        <w:t xml:space="preserve"> are regulatory in style and may be referenced by regulations or conditions of licence. They contain either general safety or security requirements which may be applicable for all dealings with radiation, or practice-specific requirements. They provide overarching requirements and are expressed as ‘must’ statements which are to be satisfied to ensure an acceptable level of safety and/or security.</w:t>
      </w:r>
    </w:p>
    <w:p w14:paraId="38C39CF8" w14:textId="77777777" w:rsidR="003746BD" w:rsidRDefault="003746BD" w:rsidP="00DE06B8">
      <w:pPr>
        <w:pStyle w:val="RPSBodyText"/>
        <w:spacing w:line="240" w:lineRule="auto"/>
        <w:rPr>
          <w:rFonts w:ascii="Calibri" w:hAnsi="Calibri"/>
          <w:spacing w:val="-4"/>
          <w:szCs w:val="26"/>
        </w:rPr>
      </w:pPr>
      <w:r w:rsidRPr="00227BC6">
        <w:rPr>
          <w:rFonts w:ascii="Calibri" w:hAnsi="Calibri"/>
          <w:b/>
          <w:i/>
          <w:spacing w:val="-4"/>
          <w:szCs w:val="26"/>
        </w:rPr>
        <w:t>Guides</w:t>
      </w:r>
      <w:r w:rsidRPr="00227BC6">
        <w:rPr>
          <w:rFonts w:ascii="Calibri" w:hAnsi="Calibri"/>
          <w:spacing w:val="-4"/>
          <w:szCs w:val="26"/>
        </w:rPr>
        <w:t xml:space="preserve"> provide recommendations and guidance on how to comply with the Codes or apply the principles of the Fundamentals. They are written in an explanatory and non-regulatory style and indicate the measures recommended to provide good practice. They are generally expressed as ‘should’ statements.</w:t>
      </w:r>
    </w:p>
    <w:p w14:paraId="43699782" w14:textId="77777777" w:rsidR="003746BD" w:rsidRDefault="003746BD" w:rsidP="00DE06B8">
      <w:pPr>
        <w:pStyle w:val="RPSBodyText"/>
        <w:spacing w:line="240" w:lineRule="auto"/>
        <w:rPr>
          <w:rFonts w:ascii="Calibri" w:hAnsi="Calibri"/>
          <w:spacing w:val="-4"/>
          <w:szCs w:val="26"/>
        </w:rPr>
      </w:pPr>
      <w:r w:rsidRPr="00227BC6">
        <w:rPr>
          <w:rFonts w:ascii="Calibri" w:hAnsi="Calibri"/>
          <w:spacing w:val="-4"/>
          <w:szCs w:val="26"/>
        </w:rPr>
        <w:t xml:space="preserve">These three categories of publications are informed by public comment during drafting and are subject to a process of assessment of regulatory impact. </w:t>
      </w:r>
    </w:p>
    <w:p w14:paraId="44E61FA8" w14:textId="42DFA9B7" w:rsidR="00DE06B8" w:rsidRDefault="003746BD" w:rsidP="00DE06B8">
      <w:pPr>
        <w:pStyle w:val="RPSBodyText"/>
        <w:spacing w:line="240" w:lineRule="auto"/>
        <w:rPr>
          <w:rFonts w:ascii="Calibri" w:hAnsi="Calibri"/>
          <w:color w:val="0070C0"/>
        </w:rPr>
      </w:pPr>
      <w:r w:rsidRPr="00227BC6">
        <w:rPr>
          <w:rFonts w:ascii="Calibri" w:hAnsi="Calibri"/>
          <w:spacing w:val="-4"/>
          <w:szCs w:val="26"/>
        </w:rPr>
        <w:t>All ARPANSA publications (including earlier editions of codes and guides for which ARPANSA is now responsible) are available in electronic format, and can be downloaded free of charge by visiting</w:t>
      </w:r>
      <w:r>
        <w:rPr>
          <w:rFonts w:ascii="Calibri" w:hAnsi="Calibri"/>
          <w:spacing w:val="-4"/>
          <w:szCs w:val="26"/>
        </w:rPr>
        <w:t xml:space="preserve"> </w:t>
      </w:r>
      <w:r w:rsidRPr="00227BC6">
        <w:rPr>
          <w:rFonts w:ascii="Calibri" w:hAnsi="Calibri"/>
          <w:spacing w:val="-4"/>
          <w:szCs w:val="26"/>
        </w:rPr>
        <w:t xml:space="preserve">ARPANSA’s website at </w:t>
      </w:r>
      <w:hyperlink r:id="rId12" w:history="1">
        <w:r w:rsidRPr="00DE06B8">
          <w:rPr>
            <w:rStyle w:val="Hyperlink"/>
            <w:rFonts w:ascii="Calibri" w:hAnsi="Calibri"/>
            <w:color w:val="006600"/>
          </w:rPr>
          <w:t>www.arpansa.gov.au/Publications</w:t>
        </w:r>
      </w:hyperlink>
      <w:r w:rsidRPr="003746BD">
        <w:rPr>
          <w:rFonts w:ascii="Calibri" w:hAnsi="Calibri"/>
          <w:color w:val="0070C0"/>
        </w:rPr>
        <w:t>.</w:t>
      </w:r>
    </w:p>
    <w:p w14:paraId="4B594A2B" w14:textId="5D612489" w:rsidR="003746BD" w:rsidRPr="003746BD" w:rsidRDefault="003746BD" w:rsidP="00DE06B8">
      <w:pPr>
        <w:pStyle w:val="RPSBodyText"/>
        <w:spacing w:line="240" w:lineRule="auto"/>
        <w:rPr>
          <w:rFonts w:ascii="Calibri" w:hAnsi="Calibri"/>
          <w:spacing w:val="-4"/>
          <w:szCs w:val="26"/>
        </w:rPr>
      </w:pPr>
      <w:r w:rsidRPr="00227BC6">
        <w:rPr>
          <w:rFonts w:ascii="Calibri" w:hAnsi="Calibri"/>
          <w:spacing w:val="-4"/>
          <w:szCs w:val="26"/>
        </w:rPr>
        <w:t xml:space="preserve">Further information can be obtained by telephoning ARPANSA on 1800 022 333 (free call within Australia) or +61 </w:t>
      </w:r>
      <w:r w:rsidR="00AC7019">
        <w:rPr>
          <w:rFonts w:ascii="Calibri" w:hAnsi="Calibri"/>
          <w:spacing w:val="-4"/>
          <w:szCs w:val="26"/>
        </w:rPr>
        <w:t>3</w:t>
      </w:r>
      <w:r w:rsidRPr="00227BC6">
        <w:rPr>
          <w:rFonts w:ascii="Calibri" w:hAnsi="Calibri"/>
          <w:spacing w:val="-4"/>
          <w:szCs w:val="26"/>
        </w:rPr>
        <w:t xml:space="preserve"> 9433 2211.</w:t>
      </w:r>
    </w:p>
    <w:p w14:paraId="3B7F412B" w14:textId="4A12E7CD" w:rsidR="008B1DF2" w:rsidRDefault="008B1DF2">
      <w:pPr>
        <w:pStyle w:val="RPSImprintPageText"/>
        <w:jc w:val="both"/>
      </w:pPr>
    </w:p>
    <w:p w14:paraId="52537777" w14:textId="3AE72E3B" w:rsidR="008B1DF2" w:rsidRDefault="008B1DF2" w:rsidP="008B1DF2">
      <w:pPr>
        <w:tabs>
          <w:tab w:val="left" w:pos="5741"/>
        </w:tabs>
      </w:pPr>
      <w:r>
        <w:tab/>
      </w:r>
    </w:p>
    <w:p w14:paraId="1221BD38" w14:textId="7509F382" w:rsidR="005B502C" w:rsidRDefault="008B1DF2" w:rsidP="008B1DF2">
      <w:pPr>
        <w:tabs>
          <w:tab w:val="left" w:pos="5741"/>
        </w:tabs>
      </w:pPr>
      <w:r>
        <w:tab/>
      </w:r>
      <w:r w:rsidR="005B502C">
        <w:br w:type="page"/>
      </w:r>
    </w:p>
    <w:p w14:paraId="1BF3D787" w14:textId="77777777" w:rsidR="00365C89" w:rsidRPr="00367FD9" w:rsidRDefault="00365C89" w:rsidP="00365C89">
      <w:pPr>
        <w:rPr>
          <w:rFonts w:eastAsiaTheme="minorHAnsi" w:cstheme="minorBidi"/>
        </w:rPr>
      </w:pPr>
    </w:p>
    <w:p w14:paraId="74A025C4" w14:textId="77777777" w:rsidR="00365C89" w:rsidRPr="00367FD9" w:rsidRDefault="00365C89" w:rsidP="00365C89">
      <w:pPr>
        <w:rPr>
          <w:rFonts w:eastAsiaTheme="minorHAnsi" w:cstheme="minorBidi"/>
        </w:rPr>
      </w:pPr>
    </w:p>
    <w:p w14:paraId="3ED5B43C" w14:textId="77777777" w:rsidR="00365C89" w:rsidRPr="00367FD9" w:rsidRDefault="00365C89" w:rsidP="00365C89">
      <w:pPr>
        <w:rPr>
          <w:rFonts w:eastAsiaTheme="minorHAnsi" w:cstheme="minorBidi"/>
        </w:rPr>
      </w:pPr>
    </w:p>
    <w:p w14:paraId="27702828" w14:textId="77777777" w:rsidR="00365C89" w:rsidRPr="00367FD9" w:rsidRDefault="00365C89" w:rsidP="00365C89">
      <w:pPr>
        <w:rPr>
          <w:rFonts w:eastAsiaTheme="minorHAnsi" w:cstheme="minorBidi"/>
        </w:rPr>
      </w:pPr>
    </w:p>
    <w:p w14:paraId="14C14F84" w14:textId="77777777" w:rsidR="00BB4370" w:rsidRPr="00DD3E62" w:rsidRDefault="00BB4370" w:rsidP="00BB4370">
      <w:pPr>
        <w:jc w:val="center"/>
        <w:rPr>
          <w:b/>
          <w:color w:val="298829"/>
          <w:sz w:val="52"/>
          <w:szCs w:val="52"/>
        </w:rPr>
      </w:pPr>
      <w:r w:rsidRPr="00DD3E62">
        <w:rPr>
          <w:b/>
          <w:color w:val="298829"/>
          <w:sz w:val="52"/>
          <w:szCs w:val="52"/>
        </w:rPr>
        <w:t xml:space="preserve">Guide for Radiation Protection in Emergency Exposure Situations – </w:t>
      </w:r>
      <w:r>
        <w:rPr>
          <w:b/>
          <w:color w:val="298829"/>
          <w:sz w:val="52"/>
          <w:szCs w:val="52"/>
        </w:rPr>
        <w:t>The Framework</w:t>
      </w:r>
    </w:p>
    <w:p w14:paraId="57142B48" w14:textId="77777777" w:rsidR="00BB4370" w:rsidRPr="00DD3E62" w:rsidRDefault="00BB4370" w:rsidP="00BB4370">
      <w:pPr>
        <w:jc w:val="center"/>
        <w:rPr>
          <w:b/>
          <w:color w:val="298829"/>
          <w:sz w:val="52"/>
          <w:szCs w:val="52"/>
        </w:rPr>
      </w:pPr>
    </w:p>
    <w:p w14:paraId="3BCD4911" w14:textId="1C75D70F" w:rsidR="00BB4370" w:rsidRPr="00DD3E62" w:rsidRDefault="00BB4370" w:rsidP="00BB4370">
      <w:pPr>
        <w:jc w:val="center"/>
        <w:rPr>
          <w:b/>
          <w:i/>
          <w:color w:val="298829"/>
          <w:sz w:val="44"/>
          <w:szCs w:val="44"/>
        </w:rPr>
      </w:pPr>
      <w:r w:rsidRPr="00DD3E62">
        <w:rPr>
          <w:b/>
          <w:i/>
          <w:color w:val="298829"/>
          <w:sz w:val="44"/>
          <w:szCs w:val="44"/>
        </w:rPr>
        <w:t>Radiatio</w:t>
      </w:r>
      <w:r w:rsidR="004235A2">
        <w:rPr>
          <w:b/>
          <w:i/>
          <w:color w:val="298829"/>
          <w:sz w:val="44"/>
          <w:szCs w:val="44"/>
        </w:rPr>
        <w:t>n Protection Series G-3</w:t>
      </w:r>
      <w:r>
        <w:rPr>
          <w:b/>
          <w:i/>
          <w:color w:val="298829"/>
          <w:sz w:val="44"/>
          <w:szCs w:val="44"/>
        </w:rPr>
        <w:t xml:space="preserve"> Part 1</w:t>
      </w:r>
    </w:p>
    <w:p w14:paraId="4D78D7D5" w14:textId="77777777" w:rsidR="00BB4370" w:rsidRPr="00DD3E62" w:rsidRDefault="00BB4370" w:rsidP="00BB4370">
      <w:pPr>
        <w:jc w:val="center"/>
        <w:rPr>
          <w:b/>
          <w:color w:val="298829"/>
          <w:sz w:val="52"/>
          <w:szCs w:val="52"/>
        </w:rPr>
      </w:pPr>
    </w:p>
    <w:p w14:paraId="2FFCEB3C" w14:textId="300670C0" w:rsidR="00BB4370" w:rsidRPr="00DD3E62" w:rsidRDefault="00FC11C3" w:rsidP="00BB4370">
      <w:pPr>
        <w:jc w:val="center"/>
        <w:rPr>
          <w:b/>
          <w:color w:val="298829"/>
          <w:sz w:val="44"/>
          <w:szCs w:val="44"/>
        </w:rPr>
      </w:pPr>
      <w:r>
        <w:rPr>
          <w:b/>
          <w:color w:val="298829"/>
          <w:sz w:val="44"/>
          <w:szCs w:val="44"/>
        </w:rPr>
        <w:t>30</w:t>
      </w:r>
      <w:r w:rsidR="00BB4370" w:rsidRPr="00DD3E62">
        <w:rPr>
          <w:b/>
          <w:color w:val="298829"/>
          <w:sz w:val="44"/>
          <w:szCs w:val="44"/>
        </w:rPr>
        <w:t xml:space="preserve"> </w:t>
      </w:r>
      <w:r>
        <w:rPr>
          <w:b/>
          <w:color w:val="298829"/>
          <w:sz w:val="44"/>
          <w:szCs w:val="44"/>
        </w:rPr>
        <w:t>May</w:t>
      </w:r>
      <w:r w:rsidR="00BB4370" w:rsidRPr="00DD3E62">
        <w:rPr>
          <w:b/>
          <w:color w:val="298829"/>
          <w:sz w:val="44"/>
          <w:szCs w:val="44"/>
        </w:rPr>
        <w:t xml:space="preserve"> 201</w:t>
      </w:r>
      <w:r>
        <w:rPr>
          <w:b/>
          <w:color w:val="298829"/>
          <w:sz w:val="44"/>
          <w:szCs w:val="44"/>
        </w:rPr>
        <w:t>9</w:t>
      </w:r>
    </w:p>
    <w:p w14:paraId="14D92302" w14:textId="77777777" w:rsidR="00365C89" w:rsidRPr="00FB70C9" w:rsidRDefault="00365C89" w:rsidP="00365C89">
      <w:pPr>
        <w:rPr>
          <w:rFonts w:eastAsiaTheme="minorHAnsi" w:cstheme="minorBidi"/>
        </w:rPr>
      </w:pPr>
    </w:p>
    <w:p w14:paraId="6920BEC5" w14:textId="77777777" w:rsidR="00365C89" w:rsidRPr="00FB70C9" w:rsidRDefault="00365C89" w:rsidP="00365C89">
      <w:pPr>
        <w:rPr>
          <w:rFonts w:eastAsiaTheme="minorHAnsi" w:cstheme="minorBidi"/>
        </w:rPr>
      </w:pPr>
    </w:p>
    <w:p w14:paraId="28436A81" w14:textId="77777777" w:rsidR="00365C89" w:rsidRPr="00FB70C9" w:rsidRDefault="00365C89" w:rsidP="00365C89">
      <w:pPr>
        <w:rPr>
          <w:rFonts w:eastAsiaTheme="minorHAnsi" w:cstheme="minorBidi"/>
        </w:rPr>
      </w:pPr>
    </w:p>
    <w:p w14:paraId="3D598FA9" w14:textId="77777777" w:rsidR="00365C89" w:rsidRPr="00FB70C9" w:rsidRDefault="00365C89" w:rsidP="00365C89">
      <w:pPr>
        <w:rPr>
          <w:rFonts w:eastAsiaTheme="minorHAnsi" w:cstheme="minorBidi"/>
        </w:rPr>
      </w:pPr>
    </w:p>
    <w:p w14:paraId="2FE91419" w14:textId="0D3B1428" w:rsidR="00365C89" w:rsidRPr="00365C89" w:rsidRDefault="00365C89" w:rsidP="00365C89">
      <w:pPr>
        <w:pBdr>
          <w:top w:val="single" w:sz="4" w:space="1" w:color="298829"/>
          <w:left w:val="single" w:sz="4" w:space="4" w:color="298829"/>
          <w:bottom w:val="single" w:sz="4" w:space="1" w:color="298829"/>
          <w:right w:val="single" w:sz="4" w:space="4" w:color="298829"/>
        </w:pBdr>
        <w:shd w:val="clear" w:color="auto" w:fill="ECFAEC"/>
        <w:spacing w:before="0" w:line="264" w:lineRule="auto"/>
        <w:ind w:left="1134" w:right="1133"/>
        <w:rPr>
          <w:rFonts w:asciiTheme="minorHAnsi" w:hAnsiTheme="minorHAnsi"/>
          <w:b/>
          <w:color w:val="006600"/>
          <w:sz w:val="24"/>
          <w:szCs w:val="22"/>
          <w:lang w:eastAsia="en-AU"/>
        </w:rPr>
      </w:pPr>
      <w:r w:rsidRPr="00365C89">
        <w:rPr>
          <w:rFonts w:asciiTheme="minorHAnsi" w:hAnsiTheme="minorHAnsi"/>
          <w:b/>
          <w:color w:val="006600"/>
          <w:sz w:val="24"/>
          <w:szCs w:val="22"/>
          <w:lang w:eastAsia="en-AU"/>
        </w:rPr>
        <w:t>This publication was prepared jointly with the Radiation Health Committee. The Radiation Health and Safety Advisory Council advised the CEO to adopt the Guide.</w:t>
      </w:r>
    </w:p>
    <w:p w14:paraId="1BB4C46C" w14:textId="77777777" w:rsidR="00365C89" w:rsidRPr="00E61691" w:rsidRDefault="00365C89" w:rsidP="00365C89">
      <w:pPr>
        <w:jc w:val="both"/>
        <w:rPr>
          <w:rFonts w:ascii="Georgia" w:eastAsia="Calibri" w:hAnsi="Georgia" w:cs="Georgia"/>
          <w:color w:val="000000"/>
          <w:sz w:val="24"/>
        </w:rPr>
      </w:pPr>
    </w:p>
    <w:p w14:paraId="00E025B3" w14:textId="77777777" w:rsidR="007833BB" w:rsidRDefault="007833BB" w:rsidP="00200430"/>
    <w:p w14:paraId="3212FBED" w14:textId="77777777" w:rsidR="007833BB" w:rsidRDefault="007833BB">
      <w:pPr>
        <w:pStyle w:val="RPSSchedAnnexHeading"/>
      </w:pPr>
    </w:p>
    <w:p w14:paraId="66F11DF3" w14:textId="2448BAAF" w:rsidR="00E02DFC" w:rsidRPr="00F25378" w:rsidRDefault="00C13E68" w:rsidP="0001690F">
      <w:pPr>
        <w:rPr>
          <w:rFonts w:eastAsiaTheme="minorHAnsi" w:cstheme="minorHAnsi"/>
          <w:sz w:val="20"/>
        </w:rPr>
      </w:pPr>
      <w:r w:rsidRPr="002D544C">
        <w:rPr>
          <w:rFonts w:cstheme="minorHAnsi"/>
          <w:noProof/>
          <w:sz w:val="20"/>
          <w:lang w:eastAsia="en-AU"/>
        </w:rPr>
        <w:lastRenderedPageBreak/>
        <mc:AlternateContent>
          <mc:Choice Requires="wps">
            <w:drawing>
              <wp:anchor distT="0" distB="0" distL="114300" distR="114300" simplePos="0" relativeHeight="251656704" behindDoc="0" locked="0" layoutInCell="1" allowOverlap="1" wp14:anchorId="10E57053" wp14:editId="75BCC155">
                <wp:simplePos x="0" y="0"/>
                <wp:positionH relativeFrom="margin">
                  <wp:align>right</wp:align>
                </wp:positionH>
                <wp:positionV relativeFrom="paragraph">
                  <wp:posOffset>118110</wp:posOffset>
                </wp:positionV>
                <wp:extent cx="6058535" cy="5810250"/>
                <wp:effectExtent l="0" t="0" r="18415" b="1905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5810250"/>
                        </a:xfrm>
                        <a:prstGeom prst="rect">
                          <a:avLst/>
                        </a:prstGeom>
                        <a:solidFill>
                          <a:srgbClr val="FFFFFF"/>
                        </a:solidFill>
                        <a:ln w="9525">
                          <a:solidFill>
                            <a:srgbClr val="000000"/>
                          </a:solidFill>
                          <a:miter lim="800000"/>
                          <a:headEnd/>
                          <a:tailEnd/>
                        </a:ln>
                      </wps:spPr>
                      <wps:txbx>
                        <w:txbxContent>
                          <w:p w14:paraId="7497554D" w14:textId="09D99D7A" w:rsidR="004A2A09" w:rsidRPr="00F07D22" w:rsidRDefault="004A2A09" w:rsidP="00365C89">
                            <w:pPr>
                              <w:pStyle w:val="Text"/>
                              <w:spacing w:before="0" w:after="0" w:line="240" w:lineRule="auto"/>
                              <w:rPr>
                                <w:color w:val="444444"/>
                                <w:sz w:val="18"/>
                                <w:szCs w:val="18"/>
                              </w:rPr>
                            </w:pPr>
                            <w:r w:rsidRPr="00F07D22">
                              <w:rPr>
                                <w:color w:val="444444"/>
                                <w:sz w:val="18"/>
                                <w:szCs w:val="18"/>
                                <w:lang w:eastAsia="en-US"/>
                              </w:rPr>
                              <w:t>© Commonwealth of Australia 2019</w:t>
                            </w:r>
                          </w:p>
                          <w:p w14:paraId="6CB068ED" w14:textId="77777777" w:rsidR="004A2A09" w:rsidRPr="00F07D22" w:rsidRDefault="004A2A09" w:rsidP="00365C89">
                            <w:pPr>
                              <w:pStyle w:val="Text"/>
                              <w:spacing w:before="0" w:after="0" w:line="240" w:lineRule="auto"/>
                              <w:rPr>
                                <w:color w:val="444444"/>
                                <w:sz w:val="18"/>
                                <w:szCs w:val="18"/>
                              </w:rPr>
                            </w:pPr>
                            <w:r w:rsidRPr="00F07D22">
                              <w:rPr>
                                <w:color w:val="444444"/>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46B632F9" w14:textId="77777777" w:rsidR="004A2A09" w:rsidRPr="00F07D22" w:rsidRDefault="004A2A09" w:rsidP="00365C89">
                            <w:pPr>
                              <w:pStyle w:val="Text"/>
                              <w:spacing w:before="0" w:after="0" w:line="240" w:lineRule="auto"/>
                              <w:rPr>
                                <w:color w:val="444444"/>
                                <w:sz w:val="18"/>
                                <w:szCs w:val="18"/>
                              </w:rPr>
                            </w:pPr>
                          </w:p>
                          <w:p w14:paraId="56CE636E" w14:textId="77777777" w:rsidR="004A2A09" w:rsidRPr="00F07D22" w:rsidRDefault="004A2A09" w:rsidP="00365C89">
                            <w:pPr>
                              <w:pStyle w:val="Text"/>
                              <w:spacing w:before="0" w:after="0" w:line="240" w:lineRule="auto"/>
                              <w:rPr>
                                <w:color w:val="444444"/>
                                <w:sz w:val="18"/>
                                <w:szCs w:val="18"/>
                              </w:rPr>
                            </w:pPr>
                          </w:p>
                          <w:p w14:paraId="46C95F28" w14:textId="4633C753" w:rsidR="004A2A09" w:rsidRPr="00F07D22" w:rsidRDefault="004A2A09" w:rsidP="00365C89">
                            <w:pPr>
                              <w:pStyle w:val="Text"/>
                              <w:spacing w:before="0" w:after="0" w:line="240" w:lineRule="auto"/>
                              <w:rPr>
                                <w:color w:val="444444"/>
                                <w:sz w:val="18"/>
                                <w:szCs w:val="18"/>
                              </w:rPr>
                            </w:pPr>
                            <w:r w:rsidRPr="00681C96">
                              <w:rPr>
                                <w:color w:val="444444"/>
                                <w:sz w:val="18"/>
                                <w:szCs w:val="18"/>
                              </w:rPr>
                              <w:t xml:space="preserve">ISBN </w:t>
                            </w:r>
                            <w:r w:rsidRPr="006678EA">
                              <w:rPr>
                                <w:color w:val="444444"/>
                                <w:sz w:val="18"/>
                                <w:szCs w:val="18"/>
                              </w:rPr>
                              <w:t>978-0-6483704-5-1</w:t>
                            </w:r>
                          </w:p>
                          <w:p w14:paraId="36546676" w14:textId="77777777" w:rsidR="004A2A09" w:rsidRPr="00F07D22" w:rsidRDefault="004A2A09" w:rsidP="00365C89">
                            <w:pPr>
                              <w:pStyle w:val="Text"/>
                              <w:spacing w:before="0" w:after="0" w:line="240" w:lineRule="auto"/>
                              <w:rPr>
                                <w:color w:val="444444"/>
                                <w:sz w:val="18"/>
                                <w:szCs w:val="18"/>
                              </w:rPr>
                            </w:pPr>
                            <w:r w:rsidRPr="00F07D22">
                              <w:rPr>
                                <w:color w:val="444444"/>
                                <w:sz w:val="18"/>
                                <w:szCs w:val="18"/>
                              </w:rPr>
                              <w:t>ISSN 1445-9760</w:t>
                            </w:r>
                          </w:p>
                          <w:p w14:paraId="5EEB8A0B" w14:textId="77777777" w:rsidR="004A2A09" w:rsidRPr="00F55D63" w:rsidRDefault="004A2A09" w:rsidP="00365C89">
                            <w:pPr>
                              <w:pStyle w:val="Text"/>
                              <w:spacing w:before="0" w:after="0" w:line="240" w:lineRule="auto"/>
                              <w:rPr>
                                <w:sz w:val="18"/>
                                <w:szCs w:val="18"/>
                              </w:rPr>
                            </w:pPr>
                          </w:p>
                          <w:p w14:paraId="0D1BA549" w14:textId="77777777" w:rsidR="004A2A09" w:rsidRPr="00F55D63" w:rsidRDefault="004A2A09" w:rsidP="00365C89">
                            <w:pPr>
                              <w:pStyle w:val="Text"/>
                              <w:spacing w:before="0" w:after="0" w:line="240" w:lineRule="auto"/>
                              <w:rPr>
                                <w:sz w:val="18"/>
                                <w:szCs w:val="18"/>
                              </w:rPr>
                            </w:pPr>
                            <w:r w:rsidRPr="00F55D63">
                              <w:rPr>
                                <w:noProof/>
                                <w:sz w:val="18"/>
                                <w:szCs w:val="18"/>
                                <w:lang w:val="en-AU"/>
                              </w:rPr>
                              <w:drawing>
                                <wp:inline distT="0" distB="0" distL="0" distR="0" wp14:anchorId="530E95FA" wp14:editId="719C6BE1">
                                  <wp:extent cx="760095" cy="264160"/>
                                  <wp:effectExtent l="0" t="0" r="190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78A09A76" w14:textId="77777777" w:rsidR="004A2A09" w:rsidRPr="00F55D63" w:rsidRDefault="004A2A09" w:rsidP="00365C89">
                            <w:pPr>
                              <w:pStyle w:val="Text"/>
                              <w:spacing w:before="0" w:after="0" w:line="240" w:lineRule="auto"/>
                              <w:rPr>
                                <w:sz w:val="18"/>
                                <w:szCs w:val="18"/>
                              </w:rPr>
                            </w:pPr>
                          </w:p>
                          <w:p w14:paraId="4452A2DE" w14:textId="77777777" w:rsidR="004A2A09" w:rsidRPr="00F07D22" w:rsidRDefault="004A2A09" w:rsidP="00365C89">
                            <w:pPr>
                              <w:pStyle w:val="Text"/>
                              <w:spacing w:before="0" w:after="0" w:line="240" w:lineRule="auto"/>
                              <w:rPr>
                                <w:b/>
                                <w:color w:val="444444"/>
                                <w:sz w:val="18"/>
                                <w:szCs w:val="18"/>
                              </w:rPr>
                            </w:pPr>
                            <w:r w:rsidRPr="00F07D22">
                              <w:rPr>
                                <w:b/>
                                <w:color w:val="444444"/>
                                <w:sz w:val="18"/>
                                <w:szCs w:val="18"/>
                              </w:rPr>
                              <w:t>Creative Commons</w:t>
                            </w:r>
                          </w:p>
                          <w:p w14:paraId="313EFE2F" w14:textId="12055910" w:rsidR="004A2A09" w:rsidRPr="00F07D22" w:rsidRDefault="004A2A09" w:rsidP="00365C89">
                            <w:pPr>
                              <w:pStyle w:val="Text"/>
                              <w:spacing w:before="95" w:after="0" w:line="240" w:lineRule="auto"/>
                              <w:rPr>
                                <w:color w:val="444444"/>
                                <w:sz w:val="18"/>
                                <w:szCs w:val="18"/>
                              </w:rPr>
                            </w:pPr>
                            <w:r w:rsidRPr="005C6D38">
                              <w:rPr>
                                <w:color w:val="444444"/>
                                <w:sz w:val="18"/>
                                <w:szCs w:val="18"/>
                              </w:rPr>
                              <w:t xml:space="preserve">With the exception of the Commonwealth Coat of Arms, any ARPANSA logos and any content that is marked as being third party material, this publication, </w:t>
                            </w:r>
                            <w:r w:rsidRPr="005C6D38">
                              <w:rPr>
                                <w:i/>
                                <w:color w:val="444444"/>
                                <w:sz w:val="18"/>
                                <w:szCs w:val="18"/>
                              </w:rPr>
                              <w:t>Guide for Radiation Protection in Emergency Exposure Situations – The Framework (2019)</w:t>
                            </w:r>
                            <w:r w:rsidRPr="005C6D38">
                              <w:rPr>
                                <w:color w:val="444444"/>
                                <w:sz w:val="18"/>
                                <w:szCs w:val="18"/>
                              </w:rPr>
                              <w:t>, by the Australian Radiation Protection and Nuclear Safety Agency is licensed under a Creative Commons Attribution 3.0 Australia licence (to view a copy of the licence, visit</w:t>
                            </w:r>
                            <w:r w:rsidRPr="00F55D63">
                              <w:rPr>
                                <w:sz w:val="18"/>
                                <w:szCs w:val="18"/>
                              </w:rPr>
                              <w:t xml:space="preserve"> </w:t>
                            </w:r>
                            <w:hyperlink r:id="rId14" w:history="1">
                              <w:r w:rsidRPr="00BC3990">
                                <w:rPr>
                                  <w:rStyle w:val="Hyperlink"/>
                                  <w:i/>
                                  <w:iCs/>
                                  <w:color w:val="298829"/>
                                  <w:spacing w:val="-4"/>
                                  <w:sz w:val="18"/>
                                  <w:szCs w:val="18"/>
                                </w:rPr>
                                <w:t>http://creativecommons.org/licenses/by/3.0/au</w:t>
                              </w:r>
                            </w:hyperlink>
                            <w:r w:rsidRPr="00F55D63">
                              <w:rPr>
                                <w:sz w:val="18"/>
                                <w:szCs w:val="18"/>
                              </w:rPr>
                              <w:t xml:space="preserve">). </w:t>
                            </w:r>
                            <w:r w:rsidRPr="00F07D22">
                              <w:rPr>
                                <w:color w:val="444444"/>
                                <w:sz w:val="18"/>
                                <w:szCs w:val="18"/>
                              </w:rPr>
                              <w:t>It is a further condition of the licence that any numerical data referred to in this publication may not be changed. To the extent that copyright subsists in a third party, permission will be required from the third party to reuse the material.</w:t>
                            </w:r>
                          </w:p>
                          <w:p w14:paraId="58AA1B41" w14:textId="77777777" w:rsidR="004A2A09" w:rsidRPr="00F07D22" w:rsidRDefault="004A2A09" w:rsidP="00365C89">
                            <w:pPr>
                              <w:pStyle w:val="Text"/>
                              <w:spacing w:before="95" w:after="0" w:line="240" w:lineRule="auto"/>
                              <w:rPr>
                                <w:color w:val="444444"/>
                                <w:sz w:val="18"/>
                                <w:szCs w:val="18"/>
                              </w:rPr>
                            </w:pPr>
                            <w:r w:rsidRPr="00F07D22">
                              <w:rPr>
                                <w:color w:val="444444"/>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10E45FB6" w14:textId="0B95776D" w:rsidR="004A2A09" w:rsidRPr="00F07D22" w:rsidRDefault="004A2A09" w:rsidP="00365C89">
                            <w:pPr>
                              <w:pStyle w:val="TechRep"/>
                              <w:spacing w:before="63" w:after="0" w:line="240" w:lineRule="auto"/>
                              <w:ind w:left="150" w:right="189"/>
                              <w:rPr>
                                <w:sz w:val="18"/>
                                <w:szCs w:val="18"/>
                              </w:rPr>
                            </w:pPr>
                            <w:r w:rsidRPr="00F07D22">
                              <w:rPr>
                                <w:sz w:val="18"/>
                                <w:szCs w:val="18"/>
                              </w:rPr>
                              <w:t>“© Commonwealth of Australia 2019, as represented by the Australian Radiation Protection and Nuclear Safety Agency (ARPANSA)”</w:t>
                            </w:r>
                          </w:p>
                          <w:p w14:paraId="24388D74" w14:textId="75FB52B4" w:rsidR="004A2A09" w:rsidRPr="00F07D22" w:rsidRDefault="004A2A09" w:rsidP="00365C89">
                            <w:pPr>
                              <w:pStyle w:val="Text"/>
                              <w:spacing w:before="95" w:after="0" w:line="240" w:lineRule="auto"/>
                              <w:rPr>
                                <w:color w:val="444444"/>
                                <w:sz w:val="18"/>
                                <w:szCs w:val="18"/>
                              </w:rPr>
                            </w:pPr>
                            <w:r w:rsidRPr="00F07D22">
                              <w:rPr>
                                <w:color w:val="444444"/>
                                <w:sz w:val="18"/>
                                <w:szCs w:val="18"/>
                              </w:rPr>
                              <w:t>The publication should be attributed as: Guide for Radiation Protection in Emergency Exposure Situations – The Framework (2019).</w:t>
                            </w:r>
                          </w:p>
                          <w:p w14:paraId="289767CB" w14:textId="77777777" w:rsidR="004A2A09" w:rsidRPr="00F07D22" w:rsidRDefault="004A2A09" w:rsidP="00365C89">
                            <w:pPr>
                              <w:pStyle w:val="TechRep"/>
                              <w:spacing w:before="0" w:after="0" w:line="240" w:lineRule="auto"/>
                              <w:rPr>
                                <w:sz w:val="18"/>
                                <w:szCs w:val="18"/>
                              </w:rPr>
                            </w:pPr>
                          </w:p>
                          <w:p w14:paraId="5375A99E" w14:textId="77777777" w:rsidR="004A2A09" w:rsidRPr="00F07D22" w:rsidRDefault="004A2A09" w:rsidP="00365C89">
                            <w:pPr>
                              <w:pStyle w:val="TechRep"/>
                              <w:spacing w:before="0" w:after="0" w:line="240" w:lineRule="auto"/>
                              <w:contextualSpacing/>
                              <w:rPr>
                                <w:b/>
                                <w:sz w:val="18"/>
                                <w:szCs w:val="18"/>
                              </w:rPr>
                            </w:pPr>
                            <w:r w:rsidRPr="00F07D22">
                              <w:rPr>
                                <w:b/>
                                <w:sz w:val="18"/>
                                <w:szCs w:val="18"/>
                              </w:rPr>
                              <w:t>Use of the Coat of Arms</w:t>
                            </w:r>
                          </w:p>
                          <w:p w14:paraId="63F8E831" w14:textId="0BEF7D34" w:rsidR="004A2A09" w:rsidRPr="00F55D63" w:rsidRDefault="004A2A09" w:rsidP="00365C89">
                            <w:pPr>
                              <w:pStyle w:val="Text"/>
                              <w:spacing w:before="95" w:after="0" w:line="240" w:lineRule="auto"/>
                              <w:rPr>
                                <w:sz w:val="18"/>
                                <w:szCs w:val="18"/>
                              </w:rPr>
                            </w:pPr>
                            <w:r w:rsidRPr="00F07D22">
                              <w:rPr>
                                <w:color w:val="444444"/>
                                <w:sz w:val="18"/>
                                <w:szCs w:val="18"/>
                              </w:rPr>
                              <w:t>The terms under which the Coat of Arms can be used are detailed on the Department of the Prime Minister and Cabinet website</w:t>
                            </w:r>
                            <w:r>
                              <w:rPr>
                                <w:sz w:val="18"/>
                                <w:szCs w:val="18"/>
                              </w:rPr>
                              <w:t xml:space="preserve"> </w:t>
                            </w:r>
                            <w:r w:rsidRPr="00F55D63">
                              <w:rPr>
                                <w:sz w:val="18"/>
                                <w:szCs w:val="18"/>
                              </w:rPr>
                              <w:t>(</w:t>
                            </w:r>
                            <w:hyperlink r:id="rId15" w:history="1">
                              <w:r w:rsidRPr="00BC3990">
                                <w:rPr>
                                  <w:rStyle w:val="Hyperlink"/>
                                  <w:color w:val="298829"/>
                                  <w:sz w:val="18"/>
                                </w:rPr>
                                <w:t>www.dpmc.gov.au/government/commonwealth-coat-arms</w:t>
                              </w:r>
                            </w:hyperlink>
                            <w:r w:rsidRPr="00F55D63">
                              <w:rPr>
                                <w:sz w:val="18"/>
                                <w:szCs w:val="18"/>
                              </w:rPr>
                              <w:t>).</w:t>
                            </w:r>
                          </w:p>
                          <w:p w14:paraId="5EF078D0" w14:textId="77777777" w:rsidR="004A2A09" w:rsidRPr="00F07D22" w:rsidRDefault="004A2A09" w:rsidP="00365C89">
                            <w:pPr>
                              <w:pStyle w:val="Text"/>
                              <w:spacing w:before="95" w:after="0" w:line="240" w:lineRule="auto"/>
                              <w:rPr>
                                <w:color w:val="444444"/>
                                <w:sz w:val="18"/>
                                <w:szCs w:val="18"/>
                              </w:rPr>
                            </w:pPr>
                            <w:r w:rsidRPr="00F07D22">
                              <w:rPr>
                                <w:color w:val="444444"/>
                                <w:sz w:val="18"/>
                                <w:szCs w:val="18"/>
                              </w:rPr>
                              <w:t>Enquiries regarding the licence and any use of this report are welcome.</w:t>
                            </w:r>
                          </w:p>
                          <w:p w14:paraId="4A57BBAC" w14:textId="58351DA2" w:rsidR="004A2A09" w:rsidRPr="00F07D22" w:rsidRDefault="004A2A09" w:rsidP="00365C89">
                            <w:pPr>
                              <w:pStyle w:val="TechRep"/>
                              <w:spacing w:before="95" w:after="0" w:line="240" w:lineRule="auto"/>
                              <w:jc w:val="left"/>
                              <w:rPr>
                                <w:sz w:val="18"/>
                                <w:szCs w:val="18"/>
                              </w:rPr>
                            </w:pPr>
                            <w:r w:rsidRPr="00F07D22">
                              <w:rPr>
                                <w:sz w:val="18"/>
                                <w:szCs w:val="18"/>
                              </w:rPr>
                              <w:tab/>
                              <w:t>ARPANSA</w:t>
                            </w:r>
                            <w:r w:rsidRPr="00F07D22">
                              <w:rPr>
                                <w:sz w:val="18"/>
                                <w:szCs w:val="18"/>
                              </w:rPr>
                              <w:br/>
                            </w:r>
                            <w:r w:rsidRPr="00F07D22">
                              <w:rPr>
                                <w:sz w:val="18"/>
                                <w:szCs w:val="18"/>
                              </w:rPr>
                              <w:tab/>
                              <w:t>619 Lower Plenty Road</w:t>
                            </w:r>
                            <w:r w:rsidRPr="00F07D22">
                              <w:rPr>
                                <w:sz w:val="18"/>
                                <w:szCs w:val="18"/>
                              </w:rPr>
                              <w:br/>
                            </w:r>
                            <w:r w:rsidRPr="00F07D22">
                              <w:rPr>
                                <w:sz w:val="18"/>
                                <w:szCs w:val="18"/>
                              </w:rPr>
                              <w:tab/>
                              <w:t>YALLAMBIE VIC 3085</w:t>
                            </w:r>
                          </w:p>
                          <w:p w14:paraId="22C795D8" w14:textId="78B2FA42" w:rsidR="004A2A09" w:rsidRPr="00F55D63" w:rsidRDefault="004A2A09" w:rsidP="00365C89">
                            <w:pPr>
                              <w:pStyle w:val="TechRep"/>
                              <w:spacing w:before="0" w:after="0" w:line="240" w:lineRule="auto"/>
                              <w:jc w:val="left"/>
                              <w:rPr>
                                <w:rFonts w:cs="Calibri"/>
                                <w:sz w:val="18"/>
                                <w:szCs w:val="18"/>
                              </w:rPr>
                            </w:pPr>
                            <w:r w:rsidRPr="00F07D22">
                              <w:rPr>
                                <w:rFonts w:cs="Calibri"/>
                                <w:sz w:val="18"/>
                                <w:szCs w:val="18"/>
                              </w:rPr>
                              <w:tab/>
                              <w:t>Tel: 1800 022 333 (Freecall) or +61 3 9433 2211</w:t>
                            </w:r>
                            <w:r>
                              <w:rPr>
                                <w:rFonts w:cs="Calibri"/>
                                <w:sz w:val="18"/>
                                <w:szCs w:val="18"/>
                              </w:rPr>
                              <w:br/>
                            </w:r>
                            <w:r>
                              <w:rPr>
                                <w:rFonts w:cs="Calibri"/>
                                <w:sz w:val="18"/>
                                <w:szCs w:val="18"/>
                              </w:rPr>
                              <w:br/>
                            </w:r>
                            <w:r>
                              <w:rPr>
                                <w:rFonts w:cs="Calibri"/>
                                <w:sz w:val="18"/>
                                <w:szCs w:val="18"/>
                              </w:rPr>
                              <w:tab/>
                              <w:t>Email:</w:t>
                            </w:r>
                            <w:r w:rsidRPr="00F55D63">
                              <w:rPr>
                                <w:rFonts w:cs="Calibri"/>
                                <w:sz w:val="18"/>
                                <w:szCs w:val="18"/>
                              </w:rPr>
                              <w:t xml:space="preserve"> </w:t>
                            </w:r>
                            <w:hyperlink r:id="rId16" w:history="1">
                              <w:r w:rsidRPr="00BC3990">
                                <w:rPr>
                                  <w:rStyle w:val="Hyperlink"/>
                                  <w:rFonts w:eastAsia="Times New Roman"/>
                                  <w:color w:val="298829"/>
                                  <w:sz w:val="18"/>
                                  <w:szCs w:val="18"/>
                                </w:rPr>
                                <w:t>info@arpansa.gov.au</w:t>
                              </w:r>
                            </w:hyperlink>
                            <w:r>
                              <w:rPr>
                                <w:rFonts w:cs="Calibri"/>
                                <w:sz w:val="18"/>
                                <w:szCs w:val="18"/>
                              </w:rPr>
                              <w:br/>
                            </w:r>
                            <w:r>
                              <w:rPr>
                                <w:rFonts w:cs="Calibri"/>
                                <w:sz w:val="18"/>
                                <w:szCs w:val="18"/>
                              </w:rPr>
                              <w:tab/>
                              <w:t>Website:</w:t>
                            </w:r>
                            <w:r w:rsidRPr="00F55D63">
                              <w:rPr>
                                <w:rFonts w:cs="Calibri"/>
                                <w:sz w:val="18"/>
                                <w:szCs w:val="18"/>
                              </w:rPr>
                              <w:t xml:space="preserve"> </w:t>
                            </w:r>
                            <w:hyperlink r:id="rId17" w:history="1">
                              <w:r w:rsidRPr="00BC3990">
                                <w:rPr>
                                  <w:rStyle w:val="Hyperlink"/>
                                  <w:rFonts w:eastAsia="Times New Roman"/>
                                  <w:color w:val="298829"/>
                                  <w:sz w:val="18"/>
                                  <w:szCs w:val="18"/>
                                </w:rPr>
                                <w:t>www.arpansa.gov.au</w:t>
                              </w:r>
                            </w:hyperlink>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57053" id="_x0000_t202" coordsize="21600,21600" o:spt="202" path="m,l,21600r21600,l21600,xe">
                <v:stroke joinstyle="miter"/>
                <v:path gradientshapeok="t" o:connecttype="rect"/>
              </v:shapetype>
              <v:shape id="Text Box 5" o:spid="_x0000_s1026" type="#_x0000_t202" style="position:absolute;margin-left:425.85pt;margin-top:9.3pt;width:477.05pt;height:457.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">
                <v:textbox inset="2mm,1mm,2mm,1mm">
                  <w:txbxContent>
                    <w:p w14:paraId="7497554D" w14:textId="09D99D7A" w:rsidR="004A2A09" w:rsidRPr="00F07D22" w:rsidRDefault="004A2A09" w:rsidP="00365C89">
                      <w:pPr>
                        <w:pStyle w:val="Text"/>
                        <w:spacing w:before="0" w:after="0" w:line="240" w:lineRule="auto"/>
                        <w:rPr>
                          <w:color w:val="444444"/>
                          <w:sz w:val="18"/>
                          <w:szCs w:val="18"/>
                        </w:rPr>
                      </w:pPr>
                      <w:r w:rsidRPr="00F07D22">
                        <w:rPr>
                          <w:color w:val="444444"/>
                          <w:sz w:val="18"/>
                          <w:szCs w:val="18"/>
                          <w:lang w:eastAsia="en-US"/>
                        </w:rPr>
                        <w:t>© Commonwealth of Australia 2019</w:t>
                      </w:r>
                    </w:p>
                    <w:p w14:paraId="6CB068ED" w14:textId="77777777" w:rsidR="004A2A09" w:rsidRPr="00F07D22" w:rsidRDefault="004A2A09" w:rsidP="00365C89">
                      <w:pPr>
                        <w:pStyle w:val="Text"/>
                        <w:spacing w:before="0" w:after="0" w:line="240" w:lineRule="auto"/>
                        <w:rPr>
                          <w:color w:val="444444"/>
                          <w:sz w:val="18"/>
                          <w:szCs w:val="18"/>
                        </w:rPr>
                      </w:pPr>
                      <w:r w:rsidRPr="00F07D22">
                        <w:rPr>
                          <w:color w:val="444444"/>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46B632F9" w14:textId="77777777" w:rsidR="004A2A09" w:rsidRPr="00F07D22" w:rsidRDefault="004A2A09" w:rsidP="00365C89">
                      <w:pPr>
                        <w:pStyle w:val="Text"/>
                        <w:spacing w:before="0" w:after="0" w:line="240" w:lineRule="auto"/>
                        <w:rPr>
                          <w:color w:val="444444"/>
                          <w:sz w:val="18"/>
                          <w:szCs w:val="18"/>
                        </w:rPr>
                      </w:pPr>
                    </w:p>
                    <w:p w14:paraId="56CE636E" w14:textId="77777777" w:rsidR="004A2A09" w:rsidRPr="00F07D22" w:rsidRDefault="004A2A09" w:rsidP="00365C89">
                      <w:pPr>
                        <w:pStyle w:val="Text"/>
                        <w:spacing w:before="0" w:after="0" w:line="240" w:lineRule="auto"/>
                        <w:rPr>
                          <w:color w:val="444444"/>
                          <w:sz w:val="18"/>
                          <w:szCs w:val="18"/>
                        </w:rPr>
                      </w:pPr>
                    </w:p>
                    <w:p w14:paraId="46C95F28" w14:textId="4633C753" w:rsidR="004A2A09" w:rsidRPr="00F07D22" w:rsidRDefault="004A2A09" w:rsidP="00365C89">
                      <w:pPr>
                        <w:pStyle w:val="Text"/>
                        <w:spacing w:before="0" w:after="0" w:line="240" w:lineRule="auto"/>
                        <w:rPr>
                          <w:color w:val="444444"/>
                          <w:sz w:val="18"/>
                          <w:szCs w:val="18"/>
                        </w:rPr>
                      </w:pPr>
                      <w:r w:rsidRPr="00681C96">
                        <w:rPr>
                          <w:color w:val="444444"/>
                          <w:sz w:val="18"/>
                          <w:szCs w:val="18"/>
                        </w:rPr>
                        <w:t xml:space="preserve">ISBN </w:t>
                      </w:r>
                      <w:r w:rsidRPr="006678EA">
                        <w:rPr>
                          <w:color w:val="444444"/>
                          <w:sz w:val="18"/>
                          <w:szCs w:val="18"/>
                        </w:rPr>
                        <w:t>978-0-6483704-5-1</w:t>
                      </w:r>
                    </w:p>
                    <w:p w14:paraId="36546676" w14:textId="77777777" w:rsidR="004A2A09" w:rsidRPr="00F07D22" w:rsidRDefault="004A2A09" w:rsidP="00365C89">
                      <w:pPr>
                        <w:pStyle w:val="Text"/>
                        <w:spacing w:before="0" w:after="0" w:line="240" w:lineRule="auto"/>
                        <w:rPr>
                          <w:color w:val="444444"/>
                          <w:sz w:val="18"/>
                          <w:szCs w:val="18"/>
                        </w:rPr>
                      </w:pPr>
                      <w:r w:rsidRPr="00F07D22">
                        <w:rPr>
                          <w:color w:val="444444"/>
                          <w:sz w:val="18"/>
                          <w:szCs w:val="18"/>
                        </w:rPr>
                        <w:t>ISSN 1445-9760</w:t>
                      </w:r>
                    </w:p>
                    <w:p w14:paraId="5EEB8A0B" w14:textId="77777777" w:rsidR="004A2A09" w:rsidRPr="00F55D63" w:rsidRDefault="004A2A09" w:rsidP="00365C89">
                      <w:pPr>
                        <w:pStyle w:val="Text"/>
                        <w:spacing w:before="0" w:after="0" w:line="240" w:lineRule="auto"/>
                        <w:rPr>
                          <w:sz w:val="18"/>
                          <w:szCs w:val="18"/>
                        </w:rPr>
                      </w:pPr>
                    </w:p>
                    <w:p w14:paraId="0D1BA549" w14:textId="77777777" w:rsidR="004A2A09" w:rsidRPr="00F55D63" w:rsidRDefault="004A2A09" w:rsidP="00365C89">
                      <w:pPr>
                        <w:pStyle w:val="Text"/>
                        <w:spacing w:before="0" w:after="0" w:line="240" w:lineRule="auto"/>
                        <w:rPr>
                          <w:sz w:val="18"/>
                          <w:szCs w:val="18"/>
                        </w:rPr>
                      </w:pPr>
                      <w:r w:rsidRPr="00F55D63">
                        <w:rPr>
                          <w:noProof/>
                          <w:sz w:val="18"/>
                          <w:szCs w:val="18"/>
                          <w:lang w:val="en-AU"/>
                        </w:rPr>
                        <w:drawing>
                          <wp:inline distT="0" distB="0" distL="0" distR="0" wp14:anchorId="530E95FA" wp14:editId="719C6BE1">
                            <wp:extent cx="760095" cy="264160"/>
                            <wp:effectExtent l="0" t="0" r="190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78A09A76" w14:textId="77777777" w:rsidR="004A2A09" w:rsidRPr="00F55D63" w:rsidRDefault="004A2A09" w:rsidP="00365C89">
                      <w:pPr>
                        <w:pStyle w:val="Text"/>
                        <w:spacing w:before="0" w:after="0" w:line="240" w:lineRule="auto"/>
                        <w:rPr>
                          <w:sz w:val="18"/>
                          <w:szCs w:val="18"/>
                        </w:rPr>
                      </w:pPr>
                    </w:p>
                    <w:p w14:paraId="4452A2DE" w14:textId="77777777" w:rsidR="004A2A09" w:rsidRPr="00F07D22" w:rsidRDefault="004A2A09" w:rsidP="00365C89">
                      <w:pPr>
                        <w:pStyle w:val="Text"/>
                        <w:spacing w:before="0" w:after="0" w:line="240" w:lineRule="auto"/>
                        <w:rPr>
                          <w:b/>
                          <w:color w:val="444444"/>
                          <w:sz w:val="18"/>
                          <w:szCs w:val="18"/>
                        </w:rPr>
                      </w:pPr>
                      <w:r w:rsidRPr="00F07D22">
                        <w:rPr>
                          <w:b/>
                          <w:color w:val="444444"/>
                          <w:sz w:val="18"/>
                          <w:szCs w:val="18"/>
                        </w:rPr>
                        <w:t>Creative Commons</w:t>
                      </w:r>
                    </w:p>
                    <w:p w14:paraId="313EFE2F" w14:textId="12055910" w:rsidR="004A2A09" w:rsidRPr="00F07D22" w:rsidRDefault="004A2A09" w:rsidP="00365C89">
                      <w:pPr>
                        <w:pStyle w:val="Text"/>
                        <w:spacing w:before="95" w:after="0" w:line="240" w:lineRule="auto"/>
                        <w:rPr>
                          <w:color w:val="444444"/>
                          <w:sz w:val="18"/>
                          <w:szCs w:val="18"/>
                        </w:rPr>
                      </w:pPr>
                      <w:r w:rsidRPr="005C6D38">
                        <w:rPr>
                          <w:color w:val="444444"/>
                          <w:sz w:val="18"/>
                          <w:szCs w:val="18"/>
                        </w:rPr>
                        <w:t xml:space="preserve">With the exception of the Commonwealth Coat of Arms, any ARPANSA logos and any content that is marked as being third party material, this publication, </w:t>
                      </w:r>
                      <w:r w:rsidRPr="005C6D38">
                        <w:rPr>
                          <w:i/>
                          <w:color w:val="444444"/>
                          <w:sz w:val="18"/>
                          <w:szCs w:val="18"/>
                        </w:rPr>
                        <w:t>Guide for Radiation Protection in Emergency Exposure Situations – The Framework (2019)</w:t>
                      </w:r>
                      <w:r w:rsidRPr="005C6D38">
                        <w:rPr>
                          <w:color w:val="444444"/>
                          <w:sz w:val="18"/>
                          <w:szCs w:val="18"/>
                        </w:rPr>
                        <w:t xml:space="preserve">, by the Australian Radiation Protection and Nuclear Safety Agency is licensed under a Creative Commons Attribution 3.0 Australia </w:t>
                      </w:r>
                      <w:proofErr w:type="spellStart"/>
                      <w:r w:rsidRPr="005C6D38">
                        <w:rPr>
                          <w:color w:val="444444"/>
                          <w:sz w:val="18"/>
                          <w:szCs w:val="18"/>
                        </w:rPr>
                        <w:t>licence</w:t>
                      </w:r>
                      <w:proofErr w:type="spellEnd"/>
                      <w:r w:rsidRPr="005C6D38">
                        <w:rPr>
                          <w:color w:val="444444"/>
                          <w:sz w:val="18"/>
                          <w:szCs w:val="18"/>
                        </w:rPr>
                        <w:t xml:space="preserve"> (to view a copy of the </w:t>
                      </w:r>
                      <w:proofErr w:type="spellStart"/>
                      <w:r w:rsidRPr="005C6D38">
                        <w:rPr>
                          <w:color w:val="444444"/>
                          <w:sz w:val="18"/>
                          <w:szCs w:val="18"/>
                        </w:rPr>
                        <w:t>licence</w:t>
                      </w:r>
                      <w:proofErr w:type="spellEnd"/>
                      <w:r w:rsidRPr="005C6D38">
                        <w:rPr>
                          <w:color w:val="444444"/>
                          <w:sz w:val="18"/>
                          <w:szCs w:val="18"/>
                        </w:rPr>
                        <w:t>, visit</w:t>
                      </w:r>
                      <w:r w:rsidRPr="00F55D63">
                        <w:rPr>
                          <w:sz w:val="18"/>
                          <w:szCs w:val="18"/>
                        </w:rPr>
                        <w:t xml:space="preserve"> </w:t>
                      </w:r>
                      <w:hyperlink r:id="rId20" w:history="1">
                        <w:r w:rsidRPr="00BC3990">
                          <w:rPr>
                            <w:rStyle w:val="Hyperlink"/>
                            <w:i/>
                            <w:iCs/>
                            <w:color w:val="298829"/>
                            <w:spacing w:val="-4"/>
                            <w:sz w:val="18"/>
                            <w:szCs w:val="18"/>
                          </w:rPr>
                          <w:t>http://creativecommons.org/licenses/by/3.0/au</w:t>
                        </w:r>
                      </w:hyperlink>
                      <w:r w:rsidRPr="00F55D63">
                        <w:rPr>
                          <w:sz w:val="18"/>
                          <w:szCs w:val="18"/>
                        </w:rPr>
                        <w:t xml:space="preserve">). </w:t>
                      </w:r>
                      <w:r w:rsidRPr="00F07D22">
                        <w:rPr>
                          <w:color w:val="444444"/>
                          <w:sz w:val="18"/>
                          <w:szCs w:val="18"/>
                        </w:rPr>
                        <w:t xml:space="preserve">It is a further condition of the </w:t>
                      </w:r>
                      <w:proofErr w:type="spellStart"/>
                      <w:r w:rsidRPr="00F07D22">
                        <w:rPr>
                          <w:color w:val="444444"/>
                          <w:sz w:val="18"/>
                          <w:szCs w:val="18"/>
                        </w:rPr>
                        <w:t>licence</w:t>
                      </w:r>
                      <w:proofErr w:type="spellEnd"/>
                      <w:r w:rsidRPr="00F07D22">
                        <w:rPr>
                          <w:color w:val="444444"/>
                          <w:sz w:val="18"/>
                          <w:szCs w:val="18"/>
                        </w:rPr>
                        <w:t xml:space="preserve"> that any numerical data referred to in this publication may not be changed. To the extent that copyright subsists in a third party, permission will be required from the third party to reuse the material.</w:t>
                      </w:r>
                    </w:p>
                    <w:p w14:paraId="58AA1B41" w14:textId="77777777" w:rsidR="004A2A09" w:rsidRPr="00F07D22" w:rsidRDefault="004A2A09" w:rsidP="00365C89">
                      <w:pPr>
                        <w:pStyle w:val="Text"/>
                        <w:spacing w:before="95" w:after="0" w:line="240" w:lineRule="auto"/>
                        <w:rPr>
                          <w:color w:val="444444"/>
                          <w:sz w:val="18"/>
                          <w:szCs w:val="18"/>
                        </w:rPr>
                      </w:pPr>
                      <w:r w:rsidRPr="00F07D22">
                        <w:rPr>
                          <w:color w:val="444444"/>
                          <w:sz w:val="18"/>
                          <w:szCs w:val="18"/>
                        </w:rPr>
                        <w:t xml:space="preserve">In essence, you are free to copy, communicate and adapt the material as long as you attribute the work to ARPANSA and abide by the other </w:t>
                      </w:r>
                      <w:proofErr w:type="spellStart"/>
                      <w:r w:rsidRPr="00F07D22">
                        <w:rPr>
                          <w:color w:val="444444"/>
                          <w:sz w:val="18"/>
                          <w:szCs w:val="18"/>
                        </w:rPr>
                        <w:t>licence</w:t>
                      </w:r>
                      <w:proofErr w:type="spellEnd"/>
                      <w:r w:rsidRPr="00F07D22">
                        <w:rPr>
                          <w:color w:val="444444"/>
                          <w:sz w:val="18"/>
                          <w:szCs w:val="18"/>
                        </w:rPr>
                        <w:t xml:space="preserve"> terms. The works are to be attributed to the Commonwealth as follows:- </w:t>
                      </w:r>
                    </w:p>
                    <w:p w14:paraId="10E45FB6" w14:textId="0B95776D" w:rsidR="004A2A09" w:rsidRPr="00F07D22" w:rsidRDefault="004A2A09" w:rsidP="00365C89">
                      <w:pPr>
                        <w:pStyle w:val="TechRep"/>
                        <w:spacing w:before="63" w:after="0" w:line="240" w:lineRule="auto"/>
                        <w:ind w:left="150" w:right="189"/>
                        <w:rPr>
                          <w:sz w:val="18"/>
                          <w:szCs w:val="18"/>
                        </w:rPr>
                      </w:pPr>
                      <w:r w:rsidRPr="00F07D22">
                        <w:rPr>
                          <w:sz w:val="18"/>
                          <w:szCs w:val="18"/>
                        </w:rPr>
                        <w:t>“© Commonwealth of Australia 2019, as represented by the Australian Radiation Protection and Nuclear Safety Agency (ARPANSA)”</w:t>
                      </w:r>
                    </w:p>
                    <w:p w14:paraId="24388D74" w14:textId="75FB52B4" w:rsidR="004A2A09" w:rsidRPr="00F07D22" w:rsidRDefault="004A2A09" w:rsidP="00365C89">
                      <w:pPr>
                        <w:pStyle w:val="Text"/>
                        <w:spacing w:before="95" w:after="0" w:line="240" w:lineRule="auto"/>
                        <w:rPr>
                          <w:color w:val="444444"/>
                          <w:sz w:val="18"/>
                          <w:szCs w:val="18"/>
                        </w:rPr>
                      </w:pPr>
                      <w:r w:rsidRPr="00F07D22">
                        <w:rPr>
                          <w:color w:val="444444"/>
                          <w:sz w:val="18"/>
                          <w:szCs w:val="18"/>
                        </w:rPr>
                        <w:t>The publication should be attributed as: Guide for Radiation Protection in Emergency Exposure Situations – The Framework (2019).</w:t>
                      </w:r>
                    </w:p>
                    <w:p w14:paraId="289767CB" w14:textId="77777777" w:rsidR="004A2A09" w:rsidRPr="00F07D22" w:rsidRDefault="004A2A09" w:rsidP="00365C89">
                      <w:pPr>
                        <w:pStyle w:val="TechRep"/>
                        <w:spacing w:before="0" w:after="0" w:line="240" w:lineRule="auto"/>
                        <w:rPr>
                          <w:sz w:val="18"/>
                          <w:szCs w:val="18"/>
                        </w:rPr>
                      </w:pPr>
                    </w:p>
                    <w:p w14:paraId="5375A99E" w14:textId="77777777" w:rsidR="004A2A09" w:rsidRPr="00F07D22" w:rsidRDefault="004A2A09" w:rsidP="00365C89">
                      <w:pPr>
                        <w:pStyle w:val="TechRep"/>
                        <w:spacing w:before="0" w:after="0" w:line="240" w:lineRule="auto"/>
                        <w:contextualSpacing/>
                        <w:rPr>
                          <w:b/>
                          <w:sz w:val="18"/>
                          <w:szCs w:val="18"/>
                        </w:rPr>
                      </w:pPr>
                      <w:r w:rsidRPr="00F07D22">
                        <w:rPr>
                          <w:b/>
                          <w:sz w:val="18"/>
                          <w:szCs w:val="18"/>
                        </w:rPr>
                        <w:t>Use of the Coat of Arms</w:t>
                      </w:r>
                    </w:p>
                    <w:p w14:paraId="63F8E831" w14:textId="0BEF7D34" w:rsidR="004A2A09" w:rsidRPr="00F55D63" w:rsidRDefault="004A2A09" w:rsidP="00365C89">
                      <w:pPr>
                        <w:pStyle w:val="Text"/>
                        <w:spacing w:before="95" w:after="0" w:line="240" w:lineRule="auto"/>
                        <w:rPr>
                          <w:sz w:val="18"/>
                          <w:szCs w:val="18"/>
                        </w:rPr>
                      </w:pPr>
                      <w:r w:rsidRPr="00F07D22">
                        <w:rPr>
                          <w:color w:val="444444"/>
                          <w:sz w:val="18"/>
                          <w:szCs w:val="18"/>
                        </w:rPr>
                        <w:t>The terms under which the Coat of Arms can be used are detailed on the Department of the Prime Minister and Cabinet website</w:t>
                      </w:r>
                      <w:r>
                        <w:rPr>
                          <w:sz w:val="18"/>
                          <w:szCs w:val="18"/>
                        </w:rPr>
                        <w:t xml:space="preserve"> </w:t>
                      </w:r>
                      <w:r w:rsidRPr="00F55D63">
                        <w:rPr>
                          <w:sz w:val="18"/>
                          <w:szCs w:val="18"/>
                        </w:rPr>
                        <w:t>(</w:t>
                      </w:r>
                      <w:hyperlink r:id="rId21" w:history="1">
                        <w:r w:rsidRPr="00BC3990">
                          <w:rPr>
                            <w:rStyle w:val="Hyperlink"/>
                            <w:color w:val="298829"/>
                            <w:sz w:val="18"/>
                          </w:rPr>
                          <w:t>www.dpmc.gov.au/government/commonwealth-coat-arms</w:t>
                        </w:r>
                      </w:hyperlink>
                      <w:r w:rsidRPr="00F55D63">
                        <w:rPr>
                          <w:sz w:val="18"/>
                          <w:szCs w:val="18"/>
                        </w:rPr>
                        <w:t>).</w:t>
                      </w:r>
                    </w:p>
                    <w:p w14:paraId="5EF078D0" w14:textId="77777777" w:rsidR="004A2A09" w:rsidRPr="00F07D22" w:rsidRDefault="004A2A09" w:rsidP="00365C89">
                      <w:pPr>
                        <w:pStyle w:val="Text"/>
                        <w:spacing w:before="95" w:after="0" w:line="240" w:lineRule="auto"/>
                        <w:rPr>
                          <w:color w:val="444444"/>
                          <w:sz w:val="18"/>
                          <w:szCs w:val="18"/>
                        </w:rPr>
                      </w:pPr>
                      <w:r w:rsidRPr="00F07D22">
                        <w:rPr>
                          <w:color w:val="444444"/>
                          <w:sz w:val="18"/>
                          <w:szCs w:val="18"/>
                        </w:rPr>
                        <w:t xml:space="preserve">Enquiries regarding the </w:t>
                      </w:r>
                      <w:proofErr w:type="spellStart"/>
                      <w:r w:rsidRPr="00F07D22">
                        <w:rPr>
                          <w:color w:val="444444"/>
                          <w:sz w:val="18"/>
                          <w:szCs w:val="18"/>
                        </w:rPr>
                        <w:t>licence</w:t>
                      </w:r>
                      <w:proofErr w:type="spellEnd"/>
                      <w:r w:rsidRPr="00F07D22">
                        <w:rPr>
                          <w:color w:val="444444"/>
                          <w:sz w:val="18"/>
                          <w:szCs w:val="18"/>
                        </w:rPr>
                        <w:t xml:space="preserve"> and any use of this report are welcome.</w:t>
                      </w:r>
                    </w:p>
                    <w:p w14:paraId="4A57BBAC" w14:textId="58351DA2" w:rsidR="004A2A09" w:rsidRPr="00F07D22" w:rsidRDefault="004A2A09" w:rsidP="00365C89">
                      <w:pPr>
                        <w:pStyle w:val="TechRep"/>
                        <w:spacing w:before="95" w:after="0" w:line="240" w:lineRule="auto"/>
                        <w:jc w:val="left"/>
                        <w:rPr>
                          <w:sz w:val="18"/>
                          <w:szCs w:val="18"/>
                        </w:rPr>
                      </w:pPr>
                      <w:r w:rsidRPr="00F07D22">
                        <w:rPr>
                          <w:sz w:val="18"/>
                          <w:szCs w:val="18"/>
                        </w:rPr>
                        <w:tab/>
                        <w:t>ARPANSA</w:t>
                      </w:r>
                      <w:r w:rsidRPr="00F07D22">
                        <w:rPr>
                          <w:sz w:val="18"/>
                          <w:szCs w:val="18"/>
                        </w:rPr>
                        <w:br/>
                      </w:r>
                      <w:r w:rsidRPr="00F07D22">
                        <w:rPr>
                          <w:sz w:val="18"/>
                          <w:szCs w:val="18"/>
                        </w:rPr>
                        <w:tab/>
                        <w:t>619 Lower Plenty Road</w:t>
                      </w:r>
                      <w:r w:rsidRPr="00F07D22">
                        <w:rPr>
                          <w:sz w:val="18"/>
                          <w:szCs w:val="18"/>
                        </w:rPr>
                        <w:br/>
                      </w:r>
                      <w:r w:rsidRPr="00F07D22">
                        <w:rPr>
                          <w:sz w:val="18"/>
                          <w:szCs w:val="18"/>
                        </w:rPr>
                        <w:tab/>
                        <w:t>YALLAMBIE VIC 3085</w:t>
                      </w:r>
                    </w:p>
                    <w:p w14:paraId="22C795D8" w14:textId="78B2FA42" w:rsidR="004A2A09" w:rsidRPr="00F55D63" w:rsidRDefault="004A2A09" w:rsidP="00365C89">
                      <w:pPr>
                        <w:pStyle w:val="TechRep"/>
                        <w:spacing w:before="0" w:after="0" w:line="240" w:lineRule="auto"/>
                        <w:jc w:val="left"/>
                        <w:rPr>
                          <w:rFonts w:cs="Calibri"/>
                          <w:sz w:val="18"/>
                          <w:szCs w:val="18"/>
                        </w:rPr>
                      </w:pPr>
                      <w:r w:rsidRPr="00F07D22">
                        <w:rPr>
                          <w:rFonts w:cs="Calibri"/>
                          <w:sz w:val="18"/>
                          <w:szCs w:val="18"/>
                        </w:rPr>
                        <w:tab/>
                        <w:t>Tel: 1800 022 333 (</w:t>
                      </w:r>
                      <w:proofErr w:type="spellStart"/>
                      <w:r w:rsidRPr="00F07D22">
                        <w:rPr>
                          <w:rFonts w:cs="Calibri"/>
                          <w:sz w:val="18"/>
                          <w:szCs w:val="18"/>
                        </w:rPr>
                        <w:t>Freecall</w:t>
                      </w:r>
                      <w:proofErr w:type="spellEnd"/>
                      <w:r w:rsidRPr="00F07D22">
                        <w:rPr>
                          <w:rFonts w:cs="Calibri"/>
                          <w:sz w:val="18"/>
                          <w:szCs w:val="18"/>
                        </w:rPr>
                        <w:t>) or +61 3 9433 2211</w:t>
                      </w:r>
                      <w:r>
                        <w:rPr>
                          <w:rFonts w:cs="Calibri"/>
                          <w:sz w:val="18"/>
                          <w:szCs w:val="18"/>
                        </w:rPr>
                        <w:br/>
                      </w:r>
                      <w:r>
                        <w:rPr>
                          <w:rFonts w:cs="Calibri"/>
                          <w:sz w:val="18"/>
                          <w:szCs w:val="18"/>
                        </w:rPr>
                        <w:br/>
                      </w:r>
                      <w:r>
                        <w:rPr>
                          <w:rFonts w:cs="Calibri"/>
                          <w:sz w:val="18"/>
                          <w:szCs w:val="18"/>
                        </w:rPr>
                        <w:tab/>
                        <w:t>Email:</w:t>
                      </w:r>
                      <w:r w:rsidRPr="00F55D63">
                        <w:rPr>
                          <w:rFonts w:cs="Calibri"/>
                          <w:sz w:val="18"/>
                          <w:szCs w:val="18"/>
                        </w:rPr>
                        <w:t xml:space="preserve"> </w:t>
                      </w:r>
                      <w:hyperlink r:id="rId22" w:history="1">
                        <w:r w:rsidRPr="00BC3990">
                          <w:rPr>
                            <w:rStyle w:val="Hyperlink"/>
                            <w:rFonts w:eastAsia="Times New Roman"/>
                            <w:color w:val="298829"/>
                            <w:sz w:val="18"/>
                            <w:szCs w:val="18"/>
                          </w:rPr>
                          <w:t>info@arpansa.gov.au</w:t>
                        </w:r>
                      </w:hyperlink>
                      <w:r>
                        <w:rPr>
                          <w:rFonts w:cs="Calibri"/>
                          <w:sz w:val="18"/>
                          <w:szCs w:val="18"/>
                        </w:rPr>
                        <w:br/>
                      </w:r>
                      <w:r>
                        <w:rPr>
                          <w:rFonts w:cs="Calibri"/>
                          <w:sz w:val="18"/>
                          <w:szCs w:val="18"/>
                        </w:rPr>
                        <w:tab/>
                        <w:t>Website:</w:t>
                      </w:r>
                      <w:r w:rsidRPr="00F55D63">
                        <w:rPr>
                          <w:rFonts w:cs="Calibri"/>
                          <w:sz w:val="18"/>
                          <w:szCs w:val="18"/>
                        </w:rPr>
                        <w:t xml:space="preserve"> </w:t>
                      </w:r>
                      <w:hyperlink r:id="rId23" w:history="1">
                        <w:r w:rsidRPr="00BC3990">
                          <w:rPr>
                            <w:rStyle w:val="Hyperlink"/>
                            <w:rFonts w:eastAsia="Times New Roman"/>
                            <w:color w:val="298829"/>
                            <w:sz w:val="18"/>
                            <w:szCs w:val="18"/>
                          </w:rPr>
                          <w:t>www.arpansa.gov.au</w:t>
                        </w:r>
                      </w:hyperlink>
                    </w:p>
                  </w:txbxContent>
                </v:textbox>
                <w10:wrap type="topAndBottom" anchorx="margin"/>
              </v:shape>
            </w:pict>
          </mc:Fallback>
        </mc:AlternateContent>
      </w:r>
    </w:p>
    <w:p w14:paraId="4B16DBBA" w14:textId="77777777" w:rsidR="00E02DFC" w:rsidRPr="00BA4F24" w:rsidRDefault="00E02DFC" w:rsidP="00E02DFC">
      <w:pPr>
        <w:pStyle w:val="GlossaryTerm"/>
      </w:pPr>
      <w:r w:rsidRPr="00BA4F24">
        <w:t>Acknowledgement of Country</w:t>
      </w:r>
    </w:p>
    <w:p w14:paraId="329B1A17" w14:textId="77777777" w:rsidR="00E02DFC" w:rsidRDefault="00E02DFC" w:rsidP="00E02DFC">
      <w:pPr>
        <w:autoSpaceDE w:val="0"/>
        <w:autoSpaceDN w:val="0"/>
        <w:rPr>
          <w:rFonts w:cstheme="minorHAnsi"/>
          <w:sz w:val="20"/>
        </w:rPr>
      </w:pPr>
      <w:r w:rsidRPr="00BA4F24">
        <w:rPr>
          <w:rFonts w:cstheme="minorHAnsi"/>
          <w:sz w:val="20"/>
        </w:rPr>
        <w:t xml:space="preserve">ARPANSA </w:t>
      </w:r>
      <w:r w:rsidRPr="00D10109">
        <w:rPr>
          <w:rFonts w:cstheme="minorHAnsi"/>
          <w:sz w:val="20"/>
        </w:rPr>
        <w:t xml:space="preserve">respectfully </w:t>
      </w:r>
      <w:r w:rsidRPr="00BA4F24">
        <w:rPr>
          <w:rFonts w:cstheme="minorHAnsi"/>
          <w:sz w:val="20"/>
        </w:rPr>
        <w:t xml:space="preserve">acknowledges Australia's Aboriginal and Torres Strait Islander </w:t>
      </w:r>
      <w:r w:rsidRPr="00FB424D">
        <w:rPr>
          <w:rFonts w:cstheme="minorHAnsi"/>
          <w:sz w:val="20"/>
        </w:rPr>
        <w:t xml:space="preserve">communities </w:t>
      </w:r>
      <w:r w:rsidRPr="00BA4F24">
        <w:rPr>
          <w:rFonts w:cstheme="minorHAnsi"/>
          <w:sz w:val="20"/>
        </w:rPr>
        <w:t>and their rich culture and pays respect to their Elders past and present. We acknowledge Aboriginal and Torres Strait Islander people as Australia’s first peoples and as the Traditional Owners and custodians of the land and water on which we rely.</w:t>
      </w:r>
      <w:r>
        <w:rPr>
          <w:rFonts w:cstheme="minorHAnsi"/>
          <w:sz w:val="20"/>
        </w:rPr>
        <w:t xml:space="preserve"> </w:t>
      </w:r>
    </w:p>
    <w:p w14:paraId="30F36AB1" w14:textId="52C5BCE9" w:rsidR="00E3619E" w:rsidRDefault="00E02DFC" w:rsidP="00E02DFC">
      <w:pPr>
        <w:autoSpaceDE w:val="0"/>
        <w:autoSpaceDN w:val="0"/>
        <w:rPr>
          <w:sz w:val="20"/>
        </w:rPr>
      </w:pPr>
      <w:r w:rsidRPr="00BA4F24">
        <w:rPr>
          <w:sz w:val="20"/>
        </w:rPr>
        <w:t>We recognise and value the ongoing contribution of Aboriginal and Torres Strait Islander people</w:t>
      </w:r>
      <w:r>
        <w:rPr>
          <w:sz w:val="20"/>
        </w:rPr>
        <w:t>s</w:t>
      </w:r>
      <w:r w:rsidRPr="00BA4F24">
        <w:rPr>
          <w:sz w:val="20"/>
        </w:rPr>
        <w:t xml:space="preserve"> and communities to Australian life and how this enriches us. We embrace the spirit of reconciliation, working towards the equality of outcomes and ensuring an equal voice.</w:t>
      </w:r>
    </w:p>
    <w:p w14:paraId="06ED1941" w14:textId="77777777" w:rsidR="00E3619E" w:rsidRDefault="00E3619E">
      <w:pPr>
        <w:spacing w:before="0" w:line="240" w:lineRule="auto"/>
        <w:rPr>
          <w:sz w:val="20"/>
        </w:rPr>
      </w:pPr>
      <w:r>
        <w:rPr>
          <w:sz w:val="20"/>
        </w:rPr>
        <w:br w:type="page"/>
      </w:r>
    </w:p>
    <w:p w14:paraId="0550DE06" w14:textId="77777777" w:rsidR="00AF5650" w:rsidRPr="00365C89" w:rsidRDefault="00AF5650" w:rsidP="00365C89">
      <w:pPr>
        <w:pStyle w:val="Foreword"/>
        <w:keepNext/>
        <w:pBdr>
          <w:bottom w:val="outset" w:sz="6" w:space="1" w:color="006600"/>
        </w:pBdr>
        <w:autoSpaceDE w:val="0"/>
        <w:autoSpaceDN w:val="0"/>
        <w:adjustRightInd w:val="0"/>
        <w:spacing w:before="0" w:after="360" w:line="264" w:lineRule="auto"/>
        <w:jc w:val="both"/>
        <w:rPr>
          <w:rFonts w:cs="Georgia"/>
          <w:spacing w:val="-4"/>
          <w:szCs w:val="36"/>
          <w:lang w:eastAsia="en-US"/>
        </w:rPr>
      </w:pPr>
      <w:r w:rsidRPr="00365C89">
        <w:rPr>
          <w:rFonts w:cs="Georgia"/>
          <w:spacing w:val="-4"/>
          <w:szCs w:val="36"/>
          <w:lang w:eastAsia="en-US"/>
        </w:rPr>
        <w:lastRenderedPageBreak/>
        <w:t>Foreword</w:t>
      </w:r>
    </w:p>
    <w:p w14:paraId="0ED8F7FA" w14:textId="77777777" w:rsidR="003943E5" w:rsidRDefault="003943E5" w:rsidP="003943E5">
      <w:pPr>
        <w:spacing w:after="120"/>
        <w:rPr>
          <w:rFonts w:eastAsia="Calibri"/>
          <w:szCs w:val="24"/>
        </w:rPr>
      </w:pPr>
      <w:r w:rsidRPr="00E7489D">
        <w:rPr>
          <w:rFonts w:eastAsia="Calibri"/>
          <w:szCs w:val="24"/>
        </w:rPr>
        <w:t xml:space="preserve">The management of risks from ionising radiation requires actions that are based on fundamental principles of radiation protection, safety and security. The </w:t>
      </w:r>
      <w:r w:rsidRPr="00EC140F">
        <w:rPr>
          <w:rFonts w:eastAsia="Calibri"/>
          <w:i/>
          <w:szCs w:val="24"/>
        </w:rPr>
        <w:t>Fundamentals for Protection Against Ionising Radiation</w:t>
      </w:r>
      <w:r>
        <w:rPr>
          <w:rFonts w:eastAsia="Calibri"/>
          <w:szCs w:val="24"/>
        </w:rPr>
        <w:t xml:space="preserve">, </w:t>
      </w:r>
      <w:r w:rsidRPr="00E7489D">
        <w:rPr>
          <w:rFonts w:eastAsia="Calibri"/>
          <w:szCs w:val="24"/>
        </w:rPr>
        <w:t>Radiation Protection Series (RPS</w:t>
      </w:r>
      <w:r>
        <w:rPr>
          <w:rFonts w:eastAsia="Calibri"/>
          <w:szCs w:val="24"/>
        </w:rPr>
        <w:t>)</w:t>
      </w:r>
      <w:r w:rsidRPr="00E7489D">
        <w:rPr>
          <w:rFonts w:eastAsia="Calibri"/>
          <w:szCs w:val="24"/>
        </w:rPr>
        <w:t xml:space="preserve"> F-1 </w:t>
      </w:r>
      <w:r>
        <w:rPr>
          <w:rFonts w:eastAsia="Calibri"/>
          <w:szCs w:val="24"/>
        </w:rPr>
        <w:t xml:space="preserve">(ARPANSA 2014a) </w:t>
      </w:r>
      <w:r w:rsidRPr="00E7489D">
        <w:rPr>
          <w:rFonts w:eastAsia="Calibri"/>
          <w:szCs w:val="24"/>
        </w:rPr>
        <w:t>provide</w:t>
      </w:r>
      <w:r>
        <w:rPr>
          <w:rFonts w:eastAsia="Calibri"/>
          <w:szCs w:val="24"/>
        </w:rPr>
        <w:t>s</w:t>
      </w:r>
      <w:r w:rsidRPr="00E7489D">
        <w:rPr>
          <w:rFonts w:eastAsia="Calibri"/>
          <w:szCs w:val="24"/>
        </w:rPr>
        <w:t xml:space="preserve"> an understanding of the effects of ionising radiation and associated risks for the health of humans and of the environment. </w:t>
      </w:r>
      <w:r>
        <w:rPr>
          <w:rFonts w:eastAsia="Calibri"/>
          <w:szCs w:val="24"/>
        </w:rPr>
        <w:t>A</w:t>
      </w:r>
      <w:r w:rsidRPr="00E7489D">
        <w:rPr>
          <w:rFonts w:eastAsia="Calibri"/>
          <w:szCs w:val="24"/>
        </w:rPr>
        <w:t>s the top tier document in the Australian national framework to manage risks from ionising radiation</w:t>
      </w:r>
      <w:r>
        <w:rPr>
          <w:rFonts w:eastAsia="Calibri"/>
          <w:szCs w:val="24"/>
        </w:rPr>
        <w:t>,</w:t>
      </w:r>
      <w:r w:rsidRPr="00E7489D">
        <w:rPr>
          <w:rFonts w:eastAsia="Calibri"/>
          <w:szCs w:val="24"/>
        </w:rPr>
        <w:t xml:space="preserve"> RPS F-1 </w:t>
      </w:r>
      <w:r>
        <w:rPr>
          <w:rFonts w:eastAsia="Calibri"/>
          <w:szCs w:val="24"/>
        </w:rPr>
        <w:t>also</w:t>
      </w:r>
      <w:r w:rsidRPr="00E7489D">
        <w:rPr>
          <w:rFonts w:eastAsia="Calibri"/>
          <w:szCs w:val="24"/>
        </w:rPr>
        <w:t xml:space="preserve"> explains how radiation protection, safety and security can work individually and collectively to manage radiation risks. Finally, it presents ten </w:t>
      </w:r>
      <w:r>
        <w:rPr>
          <w:rFonts w:eastAsia="Calibri"/>
          <w:szCs w:val="24"/>
        </w:rPr>
        <w:t xml:space="preserve">fundamental </w:t>
      </w:r>
      <w:r w:rsidRPr="00E7489D">
        <w:rPr>
          <w:rFonts w:eastAsia="Calibri"/>
          <w:szCs w:val="24"/>
        </w:rPr>
        <w:t xml:space="preserve">principles and </w:t>
      </w:r>
      <w:r>
        <w:rPr>
          <w:rFonts w:eastAsia="Calibri"/>
          <w:szCs w:val="24"/>
        </w:rPr>
        <w:t xml:space="preserve">outlines how they can be </w:t>
      </w:r>
      <w:r w:rsidRPr="00E7489D">
        <w:rPr>
          <w:rFonts w:eastAsia="Calibri"/>
          <w:szCs w:val="24"/>
        </w:rPr>
        <w:t>appli</w:t>
      </w:r>
      <w:r>
        <w:rPr>
          <w:rFonts w:eastAsia="Calibri"/>
          <w:szCs w:val="24"/>
        </w:rPr>
        <w:t>ed</w:t>
      </w:r>
      <w:r w:rsidRPr="00E7489D">
        <w:rPr>
          <w:rFonts w:eastAsia="Calibri"/>
          <w:szCs w:val="24"/>
        </w:rPr>
        <w:t xml:space="preserve"> in </w:t>
      </w:r>
      <w:r>
        <w:rPr>
          <w:rFonts w:eastAsia="Calibri"/>
          <w:szCs w:val="24"/>
        </w:rPr>
        <w:t xml:space="preserve">the </w:t>
      </w:r>
      <w:r w:rsidRPr="00E7489D">
        <w:rPr>
          <w:rFonts w:eastAsia="Calibri"/>
          <w:szCs w:val="24"/>
        </w:rPr>
        <w:t>management of radiation risks.</w:t>
      </w:r>
    </w:p>
    <w:p w14:paraId="1033AFE9" w14:textId="33EF5040" w:rsidR="003943E5" w:rsidRDefault="003943E5" w:rsidP="003943E5">
      <w:pPr>
        <w:spacing w:after="120"/>
        <w:rPr>
          <w:rFonts w:eastAsia="Calibri"/>
          <w:szCs w:val="24"/>
        </w:rPr>
      </w:pPr>
      <w:r>
        <w:rPr>
          <w:rFonts w:eastAsia="Calibri"/>
          <w:szCs w:val="24"/>
        </w:rPr>
        <w:t xml:space="preserve">Exposures to ionising radiation can be incurred under different circumstances. RPS F-1 differentiates between </w:t>
      </w:r>
      <w:r w:rsidRPr="00EC140F">
        <w:rPr>
          <w:rFonts w:eastAsia="Calibri"/>
          <w:i/>
          <w:szCs w:val="24"/>
        </w:rPr>
        <w:t>planned exposure situations</w:t>
      </w:r>
      <w:r>
        <w:rPr>
          <w:rFonts w:eastAsia="Calibri"/>
          <w:szCs w:val="24"/>
        </w:rPr>
        <w:t xml:space="preserve"> (where management of the exposure can be planned in advance);</w:t>
      </w:r>
      <w:r w:rsidRPr="00EC140F">
        <w:rPr>
          <w:rFonts w:eastAsia="Calibri"/>
          <w:i/>
          <w:szCs w:val="24"/>
        </w:rPr>
        <w:t xml:space="preserve"> existing exposure situations</w:t>
      </w:r>
      <w:r>
        <w:rPr>
          <w:rFonts w:eastAsia="Calibri"/>
          <w:szCs w:val="24"/>
        </w:rPr>
        <w:t xml:space="preserve"> (an exposure that exists when a decision on its management needs to be taken); and </w:t>
      </w:r>
      <w:r w:rsidRPr="00EC140F">
        <w:rPr>
          <w:rFonts w:eastAsia="Calibri"/>
          <w:i/>
          <w:szCs w:val="24"/>
        </w:rPr>
        <w:t>emergency exposure situation</w:t>
      </w:r>
      <w:r>
        <w:rPr>
          <w:rFonts w:eastAsia="Calibri"/>
          <w:szCs w:val="24"/>
        </w:rPr>
        <w:t xml:space="preserve">s arising from </w:t>
      </w:r>
      <w:r w:rsidRPr="00E7489D">
        <w:rPr>
          <w:rFonts w:eastAsia="Calibri"/>
          <w:szCs w:val="24"/>
        </w:rPr>
        <w:t>loss of control or breakdown of radiation protection</w:t>
      </w:r>
      <w:r>
        <w:rPr>
          <w:rFonts w:eastAsia="Calibri"/>
          <w:szCs w:val="24"/>
        </w:rPr>
        <w:t>,</w:t>
      </w:r>
      <w:r w:rsidRPr="00E7489D">
        <w:rPr>
          <w:rFonts w:eastAsia="Calibri"/>
          <w:szCs w:val="24"/>
        </w:rPr>
        <w:t xml:space="preserve"> from malicious acts, or from any other unexpected situation that requires urgent action in order to reduce or avoid undesirable consequences. This </w:t>
      </w:r>
      <w:r w:rsidRPr="00EC140F">
        <w:rPr>
          <w:rFonts w:eastAsia="Calibri"/>
          <w:i/>
          <w:szCs w:val="24"/>
        </w:rPr>
        <w:t xml:space="preserve">Guide for Radiation Protection in Emergency Exposure Situations </w:t>
      </w:r>
      <w:r>
        <w:rPr>
          <w:rFonts w:eastAsia="Calibri"/>
          <w:i/>
          <w:szCs w:val="24"/>
        </w:rPr>
        <w:t>-</w:t>
      </w:r>
      <w:r w:rsidRPr="00EC140F">
        <w:rPr>
          <w:rFonts w:eastAsia="Calibri"/>
          <w:i/>
          <w:szCs w:val="24"/>
        </w:rPr>
        <w:t xml:space="preserve"> The Framework</w:t>
      </w:r>
      <w:r>
        <w:rPr>
          <w:rFonts w:eastAsia="Calibri"/>
          <w:szCs w:val="24"/>
        </w:rPr>
        <w:t xml:space="preserve">, </w:t>
      </w:r>
      <w:r>
        <w:rPr>
          <w:rFonts w:asciiTheme="minorHAnsi" w:hAnsiTheme="minorHAnsi"/>
          <w:lang w:eastAsia="en-AU"/>
        </w:rPr>
        <w:t xml:space="preserve">RPS G-3 Part 1, </w:t>
      </w:r>
      <w:r w:rsidRPr="00E7489D">
        <w:rPr>
          <w:rFonts w:eastAsia="Calibri"/>
          <w:szCs w:val="24"/>
        </w:rPr>
        <w:t xml:space="preserve">sets out the </w:t>
      </w:r>
      <w:r>
        <w:rPr>
          <w:rFonts w:eastAsia="Calibri"/>
          <w:szCs w:val="24"/>
        </w:rPr>
        <w:t xml:space="preserve">framework </w:t>
      </w:r>
      <w:r w:rsidRPr="00E7489D">
        <w:rPr>
          <w:rFonts w:eastAsia="Calibri"/>
          <w:szCs w:val="24"/>
        </w:rPr>
        <w:t xml:space="preserve">in Australia for the protection of </w:t>
      </w:r>
      <w:r>
        <w:rPr>
          <w:rFonts w:eastAsia="Calibri"/>
          <w:szCs w:val="24"/>
        </w:rPr>
        <w:t>emergency workers, helpers</w:t>
      </w:r>
      <w:r w:rsidRPr="00E7489D">
        <w:rPr>
          <w:rFonts w:eastAsia="Calibri"/>
          <w:szCs w:val="24"/>
        </w:rPr>
        <w:t xml:space="preserve">, the public and the environment in emergency exposure situations. </w:t>
      </w:r>
    </w:p>
    <w:p w14:paraId="29F040A2" w14:textId="77777777" w:rsidR="003943E5" w:rsidRPr="00D21029" w:rsidRDefault="003943E5" w:rsidP="003943E5">
      <w:pPr>
        <w:spacing w:after="120"/>
        <w:rPr>
          <w:rFonts w:eastAsia="Calibri"/>
          <w:szCs w:val="24"/>
        </w:rPr>
      </w:pPr>
      <w:r w:rsidRPr="00D21029">
        <w:rPr>
          <w:rFonts w:eastAsia="Calibri"/>
          <w:szCs w:val="24"/>
        </w:rPr>
        <w:t>The application of this guid</w:t>
      </w:r>
      <w:r>
        <w:rPr>
          <w:rFonts w:eastAsia="Calibri"/>
          <w:szCs w:val="24"/>
        </w:rPr>
        <w:t>e</w:t>
      </w:r>
      <w:r w:rsidRPr="00D21029">
        <w:rPr>
          <w:rFonts w:eastAsia="Calibri"/>
          <w:szCs w:val="24"/>
        </w:rPr>
        <w:t xml:space="preserve"> is intended to ensure that suitable actions are taken to reduce any adverse health effects</w:t>
      </w:r>
      <w:r>
        <w:rPr>
          <w:rFonts w:eastAsia="Calibri"/>
          <w:szCs w:val="24"/>
        </w:rPr>
        <w:t xml:space="preserve"> directly related to radiation</w:t>
      </w:r>
      <w:r w:rsidRPr="00D21029">
        <w:rPr>
          <w:rFonts w:eastAsia="Calibri"/>
          <w:szCs w:val="24"/>
        </w:rPr>
        <w:t xml:space="preserve">, by preventing </w:t>
      </w:r>
      <w:r>
        <w:rPr>
          <w:rFonts w:eastAsia="Calibri"/>
          <w:szCs w:val="24"/>
        </w:rPr>
        <w:t>harmful tissue reactions</w:t>
      </w:r>
      <w:r w:rsidRPr="00D21029">
        <w:rPr>
          <w:rFonts w:eastAsia="Calibri"/>
          <w:szCs w:val="24"/>
        </w:rPr>
        <w:t xml:space="preserve"> and minimising the stochastic risk</w:t>
      </w:r>
      <w:r>
        <w:rPr>
          <w:rFonts w:eastAsia="Calibri"/>
          <w:szCs w:val="24"/>
        </w:rPr>
        <w:t xml:space="preserve"> (such as the risk for cancer)</w:t>
      </w:r>
      <w:r w:rsidRPr="00D21029">
        <w:rPr>
          <w:rFonts w:eastAsia="Calibri"/>
          <w:szCs w:val="24"/>
        </w:rPr>
        <w:t xml:space="preserve"> to both members of the public and workers, in emergency exposure situations. It considers all hazard types in Australia regardless of potential consequences. For example, an</w:t>
      </w:r>
      <w:r>
        <w:rPr>
          <w:rFonts w:eastAsia="Calibri"/>
          <w:szCs w:val="24"/>
        </w:rPr>
        <w:t xml:space="preserve"> emergency </w:t>
      </w:r>
      <w:r w:rsidRPr="00D21029">
        <w:rPr>
          <w:rFonts w:eastAsia="Calibri"/>
          <w:szCs w:val="24"/>
        </w:rPr>
        <w:t xml:space="preserve">involving a nuclear reactor will </w:t>
      </w:r>
      <w:r>
        <w:rPr>
          <w:rFonts w:eastAsia="Calibri"/>
          <w:szCs w:val="24"/>
        </w:rPr>
        <w:t>require</w:t>
      </w:r>
      <w:r w:rsidRPr="00D21029">
        <w:rPr>
          <w:rFonts w:eastAsia="Calibri"/>
          <w:szCs w:val="24"/>
        </w:rPr>
        <w:t xml:space="preserve"> a comprehensive approach to establishing arrangements for preparedness and response. </w:t>
      </w:r>
      <w:r>
        <w:rPr>
          <w:rFonts w:eastAsia="Calibri"/>
          <w:szCs w:val="24"/>
        </w:rPr>
        <w:t>O</w:t>
      </w:r>
      <w:r w:rsidRPr="00D21029">
        <w:rPr>
          <w:rFonts w:eastAsia="Calibri"/>
          <w:szCs w:val="24"/>
        </w:rPr>
        <w:t xml:space="preserve">ther </w:t>
      </w:r>
      <w:r>
        <w:rPr>
          <w:rFonts w:eastAsia="Calibri"/>
          <w:szCs w:val="24"/>
        </w:rPr>
        <w:t>emergencies</w:t>
      </w:r>
      <w:r w:rsidRPr="00D21029">
        <w:rPr>
          <w:rFonts w:eastAsia="Calibri"/>
          <w:szCs w:val="24"/>
        </w:rPr>
        <w:t xml:space="preserve"> involving radioactive materials may only </w:t>
      </w:r>
      <w:r>
        <w:rPr>
          <w:rFonts w:eastAsia="Calibri"/>
          <w:szCs w:val="24"/>
        </w:rPr>
        <w:t>require</w:t>
      </w:r>
      <w:r w:rsidRPr="00D21029">
        <w:rPr>
          <w:rFonts w:eastAsia="Calibri"/>
          <w:szCs w:val="24"/>
        </w:rPr>
        <w:t xml:space="preserve"> consider</w:t>
      </w:r>
      <w:r>
        <w:rPr>
          <w:rFonts w:eastAsia="Calibri"/>
          <w:szCs w:val="24"/>
        </w:rPr>
        <w:t>ation of certain</w:t>
      </w:r>
      <w:r w:rsidRPr="00D21029">
        <w:rPr>
          <w:rFonts w:eastAsia="Calibri"/>
          <w:szCs w:val="24"/>
        </w:rPr>
        <w:t xml:space="preserve"> elements of the preparedness arrangements. This guide applies a graded approach when considering the application, justification and optimisation of preparedness strategies and response actions.</w:t>
      </w:r>
    </w:p>
    <w:p w14:paraId="00EC492B" w14:textId="77777777" w:rsidR="003943E5" w:rsidRDefault="003943E5" w:rsidP="003943E5">
      <w:pPr>
        <w:spacing w:after="120"/>
        <w:rPr>
          <w:rFonts w:eastAsia="Calibri"/>
          <w:szCs w:val="24"/>
        </w:rPr>
      </w:pPr>
      <w:r w:rsidRPr="00CB0D4D">
        <w:rPr>
          <w:rFonts w:eastAsia="Calibri"/>
          <w:szCs w:val="24"/>
        </w:rPr>
        <w:t>An important consideration in nuclear and radiological emergencies is the effects on mental and social well</w:t>
      </w:r>
      <w:r w:rsidRPr="00CB0D4D">
        <w:rPr>
          <w:rFonts w:eastAsia="Calibri"/>
          <w:szCs w:val="24"/>
        </w:rPr>
        <w:noBreakHyphen/>
        <w:t>being that can</w:t>
      </w:r>
      <w:r>
        <w:rPr>
          <w:rFonts w:eastAsia="Calibri"/>
          <w:szCs w:val="24"/>
        </w:rPr>
        <w:t xml:space="preserve"> be attributed to the event. This g</w:t>
      </w:r>
      <w:r w:rsidRPr="00CB0D4D">
        <w:rPr>
          <w:rFonts w:eastAsia="Calibri"/>
          <w:szCs w:val="24"/>
        </w:rPr>
        <w:t>uide includes advice on information and engagement with affected parties. Other health authorities, other than the radiation regulators, may have to be consulted for advice on such matters; this is also an area of much research and learnings from nuclear and radiological emergencies around the world.</w:t>
      </w:r>
      <w:r>
        <w:rPr>
          <w:rFonts w:eastAsia="Calibri"/>
          <w:szCs w:val="24"/>
        </w:rPr>
        <w:t xml:space="preserve"> </w:t>
      </w:r>
    </w:p>
    <w:p w14:paraId="03BFA096" w14:textId="77777777" w:rsidR="003943E5" w:rsidRPr="00A62E69" w:rsidRDefault="003943E5" w:rsidP="003943E5">
      <w:pPr>
        <w:spacing w:after="120"/>
        <w:rPr>
          <w:rFonts w:eastAsia="Calibri"/>
          <w:szCs w:val="24"/>
        </w:rPr>
      </w:pPr>
      <w:r>
        <w:rPr>
          <w:rFonts w:eastAsia="Calibri"/>
          <w:szCs w:val="24"/>
        </w:rPr>
        <w:t xml:space="preserve">This guide </w:t>
      </w:r>
      <w:r w:rsidRPr="00E82F4C">
        <w:rPr>
          <w:rFonts w:eastAsia="Calibri"/>
          <w:szCs w:val="24"/>
        </w:rPr>
        <w:t xml:space="preserve">should be read in combination with </w:t>
      </w:r>
      <w:r>
        <w:rPr>
          <w:rFonts w:eastAsia="Calibri"/>
          <w:szCs w:val="24"/>
        </w:rPr>
        <w:t xml:space="preserve">the </w:t>
      </w:r>
      <w:r w:rsidRPr="00E82F4C">
        <w:rPr>
          <w:rFonts w:eastAsia="Calibri"/>
          <w:i/>
          <w:szCs w:val="24"/>
        </w:rPr>
        <w:t xml:space="preserve">Guide for Radiation Protection in Emergency Exposure Situations </w:t>
      </w:r>
      <w:r>
        <w:rPr>
          <w:rFonts w:eastAsia="Calibri"/>
          <w:i/>
          <w:szCs w:val="24"/>
        </w:rPr>
        <w:t>-</w:t>
      </w:r>
      <w:r w:rsidRPr="00E82F4C">
        <w:rPr>
          <w:rFonts w:eastAsia="Calibri"/>
          <w:i/>
          <w:szCs w:val="24"/>
        </w:rPr>
        <w:t xml:space="preserve"> </w:t>
      </w:r>
      <w:r w:rsidRPr="00141396">
        <w:rPr>
          <w:rFonts w:eastAsia="Calibri"/>
          <w:i/>
          <w:szCs w:val="24"/>
        </w:rPr>
        <w:t>Planning, Preparedness, Response and Transition</w:t>
      </w:r>
      <w:r w:rsidRPr="000C2EE1">
        <w:rPr>
          <w:rFonts w:eastAsia="Calibri"/>
          <w:szCs w:val="24"/>
        </w:rPr>
        <w:t>, RPS G-3 Part</w:t>
      </w:r>
      <w:r>
        <w:rPr>
          <w:rFonts w:eastAsia="Calibri"/>
          <w:szCs w:val="24"/>
        </w:rPr>
        <w:t xml:space="preserve"> 2</w:t>
      </w:r>
      <w:r w:rsidRPr="000C2EE1">
        <w:rPr>
          <w:rFonts w:asciiTheme="minorHAnsi" w:hAnsiTheme="minorHAnsi"/>
          <w:lang w:eastAsia="en-AU"/>
        </w:rPr>
        <w:t>,</w:t>
      </w:r>
      <w:r>
        <w:rPr>
          <w:rFonts w:asciiTheme="minorHAnsi" w:hAnsiTheme="minorHAnsi"/>
          <w:lang w:eastAsia="en-AU"/>
        </w:rPr>
        <w:t xml:space="preserve"> </w:t>
      </w:r>
      <w:r w:rsidRPr="00E82F4C">
        <w:rPr>
          <w:rFonts w:eastAsia="Calibri"/>
          <w:szCs w:val="24"/>
        </w:rPr>
        <w:t>(</w:t>
      </w:r>
      <w:r>
        <w:rPr>
          <w:rFonts w:eastAsia="Calibri"/>
          <w:szCs w:val="24"/>
        </w:rPr>
        <w:t xml:space="preserve">ARPANSA </w:t>
      </w:r>
      <w:r w:rsidRPr="00E82F4C">
        <w:rPr>
          <w:rFonts w:eastAsia="Calibri"/>
          <w:szCs w:val="24"/>
        </w:rPr>
        <w:t>2019)</w:t>
      </w:r>
      <w:r w:rsidRPr="00E7489D">
        <w:rPr>
          <w:rFonts w:eastAsia="Calibri"/>
          <w:szCs w:val="24"/>
        </w:rPr>
        <w:t xml:space="preserve"> </w:t>
      </w:r>
      <w:r>
        <w:rPr>
          <w:rFonts w:eastAsia="Calibri"/>
          <w:szCs w:val="24"/>
        </w:rPr>
        <w:t>and</w:t>
      </w:r>
      <w:r w:rsidRPr="00D21029">
        <w:rPr>
          <w:rFonts w:eastAsia="Calibri"/>
          <w:szCs w:val="24"/>
        </w:rPr>
        <w:t xml:space="preserve"> is intended to </w:t>
      </w:r>
      <w:r>
        <w:rPr>
          <w:rFonts w:eastAsia="Calibri"/>
          <w:szCs w:val="24"/>
        </w:rPr>
        <w:t xml:space="preserve">be used in conjunction with guidance for </w:t>
      </w:r>
      <w:r w:rsidRPr="00D21029">
        <w:rPr>
          <w:rFonts w:eastAsia="Calibri"/>
          <w:szCs w:val="24"/>
        </w:rPr>
        <w:t xml:space="preserve">planned exposure situations and existing exposure situations. These exposure situations are dealt with by other publications in the </w:t>
      </w:r>
      <w:r>
        <w:rPr>
          <w:rFonts w:eastAsia="Calibri"/>
          <w:szCs w:val="24"/>
        </w:rPr>
        <w:t>Radiation Protection Series</w:t>
      </w:r>
      <w:r w:rsidRPr="00D21029">
        <w:rPr>
          <w:rFonts w:eastAsia="Calibri"/>
          <w:szCs w:val="24"/>
        </w:rPr>
        <w:t>.</w:t>
      </w:r>
    </w:p>
    <w:p w14:paraId="79D2406C" w14:textId="77777777" w:rsidR="00A62E69" w:rsidRPr="00A62E69" w:rsidRDefault="00A62E69" w:rsidP="00D42821">
      <w:pPr>
        <w:spacing w:after="120"/>
        <w:rPr>
          <w:rFonts w:eastAsia="Calibri"/>
          <w:szCs w:val="24"/>
        </w:rPr>
      </w:pPr>
      <w:r w:rsidRPr="00A62E69">
        <w:rPr>
          <w:rFonts w:eastAsia="Calibri"/>
          <w:szCs w:val="24"/>
        </w:rPr>
        <w:t>Carl-Magnus Larsson</w:t>
      </w:r>
      <w:r w:rsidRPr="00A62E69">
        <w:rPr>
          <w:rFonts w:eastAsia="Calibri"/>
          <w:szCs w:val="24"/>
        </w:rPr>
        <w:br/>
        <w:t>CEO of ARPANSA</w:t>
      </w:r>
    </w:p>
    <w:p w14:paraId="11FE5F08" w14:textId="6BED301A" w:rsidR="00A62E69" w:rsidRPr="00A62E69" w:rsidRDefault="00FC11C3" w:rsidP="00D42821">
      <w:pPr>
        <w:spacing w:after="120"/>
        <w:rPr>
          <w:rFonts w:eastAsia="Calibri"/>
          <w:szCs w:val="24"/>
        </w:rPr>
      </w:pPr>
      <w:r>
        <w:rPr>
          <w:rFonts w:eastAsia="Calibri"/>
          <w:szCs w:val="24"/>
        </w:rPr>
        <w:t>30 May 2019</w:t>
      </w:r>
    </w:p>
    <w:p w14:paraId="1E64232F" w14:textId="1AEF2792" w:rsidR="003C7A3C" w:rsidRPr="003C7A3C" w:rsidRDefault="003C7A3C" w:rsidP="003C7A3C">
      <w:pPr>
        <w:pStyle w:val="RPSImprintPageText"/>
        <w:jc w:val="center"/>
        <w:rPr>
          <w:rFonts w:ascii="Calibri" w:hAnsi="Calibri"/>
          <w:sz w:val="22"/>
          <w:szCs w:val="22"/>
        </w:rPr>
      </w:pPr>
      <w:r w:rsidRPr="003C7A3C">
        <w:rPr>
          <w:rFonts w:ascii="Calibri" w:hAnsi="Calibri"/>
          <w:sz w:val="22"/>
          <w:szCs w:val="22"/>
        </w:rPr>
        <w:lastRenderedPageBreak/>
        <w:t>(This page intentionally left blank)</w:t>
      </w:r>
    </w:p>
    <w:p w14:paraId="49C9F36F" w14:textId="230EEF35" w:rsidR="007833BB" w:rsidRDefault="007833BB" w:rsidP="003C7A3C">
      <w:pPr>
        <w:pStyle w:val="RPSForewordText"/>
        <w:jc w:val="both"/>
      </w:pPr>
    </w:p>
    <w:p w14:paraId="0EFB76C2" w14:textId="233C0BA8" w:rsidR="00537924" w:rsidRDefault="00537924" w:rsidP="003C7A3C">
      <w:pPr>
        <w:pStyle w:val="RPSForewordText"/>
        <w:jc w:val="both"/>
      </w:pPr>
      <w:r>
        <w:br w:type="page"/>
      </w:r>
    </w:p>
    <w:p w14:paraId="638CC423" w14:textId="21AC5CAD" w:rsidR="007833BB" w:rsidRPr="00EE2023" w:rsidRDefault="00EE2023" w:rsidP="00BF68C0">
      <w:pPr>
        <w:pBdr>
          <w:bottom w:val="single" w:sz="4" w:space="1" w:color="006600"/>
        </w:pBdr>
        <w:spacing w:before="0"/>
        <w:rPr>
          <w:b/>
          <w:color w:val="006600"/>
          <w:sz w:val="32"/>
        </w:rPr>
      </w:pPr>
      <w:r>
        <w:rPr>
          <w:b/>
          <w:color w:val="006600"/>
          <w:sz w:val="32"/>
        </w:rPr>
        <w:lastRenderedPageBreak/>
        <w:t>C</w:t>
      </w:r>
      <w:r w:rsidR="00627040">
        <w:rPr>
          <w:b/>
          <w:color w:val="006600"/>
          <w:sz w:val="32"/>
        </w:rPr>
        <w:t>ontents</w:t>
      </w:r>
    </w:p>
    <w:p w14:paraId="18E23719" w14:textId="1C23AD28" w:rsidR="008C689F" w:rsidRDefault="00F778BB">
      <w:pPr>
        <w:pStyle w:val="TOC1"/>
        <w:rPr>
          <w:rFonts w:eastAsiaTheme="minorEastAsia" w:cstheme="minorBidi"/>
          <w:b w:val="0"/>
          <w:color w:val="auto"/>
          <w:sz w:val="22"/>
          <w:szCs w:val="22"/>
          <w:lang w:eastAsia="en-AU"/>
        </w:rPr>
      </w:pPr>
      <w:r>
        <w:fldChar w:fldCharType="begin"/>
      </w:r>
      <w:r w:rsidRPr="007246F4">
        <w:instrText xml:space="preserve"> TOC \o "2-2" \t "Heading 1,1,Title,1,RPS Foreword Heading,1,RPS Section Heading,1,RPS Section Heading 2,2,RPS Sched/Annex Heading,4,RPS Section Sub-heading,3,RPS Contributors Heading,1,RPS Index Heading,1,RPS Sched/Annex Heading 2 Char,1,AppendixHead,3" </w:instrText>
      </w:r>
      <w:r>
        <w:fldChar w:fldCharType="separate"/>
      </w:r>
      <w:r w:rsidR="008C689F" w:rsidRPr="000975C3">
        <w:rPr>
          <w:color w:val="246626"/>
        </w:rPr>
        <w:t>1.</w:t>
      </w:r>
      <w:r w:rsidR="008C689F">
        <w:rPr>
          <w:rFonts w:eastAsiaTheme="minorEastAsia" w:cstheme="minorBidi"/>
          <w:b w:val="0"/>
          <w:color w:val="auto"/>
          <w:sz w:val="22"/>
          <w:szCs w:val="22"/>
          <w:lang w:eastAsia="en-AU"/>
        </w:rPr>
        <w:tab/>
      </w:r>
      <w:r w:rsidR="008C689F" w:rsidRPr="000975C3">
        <w:t>Introduction</w:t>
      </w:r>
      <w:r w:rsidR="008C689F">
        <w:tab/>
      </w:r>
      <w:r w:rsidR="008C689F">
        <w:fldChar w:fldCharType="begin"/>
      </w:r>
      <w:r w:rsidR="008C689F">
        <w:instrText xml:space="preserve"> PAGEREF _Toc1728252 \h </w:instrText>
      </w:r>
      <w:r w:rsidR="008C689F">
        <w:fldChar w:fldCharType="separate"/>
      </w:r>
      <w:r w:rsidR="00F37E87">
        <w:t>1</w:t>
      </w:r>
      <w:r w:rsidR="008C689F">
        <w:fldChar w:fldCharType="end"/>
      </w:r>
    </w:p>
    <w:p w14:paraId="396871AE" w14:textId="3D244DAD" w:rsidR="008C689F" w:rsidRDefault="008C689F">
      <w:pPr>
        <w:pStyle w:val="TOC2"/>
        <w:rPr>
          <w:rFonts w:asciiTheme="minorHAnsi" w:eastAsiaTheme="minorEastAsia" w:hAnsiTheme="minorHAnsi" w:cstheme="minorBidi"/>
          <w:color w:val="auto"/>
          <w:szCs w:val="22"/>
          <w:lang w:eastAsia="en-AU"/>
        </w:rPr>
      </w:pPr>
      <w:r>
        <w:t>1.1</w:t>
      </w:r>
      <w:r>
        <w:rPr>
          <w:rFonts w:asciiTheme="minorHAnsi" w:eastAsiaTheme="minorEastAsia" w:hAnsiTheme="minorHAnsi" w:cstheme="minorBidi"/>
          <w:color w:val="auto"/>
          <w:szCs w:val="22"/>
          <w:lang w:eastAsia="en-AU"/>
        </w:rPr>
        <w:tab/>
      </w:r>
      <w:r w:rsidRPr="000975C3">
        <w:rPr>
          <w:rFonts w:asciiTheme="minorHAnsi" w:eastAsia="Calibri" w:hAnsiTheme="minorHAnsi"/>
          <w:bCs/>
          <w:lang w:val="x-none" w:eastAsia="x-none"/>
        </w:rPr>
        <w:t>Citation</w:t>
      </w:r>
      <w:r>
        <w:tab/>
      </w:r>
      <w:r>
        <w:fldChar w:fldCharType="begin"/>
      </w:r>
      <w:r>
        <w:instrText xml:space="preserve"> PAGEREF _Toc1728253 \h </w:instrText>
      </w:r>
      <w:r>
        <w:fldChar w:fldCharType="separate"/>
      </w:r>
      <w:r w:rsidR="00F37E87">
        <w:t>1</w:t>
      </w:r>
      <w:r>
        <w:fldChar w:fldCharType="end"/>
      </w:r>
    </w:p>
    <w:p w14:paraId="76DDF181" w14:textId="7CFD1D75" w:rsidR="008C689F" w:rsidRDefault="008C689F">
      <w:pPr>
        <w:pStyle w:val="TOC2"/>
        <w:rPr>
          <w:rFonts w:asciiTheme="minorHAnsi" w:eastAsiaTheme="minorEastAsia" w:hAnsiTheme="minorHAnsi" w:cstheme="minorBidi"/>
          <w:color w:val="auto"/>
          <w:szCs w:val="22"/>
          <w:lang w:eastAsia="en-AU"/>
        </w:rPr>
      </w:pPr>
      <w:r>
        <w:t>1.2</w:t>
      </w:r>
      <w:r>
        <w:rPr>
          <w:rFonts w:asciiTheme="minorHAnsi" w:eastAsiaTheme="minorEastAsia" w:hAnsiTheme="minorHAnsi" w:cstheme="minorBidi"/>
          <w:color w:val="auto"/>
          <w:szCs w:val="22"/>
          <w:lang w:eastAsia="en-AU"/>
        </w:rPr>
        <w:tab/>
      </w:r>
      <w:r>
        <w:t>Background</w:t>
      </w:r>
      <w:r>
        <w:tab/>
      </w:r>
      <w:r>
        <w:fldChar w:fldCharType="begin"/>
      </w:r>
      <w:r>
        <w:instrText xml:space="preserve"> PAGEREF _Toc1728254 \h </w:instrText>
      </w:r>
      <w:r>
        <w:fldChar w:fldCharType="separate"/>
      </w:r>
      <w:r w:rsidR="00F37E87">
        <w:t>1</w:t>
      </w:r>
      <w:r>
        <w:fldChar w:fldCharType="end"/>
      </w:r>
    </w:p>
    <w:p w14:paraId="3B86E523" w14:textId="20328E56" w:rsidR="008C689F" w:rsidRDefault="008C689F">
      <w:pPr>
        <w:pStyle w:val="TOC2"/>
        <w:rPr>
          <w:rFonts w:asciiTheme="minorHAnsi" w:eastAsiaTheme="minorEastAsia" w:hAnsiTheme="minorHAnsi" w:cstheme="minorBidi"/>
          <w:color w:val="auto"/>
          <w:szCs w:val="22"/>
          <w:lang w:eastAsia="en-AU"/>
        </w:rPr>
      </w:pPr>
      <w:r>
        <w:t>1.3</w:t>
      </w:r>
      <w:r>
        <w:rPr>
          <w:rFonts w:asciiTheme="minorHAnsi" w:eastAsiaTheme="minorEastAsia" w:hAnsiTheme="minorHAnsi" w:cstheme="minorBidi"/>
          <w:color w:val="auto"/>
          <w:szCs w:val="22"/>
          <w:lang w:eastAsia="en-AU"/>
        </w:rPr>
        <w:tab/>
      </w:r>
      <w:r>
        <w:t>Purpose</w:t>
      </w:r>
      <w:r>
        <w:tab/>
      </w:r>
      <w:r>
        <w:fldChar w:fldCharType="begin"/>
      </w:r>
      <w:r>
        <w:instrText xml:space="preserve"> PAGEREF _Toc1728255 \h </w:instrText>
      </w:r>
      <w:r>
        <w:fldChar w:fldCharType="separate"/>
      </w:r>
      <w:r w:rsidR="00F37E87">
        <w:t>1</w:t>
      </w:r>
      <w:r>
        <w:fldChar w:fldCharType="end"/>
      </w:r>
    </w:p>
    <w:p w14:paraId="4111528C" w14:textId="4D677332" w:rsidR="008C689F" w:rsidRDefault="008C689F">
      <w:pPr>
        <w:pStyle w:val="TOC2"/>
        <w:rPr>
          <w:rFonts w:asciiTheme="minorHAnsi" w:eastAsiaTheme="minorEastAsia" w:hAnsiTheme="minorHAnsi" w:cstheme="minorBidi"/>
          <w:color w:val="auto"/>
          <w:szCs w:val="22"/>
          <w:lang w:eastAsia="en-AU"/>
        </w:rPr>
      </w:pPr>
      <w:r>
        <w:t>1.4</w:t>
      </w:r>
      <w:r>
        <w:rPr>
          <w:rFonts w:asciiTheme="minorHAnsi" w:eastAsiaTheme="minorEastAsia" w:hAnsiTheme="minorHAnsi" w:cstheme="minorBidi"/>
          <w:color w:val="auto"/>
          <w:szCs w:val="22"/>
          <w:lang w:eastAsia="en-AU"/>
        </w:rPr>
        <w:tab/>
      </w:r>
      <w:r>
        <w:t>Scope</w:t>
      </w:r>
      <w:r>
        <w:tab/>
      </w:r>
      <w:r>
        <w:fldChar w:fldCharType="begin"/>
      </w:r>
      <w:r>
        <w:instrText xml:space="preserve"> PAGEREF _Toc1728256 \h </w:instrText>
      </w:r>
      <w:r>
        <w:fldChar w:fldCharType="separate"/>
      </w:r>
      <w:r w:rsidR="00F37E87">
        <w:t>1</w:t>
      </w:r>
      <w:r>
        <w:fldChar w:fldCharType="end"/>
      </w:r>
    </w:p>
    <w:p w14:paraId="50988EBD" w14:textId="69312014" w:rsidR="008C689F" w:rsidRDefault="008C689F">
      <w:pPr>
        <w:pStyle w:val="TOC2"/>
        <w:rPr>
          <w:rFonts w:asciiTheme="minorHAnsi" w:eastAsiaTheme="minorEastAsia" w:hAnsiTheme="minorHAnsi" w:cstheme="minorBidi"/>
          <w:color w:val="auto"/>
          <w:szCs w:val="22"/>
          <w:lang w:eastAsia="en-AU"/>
        </w:rPr>
      </w:pPr>
      <w:r>
        <w:rPr>
          <w:lang w:eastAsia="en-AU"/>
        </w:rPr>
        <w:t>1.5</w:t>
      </w:r>
      <w:r>
        <w:rPr>
          <w:rFonts w:asciiTheme="minorHAnsi" w:eastAsiaTheme="minorEastAsia" w:hAnsiTheme="minorHAnsi" w:cstheme="minorBidi"/>
          <w:color w:val="auto"/>
          <w:szCs w:val="22"/>
          <w:lang w:eastAsia="en-AU"/>
        </w:rPr>
        <w:tab/>
      </w:r>
      <w:r>
        <w:rPr>
          <w:lang w:eastAsia="en-AU"/>
        </w:rPr>
        <w:t>Interpretation</w:t>
      </w:r>
      <w:r>
        <w:tab/>
      </w:r>
      <w:r>
        <w:fldChar w:fldCharType="begin"/>
      </w:r>
      <w:r>
        <w:instrText xml:space="preserve"> PAGEREF _Toc1728257 \h </w:instrText>
      </w:r>
      <w:r>
        <w:fldChar w:fldCharType="separate"/>
      </w:r>
      <w:r w:rsidR="00F37E87">
        <w:t>2</w:t>
      </w:r>
      <w:r>
        <w:fldChar w:fldCharType="end"/>
      </w:r>
    </w:p>
    <w:p w14:paraId="07A8C640" w14:textId="074066B7" w:rsidR="008C689F" w:rsidRDefault="008C689F">
      <w:pPr>
        <w:pStyle w:val="TOC2"/>
        <w:rPr>
          <w:rFonts w:asciiTheme="minorHAnsi" w:eastAsiaTheme="minorEastAsia" w:hAnsiTheme="minorHAnsi" w:cstheme="minorBidi"/>
          <w:color w:val="auto"/>
          <w:szCs w:val="22"/>
          <w:lang w:eastAsia="en-AU"/>
        </w:rPr>
      </w:pPr>
      <w:r>
        <w:t>1.6</w:t>
      </w:r>
      <w:r>
        <w:rPr>
          <w:rFonts w:asciiTheme="minorHAnsi" w:eastAsiaTheme="minorEastAsia" w:hAnsiTheme="minorHAnsi" w:cstheme="minorBidi"/>
          <w:color w:val="auto"/>
          <w:szCs w:val="22"/>
          <w:lang w:eastAsia="en-AU"/>
        </w:rPr>
        <w:tab/>
      </w:r>
      <w:r>
        <w:t>Structure</w:t>
      </w:r>
      <w:r>
        <w:tab/>
      </w:r>
      <w:r>
        <w:fldChar w:fldCharType="begin"/>
      </w:r>
      <w:r>
        <w:instrText xml:space="preserve"> PAGEREF _Toc1728258 \h </w:instrText>
      </w:r>
      <w:r>
        <w:fldChar w:fldCharType="separate"/>
      </w:r>
      <w:r w:rsidR="00F37E87">
        <w:t>2</w:t>
      </w:r>
      <w:r>
        <w:fldChar w:fldCharType="end"/>
      </w:r>
    </w:p>
    <w:p w14:paraId="70CA33B4" w14:textId="45763394" w:rsidR="008C689F" w:rsidRDefault="008C689F">
      <w:pPr>
        <w:pStyle w:val="TOC1"/>
        <w:rPr>
          <w:rFonts w:eastAsiaTheme="minorEastAsia" w:cstheme="minorBidi"/>
          <w:b w:val="0"/>
          <w:color w:val="auto"/>
          <w:sz w:val="22"/>
          <w:szCs w:val="22"/>
          <w:lang w:eastAsia="en-AU"/>
        </w:rPr>
      </w:pPr>
      <w:r w:rsidRPr="000975C3">
        <w:rPr>
          <w:color w:val="246626"/>
        </w:rPr>
        <w:t>2.</w:t>
      </w:r>
      <w:r>
        <w:rPr>
          <w:rFonts w:eastAsiaTheme="minorEastAsia" w:cstheme="minorBidi"/>
          <w:b w:val="0"/>
          <w:color w:val="auto"/>
          <w:sz w:val="22"/>
          <w:szCs w:val="22"/>
          <w:lang w:eastAsia="en-AU"/>
        </w:rPr>
        <w:tab/>
      </w:r>
      <w:r w:rsidRPr="000975C3">
        <w:t>Radiation</w:t>
      </w:r>
      <w:r>
        <w:t xml:space="preserve"> </w:t>
      </w:r>
      <w:r w:rsidRPr="000975C3">
        <w:t>protection for emergency exposure situations</w:t>
      </w:r>
      <w:r>
        <w:tab/>
      </w:r>
      <w:r>
        <w:fldChar w:fldCharType="begin"/>
      </w:r>
      <w:r>
        <w:instrText xml:space="preserve"> PAGEREF _Toc1728259 \h </w:instrText>
      </w:r>
      <w:r>
        <w:fldChar w:fldCharType="separate"/>
      </w:r>
      <w:r w:rsidR="00F37E87">
        <w:t>4</w:t>
      </w:r>
      <w:r>
        <w:fldChar w:fldCharType="end"/>
      </w:r>
    </w:p>
    <w:p w14:paraId="182E71E9" w14:textId="05F7AF7E" w:rsidR="008C689F" w:rsidRDefault="008C689F">
      <w:pPr>
        <w:pStyle w:val="TOC2"/>
        <w:rPr>
          <w:rFonts w:asciiTheme="minorHAnsi" w:eastAsiaTheme="minorEastAsia" w:hAnsiTheme="minorHAnsi" w:cstheme="minorBidi"/>
          <w:color w:val="auto"/>
          <w:szCs w:val="22"/>
          <w:lang w:eastAsia="en-AU"/>
        </w:rPr>
      </w:pPr>
      <w:r>
        <w:t>2.1</w:t>
      </w:r>
      <w:r>
        <w:rPr>
          <w:rFonts w:asciiTheme="minorHAnsi" w:eastAsiaTheme="minorEastAsia" w:hAnsiTheme="minorHAnsi" w:cstheme="minorBidi"/>
          <w:color w:val="auto"/>
          <w:szCs w:val="22"/>
          <w:lang w:eastAsia="en-AU"/>
        </w:rPr>
        <w:tab/>
      </w:r>
      <w:r>
        <w:t>Principles of protection</w:t>
      </w:r>
      <w:r>
        <w:tab/>
      </w:r>
      <w:r>
        <w:fldChar w:fldCharType="begin"/>
      </w:r>
      <w:r>
        <w:instrText xml:space="preserve"> PAGEREF _Toc1728260 \h </w:instrText>
      </w:r>
      <w:r>
        <w:fldChar w:fldCharType="separate"/>
      </w:r>
      <w:r w:rsidR="00F37E87">
        <w:t>4</w:t>
      </w:r>
      <w:r>
        <w:fldChar w:fldCharType="end"/>
      </w:r>
    </w:p>
    <w:p w14:paraId="48D4B250" w14:textId="4033E9A0" w:rsidR="008C689F" w:rsidRDefault="008C689F">
      <w:pPr>
        <w:pStyle w:val="TOC2"/>
        <w:rPr>
          <w:rFonts w:asciiTheme="minorHAnsi" w:eastAsiaTheme="minorEastAsia" w:hAnsiTheme="minorHAnsi" w:cstheme="minorBidi"/>
          <w:color w:val="auto"/>
          <w:szCs w:val="22"/>
          <w:lang w:eastAsia="en-AU"/>
        </w:rPr>
      </w:pPr>
      <w:r>
        <w:t>2.2</w:t>
      </w:r>
      <w:r>
        <w:rPr>
          <w:rFonts w:asciiTheme="minorHAnsi" w:eastAsiaTheme="minorEastAsia" w:hAnsiTheme="minorHAnsi" w:cstheme="minorBidi"/>
          <w:color w:val="auto"/>
          <w:szCs w:val="22"/>
          <w:lang w:eastAsia="en-AU"/>
        </w:rPr>
        <w:tab/>
      </w:r>
      <w:r>
        <w:t>Goals for radiation protection in an emergency exposure situation</w:t>
      </w:r>
      <w:r>
        <w:tab/>
      </w:r>
      <w:r>
        <w:fldChar w:fldCharType="begin"/>
      </w:r>
      <w:r>
        <w:instrText xml:space="preserve"> PAGEREF _Toc1728261 \h </w:instrText>
      </w:r>
      <w:r>
        <w:fldChar w:fldCharType="separate"/>
      </w:r>
      <w:r w:rsidR="00F37E87">
        <w:t>6</w:t>
      </w:r>
      <w:r>
        <w:fldChar w:fldCharType="end"/>
      </w:r>
    </w:p>
    <w:p w14:paraId="22C98985" w14:textId="7ED42E1E" w:rsidR="008C689F" w:rsidRDefault="008C689F">
      <w:pPr>
        <w:pStyle w:val="TOC2"/>
        <w:rPr>
          <w:rFonts w:asciiTheme="minorHAnsi" w:eastAsiaTheme="minorEastAsia" w:hAnsiTheme="minorHAnsi" w:cstheme="minorBidi"/>
          <w:color w:val="auto"/>
          <w:szCs w:val="22"/>
          <w:lang w:eastAsia="en-AU"/>
        </w:rPr>
      </w:pPr>
      <w:r w:rsidRPr="000975C3">
        <w:rPr>
          <w:rFonts w:eastAsia="Calibri"/>
          <w:bCs/>
          <w:lang w:eastAsia="x-none"/>
        </w:rPr>
        <w:t>2.3</w:t>
      </w:r>
      <w:r>
        <w:rPr>
          <w:rFonts w:asciiTheme="minorHAnsi" w:eastAsiaTheme="minorEastAsia" w:hAnsiTheme="minorHAnsi" w:cstheme="minorBidi"/>
          <w:color w:val="auto"/>
          <w:szCs w:val="22"/>
          <w:lang w:eastAsia="en-AU"/>
        </w:rPr>
        <w:tab/>
      </w:r>
      <w:r>
        <w:t xml:space="preserve">Basic </w:t>
      </w:r>
      <w:r w:rsidRPr="000975C3">
        <w:rPr>
          <w:rFonts w:asciiTheme="minorHAnsi" w:eastAsia="Calibri" w:hAnsiTheme="minorHAnsi"/>
          <w:bCs/>
          <w:lang w:eastAsia="x-none"/>
        </w:rPr>
        <w:t>concepts of radiation protection, safety and security in emergency exposure situations</w:t>
      </w:r>
      <w:r>
        <w:tab/>
      </w:r>
      <w:r>
        <w:fldChar w:fldCharType="begin"/>
      </w:r>
      <w:r>
        <w:instrText xml:space="preserve"> PAGEREF _Toc1728262 \h </w:instrText>
      </w:r>
      <w:r>
        <w:fldChar w:fldCharType="separate"/>
      </w:r>
      <w:r w:rsidR="00F37E87">
        <w:t>7</w:t>
      </w:r>
      <w:r>
        <w:fldChar w:fldCharType="end"/>
      </w:r>
    </w:p>
    <w:p w14:paraId="28AD80B8" w14:textId="16C84D21" w:rsidR="008C689F" w:rsidRDefault="008C689F">
      <w:pPr>
        <w:pStyle w:val="TOC2"/>
        <w:rPr>
          <w:rFonts w:asciiTheme="minorHAnsi" w:eastAsiaTheme="minorEastAsia" w:hAnsiTheme="minorHAnsi" w:cstheme="minorBidi"/>
          <w:color w:val="auto"/>
          <w:szCs w:val="22"/>
          <w:lang w:eastAsia="en-AU"/>
        </w:rPr>
      </w:pPr>
      <w:r>
        <w:t>2.4</w:t>
      </w:r>
      <w:r>
        <w:rPr>
          <w:rFonts w:asciiTheme="minorHAnsi" w:eastAsiaTheme="minorEastAsia" w:hAnsiTheme="minorHAnsi" w:cstheme="minorBidi"/>
          <w:color w:val="auto"/>
          <w:szCs w:val="22"/>
          <w:lang w:eastAsia="en-AU"/>
        </w:rPr>
        <w:tab/>
      </w:r>
      <w:r>
        <w:t>Phases of an emergency exposure situation</w:t>
      </w:r>
      <w:r>
        <w:tab/>
      </w:r>
      <w:r>
        <w:fldChar w:fldCharType="begin"/>
      </w:r>
      <w:r>
        <w:instrText xml:space="preserve"> PAGEREF _Toc1728263 \h </w:instrText>
      </w:r>
      <w:r>
        <w:fldChar w:fldCharType="separate"/>
      </w:r>
      <w:r w:rsidR="00F37E87">
        <w:t>11</w:t>
      </w:r>
      <w:r>
        <w:fldChar w:fldCharType="end"/>
      </w:r>
    </w:p>
    <w:p w14:paraId="232FDEAC" w14:textId="45513658" w:rsidR="008C689F" w:rsidRDefault="008C689F">
      <w:pPr>
        <w:pStyle w:val="TOC2"/>
        <w:rPr>
          <w:rFonts w:asciiTheme="minorHAnsi" w:eastAsiaTheme="minorEastAsia" w:hAnsiTheme="minorHAnsi" w:cstheme="minorBidi"/>
          <w:color w:val="auto"/>
          <w:szCs w:val="22"/>
          <w:lang w:eastAsia="en-AU"/>
        </w:rPr>
      </w:pPr>
      <w:r>
        <w:t>2.5</w:t>
      </w:r>
      <w:r>
        <w:rPr>
          <w:rFonts w:asciiTheme="minorHAnsi" w:eastAsiaTheme="minorEastAsia" w:hAnsiTheme="minorHAnsi" w:cstheme="minorBidi"/>
          <w:color w:val="auto"/>
          <w:szCs w:val="22"/>
          <w:lang w:eastAsia="en-AU"/>
        </w:rPr>
        <w:tab/>
      </w:r>
      <w:r>
        <w:t>National hazard assessment</w:t>
      </w:r>
      <w:r>
        <w:tab/>
      </w:r>
      <w:r>
        <w:fldChar w:fldCharType="begin"/>
      </w:r>
      <w:r>
        <w:instrText xml:space="preserve"> PAGEREF _Toc1728264 \h </w:instrText>
      </w:r>
      <w:r>
        <w:fldChar w:fldCharType="separate"/>
      </w:r>
      <w:r w:rsidR="00F37E87">
        <w:t>13</w:t>
      </w:r>
      <w:r>
        <w:fldChar w:fldCharType="end"/>
      </w:r>
    </w:p>
    <w:p w14:paraId="7E7E3F6D" w14:textId="7B9E6D1E" w:rsidR="008C689F" w:rsidRDefault="008C689F">
      <w:pPr>
        <w:pStyle w:val="TOC2"/>
        <w:rPr>
          <w:rFonts w:asciiTheme="minorHAnsi" w:eastAsiaTheme="minorEastAsia" w:hAnsiTheme="minorHAnsi" w:cstheme="minorBidi"/>
          <w:color w:val="auto"/>
          <w:szCs w:val="22"/>
          <w:lang w:eastAsia="en-AU"/>
        </w:rPr>
      </w:pPr>
      <w:r>
        <w:t>2.6</w:t>
      </w:r>
      <w:r>
        <w:rPr>
          <w:rFonts w:asciiTheme="minorHAnsi" w:eastAsiaTheme="minorEastAsia" w:hAnsiTheme="minorHAnsi" w:cstheme="minorBidi"/>
          <w:color w:val="auto"/>
          <w:szCs w:val="22"/>
          <w:lang w:eastAsia="en-AU"/>
        </w:rPr>
        <w:tab/>
      </w:r>
      <w:r>
        <w:t>National protection strategy</w:t>
      </w:r>
      <w:r>
        <w:tab/>
      </w:r>
      <w:r>
        <w:fldChar w:fldCharType="begin"/>
      </w:r>
      <w:r>
        <w:instrText xml:space="preserve"> PAGEREF _Toc1728265 \h </w:instrText>
      </w:r>
      <w:r>
        <w:fldChar w:fldCharType="separate"/>
      </w:r>
      <w:r w:rsidR="00F37E87">
        <w:t>20</w:t>
      </w:r>
      <w:r>
        <w:fldChar w:fldCharType="end"/>
      </w:r>
    </w:p>
    <w:p w14:paraId="4C543BB9" w14:textId="640DF927" w:rsidR="008C689F" w:rsidRDefault="008C689F">
      <w:pPr>
        <w:pStyle w:val="TOC1"/>
        <w:rPr>
          <w:rFonts w:eastAsiaTheme="minorEastAsia" w:cstheme="minorBidi"/>
          <w:b w:val="0"/>
          <w:color w:val="auto"/>
          <w:sz w:val="22"/>
          <w:szCs w:val="22"/>
          <w:lang w:eastAsia="en-AU"/>
        </w:rPr>
      </w:pPr>
      <w:r w:rsidRPr="000975C3">
        <w:rPr>
          <w:color w:val="246626"/>
        </w:rPr>
        <w:t>3.</w:t>
      </w:r>
      <w:r>
        <w:rPr>
          <w:rFonts w:eastAsiaTheme="minorEastAsia" w:cstheme="minorBidi"/>
          <w:b w:val="0"/>
          <w:color w:val="auto"/>
          <w:sz w:val="22"/>
          <w:szCs w:val="22"/>
          <w:lang w:eastAsia="en-AU"/>
        </w:rPr>
        <w:tab/>
      </w:r>
      <w:r w:rsidRPr="000975C3">
        <w:t>Framework</w:t>
      </w:r>
      <w:r>
        <w:t xml:space="preserve"> </w:t>
      </w:r>
      <w:r w:rsidRPr="000975C3">
        <w:t>for managing emergency exposure situations</w:t>
      </w:r>
      <w:r>
        <w:tab/>
      </w:r>
      <w:r>
        <w:fldChar w:fldCharType="begin"/>
      </w:r>
      <w:r>
        <w:instrText xml:space="preserve"> PAGEREF _Toc1728266 \h </w:instrText>
      </w:r>
      <w:r>
        <w:fldChar w:fldCharType="separate"/>
      </w:r>
      <w:r w:rsidR="00F37E87">
        <w:t>23</w:t>
      </w:r>
      <w:r>
        <w:fldChar w:fldCharType="end"/>
      </w:r>
    </w:p>
    <w:p w14:paraId="5683FD40" w14:textId="5DF76A90" w:rsidR="008C689F" w:rsidRDefault="008C689F">
      <w:pPr>
        <w:pStyle w:val="TOC2"/>
        <w:rPr>
          <w:rFonts w:asciiTheme="minorHAnsi" w:eastAsiaTheme="minorEastAsia" w:hAnsiTheme="minorHAnsi" w:cstheme="minorBidi"/>
          <w:color w:val="auto"/>
          <w:szCs w:val="22"/>
          <w:lang w:eastAsia="en-AU"/>
        </w:rPr>
      </w:pPr>
      <w:r w:rsidRPr="000975C3">
        <w:rPr>
          <w:rFonts w:eastAsia="Calibri"/>
          <w:bCs/>
          <w:lang w:val="x-none" w:eastAsia="x-none"/>
        </w:rPr>
        <w:t>3.1</w:t>
      </w:r>
      <w:r>
        <w:rPr>
          <w:rFonts w:asciiTheme="minorHAnsi" w:eastAsiaTheme="minorEastAsia" w:hAnsiTheme="minorHAnsi" w:cstheme="minorBidi"/>
          <w:color w:val="auto"/>
          <w:szCs w:val="22"/>
          <w:lang w:eastAsia="en-AU"/>
        </w:rPr>
        <w:tab/>
      </w:r>
      <w:r w:rsidRPr="000975C3">
        <w:rPr>
          <w:rFonts w:asciiTheme="minorHAnsi" w:eastAsia="Calibri" w:hAnsiTheme="minorHAnsi"/>
          <w:bCs/>
          <w:lang w:val="x-none" w:eastAsia="x-none"/>
        </w:rPr>
        <w:t xml:space="preserve">General </w:t>
      </w:r>
      <w:r w:rsidRPr="000975C3">
        <w:rPr>
          <w:rFonts w:asciiTheme="minorHAnsi" w:eastAsia="Calibri" w:hAnsiTheme="minorHAnsi"/>
          <w:bCs/>
          <w:lang w:eastAsia="x-none"/>
        </w:rPr>
        <w:t>g</w:t>
      </w:r>
      <w:r w:rsidRPr="000975C3">
        <w:rPr>
          <w:rFonts w:asciiTheme="minorHAnsi" w:eastAsia="Calibri" w:hAnsiTheme="minorHAnsi"/>
          <w:bCs/>
          <w:lang w:val="x-none" w:eastAsia="x-none"/>
        </w:rPr>
        <w:t>uidance</w:t>
      </w:r>
      <w:r>
        <w:tab/>
      </w:r>
      <w:r>
        <w:fldChar w:fldCharType="begin"/>
      </w:r>
      <w:r>
        <w:instrText xml:space="preserve"> PAGEREF _Toc1728267 \h </w:instrText>
      </w:r>
      <w:r>
        <w:fldChar w:fldCharType="separate"/>
      </w:r>
      <w:r w:rsidR="00F37E87">
        <w:t>23</w:t>
      </w:r>
      <w:r>
        <w:fldChar w:fldCharType="end"/>
      </w:r>
    </w:p>
    <w:p w14:paraId="2097604F" w14:textId="192ABCD1" w:rsidR="008C689F" w:rsidRDefault="008C689F">
      <w:pPr>
        <w:pStyle w:val="TOC2"/>
        <w:rPr>
          <w:rFonts w:asciiTheme="minorHAnsi" w:eastAsiaTheme="minorEastAsia" w:hAnsiTheme="minorHAnsi" w:cstheme="minorBidi"/>
          <w:color w:val="auto"/>
          <w:szCs w:val="22"/>
          <w:lang w:eastAsia="en-AU"/>
        </w:rPr>
      </w:pPr>
      <w:r w:rsidRPr="000975C3">
        <w:rPr>
          <w:rFonts w:eastAsia="Calibri"/>
          <w:bCs/>
          <w:lang w:eastAsia="x-none"/>
        </w:rPr>
        <w:t>3.2</w:t>
      </w:r>
      <w:r>
        <w:rPr>
          <w:rFonts w:asciiTheme="minorHAnsi" w:eastAsiaTheme="minorEastAsia" w:hAnsiTheme="minorHAnsi" w:cstheme="minorBidi"/>
          <w:color w:val="auto"/>
          <w:szCs w:val="22"/>
          <w:lang w:eastAsia="en-AU"/>
        </w:rPr>
        <w:tab/>
      </w:r>
      <w:r w:rsidRPr="000975C3">
        <w:rPr>
          <w:rFonts w:asciiTheme="minorHAnsi" w:eastAsia="Calibri" w:hAnsiTheme="minorHAnsi"/>
          <w:bCs/>
          <w:lang w:eastAsia="x-none"/>
        </w:rPr>
        <w:t>Functional guidance</w:t>
      </w:r>
      <w:r>
        <w:tab/>
      </w:r>
      <w:r>
        <w:fldChar w:fldCharType="begin"/>
      </w:r>
      <w:r>
        <w:instrText xml:space="preserve"> PAGEREF _Toc1728268 \h </w:instrText>
      </w:r>
      <w:r>
        <w:fldChar w:fldCharType="separate"/>
      </w:r>
      <w:r w:rsidR="00F37E87">
        <w:t>31</w:t>
      </w:r>
      <w:r>
        <w:fldChar w:fldCharType="end"/>
      </w:r>
    </w:p>
    <w:p w14:paraId="6A568B4A" w14:textId="18D80F92" w:rsidR="008C689F" w:rsidRDefault="008C689F">
      <w:pPr>
        <w:pStyle w:val="TOC2"/>
        <w:rPr>
          <w:rFonts w:asciiTheme="minorHAnsi" w:eastAsiaTheme="minorEastAsia" w:hAnsiTheme="minorHAnsi" w:cstheme="minorBidi"/>
          <w:color w:val="auto"/>
          <w:szCs w:val="22"/>
          <w:lang w:eastAsia="en-AU"/>
        </w:rPr>
      </w:pPr>
      <w:r w:rsidRPr="000975C3">
        <w:rPr>
          <w:rFonts w:eastAsia="Calibri"/>
          <w:bCs/>
          <w:lang w:eastAsia="x-none"/>
        </w:rPr>
        <w:t>3.3</w:t>
      </w:r>
      <w:r>
        <w:rPr>
          <w:rFonts w:asciiTheme="minorHAnsi" w:eastAsiaTheme="minorEastAsia" w:hAnsiTheme="minorHAnsi" w:cstheme="minorBidi"/>
          <w:color w:val="auto"/>
          <w:szCs w:val="22"/>
          <w:lang w:eastAsia="en-AU"/>
        </w:rPr>
        <w:tab/>
      </w:r>
      <w:r w:rsidRPr="000975C3">
        <w:rPr>
          <w:rFonts w:asciiTheme="minorHAnsi" w:eastAsia="Calibri" w:hAnsiTheme="minorHAnsi"/>
          <w:bCs/>
          <w:lang w:eastAsia="x-none"/>
        </w:rPr>
        <w:t>Guidance for infrastructure</w:t>
      </w:r>
      <w:r>
        <w:tab/>
      </w:r>
      <w:r>
        <w:fldChar w:fldCharType="begin"/>
      </w:r>
      <w:r>
        <w:instrText xml:space="preserve"> PAGEREF _Toc1728269 \h </w:instrText>
      </w:r>
      <w:r>
        <w:fldChar w:fldCharType="separate"/>
      </w:r>
      <w:r w:rsidR="00F37E87">
        <w:t>54</w:t>
      </w:r>
      <w:r>
        <w:fldChar w:fldCharType="end"/>
      </w:r>
    </w:p>
    <w:p w14:paraId="152A98DC" w14:textId="52083A77" w:rsidR="008C689F" w:rsidRDefault="008C689F">
      <w:pPr>
        <w:pStyle w:val="TOC1"/>
        <w:rPr>
          <w:rFonts w:eastAsiaTheme="minorEastAsia" w:cstheme="minorBidi"/>
          <w:b w:val="0"/>
          <w:color w:val="auto"/>
          <w:sz w:val="22"/>
          <w:szCs w:val="22"/>
          <w:lang w:eastAsia="en-AU"/>
        </w:rPr>
      </w:pPr>
      <w:r w:rsidRPr="000975C3">
        <w:t>Annex A:</w:t>
      </w:r>
      <w:r w:rsidR="004C2366">
        <w:rPr>
          <w:rFonts w:eastAsiaTheme="minorEastAsia" w:cstheme="minorBidi"/>
          <w:b w:val="0"/>
          <w:color w:val="auto"/>
          <w:sz w:val="22"/>
          <w:szCs w:val="22"/>
          <w:lang w:eastAsia="en-AU"/>
        </w:rPr>
        <w:t xml:space="preserve"> </w:t>
      </w:r>
      <w:r w:rsidRPr="000975C3">
        <w:t>Guidance values for restricting exposure of emergency workers</w:t>
      </w:r>
      <w:r>
        <w:tab/>
      </w:r>
      <w:r>
        <w:fldChar w:fldCharType="begin"/>
      </w:r>
      <w:r>
        <w:instrText xml:space="preserve"> PAGEREF _Toc1728270 \h </w:instrText>
      </w:r>
      <w:r>
        <w:fldChar w:fldCharType="separate"/>
      </w:r>
      <w:r w:rsidR="00F37E87">
        <w:t>63</w:t>
      </w:r>
      <w:r>
        <w:fldChar w:fldCharType="end"/>
      </w:r>
    </w:p>
    <w:p w14:paraId="1E36F6E2" w14:textId="4448A348" w:rsidR="008C689F" w:rsidRDefault="008C689F">
      <w:pPr>
        <w:pStyle w:val="TOC1"/>
        <w:rPr>
          <w:rFonts w:eastAsiaTheme="minorEastAsia" w:cstheme="minorBidi"/>
          <w:b w:val="0"/>
          <w:color w:val="auto"/>
          <w:sz w:val="22"/>
          <w:szCs w:val="22"/>
          <w:lang w:eastAsia="en-AU"/>
        </w:rPr>
      </w:pPr>
      <w:r w:rsidRPr="000975C3">
        <w:t>Annex B:</w:t>
      </w:r>
      <w:r w:rsidR="004C2366">
        <w:rPr>
          <w:rFonts w:eastAsiaTheme="minorEastAsia" w:cstheme="minorBidi"/>
          <w:b w:val="0"/>
          <w:color w:val="auto"/>
          <w:sz w:val="22"/>
          <w:szCs w:val="22"/>
          <w:lang w:eastAsia="en-AU"/>
        </w:rPr>
        <w:t xml:space="preserve"> </w:t>
      </w:r>
      <w:r w:rsidRPr="000975C3">
        <w:t>Generic criteria for use in emergency preparedness and response</w:t>
      </w:r>
      <w:r>
        <w:tab/>
      </w:r>
      <w:r>
        <w:fldChar w:fldCharType="begin"/>
      </w:r>
      <w:r>
        <w:instrText xml:space="preserve"> PAGEREF _Toc1728271 \h </w:instrText>
      </w:r>
      <w:r>
        <w:fldChar w:fldCharType="separate"/>
      </w:r>
      <w:r w:rsidR="00F37E87">
        <w:t>65</w:t>
      </w:r>
      <w:r>
        <w:fldChar w:fldCharType="end"/>
      </w:r>
    </w:p>
    <w:p w14:paraId="3DA9F01A" w14:textId="4DAB0DB5" w:rsidR="008C689F" w:rsidRDefault="008C689F">
      <w:pPr>
        <w:pStyle w:val="TOC1"/>
        <w:rPr>
          <w:rFonts w:eastAsiaTheme="minorEastAsia" w:cstheme="minorBidi"/>
          <w:b w:val="0"/>
          <w:color w:val="auto"/>
          <w:sz w:val="22"/>
          <w:szCs w:val="22"/>
          <w:lang w:eastAsia="en-AU"/>
        </w:rPr>
      </w:pPr>
      <w:r w:rsidRPr="000975C3">
        <w:t>Annex C:</w:t>
      </w:r>
      <w:r w:rsidR="004C2366">
        <w:rPr>
          <w:rFonts w:eastAsiaTheme="minorEastAsia" w:cstheme="minorBidi"/>
          <w:b w:val="0"/>
          <w:color w:val="auto"/>
          <w:sz w:val="22"/>
          <w:szCs w:val="22"/>
          <w:lang w:eastAsia="en-AU"/>
        </w:rPr>
        <w:t xml:space="preserve"> </w:t>
      </w:r>
      <w:r w:rsidRPr="000975C3">
        <w:t xml:space="preserve">The Australian framework for preparedness and response applicable to radiation </w:t>
      </w:r>
      <w:r w:rsidR="004C2366">
        <w:br/>
      </w:r>
      <w:r w:rsidRPr="000975C3">
        <w:t>or nuclear events</w:t>
      </w:r>
      <w:r>
        <w:tab/>
      </w:r>
      <w:r>
        <w:fldChar w:fldCharType="begin"/>
      </w:r>
      <w:r>
        <w:instrText xml:space="preserve"> PAGEREF _Toc1728272 \h </w:instrText>
      </w:r>
      <w:r>
        <w:fldChar w:fldCharType="separate"/>
      </w:r>
      <w:r w:rsidR="00F37E87">
        <w:t>77</w:t>
      </w:r>
      <w:r>
        <w:fldChar w:fldCharType="end"/>
      </w:r>
    </w:p>
    <w:p w14:paraId="3B6CF188" w14:textId="5F1ABC2A" w:rsidR="008C689F" w:rsidRDefault="008C689F">
      <w:pPr>
        <w:pStyle w:val="TOC1"/>
        <w:rPr>
          <w:rFonts w:eastAsiaTheme="minorEastAsia" w:cstheme="minorBidi"/>
          <w:b w:val="0"/>
          <w:color w:val="auto"/>
          <w:sz w:val="22"/>
          <w:szCs w:val="22"/>
          <w:lang w:eastAsia="en-AU"/>
        </w:rPr>
      </w:pPr>
      <w:r w:rsidRPr="000975C3">
        <w:t>Appendix 1:</w:t>
      </w:r>
      <w:r>
        <w:rPr>
          <w:rFonts w:eastAsiaTheme="minorEastAsia" w:cstheme="minorBidi"/>
          <w:b w:val="0"/>
          <w:color w:val="auto"/>
          <w:sz w:val="22"/>
          <w:szCs w:val="22"/>
          <w:lang w:eastAsia="en-AU"/>
        </w:rPr>
        <w:tab/>
      </w:r>
      <w:r w:rsidRPr="000975C3">
        <w:t xml:space="preserve">Derivation of emergency exposure guide clauses from GSR Part 7 </w:t>
      </w:r>
      <w:r w:rsidR="004C2366">
        <w:br/>
      </w:r>
      <w:r w:rsidRPr="000975C3">
        <w:t>requirements</w:t>
      </w:r>
      <w:r>
        <w:tab/>
      </w:r>
      <w:r>
        <w:fldChar w:fldCharType="begin"/>
      </w:r>
      <w:r>
        <w:instrText xml:space="preserve"> PAGEREF _Toc1728273 \h </w:instrText>
      </w:r>
      <w:r>
        <w:fldChar w:fldCharType="separate"/>
      </w:r>
      <w:r w:rsidR="00F37E87">
        <w:t>79</w:t>
      </w:r>
      <w:r>
        <w:fldChar w:fldCharType="end"/>
      </w:r>
    </w:p>
    <w:p w14:paraId="5D7AD14F" w14:textId="779CC31C" w:rsidR="008C689F" w:rsidRDefault="008C689F">
      <w:pPr>
        <w:pStyle w:val="TOC1"/>
        <w:rPr>
          <w:rFonts w:eastAsiaTheme="minorEastAsia" w:cstheme="minorBidi"/>
          <w:b w:val="0"/>
          <w:color w:val="auto"/>
          <w:sz w:val="22"/>
          <w:szCs w:val="22"/>
          <w:lang w:eastAsia="en-AU"/>
        </w:rPr>
      </w:pPr>
      <w:r w:rsidRPr="000975C3">
        <w:t>Appendix 2:</w:t>
      </w:r>
      <w:r>
        <w:rPr>
          <w:rFonts w:eastAsiaTheme="minorEastAsia" w:cstheme="minorBidi"/>
          <w:b w:val="0"/>
          <w:color w:val="auto"/>
          <w:sz w:val="22"/>
          <w:szCs w:val="22"/>
          <w:lang w:eastAsia="en-AU"/>
        </w:rPr>
        <w:tab/>
      </w:r>
      <w:r w:rsidRPr="000975C3">
        <w:t>The ten principles of radiation risk management from the Fundamentals for Protection Against Ionising Radiation</w:t>
      </w:r>
      <w:r>
        <w:tab/>
      </w:r>
      <w:r>
        <w:fldChar w:fldCharType="begin"/>
      </w:r>
      <w:r>
        <w:instrText xml:space="preserve"> PAGEREF _Toc1728274 \h </w:instrText>
      </w:r>
      <w:r>
        <w:fldChar w:fldCharType="separate"/>
      </w:r>
      <w:r w:rsidR="00F37E87">
        <w:t>79</w:t>
      </w:r>
      <w:r>
        <w:fldChar w:fldCharType="end"/>
      </w:r>
    </w:p>
    <w:p w14:paraId="4BBCBAE9" w14:textId="200382EF" w:rsidR="008C689F" w:rsidRDefault="008C689F">
      <w:pPr>
        <w:pStyle w:val="TOC1"/>
        <w:rPr>
          <w:rFonts w:eastAsiaTheme="minorEastAsia" w:cstheme="minorBidi"/>
          <w:b w:val="0"/>
          <w:color w:val="auto"/>
          <w:sz w:val="22"/>
          <w:szCs w:val="22"/>
          <w:lang w:eastAsia="en-AU"/>
        </w:rPr>
      </w:pPr>
      <w:r w:rsidRPr="000975C3">
        <w:t>References</w:t>
      </w:r>
      <w:r w:rsidR="006E1EAB">
        <w:tab/>
      </w:r>
      <w:r>
        <w:tab/>
      </w:r>
      <w:r>
        <w:fldChar w:fldCharType="begin"/>
      </w:r>
      <w:r>
        <w:instrText xml:space="preserve"> PAGEREF _Toc1728275 \h </w:instrText>
      </w:r>
      <w:r>
        <w:fldChar w:fldCharType="separate"/>
      </w:r>
      <w:r w:rsidR="00F37E87">
        <w:t>82</w:t>
      </w:r>
      <w:r>
        <w:fldChar w:fldCharType="end"/>
      </w:r>
    </w:p>
    <w:p w14:paraId="225B561C" w14:textId="6C3E45C4" w:rsidR="008C689F" w:rsidRDefault="008C689F">
      <w:pPr>
        <w:pStyle w:val="TOC1"/>
        <w:rPr>
          <w:rFonts w:eastAsiaTheme="minorEastAsia" w:cstheme="minorBidi"/>
          <w:b w:val="0"/>
          <w:color w:val="auto"/>
          <w:sz w:val="22"/>
          <w:szCs w:val="22"/>
          <w:lang w:eastAsia="en-AU"/>
        </w:rPr>
      </w:pPr>
      <w:r w:rsidRPr="000975C3">
        <w:t>Contributors to drafting and review</w:t>
      </w:r>
      <w:r>
        <w:tab/>
      </w:r>
      <w:r>
        <w:fldChar w:fldCharType="begin"/>
      </w:r>
      <w:r>
        <w:instrText xml:space="preserve"> PAGEREF _Toc1728276 \h </w:instrText>
      </w:r>
      <w:r>
        <w:fldChar w:fldCharType="separate"/>
      </w:r>
      <w:r w:rsidR="00F37E87">
        <w:t>96</w:t>
      </w:r>
      <w:r>
        <w:fldChar w:fldCharType="end"/>
      </w:r>
    </w:p>
    <w:p w14:paraId="719664C4" w14:textId="2EB2B54E" w:rsidR="00EA29C0" w:rsidRDefault="00F778BB" w:rsidP="00EA29C0">
      <w:pPr>
        <w:pStyle w:val="Heading1"/>
        <w:ind w:left="1418"/>
        <w:sectPr w:rsidR="00EA29C0" w:rsidSect="00FD718E">
          <w:headerReference w:type="default" r:id="rId24"/>
          <w:footerReference w:type="even" r:id="rId25"/>
          <w:type w:val="nextColumn"/>
          <w:pgSz w:w="11905" w:h="16837" w:code="9"/>
          <w:pgMar w:top="1134" w:right="1134" w:bottom="1134" w:left="1134" w:header="720" w:footer="567" w:gutter="0"/>
          <w:pgNumType w:fmt="lowerRoman" w:start="2"/>
          <w:cols w:space="720"/>
          <w:docGrid w:linePitch="299"/>
        </w:sectPr>
      </w:pPr>
      <w:r>
        <w:rPr>
          <w:caps w:val="0"/>
        </w:rPr>
        <w:fldChar w:fldCharType="end"/>
      </w:r>
    </w:p>
    <w:p w14:paraId="4BA50778" w14:textId="77777777" w:rsidR="007833BB" w:rsidRPr="00200430" w:rsidRDefault="007833BB" w:rsidP="00AB7CDF">
      <w:pPr>
        <w:pStyle w:val="Heading1"/>
        <w:numPr>
          <w:ilvl w:val="0"/>
          <w:numId w:val="35"/>
        </w:numPr>
        <w:pBdr>
          <w:bottom w:val="outset" w:sz="6" w:space="1" w:color="006600"/>
        </w:pBdr>
        <w:tabs>
          <w:tab w:val="clear" w:pos="680"/>
        </w:tabs>
        <w:spacing w:before="240"/>
      </w:pPr>
      <w:bookmarkStart w:id="1" w:name="_Toc258901"/>
      <w:bookmarkStart w:id="2" w:name="_Toc258982"/>
      <w:bookmarkStart w:id="3" w:name="_Toc259073"/>
      <w:bookmarkStart w:id="4" w:name="_Toc259225"/>
      <w:bookmarkStart w:id="5" w:name="_Toc259279"/>
      <w:bookmarkStart w:id="6" w:name="_Toc259337"/>
      <w:bookmarkStart w:id="7" w:name="_Toc259678"/>
      <w:bookmarkStart w:id="8" w:name="_Toc259733"/>
      <w:bookmarkStart w:id="9" w:name="_Toc259779"/>
      <w:bookmarkStart w:id="10" w:name="_Toc259853"/>
      <w:bookmarkStart w:id="11" w:name="_Toc258902"/>
      <w:bookmarkStart w:id="12" w:name="_Toc258983"/>
      <w:bookmarkStart w:id="13" w:name="_Toc259074"/>
      <w:bookmarkStart w:id="14" w:name="_Toc259226"/>
      <w:bookmarkStart w:id="15" w:name="_Toc259280"/>
      <w:bookmarkStart w:id="16" w:name="_Toc259338"/>
      <w:bookmarkStart w:id="17" w:name="_Toc259679"/>
      <w:bookmarkStart w:id="18" w:name="_Toc259734"/>
      <w:bookmarkStart w:id="19" w:name="_Toc259780"/>
      <w:bookmarkStart w:id="20" w:name="_Toc259854"/>
      <w:bookmarkStart w:id="21" w:name="_Toc172825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365C89">
        <w:rPr>
          <w:rFonts w:asciiTheme="minorHAnsi" w:hAnsiTheme="minorHAnsi"/>
          <w:caps w:val="0"/>
        </w:rPr>
        <w:lastRenderedPageBreak/>
        <w:t>Introduction</w:t>
      </w:r>
      <w:bookmarkEnd w:id="21"/>
    </w:p>
    <w:p w14:paraId="151C575F" w14:textId="77777777" w:rsidR="0055774E" w:rsidRPr="0031734E" w:rsidRDefault="0055774E" w:rsidP="00AB7CDF">
      <w:pPr>
        <w:pStyle w:val="Heading2"/>
        <w:keepLines/>
        <w:numPr>
          <w:ilvl w:val="1"/>
          <w:numId w:val="35"/>
        </w:numPr>
        <w:tabs>
          <w:tab w:val="clear" w:pos="680"/>
        </w:tabs>
      </w:pPr>
      <w:bookmarkStart w:id="22" w:name="_Toc1728253"/>
      <w:r w:rsidRPr="00365C89">
        <w:rPr>
          <w:rFonts w:asciiTheme="minorHAnsi" w:eastAsia="Calibri" w:hAnsiTheme="minorHAnsi"/>
          <w:bCs/>
          <w:szCs w:val="26"/>
          <w:lang w:val="x-none" w:eastAsia="x-none"/>
        </w:rPr>
        <w:t>Citation</w:t>
      </w:r>
      <w:bookmarkEnd w:id="22"/>
    </w:p>
    <w:p w14:paraId="7B5083A4" w14:textId="41DD9F67" w:rsidR="007833BB" w:rsidRPr="00955454" w:rsidRDefault="0055774E">
      <w:r w:rsidRPr="0055774E">
        <w:t>This publicat</w:t>
      </w:r>
      <w:r>
        <w:t>io</w:t>
      </w:r>
      <w:r w:rsidRPr="007E7949">
        <w:t xml:space="preserve">n may be cited as the </w:t>
      </w:r>
      <w:r w:rsidRPr="007E7949">
        <w:rPr>
          <w:i/>
        </w:rPr>
        <w:t>Emergency Exposure Guide</w:t>
      </w:r>
      <w:r w:rsidR="00B05FED" w:rsidRPr="007E7949">
        <w:rPr>
          <w:i/>
        </w:rPr>
        <w:t xml:space="preserve"> </w:t>
      </w:r>
      <w:r w:rsidR="009D7FC4" w:rsidRPr="007E7949">
        <w:rPr>
          <w:i/>
        </w:rPr>
        <w:t>-</w:t>
      </w:r>
      <w:r w:rsidR="00A75124" w:rsidRPr="007E7949">
        <w:rPr>
          <w:i/>
        </w:rPr>
        <w:t xml:space="preserve"> The Framework</w:t>
      </w:r>
      <w:r w:rsidR="00A75124" w:rsidRPr="007E7949">
        <w:t xml:space="preserve"> </w:t>
      </w:r>
      <w:r w:rsidRPr="007E7949">
        <w:t>(</w:t>
      </w:r>
      <w:r w:rsidR="00EC140F" w:rsidRPr="007E7949">
        <w:t>2019</w:t>
      </w:r>
      <w:r w:rsidRPr="007E7949">
        <w:t>).</w:t>
      </w:r>
    </w:p>
    <w:p w14:paraId="5AD72A41" w14:textId="77777777" w:rsidR="007833BB" w:rsidRDefault="007833BB" w:rsidP="00AB7CDF">
      <w:pPr>
        <w:pStyle w:val="Heading2"/>
        <w:keepLines/>
        <w:numPr>
          <w:ilvl w:val="1"/>
          <w:numId w:val="35"/>
        </w:numPr>
        <w:tabs>
          <w:tab w:val="clear" w:pos="680"/>
        </w:tabs>
      </w:pPr>
      <w:bookmarkStart w:id="23" w:name="_Toc1728254"/>
      <w:r w:rsidRPr="0055774E">
        <w:t>Background</w:t>
      </w:r>
      <w:bookmarkEnd w:id="23"/>
    </w:p>
    <w:p w14:paraId="0B7CED3D" w14:textId="6E38FDCB" w:rsidR="00267F7C" w:rsidRDefault="00B8332F">
      <w:r w:rsidRPr="003D26E8">
        <w:t>The International Commission o</w:t>
      </w:r>
      <w:r w:rsidR="001D3BF4">
        <w:t>n</w:t>
      </w:r>
      <w:r w:rsidRPr="003D26E8">
        <w:t xml:space="preserve"> Radiological Protection (ICRP) in its </w:t>
      </w:r>
      <w:r w:rsidRPr="003D26E8">
        <w:rPr>
          <w:i/>
        </w:rPr>
        <w:t>2007 Recommendations of the International Commission on Radiological Protection</w:t>
      </w:r>
      <w:r w:rsidRPr="00F73E55">
        <w:t>, ICRP Publication 103</w:t>
      </w:r>
      <w:r w:rsidRPr="003D26E8">
        <w:t xml:space="preserve"> (ICRP 2007), take a consistent approach for all types of</w:t>
      </w:r>
      <w:r w:rsidRPr="00410F1F">
        <w:t xml:space="preserve"> radiation exposure situations</w:t>
      </w:r>
      <w:r w:rsidR="00607A44" w:rsidRPr="00410F1F">
        <w:t xml:space="preserve"> (planned</w:t>
      </w:r>
      <w:r w:rsidR="00FA106B" w:rsidRPr="00410F1F">
        <w:t>, e</w:t>
      </w:r>
      <w:r w:rsidR="00607A44" w:rsidRPr="00410F1F">
        <w:t xml:space="preserve">mergency and existing exposure </w:t>
      </w:r>
      <w:r w:rsidR="00FA106B" w:rsidRPr="00410F1F">
        <w:t>situations</w:t>
      </w:r>
      <w:r w:rsidR="00607A44" w:rsidRPr="00410F1F">
        <w:t>)</w:t>
      </w:r>
      <w:r w:rsidRPr="00410F1F">
        <w:t>, with the central consideration being the optimisation of radiation protection</w:t>
      </w:r>
      <w:r w:rsidR="005F1178" w:rsidRPr="00410F1F">
        <w:t>.</w:t>
      </w:r>
      <w:r w:rsidRPr="00B8332F">
        <w:t xml:space="preserve"> </w:t>
      </w:r>
    </w:p>
    <w:p w14:paraId="268E9BC3" w14:textId="0F73D208" w:rsidR="00BC328D" w:rsidRPr="006078E6" w:rsidRDefault="00B8332F">
      <w:r w:rsidRPr="00B8332F">
        <w:t xml:space="preserve">This </w:t>
      </w:r>
      <w:r w:rsidR="001E1AE3">
        <w:t>g</w:t>
      </w:r>
      <w:r w:rsidR="00267F7C">
        <w:t>uide</w:t>
      </w:r>
      <w:r w:rsidR="00267F7C" w:rsidRPr="00B8332F">
        <w:t xml:space="preserve"> </w:t>
      </w:r>
      <w:r w:rsidRPr="00B8332F">
        <w:t xml:space="preserve">applies to emergency exposure situations and aims </w:t>
      </w:r>
      <w:r w:rsidR="00437E75" w:rsidRPr="005F1178">
        <w:rPr>
          <w:szCs w:val="22"/>
        </w:rPr>
        <w:t xml:space="preserve">to promote the implementation of the relevant requirements of the International Atomic Energy Agency (IAEA) General Safety Requirements </w:t>
      </w:r>
      <w:r w:rsidR="00607A44">
        <w:rPr>
          <w:szCs w:val="22"/>
        </w:rPr>
        <w:t xml:space="preserve">No. GSR </w:t>
      </w:r>
      <w:r w:rsidR="00437E75" w:rsidRPr="005F1178">
        <w:rPr>
          <w:szCs w:val="22"/>
        </w:rPr>
        <w:t xml:space="preserve">Part 3, </w:t>
      </w:r>
      <w:r w:rsidR="00437E75" w:rsidRPr="005F1178">
        <w:rPr>
          <w:i/>
          <w:iCs/>
          <w:szCs w:val="22"/>
        </w:rPr>
        <w:t xml:space="preserve">Radiation Protection and Safety of Radiation Sources: International Basic Safety </w:t>
      </w:r>
      <w:r w:rsidR="00437E75" w:rsidRPr="005F1178">
        <w:rPr>
          <w:szCs w:val="22"/>
        </w:rPr>
        <w:t>(IAEA 2014)</w:t>
      </w:r>
      <w:r w:rsidR="002A1461">
        <w:rPr>
          <w:szCs w:val="22"/>
        </w:rPr>
        <w:t xml:space="preserve">, </w:t>
      </w:r>
      <w:r w:rsidRPr="00B8332F">
        <w:t>and the IAEA General Safety Requirements</w:t>
      </w:r>
      <w:r w:rsidR="00607A44">
        <w:t xml:space="preserve"> No. GSR</w:t>
      </w:r>
      <w:r w:rsidRPr="00B8332F">
        <w:t xml:space="preserve"> Part 7</w:t>
      </w:r>
      <w:r w:rsidR="00267F7C">
        <w:t>,</w:t>
      </w:r>
      <w:r w:rsidRPr="00B8332F">
        <w:t xml:space="preserve"> </w:t>
      </w:r>
      <w:r w:rsidRPr="00B8332F">
        <w:rPr>
          <w:i/>
        </w:rPr>
        <w:t>Preparedness and Response for a Nuclear or Radiological Emergency</w:t>
      </w:r>
      <w:r w:rsidRPr="00B8332F">
        <w:t xml:space="preserve"> </w:t>
      </w:r>
      <w:r w:rsidR="00267F7C">
        <w:t>(</w:t>
      </w:r>
      <w:r w:rsidRPr="00B8332F">
        <w:t>IAEA 2015</w:t>
      </w:r>
      <w:r w:rsidR="00267F7C">
        <w:t>)</w:t>
      </w:r>
      <w:r w:rsidR="00332AB8">
        <w:t>.</w:t>
      </w:r>
    </w:p>
    <w:p w14:paraId="418F2016" w14:textId="6151F4D5" w:rsidR="007833BB" w:rsidRPr="00147166" w:rsidRDefault="007833BB" w:rsidP="00AB7CDF">
      <w:pPr>
        <w:pStyle w:val="Heading2"/>
        <w:keepLines/>
        <w:numPr>
          <w:ilvl w:val="1"/>
          <w:numId w:val="35"/>
        </w:numPr>
        <w:tabs>
          <w:tab w:val="clear" w:pos="680"/>
        </w:tabs>
      </w:pPr>
      <w:bookmarkStart w:id="24" w:name="_Toc1728255"/>
      <w:r w:rsidRPr="00147166">
        <w:t>Purpose</w:t>
      </w:r>
      <w:bookmarkEnd w:id="24"/>
    </w:p>
    <w:p w14:paraId="4DA116C6" w14:textId="38441F2A" w:rsidR="007514FE" w:rsidRDefault="001E1AE3">
      <w:pPr>
        <w:rPr>
          <w:szCs w:val="22"/>
        </w:rPr>
      </w:pPr>
      <w:r>
        <w:rPr>
          <w:szCs w:val="22"/>
        </w:rPr>
        <w:t>The purpose of this g</w:t>
      </w:r>
      <w:r w:rsidR="007514FE" w:rsidRPr="007514FE">
        <w:rPr>
          <w:szCs w:val="22"/>
        </w:rPr>
        <w:t xml:space="preserve">uide is to </w:t>
      </w:r>
      <w:r w:rsidR="00607A44">
        <w:rPr>
          <w:szCs w:val="22"/>
        </w:rPr>
        <w:t>outline</w:t>
      </w:r>
      <w:r w:rsidR="008F5A30">
        <w:rPr>
          <w:szCs w:val="22"/>
        </w:rPr>
        <w:t xml:space="preserve"> the</w:t>
      </w:r>
      <w:r w:rsidR="0021512F">
        <w:rPr>
          <w:szCs w:val="22"/>
        </w:rPr>
        <w:t xml:space="preserve"> Australian framework </w:t>
      </w:r>
      <w:r w:rsidR="00607A44">
        <w:rPr>
          <w:szCs w:val="22"/>
        </w:rPr>
        <w:t xml:space="preserve">for establishing the </w:t>
      </w:r>
      <w:r w:rsidR="008F5A30">
        <w:rPr>
          <w:szCs w:val="22"/>
        </w:rPr>
        <w:t xml:space="preserve">level of preparedness and response required </w:t>
      </w:r>
      <w:r w:rsidR="00E84075">
        <w:rPr>
          <w:szCs w:val="22"/>
        </w:rPr>
        <w:t xml:space="preserve">in order to effectively respond </w:t>
      </w:r>
      <w:r w:rsidR="00E84075" w:rsidRPr="00A253D7">
        <w:rPr>
          <w:szCs w:val="22"/>
        </w:rPr>
        <w:t>to</w:t>
      </w:r>
      <w:r w:rsidR="008F5A30" w:rsidRPr="00A253D7">
        <w:rPr>
          <w:szCs w:val="22"/>
        </w:rPr>
        <w:t xml:space="preserve"> a nu</w:t>
      </w:r>
      <w:r w:rsidR="0021512F" w:rsidRPr="00A253D7">
        <w:rPr>
          <w:szCs w:val="22"/>
        </w:rPr>
        <w:t>clear or radiological emergency,</w:t>
      </w:r>
      <w:r w:rsidR="008F5A30" w:rsidRPr="00A253D7">
        <w:rPr>
          <w:szCs w:val="22"/>
        </w:rPr>
        <w:t xml:space="preserve"> to mitigate and minimise consequences</w:t>
      </w:r>
      <w:r w:rsidR="008C60F1">
        <w:rPr>
          <w:szCs w:val="22"/>
        </w:rPr>
        <w:t xml:space="preserve"> of emergencies, including impact on health</w:t>
      </w:r>
      <w:r w:rsidR="008C60F1" w:rsidRPr="003655A4">
        <w:rPr>
          <w:rStyle w:val="FootnoteReference"/>
          <w:szCs w:val="22"/>
        </w:rPr>
        <w:footnoteReference w:id="2"/>
      </w:r>
      <w:r w:rsidR="008C60F1">
        <w:rPr>
          <w:szCs w:val="22"/>
        </w:rPr>
        <w:t>,</w:t>
      </w:r>
      <w:r w:rsidR="008F5A30" w:rsidRPr="00A253D7">
        <w:rPr>
          <w:szCs w:val="22"/>
        </w:rPr>
        <w:t xml:space="preserve"> and for</w:t>
      </w:r>
      <w:r w:rsidR="008F5A30">
        <w:rPr>
          <w:szCs w:val="22"/>
        </w:rPr>
        <w:t xml:space="preserve"> p</w:t>
      </w:r>
      <w:r w:rsidR="007514FE" w:rsidRPr="007514FE">
        <w:rPr>
          <w:szCs w:val="22"/>
        </w:rPr>
        <w:t xml:space="preserve">rotection of </w:t>
      </w:r>
      <w:r w:rsidR="007514FE" w:rsidRPr="00E84075">
        <w:rPr>
          <w:bCs/>
          <w:szCs w:val="22"/>
        </w:rPr>
        <w:t>occupationally exposed persons</w:t>
      </w:r>
      <w:r w:rsidR="007514FE" w:rsidRPr="00E84075">
        <w:rPr>
          <w:szCs w:val="22"/>
        </w:rPr>
        <w:t>,</w:t>
      </w:r>
      <w:r w:rsidR="007514FE" w:rsidRPr="007514FE">
        <w:rPr>
          <w:szCs w:val="22"/>
        </w:rPr>
        <w:t xml:space="preserve"> members of the public and the </w:t>
      </w:r>
      <w:r w:rsidR="007514FE" w:rsidRPr="00E84075">
        <w:rPr>
          <w:bCs/>
          <w:szCs w:val="22"/>
        </w:rPr>
        <w:t>environment</w:t>
      </w:r>
      <w:r w:rsidR="007514FE" w:rsidRPr="007514FE">
        <w:rPr>
          <w:szCs w:val="22"/>
        </w:rPr>
        <w:t xml:space="preserve"> from the harmful effects </w:t>
      </w:r>
      <w:r w:rsidR="007514FE" w:rsidRPr="00E84075">
        <w:rPr>
          <w:szCs w:val="22"/>
        </w:rPr>
        <w:t xml:space="preserve">of </w:t>
      </w:r>
      <w:r w:rsidR="007514FE" w:rsidRPr="00E84075">
        <w:rPr>
          <w:bCs/>
          <w:szCs w:val="22"/>
        </w:rPr>
        <w:t xml:space="preserve">ionising radiation </w:t>
      </w:r>
      <w:r w:rsidR="007514FE" w:rsidRPr="00E84075">
        <w:rPr>
          <w:szCs w:val="22"/>
        </w:rPr>
        <w:t>in e</w:t>
      </w:r>
      <w:r w:rsidR="008F5A30" w:rsidRPr="00E84075">
        <w:rPr>
          <w:szCs w:val="22"/>
        </w:rPr>
        <w:t>mergency</w:t>
      </w:r>
      <w:r w:rsidR="007514FE" w:rsidRPr="00E84075">
        <w:rPr>
          <w:szCs w:val="22"/>
        </w:rPr>
        <w:t xml:space="preserve"> exposure situations.</w:t>
      </w:r>
    </w:p>
    <w:p w14:paraId="2E4C3104" w14:textId="78BA5753" w:rsidR="008F5A30" w:rsidRPr="00894CAF" w:rsidRDefault="008F5A30">
      <w:r>
        <w:rPr>
          <w:szCs w:val="22"/>
        </w:rPr>
        <w:t xml:space="preserve">It is intended that </w:t>
      </w:r>
      <w:r w:rsidR="00E84075">
        <w:rPr>
          <w:szCs w:val="22"/>
        </w:rPr>
        <w:t xml:space="preserve">the </w:t>
      </w:r>
      <w:r>
        <w:rPr>
          <w:szCs w:val="22"/>
        </w:rPr>
        <w:t>relevant regulatory authorities</w:t>
      </w:r>
      <w:r w:rsidR="008C60F1">
        <w:rPr>
          <w:szCs w:val="22"/>
        </w:rPr>
        <w:t xml:space="preserve">, </w:t>
      </w:r>
      <w:r>
        <w:rPr>
          <w:szCs w:val="22"/>
        </w:rPr>
        <w:t xml:space="preserve">response organisations </w:t>
      </w:r>
      <w:r w:rsidR="008C60F1">
        <w:rPr>
          <w:szCs w:val="22"/>
        </w:rPr>
        <w:t xml:space="preserve">and operating organisations </w:t>
      </w:r>
      <w:r>
        <w:rPr>
          <w:szCs w:val="22"/>
        </w:rPr>
        <w:t>around Australia will use this document</w:t>
      </w:r>
      <w:r w:rsidR="0021512F">
        <w:rPr>
          <w:szCs w:val="22"/>
        </w:rPr>
        <w:t xml:space="preserve"> </w:t>
      </w:r>
      <w:r w:rsidR="00E84075">
        <w:rPr>
          <w:szCs w:val="22"/>
        </w:rPr>
        <w:t xml:space="preserve">in conjunction with </w:t>
      </w:r>
      <w:r w:rsidR="0049261D">
        <w:rPr>
          <w:szCs w:val="22"/>
        </w:rPr>
        <w:t xml:space="preserve">the </w:t>
      </w:r>
      <w:r w:rsidR="0049261D" w:rsidRPr="00AF61CF">
        <w:rPr>
          <w:i/>
        </w:rPr>
        <w:t>Guide for Radiation Protection in Emergency Exposure Situations</w:t>
      </w:r>
      <w:r w:rsidR="000155FB">
        <w:rPr>
          <w:i/>
        </w:rPr>
        <w:t xml:space="preserve"> </w:t>
      </w:r>
      <w:r w:rsidR="008C14A2">
        <w:rPr>
          <w:i/>
        </w:rPr>
        <w:t>-</w:t>
      </w:r>
      <w:r w:rsidR="000155FB">
        <w:rPr>
          <w:i/>
        </w:rPr>
        <w:t xml:space="preserve"> </w:t>
      </w:r>
      <w:r w:rsidR="0049261D" w:rsidRPr="00AF61CF">
        <w:rPr>
          <w:i/>
        </w:rPr>
        <w:t>Planning, Preparedness, Response and Transition</w:t>
      </w:r>
      <w:r w:rsidR="0049261D">
        <w:rPr>
          <w:i/>
        </w:rPr>
        <w:t>,</w:t>
      </w:r>
      <w:r w:rsidR="0049261D" w:rsidRPr="00AF61CF">
        <w:rPr>
          <w:rFonts w:asciiTheme="minorHAnsi" w:hAnsiTheme="minorHAnsi"/>
          <w:lang w:eastAsia="en-AU"/>
        </w:rPr>
        <w:t xml:space="preserve"> </w:t>
      </w:r>
      <w:r w:rsidR="007C6655">
        <w:rPr>
          <w:rFonts w:asciiTheme="minorHAnsi" w:hAnsiTheme="minorHAnsi"/>
          <w:lang w:eastAsia="en-AU"/>
        </w:rPr>
        <w:t>RPS G-3 Part 2</w:t>
      </w:r>
      <w:r w:rsidR="0049261D" w:rsidRPr="00AF61CF">
        <w:rPr>
          <w:rFonts w:asciiTheme="minorHAnsi" w:hAnsiTheme="minorHAnsi"/>
          <w:lang w:eastAsia="en-AU"/>
        </w:rPr>
        <w:t xml:space="preserve"> (ARPANSA 2019)</w:t>
      </w:r>
      <w:r w:rsidR="005D4760">
        <w:t xml:space="preserve"> </w:t>
      </w:r>
      <w:r>
        <w:rPr>
          <w:szCs w:val="22"/>
        </w:rPr>
        <w:t xml:space="preserve">to guide their actions </w:t>
      </w:r>
      <w:r w:rsidR="00551DCC">
        <w:rPr>
          <w:szCs w:val="22"/>
        </w:rPr>
        <w:t>for preparedness and response in</w:t>
      </w:r>
      <w:r>
        <w:rPr>
          <w:szCs w:val="22"/>
        </w:rPr>
        <w:t xml:space="preserve"> emergency exposure situations.</w:t>
      </w:r>
    </w:p>
    <w:p w14:paraId="5B1D9BD1" w14:textId="77777777" w:rsidR="007833BB" w:rsidRPr="00147166" w:rsidRDefault="007833BB" w:rsidP="00AB7CDF">
      <w:pPr>
        <w:pStyle w:val="Heading2"/>
        <w:keepLines/>
        <w:numPr>
          <w:ilvl w:val="1"/>
          <w:numId w:val="35"/>
        </w:numPr>
        <w:tabs>
          <w:tab w:val="clear" w:pos="680"/>
        </w:tabs>
      </w:pPr>
      <w:bookmarkStart w:id="25" w:name="_Toc1728256"/>
      <w:r w:rsidRPr="00147166">
        <w:t>Scope</w:t>
      </w:r>
      <w:bookmarkEnd w:id="25"/>
    </w:p>
    <w:p w14:paraId="125CAD5A" w14:textId="4DF9ABDC" w:rsidR="009D1695" w:rsidRPr="00147166" w:rsidDel="005119A0" w:rsidRDefault="00B8332F">
      <w:r w:rsidRPr="00147166">
        <w:t xml:space="preserve">This </w:t>
      </w:r>
      <w:r w:rsidR="001E1AE3">
        <w:t>g</w:t>
      </w:r>
      <w:r w:rsidR="00C8010C" w:rsidRPr="00F37256">
        <w:t>uid</w:t>
      </w:r>
      <w:r w:rsidRPr="00F37256">
        <w:t>e</w:t>
      </w:r>
      <w:r w:rsidRPr="00147166">
        <w:t xml:space="preserve"> applies to emergency exposure situations</w:t>
      </w:r>
      <w:r w:rsidR="00D566D5">
        <w:t xml:space="preserve"> and covers:</w:t>
      </w:r>
      <w:r w:rsidRPr="00147166">
        <w:t xml:space="preserve"> </w:t>
      </w:r>
    </w:p>
    <w:p w14:paraId="44B54002" w14:textId="58C328C7" w:rsidR="00EB7DFC" w:rsidRDefault="00B8332F" w:rsidP="00AB7CDF">
      <w:pPr>
        <w:pStyle w:val="ListParagraph"/>
        <w:numPr>
          <w:ilvl w:val="0"/>
          <w:numId w:val="50"/>
        </w:numPr>
      </w:pPr>
      <w:r w:rsidRPr="00B8332F">
        <w:t xml:space="preserve">preparedness and response for a nuclear or radiological </w:t>
      </w:r>
      <w:r w:rsidR="00317A26">
        <w:t>e</w:t>
      </w:r>
      <w:r w:rsidRPr="00B8332F">
        <w:t>mergency</w:t>
      </w:r>
      <w:r w:rsidR="00EB7DFC">
        <w:t xml:space="preserve"> in relation to all facilities and activities, </w:t>
      </w:r>
      <w:r w:rsidR="00065B24">
        <w:t>including radioactive</w:t>
      </w:r>
      <w:r w:rsidR="00EB7DFC">
        <w:t xml:space="preserve"> sources, </w:t>
      </w:r>
      <w:r w:rsidR="00D566D5">
        <w:t xml:space="preserve">that have </w:t>
      </w:r>
      <w:r w:rsidR="00EB7DFC">
        <w:t>the potential for causing radiation exposure, environmental contamination or concern on the part of the public</w:t>
      </w:r>
      <w:r w:rsidR="00D566D5">
        <w:t>, that</w:t>
      </w:r>
      <w:r w:rsidR="00EB7DFC">
        <w:t xml:space="preserve"> warrant protective acti</w:t>
      </w:r>
      <w:r w:rsidR="00F114C5">
        <w:t>ons and other response actions</w:t>
      </w:r>
    </w:p>
    <w:p w14:paraId="4BACD37A" w14:textId="2EE06FBB" w:rsidR="00EB7DFC" w:rsidRDefault="00EB7DFC" w:rsidP="00AB7CDF">
      <w:pPr>
        <w:pStyle w:val="ListParagraph"/>
        <w:numPr>
          <w:ilvl w:val="0"/>
          <w:numId w:val="50"/>
        </w:numPr>
      </w:pPr>
      <w:r w:rsidRPr="00B8332F">
        <w:t>preparedness and response for a nuclear or radiological emergency in relation to off-site jurisdictions</w:t>
      </w:r>
      <w:r>
        <w:t>, wh</w:t>
      </w:r>
      <w:r w:rsidR="00104E59">
        <w:t>ich</w:t>
      </w:r>
      <w:r w:rsidRPr="00B8332F">
        <w:t xml:space="preserve"> may need to take protective act</w:t>
      </w:r>
      <w:r w:rsidR="00F114C5">
        <w:t>ions and other response actions</w:t>
      </w:r>
    </w:p>
    <w:p w14:paraId="087323A0" w14:textId="13DBA544" w:rsidR="00B8332F" w:rsidRDefault="00EB7DFC" w:rsidP="00AB7CDF">
      <w:pPr>
        <w:pStyle w:val="ListParagraph"/>
        <w:numPr>
          <w:ilvl w:val="0"/>
          <w:numId w:val="50"/>
        </w:numPr>
      </w:pPr>
      <w:r>
        <w:lastRenderedPageBreak/>
        <w:t>preparedness and response for a nuclear or radiological emergency</w:t>
      </w:r>
      <w:r w:rsidR="00B8332F" w:rsidRPr="00B8332F">
        <w:t xml:space="preserve"> irrespective of the initiator of the emergency</w:t>
      </w:r>
      <w:r w:rsidR="005555D6">
        <w:t>;</w:t>
      </w:r>
      <w:r w:rsidR="00B8332F" w:rsidRPr="00B8332F">
        <w:t xml:space="preserve"> whether the emergency follows a natural event, a human error, a mechanical or other failure, or a </w:t>
      </w:r>
      <w:r w:rsidR="00B8332F" w:rsidRPr="008A0682">
        <w:t>n</w:t>
      </w:r>
      <w:r w:rsidR="006D6684" w:rsidRPr="008A0682">
        <w:t>uclear security event</w:t>
      </w:r>
      <w:r w:rsidR="00665ECF">
        <w:t>. Such security events include</w:t>
      </w:r>
      <w:r w:rsidR="005555D6">
        <w:t xml:space="preserve">, but </w:t>
      </w:r>
      <w:r w:rsidR="00356C64">
        <w:t xml:space="preserve">are </w:t>
      </w:r>
      <w:r w:rsidR="005555D6">
        <w:t>not limited to,</w:t>
      </w:r>
      <w:r w:rsidR="00665ECF">
        <w:t xml:space="preserve"> criminal or intentional unauthorised acts involving or directed at nuclear or radiological material, associated facilities or associated activities</w:t>
      </w:r>
      <w:r w:rsidR="00B8332F" w:rsidRPr="00B8332F">
        <w:t>.</w:t>
      </w:r>
    </w:p>
    <w:p w14:paraId="5BDA421A" w14:textId="7FE28141" w:rsidR="00ED4725" w:rsidRPr="00115161" w:rsidRDefault="00ED4725" w:rsidP="00236ED4">
      <w:r w:rsidRPr="00115161">
        <w:t xml:space="preserve">This guide applies to the protection of people in an emergency, and does not provide advice on the protection of non-human biota (i.e. wildlife or domestic animals). Calculation of dose rate to wildlife during emergency exposure situations is considered in the </w:t>
      </w:r>
      <w:r w:rsidRPr="00C2110F">
        <w:rPr>
          <w:i/>
        </w:rPr>
        <w:t>Guide for Radiation Protection of the Environment</w:t>
      </w:r>
      <w:r w:rsidRPr="00115161">
        <w:t>, RPS</w:t>
      </w:r>
      <w:r w:rsidR="007C1093">
        <w:t> </w:t>
      </w:r>
      <w:r w:rsidRPr="00115161">
        <w:t>G-1 (ARPANSA 2015)</w:t>
      </w:r>
      <w:r>
        <w:t>.</w:t>
      </w:r>
    </w:p>
    <w:p w14:paraId="442A6101" w14:textId="77777777" w:rsidR="0003361A" w:rsidRPr="0003361A" w:rsidRDefault="0003361A" w:rsidP="00AB7CDF">
      <w:pPr>
        <w:pStyle w:val="Heading2"/>
        <w:keepLines/>
        <w:numPr>
          <w:ilvl w:val="1"/>
          <w:numId w:val="35"/>
        </w:numPr>
        <w:tabs>
          <w:tab w:val="clear" w:pos="680"/>
        </w:tabs>
        <w:rPr>
          <w:szCs w:val="28"/>
          <w:lang w:eastAsia="en-AU"/>
        </w:rPr>
      </w:pPr>
      <w:bookmarkStart w:id="26" w:name="_Toc459888183"/>
      <w:bookmarkStart w:id="27" w:name="_Toc1728257"/>
      <w:r w:rsidRPr="0003361A">
        <w:rPr>
          <w:lang w:eastAsia="en-AU"/>
        </w:rPr>
        <w:t>Interpretation</w:t>
      </w:r>
      <w:bookmarkEnd w:id="26"/>
      <w:bookmarkEnd w:id="27"/>
      <w:r w:rsidRPr="0003361A">
        <w:rPr>
          <w:szCs w:val="28"/>
          <w:lang w:eastAsia="en-AU"/>
        </w:rPr>
        <w:t xml:space="preserve"> </w:t>
      </w:r>
    </w:p>
    <w:p w14:paraId="28D83FD4" w14:textId="7588655C" w:rsidR="00923761" w:rsidRDefault="001E1AE3">
      <w:pPr>
        <w:rPr>
          <w:color w:val="262626"/>
          <w:szCs w:val="22"/>
          <w:lang w:eastAsia="en-AU"/>
        </w:rPr>
      </w:pPr>
      <w:r>
        <w:rPr>
          <w:color w:val="262626"/>
          <w:szCs w:val="22"/>
          <w:lang w:eastAsia="en-AU"/>
        </w:rPr>
        <w:t>This g</w:t>
      </w:r>
      <w:r w:rsidR="00923761" w:rsidRPr="00923761">
        <w:rPr>
          <w:color w:val="262626"/>
          <w:szCs w:val="22"/>
          <w:lang w:eastAsia="en-AU"/>
        </w:rPr>
        <w:t xml:space="preserve">uide is explanatory in nature and </w:t>
      </w:r>
      <w:r w:rsidR="00790494">
        <w:t>provides guidance</w:t>
      </w:r>
      <w:r w:rsidR="00C61EAC">
        <w:t xml:space="preserve"> o</w:t>
      </w:r>
      <w:r w:rsidR="00204688">
        <w:t>n</w:t>
      </w:r>
      <w:r w:rsidR="00C61EAC">
        <w:t xml:space="preserve"> radiation protection</w:t>
      </w:r>
      <w:r w:rsidR="003A674E">
        <w:t xml:space="preserve"> and emergency planning </w:t>
      </w:r>
      <w:r w:rsidR="00DE2CEF">
        <w:t xml:space="preserve">and response </w:t>
      </w:r>
      <w:r w:rsidR="003A674E">
        <w:t>considerations</w:t>
      </w:r>
      <w:r w:rsidR="00D42252">
        <w:t>, based</w:t>
      </w:r>
      <w:r w:rsidR="00C61EAC">
        <w:t xml:space="preserve"> on </w:t>
      </w:r>
      <w:r w:rsidR="00204688">
        <w:t xml:space="preserve">international </w:t>
      </w:r>
      <w:r w:rsidR="00C61EAC">
        <w:t>best practice that should be implemented</w:t>
      </w:r>
      <w:r w:rsidR="00923086">
        <w:t xml:space="preserve"> by relevant parties</w:t>
      </w:r>
      <w:r w:rsidR="00C61EAC">
        <w:t xml:space="preserve"> where appropriate and/or practicable</w:t>
      </w:r>
      <w:r w:rsidR="00923761" w:rsidRPr="00923761">
        <w:rPr>
          <w:color w:val="262626"/>
          <w:szCs w:val="22"/>
          <w:lang w:eastAsia="en-AU"/>
        </w:rPr>
        <w:t>.</w:t>
      </w:r>
    </w:p>
    <w:p w14:paraId="031D6D98" w14:textId="48CE2652" w:rsidR="00002871" w:rsidRPr="00F73E55" w:rsidRDefault="001E1AE3">
      <w:pPr>
        <w:rPr>
          <w:color w:val="404040"/>
        </w:rPr>
      </w:pPr>
      <w:r>
        <w:t>This g</w:t>
      </w:r>
      <w:r w:rsidR="00002871">
        <w:t xml:space="preserve">uide will use the generic term </w:t>
      </w:r>
      <w:r w:rsidR="00002871" w:rsidRPr="00F274E8">
        <w:rPr>
          <w:i/>
        </w:rPr>
        <w:t>emergency</w:t>
      </w:r>
      <w:r w:rsidR="00002871">
        <w:t xml:space="preserve"> throughout</w:t>
      </w:r>
      <w:r w:rsidR="00DF4E01">
        <w:t>,</w:t>
      </w:r>
      <w:r w:rsidR="00002871">
        <w:t xml:space="preserve"> which may be interpreted in reference to a radiological or nuclear incident, accident or event.</w:t>
      </w:r>
    </w:p>
    <w:p w14:paraId="0B15610A" w14:textId="01EF4FB4" w:rsidR="009A0266" w:rsidRPr="00F73E55" w:rsidRDefault="00EC76EC">
      <w:pPr>
        <w:rPr>
          <w:color w:val="404040"/>
        </w:rPr>
      </w:pPr>
      <w:r>
        <w:t>This g</w:t>
      </w:r>
      <w:r w:rsidR="00B05FED" w:rsidRPr="00F73E55">
        <w:rPr>
          <w:color w:val="404040"/>
        </w:rPr>
        <w:t>uide should be used in conjunction with</w:t>
      </w:r>
      <w:r w:rsidR="009A0266" w:rsidRPr="00F73E55">
        <w:rPr>
          <w:color w:val="404040"/>
        </w:rPr>
        <w:t xml:space="preserve"> the following publications: </w:t>
      </w:r>
    </w:p>
    <w:p w14:paraId="4E3878E0" w14:textId="24594401" w:rsidR="009A0266" w:rsidRPr="00275377" w:rsidRDefault="0049261D" w:rsidP="00AB7CDF">
      <w:pPr>
        <w:pStyle w:val="ListParagraph"/>
        <w:numPr>
          <w:ilvl w:val="0"/>
          <w:numId w:val="51"/>
        </w:numPr>
      </w:pPr>
      <w:r w:rsidRPr="00275377">
        <w:rPr>
          <w:i/>
        </w:rPr>
        <w:t xml:space="preserve">Guide for </w:t>
      </w:r>
      <w:r w:rsidR="00B05FED" w:rsidRPr="00275377">
        <w:rPr>
          <w:i/>
        </w:rPr>
        <w:t>Radiation Protection in Emergency Exposure Situations</w:t>
      </w:r>
      <w:r w:rsidR="009D7FC4" w:rsidRPr="00275377">
        <w:rPr>
          <w:i/>
        </w:rPr>
        <w:t xml:space="preserve"> -</w:t>
      </w:r>
      <w:r w:rsidR="00B05FED" w:rsidRPr="00275377">
        <w:rPr>
          <w:i/>
        </w:rPr>
        <w:t xml:space="preserve"> Planning</w:t>
      </w:r>
      <w:r w:rsidRPr="00275377">
        <w:rPr>
          <w:i/>
        </w:rPr>
        <w:t xml:space="preserve">, </w:t>
      </w:r>
      <w:r w:rsidR="00B05FED" w:rsidRPr="00275377">
        <w:rPr>
          <w:i/>
        </w:rPr>
        <w:t>Preparedness</w:t>
      </w:r>
      <w:r w:rsidR="002842B2" w:rsidRPr="00275377">
        <w:rPr>
          <w:i/>
        </w:rPr>
        <w:t>,</w:t>
      </w:r>
      <w:r w:rsidR="00B05FED" w:rsidRPr="00275377">
        <w:rPr>
          <w:i/>
        </w:rPr>
        <w:t xml:space="preserve"> </w:t>
      </w:r>
      <w:r w:rsidRPr="00275377">
        <w:rPr>
          <w:i/>
        </w:rPr>
        <w:t>Response and Transition</w:t>
      </w:r>
      <w:r w:rsidRPr="00275377">
        <w:t xml:space="preserve">, </w:t>
      </w:r>
      <w:r w:rsidR="004877F2" w:rsidRPr="00275377">
        <w:t>RPS G-3 Part</w:t>
      </w:r>
      <w:r w:rsidR="007C6655" w:rsidRPr="00275377">
        <w:t xml:space="preserve"> </w:t>
      </w:r>
      <w:r w:rsidR="004877F2" w:rsidRPr="00275377">
        <w:t>2</w:t>
      </w:r>
      <w:r w:rsidR="002842B2" w:rsidRPr="00275377">
        <w:t xml:space="preserve"> (</w:t>
      </w:r>
      <w:r w:rsidR="000747BF" w:rsidRPr="00275377">
        <w:t xml:space="preserve">ARPANSA </w:t>
      </w:r>
      <w:r w:rsidR="00493B81" w:rsidRPr="00275377">
        <w:t>2019</w:t>
      </w:r>
      <w:r w:rsidR="004877F2" w:rsidRPr="00275377">
        <w:t>)</w:t>
      </w:r>
    </w:p>
    <w:p w14:paraId="01FBA412" w14:textId="26990FBF" w:rsidR="00DE2CEF" w:rsidRPr="00275377" w:rsidRDefault="00DE2CEF" w:rsidP="00AB7CDF">
      <w:pPr>
        <w:pStyle w:val="ListParagraph"/>
        <w:numPr>
          <w:ilvl w:val="0"/>
          <w:numId w:val="51"/>
        </w:numPr>
        <w:rPr>
          <w:szCs w:val="22"/>
        </w:rPr>
      </w:pPr>
      <w:r w:rsidRPr="00275377">
        <w:rPr>
          <w:rFonts w:eastAsia="Calibri"/>
          <w:i/>
          <w:szCs w:val="24"/>
        </w:rPr>
        <w:t>Code for Radiation Protection in Planned Exposure Situations</w:t>
      </w:r>
      <w:r w:rsidR="002842B2" w:rsidRPr="00275377">
        <w:rPr>
          <w:rFonts w:eastAsia="Calibri"/>
          <w:szCs w:val="24"/>
        </w:rPr>
        <w:t xml:space="preserve">, </w:t>
      </w:r>
      <w:r w:rsidRPr="00275377">
        <w:rPr>
          <w:lang w:eastAsia="en-US"/>
        </w:rPr>
        <w:t>RPS C-1</w:t>
      </w:r>
      <w:r w:rsidR="000747BF" w:rsidRPr="00275377">
        <w:rPr>
          <w:lang w:eastAsia="en-US"/>
        </w:rPr>
        <w:t xml:space="preserve"> (ARPANSA</w:t>
      </w:r>
      <w:r w:rsidR="002842B2" w:rsidRPr="00275377">
        <w:rPr>
          <w:lang w:eastAsia="en-US"/>
        </w:rPr>
        <w:t xml:space="preserve"> </w:t>
      </w:r>
      <w:r w:rsidR="00493B81" w:rsidRPr="00275377">
        <w:rPr>
          <w:lang w:eastAsia="en-US"/>
        </w:rPr>
        <w:t>2016</w:t>
      </w:r>
      <w:r w:rsidRPr="00275377">
        <w:rPr>
          <w:rFonts w:eastAsia="Calibri"/>
          <w:szCs w:val="24"/>
        </w:rPr>
        <w:t>)</w:t>
      </w:r>
    </w:p>
    <w:p w14:paraId="513E43C1" w14:textId="492A5A68" w:rsidR="009C7612" w:rsidRPr="00275377" w:rsidRDefault="00DE2CEF" w:rsidP="00AB7CDF">
      <w:pPr>
        <w:pStyle w:val="ListParagraph"/>
        <w:numPr>
          <w:ilvl w:val="0"/>
          <w:numId w:val="51"/>
        </w:numPr>
        <w:rPr>
          <w:szCs w:val="22"/>
        </w:rPr>
      </w:pPr>
      <w:r w:rsidRPr="00275377">
        <w:rPr>
          <w:rFonts w:eastAsia="Calibri"/>
          <w:i/>
          <w:szCs w:val="24"/>
        </w:rPr>
        <w:t>Guide for Radiation Protection in Existing Exposure Situations</w:t>
      </w:r>
      <w:r w:rsidR="002842B2" w:rsidRPr="00275377">
        <w:rPr>
          <w:rFonts w:eastAsia="Calibri"/>
          <w:szCs w:val="24"/>
        </w:rPr>
        <w:t>,</w:t>
      </w:r>
      <w:r w:rsidRPr="00275377">
        <w:rPr>
          <w:rFonts w:eastAsia="Calibri"/>
          <w:szCs w:val="24"/>
        </w:rPr>
        <w:t xml:space="preserve"> RPS G-</w:t>
      </w:r>
      <w:r w:rsidRPr="00275377">
        <w:rPr>
          <w:lang w:eastAsia="en-US"/>
        </w:rPr>
        <w:t>2</w:t>
      </w:r>
      <w:r w:rsidR="002842B2" w:rsidRPr="00275377">
        <w:rPr>
          <w:lang w:eastAsia="en-US"/>
        </w:rPr>
        <w:t xml:space="preserve"> (</w:t>
      </w:r>
      <w:r w:rsidR="000747BF" w:rsidRPr="00275377">
        <w:rPr>
          <w:lang w:eastAsia="en-US"/>
        </w:rPr>
        <w:t xml:space="preserve">ARPANSA </w:t>
      </w:r>
      <w:r w:rsidR="00493B81" w:rsidRPr="00275377">
        <w:rPr>
          <w:lang w:eastAsia="en-US"/>
        </w:rPr>
        <w:t>2017</w:t>
      </w:r>
      <w:r w:rsidRPr="00275377">
        <w:rPr>
          <w:rFonts w:eastAsia="Calibri"/>
          <w:szCs w:val="24"/>
        </w:rPr>
        <w:t>)</w:t>
      </w:r>
      <w:r w:rsidR="009C7612" w:rsidRPr="00275377">
        <w:rPr>
          <w:rFonts w:eastAsia="Calibri"/>
          <w:szCs w:val="24"/>
        </w:rPr>
        <w:t xml:space="preserve"> </w:t>
      </w:r>
    </w:p>
    <w:p w14:paraId="2DD1F3DF" w14:textId="3697EA20" w:rsidR="00DE2CEF" w:rsidRPr="00275377" w:rsidRDefault="009C7612" w:rsidP="00AB7CDF">
      <w:pPr>
        <w:pStyle w:val="ListParagraph"/>
        <w:numPr>
          <w:ilvl w:val="0"/>
          <w:numId w:val="51"/>
        </w:numPr>
        <w:rPr>
          <w:szCs w:val="22"/>
        </w:rPr>
      </w:pPr>
      <w:r w:rsidRPr="00275377">
        <w:rPr>
          <w:rFonts w:eastAsia="Calibri"/>
          <w:i/>
          <w:szCs w:val="24"/>
        </w:rPr>
        <w:t>Fundamentals for Protection Against Ionising Radiation</w:t>
      </w:r>
      <w:r w:rsidRPr="00275377">
        <w:rPr>
          <w:rFonts w:eastAsia="Calibri"/>
          <w:szCs w:val="24"/>
        </w:rPr>
        <w:t>, RPS F-</w:t>
      </w:r>
      <w:r w:rsidRPr="00275377">
        <w:rPr>
          <w:lang w:eastAsia="en-US"/>
        </w:rPr>
        <w:t>1 (ARPANSA</w:t>
      </w:r>
      <w:r w:rsidRPr="00275377">
        <w:rPr>
          <w:rFonts w:eastAsia="Calibri"/>
          <w:szCs w:val="24"/>
        </w:rPr>
        <w:t xml:space="preserve"> 2014</w:t>
      </w:r>
      <w:r w:rsidR="00DF2514" w:rsidRPr="00275377">
        <w:rPr>
          <w:rFonts w:eastAsia="Calibri"/>
          <w:szCs w:val="24"/>
        </w:rPr>
        <w:t>a</w:t>
      </w:r>
      <w:r w:rsidRPr="00275377">
        <w:rPr>
          <w:rFonts w:eastAsia="Calibri"/>
          <w:szCs w:val="24"/>
        </w:rPr>
        <w:t>)</w:t>
      </w:r>
      <w:r w:rsidR="00DE2CEF" w:rsidRPr="00275377">
        <w:rPr>
          <w:rFonts w:eastAsia="Calibri"/>
          <w:szCs w:val="24"/>
        </w:rPr>
        <w:t>.</w:t>
      </w:r>
    </w:p>
    <w:p w14:paraId="6A8587BB" w14:textId="77777777" w:rsidR="00923761" w:rsidRDefault="00923761" w:rsidP="00AB7CDF">
      <w:pPr>
        <w:pStyle w:val="Heading2"/>
        <w:keepLines/>
        <w:numPr>
          <w:ilvl w:val="1"/>
          <w:numId w:val="35"/>
        </w:numPr>
        <w:tabs>
          <w:tab w:val="clear" w:pos="680"/>
        </w:tabs>
      </w:pPr>
      <w:bookmarkStart w:id="28" w:name="_Toc1728258"/>
      <w:r>
        <w:t>Structure</w:t>
      </w:r>
      <w:bookmarkEnd w:id="28"/>
    </w:p>
    <w:p w14:paraId="1FB4F9FC" w14:textId="45D44E3A" w:rsidR="00923761" w:rsidRDefault="0087698D">
      <w:r>
        <w:t>This g</w:t>
      </w:r>
      <w:r w:rsidR="00923761">
        <w:t>uide c</w:t>
      </w:r>
      <w:r w:rsidR="0088516A">
        <w:t>onsists of</w:t>
      </w:r>
      <w:r w:rsidR="005D4760">
        <w:t>:</w:t>
      </w:r>
    </w:p>
    <w:p w14:paraId="7CE70558" w14:textId="550B9191" w:rsidR="00923761" w:rsidRDefault="002D544C" w:rsidP="00AB7CDF">
      <w:pPr>
        <w:pStyle w:val="ListParagraph"/>
        <w:numPr>
          <w:ilvl w:val="0"/>
          <w:numId w:val="52"/>
        </w:numPr>
      </w:pPr>
      <w:r>
        <w:t xml:space="preserve">Section 1: </w:t>
      </w:r>
      <w:r w:rsidR="00923761">
        <w:t>background, purpose and scope</w:t>
      </w:r>
    </w:p>
    <w:p w14:paraId="45C50824" w14:textId="5D01DA53" w:rsidR="00923761" w:rsidRDefault="00923761" w:rsidP="00AB7CDF">
      <w:pPr>
        <w:pStyle w:val="ListParagraph"/>
        <w:numPr>
          <w:ilvl w:val="0"/>
          <w:numId w:val="52"/>
        </w:numPr>
      </w:pPr>
      <w:r>
        <w:t>Section 2</w:t>
      </w:r>
      <w:r w:rsidR="002F6FC2">
        <w:t>:</w:t>
      </w:r>
      <w:r>
        <w:t xml:space="preserve"> </w:t>
      </w:r>
      <w:r w:rsidR="00923086">
        <w:t xml:space="preserve">application of the </w:t>
      </w:r>
      <w:r>
        <w:t xml:space="preserve">radiation protection principles </w:t>
      </w:r>
      <w:r w:rsidR="00923086">
        <w:t xml:space="preserve">in </w:t>
      </w:r>
      <w:r>
        <w:t>emergency exposure situations</w:t>
      </w:r>
    </w:p>
    <w:p w14:paraId="32D61AA1" w14:textId="1374AAE8" w:rsidR="00923761" w:rsidRDefault="00923761" w:rsidP="00AB7CDF">
      <w:pPr>
        <w:pStyle w:val="ListParagraph"/>
        <w:numPr>
          <w:ilvl w:val="0"/>
          <w:numId w:val="52"/>
        </w:numPr>
      </w:pPr>
      <w:r>
        <w:t>Section 3</w:t>
      </w:r>
      <w:r w:rsidR="002F6FC2">
        <w:t>:</w:t>
      </w:r>
      <w:r>
        <w:t xml:space="preserve"> framework for </w:t>
      </w:r>
      <w:r w:rsidR="00923086">
        <w:t xml:space="preserve">preparedness and response in </w:t>
      </w:r>
      <w:r>
        <w:t>emergency exposure situations</w:t>
      </w:r>
    </w:p>
    <w:p w14:paraId="4C40A3AE" w14:textId="73366243" w:rsidR="000E57DA" w:rsidRDefault="000E57DA" w:rsidP="00AB7CDF">
      <w:pPr>
        <w:pStyle w:val="ListParagraph"/>
        <w:numPr>
          <w:ilvl w:val="0"/>
          <w:numId w:val="52"/>
        </w:numPr>
      </w:pPr>
      <w:r>
        <w:t>Annex A</w:t>
      </w:r>
      <w:r w:rsidR="002F6FC2">
        <w:t>:</w:t>
      </w:r>
      <w:r>
        <w:t xml:space="preserve"> guidance values for restricting exposure of emergency workers</w:t>
      </w:r>
    </w:p>
    <w:p w14:paraId="66D439DA" w14:textId="45EB2802" w:rsidR="000E57DA" w:rsidRDefault="000E57DA" w:rsidP="00AB7CDF">
      <w:pPr>
        <w:pStyle w:val="ListParagraph"/>
        <w:numPr>
          <w:ilvl w:val="0"/>
          <w:numId w:val="52"/>
        </w:numPr>
      </w:pPr>
      <w:r>
        <w:t>Annex B</w:t>
      </w:r>
      <w:r w:rsidR="002F6FC2">
        <w:t>:</w:t>
      </w:r>
      <w:r>
        <w:t xml:space="preserve"> generic criteria </w:t>
      </w:r>
      <w:r w:rsidR="009C7612">
        <w:t>f</w:t>
      </w:r>
      <w:r w:rsidR="009C7612" w:rsidRPr="002362BC">
        <w:t>or doses for which protective actions and other response actions are expected</w:t>
      </w:r>
      <w:r w:rsidR="009C7612">
        <w:t xml:space="preserve"> to be taken</w:t>
      </w:r>
      <w:r w:rsidR="009C7612" w:rsidRPr="002362BC">
        <w:t xml:space="preserve"> in a nuclear or radiological</w:t>
      </w:r>
      <w:r w:rsidR="009C7612">
        <w:t xml:space="preserve"> </w:t>
      </w:r>
      <w:r w:rsidR="009C7612" w:rsidRPr="002362BC">
        <w:t>emergency</w:t>
      </w:r>
    </w:p>
    <w:p w14:paraId="76BC52C2" w14:textId="3813193E" w:rsidR="000E57DA" w:rsidRPr="00493B81" w:rsidRDefault="000E57DA" w:rsidP="00AB7CDF">
      <w:pPr>
        <w:pStyle w:val="ListParagraph"/>
        <w:numPr>
          <w:ilvl w:val="0"/>
          <w:numId w:val="52"/>
        </w:numPr>
      </w:pPr>
      <w:r w:rsidRPr="00493B81">
        <w:t>Annex C</w:t>
      </w:r>
      <w:r w:rsidR="002F6FC2">
        <w:t>:</w:t>
      </w:r>
      <w:r w:rsidRPr="00493B81">
        <w:t xml:space="preserve"> </w:t>
      </w:r>
      <w:r w:rsidRPr="00592DAC">
        <w:rPr>
          <w:szCs w:val="32"/>
        </w:rPr>
        <w:t>Australian framework for preparedness and response applicable to radiation or nuclear events</w:t>
      </w:r>
    </w:p>
    <w:p w14:paraId="4500DC3D" w14:textId="05D34F97" w:rsidR="00266A48" w:rsidRDefault="00266A48" w:rsidP="00266A48">
      <w:pPr>
        <w:pStyle w:val="ListParagraph"/>
        <w:numPr>
          <w:ilvl w:val="0"/>
          <w:numId w:val="52"/>
        </w:numPr>
      </w:pPr>
      <w:r>
        <w:t xml:space="preserve">Appendix 1: </w:t>
      </w:r>
      <w:r w:rsidRPr="00796878">
        <w:t>ten principl</w:t>
      </w:r>
      <w:r>
        <w:t>es of radiation risk management</w:t>
      </w:r>
    </w:p>
    <w:p w14:paraId="5AC86C40" w14:textId="6AE8AD6E" w:rsidR="00E56E3F" w:rsidRDefault="00266A48" w:rsidP="00AB7CDF">
      <w:pPr>
        <w:pStyle w:val="ListParagraph"/>
        <w:numPr>
          <w:ilvl w:val="0"/>
          <w:numId w:val="52"/>
        </w:numPr>
      </w:pPr>
      <w:r>
        <w:t>Appendix 2</w:t>
      </w:r>
      <w:r w:rsidR="002F6FC2">
        <w:t>:</w:t>
      </w:r>
      <w:r w:rsidR="00E56E3F">
        <w:t xml:space="preserve"> derivation of the emergency exposure</w:t>
      </w:r>
      <w:r w:rsidR="00FA4828">
        <w:t xml:space="preserve"> </w:t>
      </w:r>
      <w:r w:rsidR="00E56E3F">
        <w:t>guide clauses from GSR Part 7</w:t>
      </w:r>
      <w:r w:rsidR="00F11137">
        <w:t xml:space="preserve"> (</w:t>
      </w:r>
      <w:r w:rsidR="00F11137" w:rsidRPr="00B8332F">
        <w:t>IAEA</w:t>
      </w:r>
      <w:r w:rsidR="00E84802">
        <w:t> </w:t>
      </w:r>
      <w:r w:rsidR="00F11137" w:rsidRPr="00B8332F">
        <w:t>2015</w:t>
      </w:r>
      <w:r w:rsidR="00F11137">
        <w:t>)</w:t>
      </w:r>
      <w:r w:rsidR="004B4217">
        <w:t>.</w:t>
      </w:r>
    </w:p>
    <w:p w14:paraId="4527ABDD" w14:textId="25BFAB48" w:rsidR="00923761" w:rsidRPr="00923761" w:rsidRDefault="002842B2">
      <w:r w:rsidRPr="003D26E8">
        <w:lastRenderedPageBreak/>
        <w:t>Explanations</w:t>
      </w:r>
      <w:r w:rsidR="00923761" w:rsidRPr="003D26E8">
        <w:t xml:space="preserve"> o</w:t>
      </w:r>
      <w:r w:rsidR="00ED6898">
        <w:t>f technical terms used in this g</w:t>
      </w:r>
      <w:r w:rsidR="00923761" w:rsidRPr="003D26E8">
        <w:t xml:space="preserve">uide are </w:t>
      </w:r>
      <w:r w:rsidRPr="003D26E8">
        <w:t xml:space="preserve">provided </w:t>
      </w:r>
      <w:r w:rsidR="00923761" w:rsidRPr="003D26E8">
        <w:t>in the</w:t>
      </w:r>
      <w:r w:rsidR="003D26E8" w:rsidRPr="00F73E55">
        <w:t xml:space="preserve"> </w:t>
      </w:r>
      <w:r w:rsidR="002C488A" w:rsidRPr="003D26E8">
        <w:t>G</w:t>
      </w:r>
      <w:r w:rsidR="00923761" w:rsidRPr="003D26E8">
        <w:t xml:space="preserve">lossary. </w:t>
      </w:r>
      <w:r w:rsidR="00ED6898">
        <w:t>Publications underpinning this g</w:t>
      </w:r>
      <w:r w:rsidR="00923761" w:rsidRPr="003D26E8">
        <w:t>uide are listed in the Reference</w:t>
      </w:r>
      <w:r w:rsidR="005B0ED6" w:rsidRPr="003D26E8">
        <w:t>s</w:t>
      </w:r>
      <w:r w:rsidR="00923761" w:rsidRPr="003D26E8">
        <w:t xml:space="preserve"> section. </w:t>
      </w:r>
    </w:p>
    <w:p w14:paraId="1DF91C5F" w14:textId="77777777" w:rsidR="00923761" w:rsidRPr="00955454" w:rsidRDefault="00923761">
      <w:pPr>
        <w:pStyle w:val="BodyText"/>
        <w:sectPr w:rsidR="00923761" w:rsidRPr="00955454" w:rsidSect="00C92BF6">
          <w:headerReference w:type="even" r:id="rId26"/>
          <w:headerReference w:type="default" r:id="rId27"/>
          <w:footerReference w:type="even" r:id="rId28"/>
          <w:footerReference w:type="default" r:id="rId29"/>
          <w:headerReference w:type="first" r:id="rId30"/>
          <w:type w:val="nextColumn"/>
          <w:pgSz w:w="11905" w:h="16837" w:code="9"/>
          <w:pgMar w:top="1134" w:right="1134" w:bottom="1134" w:left="1134" w:header="720" w:footer="567" w:gutter="0"/>
          <w:pgNumType w:start="1"/>
          <w:cols w:space="720"/>
          <w:docGrid w:linePitch="299"/>
        </w:sectPr>
      </w:pPr>
    </w:p>
    <w:p w14:paraId="78C22F3E" w14:textId="77777777" w:rsidR="007833BB" w:rsidRPr="00F1337C" w:rsidRDefault="00F1337C" w:rsidP="00AB7CDF">
      <w:pPr>
        <w:pStyle w:val="Heading1"/>
        <w:numPr>
          <w:ilvl w:val="0"/>
          <w:numId w:val="35"/>
        </w:numPr>
        <w:pBdr>
          <w:bottom w:val="outset" w:sz="6" w:space="1" w:color="006600"/>
        </w:pBdr>
        <w:spacing w:before="240"/>
      </w:pPr>
      <w:bookmarkStart w:id="29" w:name="_Ref65301593"/>
      <w:bookmarkStart w:id="30" w:name="_Toc1728259"/>
      <w:r w:rsidRPr="00CD4D60">
        <w:rPr>
          <w:rFonts w:asciiTheme="minorHAnsi" w:hAnsiTheme="minorHAnsi"/>
          <w:caps w:val="0"/>
        </w:rPr>
        <w:lastRenderedPageBreak/>
        <w:t>Radiation</w:t>
      </w:r>
      <w:r w:rsidRPr="00F1337C">
        <w:t xml:space="preserve"> </w:t>
      </w:r>
      <w:r w:rsidR="00CD4D60">
        <w:rPr>
          <w:caps w:val="0"/>
        </w:rPr>
        <w:t>protection for emergency exposure s</w:t>
      </w:r>
      <w:r w:rsidRPr="00CD4D60">
        <w:rPr>
          <w:caps w:val="0"/>
        </w:rPr>
        <w:t>ituations</w:t>
      </w:r>
      <w:bookmarkEnd w:id="29"/>
      <w:bookmarkEnd w:id="30"/>
    </w:p>
    <w:p w14:paraId="4C9B4958" w14:textId="3EA6AB6A" w:rsidR="006C4D66" w:rsidRPr="00CD4D60" w:rsidRDefault="00CD4D60" w:rsidP="00AB7CDF">
      <w:pPr>
        <w:pStyle w:val="Heading2"/>
        <w:keepLines/>
        <w:numPr>
          <w:ilvl w:val="1"/>
          <w:numId w:val="35"/>
        </w:numPr>
        <w:tabs>
          <w:tab w:val="clear" w:pos="680"/>
        </w:tabs>
      </w:pPr>
      <w:bookmarkStart w:id="31" w:name="_Toc442267070"/>
      <w:bookmarkStart w:id="32" w:name="_Toc442267229"/>
      <w:bookmarkStart w:id="33" w:name="_Toc459800684"/>
      <w:bookmarkStart w:id="34" w:name="_Toc469475737"/>
      <w:bookmarkStart w:id="35" w:name="_Toc1728260"/>
      <w:r>
        <w:t xml:space="preserve">Principles </w:t>
      </w:r>
      <w:r w:rsidR="004722EC">
        <w:t>of</w:t>
      </w:r>
      <w:r>
        <w:t xml:space="preserve"> p</w:t>
      </w:r>
      <w:r w:rsidR="006C4D66" w:rsidRPr="00CD4D60">
        <w:t>rotection</w:t>
      </w:r>
      <w:bookmarkEnd w:id="31"/>
      <w:bookmarkEnd w:id="32"/>
      <w:bookmarkEnd w:id="33"/>
      <w:bookmarkEnd w:id="34"/>
      <w:bookmarkEnd w:id="35"/>
    </w:p>
    <w:p w14:paraId="134A06AC" w14:textId="47E10300" w:rsidR="004722EC" w:rsidRDefault="006C4D66" w:rsidP="00D80951">
      <w:pPr>
        <w:rPr>
          <w:lang w:val="en-US" w:eastAsia="en-AU"/>
        </w:rPr>
      </w:pPr>
      <w:r w:rsidRPr="002A2357">
        <w:rPr>
          <w:lang w:val="en-US" w:eastAsia="en-AU"/>
        </w:rPr>
        <w:t xml:space="preserve">The </w:t>
      </w:r>
      <w:r w:rsidR="00FB7DDB">
        <w:rPr>
          <w:lang w:val="en-US" w:eastAsia="en-AU"/>
        </w:rPr>
        <w:t xml:space="preserve">international </w:t>
      </w:r>
      <w:r w:rsidRPr="002A2357">
        <w:rPr>
          <w:lang w:val="en-US" w:eastAsia="en-AU"/>
        </w:rPr>
        <w:t xml:space="preserve">system of </w:t>
      </w:r>
      <w:r w:rsidR="004722EC">
        <w:rPr>
          <w:lang w:val="en-US" w:eastAsia="en-AU"/>
        </w:rPr>
        <w:t xml:space="preserve">radiation </w:t>
      </w:r>
      <w:r w:rsidRPr="002A2357">
        <w:rPr>
          <w:lang w:val="en-US" w:eastAsia="en-AU"/>
        </w:rPr>
        <w:t xml:space="preserve">protection </w:t>
      </w:r>
      <w:r w:rsidR="004722EC">
        <w:rPr>
          <w:lang w:val="en-US" w:eastAsia="en-AU"/>
        </w:rPr>
        <w:t xml:space="preserve">is underpinned </w:t>
      </w:r>
      <w:r w:rsidR="00E77BAE">
        <w:rPr>
          <w:lang w:val="en-US" w:eastAsia="en-AU"/>
        </w:rPr>
        <w:t xml:space="preserve">by </w:t>
      </w:r>
      <w:r w:rsidR="004722EC">
        <w:rPr>
          <w:lang w:val="en-US" w:eastAsia="en-AU"/>
        </w:rPr>
        <w:t xml:space="preserve">principles that guide actions to assess, control and manage </w:t>
      </w:r>
      <w:r w:rsidRPr="002A2357">
        <w:rPr>
          <w:lang w:val="en-US" w:eastAsia="en-AU"/>
        </w:rPr>
        <w:t xml:space="preserve">radiation risks </w:t>
      </w:r>
      <w:r w:rsidR="00600277">
        <w:rPr>
          <w:lang w:val="en-US" w:eastAsia="en-AU"/>
        </w:rPr>
        <w:t xml:space="preserve">to </w:t>
      </w:r>
      <w:r w:rsidR="004722EC">
        <w:rPr>
          <w:lang w:val="en-US" w:eastAsia="en-AU"/>
        </w:rPr>
        <w:t xml:space="preserve">protect human health and the environment. </w:t>
      </w:r>
    </w:p>
    <w:p w14:paraId="35AB048A" w14:textId="54D7B80A" w:rsidR="001B2899" w:rsidRDefault="00A64B4A" w:rsidP="00D80951">
      <w:pPr>
        <w:rPr>
          <w:lang w:eastAsia="en-AU"/>
        </w:rPr>
      </w:pPr>
      <w:r>
        <w:rPr>
          <w:lang w:val="en-US" w:eastAsia="en-AU"/>
        </w:rPr>
        <w:t>Building on the international system, t</w:t>
      </w:r>
      <w:r w:rsidR="006C4D66" w:rsidRPr="00DE27B0">
        <w:rPr>
          <w:lang w:eastAsia="en-AU"/>
        </w:rPr>
        <w:t xml:space="preserve">he </w:t>
      </w:r>
      <w:r w:rsidR="006C4D66" w:rsidRPr="0096776E">
        <w:rPr>
          <w:i/>
          <w:lang w:eastAsia="en-AU"/>
        </w:rPr>
        <w:t>Fundamentals for Protection Against Ionising Radiation</w:t>
      </w:r>
      <w:r>
        <w:rPr>
          <w:lang w:eastAsia="en-AU"/>
        </w:rPr>
        <w:t>,</w:t>
      </w:r>
      <w:r w:rsidR="006C4D66" w:rsidRPr="0096776E">
        <w:rPr>
          <w:i/>
          <w:lang w:eastAsia="en-AU"/>
        </w:rPr>
        <w:t xml:space="preserve"> </w:t>
      </w:r>
      <w:r w:rsidR="006C4D66" w:rsidRPr="00493B81">
        <w:rPr>
          <w:lang w:eastAsia="en-AU"/>
        </w:rPr>
        <w:t>RPS F-1</w:t>
      </w:r>
      <w:r>
        <w:rPr>
          <w:lang w:eastAsia="en-AU"/>
        </w:rPr>
        <w:t xml:space="preserve"> </w:t>
      </w:r>
      <w:r w:rsidR="006C4D66" w:rsidRPr="006C4D66">
        <w:rPr>
          <w:i/>
          <w:lang w:eastAsia="en-AU"/>
        </w:rPr>
        <w:t xml:space="preserve"> </w:t>
      </w:r>
      <w:r w:rsidR="006C4D66" w:rsidRPr="006C4D66">
        <w:rPr>
          <w:lang w:eastAsia="en-AU"/>
        </w:rPr>
        <w:t>(</w:t>
      </w:r>
      <w:r w:rsidR="00F11137">
        <w:rPr>
          <w:lang w:eastAsia="en-AU"/>
        </w:rPr>
        <w:t xml:space="preserve">ARPANSA </w:t>
      </w:r>
      <w:r w:rsidR="006C4D66" w:rsidRPr="006C4D66">
        <w:rPr>
          <w:lang w:eastAsia="en-AU"/>
        </w:rPr>
        <w:t>2014</w:t>
      </w:r>
      <w:r w:rsidR="00EF2EF9">
        <w:rPr>
          <w:lang w:eastAsia="en-AU"/>
        </w:rPr>
        <w:t>a</w:t>
      </w:r>
      <w:r w:rsidR="006C4D66" w:rsidRPr="006C4D66">
        <w:rPr>
          <w:lang w:eastAsia="en-AU"/>
        </w:rPr>
        <w:t>) sets out the underlying principles that form the basis of the system used to manage risks from ionising radiation in Australia.</w:t>
      </w:r>
      <w:r w:rsidR="001B2899">
        <w:rPr>
          <w:lang w:eastAsia="en-AU"/>
        </w:rPr>
        <w:t xml:space="preserve"> </w:t>
      </w:r>
      <w:r w:rsidR="00F11137" w:rsidRPr="006F2459">
        <w:rPr>
          <w:lang w:eastAsia="en-AU"/>
        </w:rPr>
        <w:t xml:space="preserve">RPS F-1 </w:t>
      </w:r>
      <w:r w:rsidR="00F11137" w:rsidRPr="00D21029">
        <w:t>(ARPANSA 2014</w:t>
      </w:r>
      <w:r w:rsidR="00F11137">
        <w:t>a</w:t>
      </w:r>
      <w:r w:rsidR="00F11137" w:rsidRPr="00D21029">
        <w:t>)</w:t>
      </w:r>
      <w:r w:rsidR="00F11137">
        <w:t xml:space="preserve"> </w:t>
      </w:r>
      <w:r w:rsidR="001B2899">
        <w:rPr>
          <w:lang w:eastAsia="en-AU"/>
        </w:rPr>
        <w:t xml:space="preserve">provides an understanding of the effects of ionising radiation and associated risks for the health of humans and of the environment, and further explains how radiation protection, safety and security can work individually and collectively to manage radiation risks. </w:t>
      </w:r>
      <w:r w:rsidR="006C4D66" w:rsidRPr="006C4D66">
        <w:rPr>
          <w:lang w:eastAsia="en-AU"/>
        </w:rPr>
        <w:t>The</w:t>
      </w:r>
      <w:r w:rsidR="00FB7DDB">
        <w:rPr>
          <w:lang w:eastAsia="en-AU"/>
        </w:rPr>
        <w:t>se</w:t>
      </w:r>
      <w:r w:rsidR="006C4D66" w:rsidRPr="006C4D66">
        <w:rPr>
          <w:lang w:eastAsia="en-AU"/>
        </w:rPr>
        <w:t xml:space="preserve"> </w:t>
      </w:r>
      <w:r w:rsidR="001B2899">
        <w:rPr>
          <w:lang w:eastAsia="en-AU"/>
        </w:rPr>
        <w:t xml:space="preserve">principles </w:t>
      </w:r>
      <w:r w:rsidR="006C4D66" w:rsidRPr="006C4D66">
        <w:rPr>
          <w:lang w:eastAsia="en-AU"/>
        </w:rPr>
        <w:t xml:space="preserve">are outlined in Appendix </w:t>
      </w:r>
      <w:r w:rsidR="004B4217">
        <w:rPr>
          <w:lang w:eastAsia="en-AU"/>
        </w:rPr>
        <w:t>1.</w:t>
      </w:r>
      <w:r w:rsidR="00FB7DDB">
        <w:rPr>
          <w:lang w:eastAsia="en-AU"/>
        </w:rPr>
        <w:t xml:space="preserve"> </w:t>
      </w:r>
    </w:p>
    <w:p w14:paraId="2A8EE521" w14:textId="0B1A9BEE" w:rsidR="00D4481C" w:rsidRDefault="00D4481C" w:rsidP="00F73E55">
      <w:pPr>
        <w:rPr>
          <w:rFonts w:asciiTheme="minorHAnsi" w:hAnsiTheme="minorHAnsi"/>
          <w:color w:val="262626" w:themeColor="text1" w:themeTint="D9"/>
          <w:szCs w:val="22"/>
          <w:lang w:val="en-US" w:eastAsia="en-AU"/>
        </w:rPr>
      </w:pPr>
      <w:r w:rsidRPr="00D4481C">
        <w:rPr>
          <w:rFonts w:asciiTheme="minorHAnsi" w:hAnsiTheme="minorHAnsi"/>
          <w:color w:val="262626" w:themeColor="text1" w:themeTint="D9"/>
          <w:szCs w:val="22"/>
          <w:lang w:val="en-US" w:eastAsia="en-AU"/>
        </w:rPr>
        <w:t xml:space="preserve">All exposures are classified into the following three types of exposure situation consistent with </w:t>
      </w:r>
      <w:r w:rsidRPr="00F73E55">
        <w:rPr>
          <w:rFonts w:asciiTheme="minorHAnsi" w:hAnsiTheme="minorHAnsi"/>
          <w:color w:val="262626" w:themeColor="text1" w:themeTint="D9"/>
          <w:szCs w:val="22"/>
          <w:lang w:val="en-US" w:eastAsia="en-AU"/>
        </w:rPr>
        <w:t>ICRP 103</w:t>
      </w:r>
      <w:r w:rsidRPr="00D4481C">
        <w:rPr>
          <w:rFonts w:asciiTheme="minorHAnsi" w:hAnsiTheme="minorHAnsi"/>
          <w:color w:val="262626" w:themeColor="text1" w:themeTint="D9"/>
          <w:szCs w:val="22"/>
          <w:lang w:val="en-US" w:eastAsia="en-AU"/>
        </w:rPr>
        <w:t xml:space="preserve"> (ICRP 2007) and GSR Part 3 (IAEA 2014).</w:t>
      </w:r>
    </w:p>
    <w:p w14:paraId="46F8E6CC" w14:textId="1BA73B01" w:rsidR="00D4481C" w:rsidRPr="000F51FE" w:rsidRDefault="00D4481C" w:rsidP="00AB7CDF">
      <w:pPr>
        <w:pStyle w:val="ListParagraph"/>
        <w:numPr>
          <w:ilvl w:val="0"/>
          <w:numId w:val="53"/>
        </w:numPr>
        <w:rPr>
          <w:lang w:val="en-US"/>
        </w:rPr>
      </w:pPr>
      <w:r w:rsidRPr="000F51FE">
        <w:rPr>
          <w:b/>
          <w:lang w:val="en-US"/>
        </w:rPr>
        <w:t>Planned Exposure Situations</w:t>
      </w:r>
      <w:r w:rsidRPr="000F51FE">
        <w:rPr>
          <w:lang w:val="en-US"/>
        </w:rPr>
        <w:t>: situations where radiation protection can be planned in advance, before exposures occur and where the magnitude and extent of exposures can be reasonably predicted. Planned exposure situations may result in exposures that are anticipated to occur (normal exposures) and in potential exposures that are not anticipated to occur, but may do so.</w:t>
      </w:r>
      <w:r w:rsidR="002637D3" w:rsidRPr="000F51FE">
        <w:rPr>
          <w:lang w:val="en-US"/>
        </w:rPr>
        <w:t xml:space="preserve"> The requirements for planned exposure situations can be found in RPS C-1 (ARPANSA 2016). </w:t>
      </w:r>
    </w:p>
    <w:p w14:paraId="55BB08B5" w14:textId="4439342B" w:rsidR="00D4481C" w:rsidRPr="000F51FE" w:rsidRDefault="00D4481C" w:rsidP="00AB7CDF">
      <w:pPr>
        <w:pStyle w:val="ListParagraph"/>
        <w:numPr>
          <w:ilvl w:val="0"/>
          <w:numId w:val="53"/>
        </w:numPr>
        <w:rPr>
          <w:lang w:val="en-US"/>
        </w:rPr>
      </w:pPr>
      <w:r w:rsidRPr="000F51FE">
        <w:rPr>
          <w:b/>
          <w:lang w:val="en-US"/>
        </w:rPr>
        <w:t>Emergency Exposure Situations</w:t>
      </w:r>
      <w:r w:rsidRPr="000F51FE">
        <w:rPr>
          <w:lang w:val="en-US"/>
        </w:rPr>
        <w:t xml:space="preserve">: situations that may occur during the operation of planned exposure situations if loss of control or breakdown of radiation protection occurs, or from malicious acts, or from any other unexpected situation that requires urgent action in order to reduce or avoid undesirable </w:t>
      </w:r>
      <w:r w:rsidR="009B65C3" w:rsidRPr="000F51FE">
        <w:rPr>
          <w:lang w:val="en-US"/>
        </w:rPr>
        <w:t xml:space="preserve">radiological and non-radiological </w:t>
      </w:r>
      <w:r w:rsidRPr="000F51FE">
        <w:rPr>
          <w:lang w:val="en-US"/>
        </w:rPr>
        <w:t xml:space="preserve">consequences. These exposure situations are not planned and </w:t>
      </w:r>
      <w:r w:rsidR="003E7E19" w:rsidRPr="000F51FE">
        <w:rPr>
          <w:lang w:val="en-US"/>
        </w:rPr>
        <w:t xml:space="preserve">the source </w:t>
      </w:r>
      <w:r w:rsidRPr="000F51FE">
        <w:rPr>
          <w:lang w:val="en-US"/>
        </w:rPr>
        <w:t xml:space="preserve">may not be </w:t>
      </w:r>
      <w:r w:rsidR="003E7E19" w:rsidRPr="000F51FE">
        <w:rPr>
          <w:lang w:val="en-US"/>
        </w:rPr>
        <w:t xml:space="preserve">possible </w:t>
      </w:r>
      <w:r w:rsidRPr="000F51FE">
        <w:rPr>
          <w:lang w:val="en-US"/>
        </w:rPr>
        <w:t>to</w:t>
      </w:r>
      <w:r w:rsidR="009B65C3" w:rsidRPr="000F51FE">
        <w:rPr>
          <w:lang w:val="en-US"/>
        </w:rPr>
        <w:t xml:space="preserve"> </w:t>
      </w:r>
      <w:r w:rsidR="003E7E19" w:rsidRPr="000F51FE">
        <w:rPr>
          <w:lang w:val="en-US"/>
        </w:rPr>
        <w:t xml:space="preserve">fully </w:t>
      </w:r>
      <w:r w:rsidRPr="000F51FE">
        <w:rPr>
          <w:lang w:val="en-US"/>
        </w:rPr>
        <w:t>control</w:t>
      </w:r>
      <w:r w:rsidR="003E7E19" w:rsidRPr="000F51FE">
        <w:rPr>
          <w:lang w:val="en-US"/>
        </w:rPr>
        <w:t>.</w:t>
      </w:r>
      <w:r w:rsidR="002637D3" w:rsidRPr="000F51FE">
        <w:rPr>
          <w:lang w:val="en-US"/>
        </w:rPr>
        <w:t xml:space="preserve"> Emergency exposure sit</w:t>
      </w:r>
      <w:r w:rsidR="007F51EA">
        <w:rPr>
          <w:lang w:val="en-US"/>
        </w:rPr>
        <w:t>uations are dealt with in this g</w:t>
      </w:r>
      <w:r w:rsidR="002637D3" w:rsidRPr="000F51FE">
        <w:rPr>
          <w:lang w:val="en-US"/>
        </w:rPr>
        <w:t xml:space="preserve">uide. </w:t>
      </w:r>
    </w:p>
    <w:p w14:paraId="0349F77A" w14:textId="43D1A0F2" w:rsidR="006C4D66" w:rsidRPr="000F51FE" w:rsidRDefault="00D4481C" w:rsidP="00AB7CDF">
      <w:pPr>
        <w:pStyle w:val="ListParagraph"/>
        <w:numPr>
          <w:ilvl w:val="0"/>
          <w:numId w:val="53"/>
        </w:numPr>
        <w:rPr>
          <w:lang w:val="en-US"/>
        </w:rPr>
      </w:pPr>
      <w:r w:rsidRPr="000F51FE">
        <w:rPr>
          <w:b/>
          <w:lang w:val="en-US"/>
        </w:rPr>
        <w:t>Existing Exposure Situations</w:t>
      </w:r>
      <w:r w:rsidRPr="000F51FE">
        <w:rPr>
          <w:lang w:val="en-US"/>
        </w:rPr>
        <w:t>: these are exposure situations that already exist when a decision on control has to be taken, including prolonged exposure situations after emergencies.</w:t>
      </w:r>
      <w:r w:rsidR="002637D3" w:rsidRPr="000F51FE">
        <w:rPr>
          <w:lang w:val="en-US"/>
        </w:rPr>
        <w:t xml:space="preserve"> Guidance for existing exposure situations can be found in RPS G-2 (ARPANSA 2017). </w:t>
      </w:r>
    </w:p>
    <w:p w14:paraId="47A7B021" w14:textId="77777777" w:rsidR="006C4D66" w:rsidRPr="00D21029" w:rsidRDefault="00D4481C" w:rsidP="00F73E55">
      <w:pPr>
        <w:rPr>
          <w:color w:val="262626" w:themeColor="text1" w:themeTint="D9"/>
          <w:szCs w:val="22"/>
        </w:rPr>
      </w:pPr>
      <w:r w:rsidRPr="00D21029">
        <w:rPr>
          <w:color w:val="262626" w:themeColor="text1" w:themeTint="D9"/>
          <w:szCs w:val="22"/>
          <w:lang w:val="en-US"/>
        </w:rPr>
        <w:t>The system also considers the three principles of radiation protection, being:</w:t>
      </w:r>
    </w:p>
    <w:p w14:paraId="071CAD4C" w14:textId="3169777C" w:rsidR="006C4D66" w:rsidRPr="002A2357" w:rsidRDefault="006C4D66" w:rsidP="00AB7CDF">
      <w:pPr>
        <w:pStyle w:val="ListParagraph"/>
        <w:numPr>
          <w:ilvl w:val="0"/>
          <w:numId w:val="54"/>
        </w:numPr>
      </w:pPr>
      <w:r w:rsidRPr="002A2357">
        <w:t>justification</w:t>
      </w:r>
      <w:r w:rsidR="00425E0C">
        <w:t xml:space="preserve"> – </w:t>
      </w:r>
      <w:r w:rsidRPr="002A2357">
        <w:t>that any activity involving radiation</w:t>
      </w:r>
      <w:r w:rsidR="00FD34A5">
        <w:t xml:space="preserve"> or that alters radiation exposure</w:t>
      </w:r>
      <w:r w:rsidRPr="002A2357">
        <w:t xml:space="preserve"> should do more good than harm </w:t>
      </w:r>
    </w:p>
    <w:p w14:paraId="7230F5C7" w14:textId="1A01F4C7" w:rsidR="006C4D66" w:rsidRPr="000F51FE" w:rsidRDefault="006C4D66" w:rsidP="00AB7CDF">
      <w:pPr>
        <w:pStyle w:val="ListParagraph"/>
        <w:numPr>
          <w:ilvl w:val="0"/>
          <w:numId w:val="54"/>
        </w:numPr>
        <w:rPr>
          <w:rFonts w:cs="Georgia"/>
          <w:lang w:val="en-US"/>
        </w:rPr>
      </w:pPr>
      <w:r w:rsidRPr="000F51FE">
        <w:rPr>
          <w:rFonts w:cs="Georgia"/>
        </w:rPr>
        <w:t xml:space="preserve">optimisation </w:t>
      </w:r>
      <w:r w:rsidR="00425E0C" w:rsidRPr="000F51FE">
        <w:rPr>
          <w:rFonts w:cs="Georgia"/>
        </w:rPr>
        <w:t xml:space="preserve">– </w:t>
      </w:r>
      <w:r w:rsidRPr="000F51FE">
        <w:rPr>
          <w:rFonts w:cs="Georgia"/>
        </w:rPr>
        <w:t xml:space="preserve">that actual exposure, likelihood of </w:t>
      </w:r>
      <w:r w:rsidRPr="000F51FE">
        <w:rPr>
          <w:lang w:val="en-US"/>
        </w:rPr>
        <w:t xml:space="preserve">exposures and number of exposed persons should be </w:t>
      </w:r>
      <w:r w:rsidR="00425E0C" w:rsidRPr="000F51FE">
        <w:rPr>
          <w:lang w:val="en-US"/>
        </w:rPr>
        <w:t>as low as reasonably achievable</w:t>
      </w:r>
      <w:r w:rsidR="009C1933" w:rsidRPr="000F51FE">
        <w:rPr>
          <w:lang w:val="en-US"/>
        </w:rPr>
        <w:t xml:space="preserve"> </w:t>
      </w:r>
    </w:p>
    <w:p w14:paraId="5B51C3D5" w14:textId="3CB26F6C" w:rsidR="006C4D66" w:rsidRPr="000F51FE" w:rsidRDefault="005114CD" w:rsidP="00AB7CDF">
      <w:pPr>
        <w:pStyle w:val="ListParagraph"/>
        <w:numPr>
          <w:ilvl w:val="0"/>
          <w:numId w:val="54"/>
        </w:numPr>
        <w:rPr>
          <w:rFonts w:cs="Georgia"/>
          <w:lang w:val="en-US"/>
        </w:rPr>
      </w:pPr>
      <w:r w:rsidRPr="000F51FE">
        <w:rPr>
          <w:lang w:val="en-US"/>
        </w:rPr>
        <w:t>limitation</w:t>
      </w:r>
      <w:r w:rsidR="00425E0C" w:rsidRPr="000F51FE">
        <w:rPr>
          <w:lang w:val="en-US"/>
        </w:rPr>
        <w:t xml:space="preserve"> – </w:t>
      </w:r>
      <w:r w:rsidRPr="000F51FE">
        <w:rPr>
          <w:lang w:val="en-US"/>
        </w:rPr>
        <w:t>measures for controlling radiation risks in planned exposure situations must ensure that no exposed bears an unacceptable risk of harm, and that the environment is protected.</w:t>
      </w:r>
      <w:r w:rsidR="006C4D66" w:rsidRPr="000F51FE">
        <w:rPr>
          <w:lang w:val="en-US"/>
        </w:rPr>
        <w:t xml:space="preserve"> </w:t>
      </w:r>
    </w:p>
    <w:p w14:paraId="6AD2BBFC" w14:textId="19970EB7" w:rsidR="00D4481C" w:rsidRPr="00FF7023" w:rsidRDefault="00D4481C" w:rsidP="00F73E55">
      <w:pPr>
        <w:rPr>
          <w:szCs w:val="22"/>
        </w:rPr>
      </w:pPr>
      <w:r w:rsidRPr="00FF7023">
        <w:rPr>
          <w:szCs w:val="22"/>
        </w:rPr>
        <w:t xml:space="preserve">There are four categories of exposure identified in the </w:t>
      </w:r>
      <w:r w:rsidR="00EA74FB" w:rsidRPr="00FF7023">
        <w:rPr>
          <w:szCs w:val="22"/>
        </w:rPr>
        <w:t xml:space="preserve">RPS F-1 </w:t>
      </w:r>
      <w:r w:rsidRPr="00FF7023">
        <w:rPr>
          <w:szCs w:val="22"/>
        </w:rPr>
        <w:t>(ARPANSA 2014</w:t>
      </w:r>
      <w:r w:rsidR="00EF2EF9" w:rsidRPr="00FF7023">
        <w:rPr>
          <w:szCs w:val="22"/>
        </w:rPr>
        <w:t>a</w:t>
      </w:r>
      <w:r w:rsidRPr="00FF7023">
        <w:rPr>
          <w:szCs w:val="22"/>
        </w:rPr>
        <w:t>), specifically:</w:t>
      </w:r>
    </w:p>
    <w:p w14:paraId="3182AB2F" w14:textId="77777777" w:rsidR="006B3856" w:rsidRPr="00FF7023" w:rsidRDefault="00425E0C" w:rsidP="00AB7CDF">
      <w:pPr>
        <w:pStyle w:val="ListParagraph"/>
        <w:numPr>
          <w:ilvl w:val="0"/>
          <w:numId w:val="58"/>
        </w:numPr>
      </w:pPr>
      <w:r w:rsidRPr="00FF7023">
        <w:t xml:space="preserve">occupational </w:t>
      </w:r>
      <w:r w:rsidR="00D4481C" w:rsidRPr="00FF7023">
        <w:t>(</w:t>
      </w:r>
      <w:r w:rsidR="006C4D66" w:rsidRPr="00FF7023">
        <w:t xml:space="preserve">all exposure incurred by workers </w:t>
      </w:r>
      <w:r w:rsidR="00B76E85" w:rsidRPr="00FF7023">
        <w:t xml:space="preserve">during </w:t>
      </w:r>
      <w:r w:rsidRPr="00FF7023">
        <w:t>the course of their work</w:t>
      </w:r>
      <w:r w:rsidR="00D4481C" w:rsidRPr="00FF7023">
        <w:t>)</w:t>
      </w:r>
    </w:p>
    <w:p w14:paraId="7CEDEEA1" w14:textId="77777777" w:rsidR="006B3856" w:rsidRPr="00FF7023" w:rsidRDefault="006B3856" w:rsidP="00AB7CDF">
      <w:pPr>
        <w:pStyle w:val="ListParagraph"/>
        <w:numPr>
          <w:ilvl w:val="0"/>
          <w:numId w:val="58"/>
        </w:numPr>
      </w:pPr>
      <w:r w:rsidRPr="00FF7023">
        <w:lastRenderedPageBreak/>
        <w:t>public (exposure incurred by members of the public from radiation sources, excluding any occupational or medical exposure and the normal local natural background radiation)</w:t>
      </w:r>
    </w:p>
    <w:p w14:paraId="4EE89E68" w14:textId="77777777" w:rsidR="006B3856" w:rsidRPr="00FF7023" w:rsidRDefault="006B3856" w:rsidP="00AB7CDF">
      <w:pPr>
        <w:pStyle w:val="ListParagraph"/>
        <w:numPr>
          <w:ilvl w:val="0"/>
          <w:numId w:val="58"/>
        </w:numPr>
      </w:pPr>
      <w:r w:rsidRPr="00FF7023">
        <w:t xml:space="preserve">medical (incurred by patients undergoing medical diagnosis or treatment) </w:t>
      </w:r>
    </w:p>
    <w:p w14:paraId="4D11E8CD" w14:textId="1D7A382D" w:rsidR="006B3856" w:rsidRPr="0009565D" w:rsidRDefault="006B3856" w:rsidP="00AB7CDF">
      <w:pPr>
        <w:pStyle w:val="ListParagraph"/>
        <w:numPr>
          <w:ilvl w:val="0"/>
          <w:numId w:val="58"/>
        </w:numPr>
      </w:pPr>
      <w:r w:rsidRPr="00FF7023">
        <w:t xml:space="preserve">environmental (associated with protection of the environment and incurred by non-human biota </w:t>
      </w:r>
      <w:r w:rsidRPr="0009565D">
        <w:t xml:space="preserve">(or wildlife)). </w:t>
      </w:r>
    </w:p>
    <w:p w14:paraId="431CE554" w14:textId="77777777" w:rsidR="00D9492C" w:rsidRPr="0009565D" w:rsidRDefault="00D9492C">
      <w:pPr>
        <w:rPr>
          <w:lang w:val="en-US"/>
        </w:rPr>
      </w:pPr>
      <w:r w:rsidRPr="0009565D">
        <w:rPr>
          <w:lang w:val="en-US"/>
        </w:rPr>
        <w:t>Dose criteria serve as boundaries within which the optimisation process takes place and serve to reduce inequities of exposure. The three types of dose criteria are the following:</w:t>
      </w:r>
    </w:p>
    <w:p w14:paraId="46968DB9" w14:textId="18ED61BE" w:rsidR="00D9492C" w:rsidRPr="0009565D" w:rsidRDefault="00D9492C" w:rsidP="00AB7CDF">
      <w:pPr>
        <w:pStyle w:val="ListParagraph"/>
        <w:numPr>
          <w:ilvl w:val="0"/>
          <w:numId w:val="55"/>
        </w:numPr>
        <w:rPr>
          <w:lang w:val="en-US"/>
        </w:rPr>
      </w:pPr>
      <w:r w:rsidRPr="0009565D">
        <w:rPr>
          <w:lang w:val="en-US"/>
        </w:rPr>
        <w:t>reference levels (in emergency or existing controllable exposure situations</w:t>
      </w:r>
      <w:r w:rsidR="003E7E19" w:rsidRPr="0009565D">
        <w:rPr>
          <w:lang w:val="en-US"/>
        </w:rPr>
        <w:t>)</w:t>
      </w:r>
      <w:r w:rsidRPr="0009565D">
        <w:rPr>
          <w:lang w:val="en-US"/>
        </w:rPr>
        <w:t xml:space="preserve"> represent </w:t>
      </w:r>
      <w:r w:rsidR="003E7E19" w:rsidRPr="0009565D">
        <w:rPr>
          <w:lang w:val="en-US"/>
        </w:rPr>
        <w:t xml:space="preserve">a </w:t>
      </w:r>
      <w:r w:rsidRPr="0009565D">
        <w:rPr>
          <w:lang w:val="en-US"/>
        </w:rPr>
        <w:t>level of dose</w:t>
      </w:r>
      <w:r w:rsidR="00485989" w:rsidRPr="0009565D">
        <w:rPr>
          <w:lang w:val="en-US"/>
        </w:rPr>
        <w:t xml:space="preserve"> to individuals</w:t>
      </w:r>
      <w:r w:rsidRPr="0009565D">
        <w:rPr>
          <w:lang w:val="en-US"/>
        </w:rPr>
        <w:t xml:space="preserve"> </w:t>
      </w:r>
      <w:r w:rsidR="003E7E19" w:rsidRPr="0009565D">
        <w:rPr>
          <w:lang w:val="en-US"/>
        </w:rPr>
        <w:t xml:space="preserve">that guides the </w:t>
      </w:r>
      <w:r w:rsidR="00485989" w:rsidRPr="0009565D">
        <w:rPr>
          <w:lang w:val="en-US"/>
        </w:rPr>
        <w:t>optimis</w:t>
      </w:r>
      <w:r w:rsidR="003E7E19" w:rsidRPr="0009565D">
        <w:rPr>
          <w:lang w:val="en-US"/>
        </w:rPr>
        <w:t>ation process</w:t>
      </w:r>
      <w:r w:rsidRPr="0009565D">
        <w:rPr>
          <w:lang w:val="en-US"/>
        </w:rPr>
        <w:t>, above which it is judged to be inappropriate to plan to allow exposures to occur, and below which optimisation of protection should be implemented</w:t>
      </w:r>
      <w:r w:rsidR="00DC6831" w:rsidRPr="0009565D">
        <w:rPr>
          <w:lang w:val="en-US"/>
        </w:rPr>
        <w:t>. T</w:t>
      </w:r>
      <w:r w:rsidRPr="0009565D">
        <w:rPr>
          <w:lang w:val="en-US"/>
        </w:rPr>
        <w:t>he chosen value for a reference level will depend upon the prevailing circumstances of the exposure under consideration for the public and non-human biota</w:t>
      </w:r>
      <w:r w:rsidR="003E7E19" w:rsidRPr="0009565D">
        <w:rPr>
          <w:lang w:val="en-US"/>
        </w:rPr>
        <w:t xml:space="preserve">, and the optimisation process may have to </w:t>
      </w:r>
      <w:r w:rsidR="00485989" w:rsidRPr="0009565D">
        <w:rPr>
          <w:lang w:val="en-US"/>
        </w:rPr>
        <w:t xml:space="preserve">initially </w:t>
      </w:r>
      <w:r w:rsidR="003E7E19" w:rsidRPr="0009565D">
        <w:rPr>
          <w:lang w:val="en-US"/>
        </w:rPr>
        <w:t>take a point of departure from levels that are above the reference level</w:t>
      </w:r>
    </w:p>
    <w:p w14:paraId="18C7D39E" w14:textId="01037C3D" w:rsidR="00D9492C" w:rsidRPr="0009565D" w:rsidRDefault="00D9492C" w:rsidP="00AB7CDF">
      <w:pPr>
        <w:pStyle w:val="ListParagraph"/>
        <w:numPr>
          <w:ilvl w:val="0"/>
          <w:numId w:val="55"/>
        </w:numPr>
        <w:rPr>
          <w:lang w:val="en-US"/>
        </w:rPr>
      </w:pPr>
      <w:r w:rsidRPr="0009565D">
        <w:rPr>
          <w:lang w:val="en-US"/>
        </w:rPr>
        <w:t xml:space="preserve">dose constraints </w:t>
      </w:r>
      <w:r w:rsidR="00485989" w:rsidRPr="0009565D">
        <w:rPr>
          <w:lang w:val="en-US"/>
        </w:rPr>
        <w:t>(planned exposure situations except in medical exposure of patients) are</w:t>
      </w:r>
      <w:r w:rsidRPr="0009565D">
        <w:rPr>
          <w:lang w:val="en-US"/>
        </w:rPr>
        <w:t xml:space="preserve"> prospective and source–related restriction on the individual dose from a source, which</w:t>
      </w:r>
      <w:r w:rsidR="00485989" w:rsidRPr="0009565D">
        <w:rPr>
          <w:lang w:val="en-US"/>
        </w:rPr>
        <w:t xml:space="preserve"> can be applied in the planning stage to</w:t>
      </w:r>
      <w:r w:rsidRPr="0009565D">
        <w:rPr>
          <w:lang w:val="en-US"/>
        </w:rPr>
        <w:t xml:space="preserve"> provide a basic level of protection for the most highly exposed individuals from a source</w:t>
      </w:r>
      <w:r w:rsidR="00485989" w:rsidRPr="0009565D">
        <w:rPr>
          <w:lang w:val="en-US"/>
        </w:rPr>
        <w:t xml:space="preserve">. Dose constraints </w:t>
      </w:r>
      <w:r w:rsidRPr="0009565D">
        <w:rPr>
          <w:lang w:val="en-US"/>
        </w:rPr>
        <w:t>serve as upper bound</w:t>
      </w:r>
      <w:r w:rsidR="00485989" w:rsidRPr="0009565D">
        <w:rPr>
          <w:lang w:val="en-US"/>
        </w:rPr>
        <w:t>s</w:t>
      </w:r>
      <w:r w:rsidRPr="0009565D">
        <w:rPr>
          <w:lang w:val="en-US"/>
        </w:rPr>
        <w:t xml:space="preserve"> on the dose in optimisatio</w:t>
      </w:r>
      <w:r w:rsidR="008A6252" w:rsidRPr="0009565D">
        <w:rPr>
          <w:lang w:val="en-US"/>
        </w:rPr>
        <w:t>n of protection for that source</w:t>
      </w:r>
    </w:p>
    <w:p w14:paraId="450E0CF8" w14:textId="164EFF0D" w:rsidR="00D9492C" w:rsidRPr="0009565D" w:rsidRDefault="00D9492C" w:rsidP="00AB7CDF">
      <w:pPr>
        <w:pStyle w:val="ListParagraph"/>
        <w:numPr>
          <w:ilvl w:val="0"/>
          <w:numId w:val="55"/>
        </w:numPr>
        <w:rPr>
          <w:lang w:val="en-US"/>
        </w:rPr>
      </w:pPr>
      <w:r w:rsidRPr="0009565D">
        <w:rPr>
          <w:lang w:val="en-US"/>
        </w:rPr>
        <w:t>dose limits (</w:t>
      </w:r>
      <w:r w:rsidR="00DC6831" w:rsidRPr="0009565D">
        <w:rPr>
          <w:lang w:val="en-US"/>
        </w:rPr>
        <w:t xml:space="preserve">planned exposure situations) are </w:t>
      </w:r>
      <w:r w:rsidRPr="0009565D">
        <w:rPr>
          <w:lang w:val="en-US"/>
        </w:rPr>
        <w:t>the value of the effective dose or the equivalent dose that shall not be exceeded.</w:t>
      </w:r>
    </w:p>
    <w:p w14:paraId="47146541" w14:textId="71D03038" w:rsidR="00D9492C" w:rsidRPr="0009565D" w:rsidRDefault="00D9492C" w:rsidP="00F73E55">
      <w:pPr>
        <w:rPr>
          <w:szCs w:val="22"/>
          <w:lang w:val="en-US"/>
        </w:rPr>
      </w:pPr>
      <w:r w:rsidRPr="0009565D">
        <w:rPr>
          <w:szCs w:val="22"/>
          <w:lang w:val="en-US"/>
        </w:rPr>
        <w:t xml:space="preserve">For protection of non-human biota, the </w:t>
      </w:r>
      <w:r w:rsidRPr="0009565D">
        <w:rPr>
          <w:i/>
          <w:szCs w:val="22"/>
          <w:lang w:val="en-US"/>
        </w:rPr>
        <w:t>Guide to Radiation Protection of the Environment</w:t>
      </w:r>
      <w:r w:rsidR="00624264" w:rsidRPr="0009565D">
        <w:rPr>
          <w:szCs w:val="22"/>
          <w:lang w:val="en-US"/>
        </w:rPr>
        <w:t xml:space="preserve">, </w:t>
      </w:r>
      <w:r w:rsidRPr="0009565D">
        <w:rPr>
          <w:szCs w:val="22"/>
          <w:lang w:val="en-US"/>
        </w:rPr>
        <w:t xml:space="preserve">RPS G-1 (ARPANSA 2015) provides guidance on screening dose rates and methodologies that may assist in reaching a regulatory decision. Further guidance on environmental protection under different exposure situations can be found in </w:t>
      </w:r>
      <w:r w:rsidR="00265776" w:rsidRPr="0009565D">
        <w:rPr>
          <w:i/>
        </w:rPr>
        <w:t>Protection of the Environment under Different Exposure Situations</w:t>
      </w:r>
      <w:r w:rsidR="00265776" w:rsidRPr="0009565D">
        <w:t>, ICRP Publication 124</w:t>
      </w:r>
      <w:r w:rsidR="00265776" w:rsidRPr="0009565D">
        <w:rPr>
          <w:szCs w:val="22"/>
          <w:lang w:val="en-US"/>
        </w:rPr>
        <w:t xml:space="preserve"> </w:t>
      </w:r>
      <w:r w:rsidRPr="0009565D">
        <w:rPr>
          <w:szCs w:val="22"/>
          <w:lang w:val="en-US"/>
        </w:rPr>
        <w:t>(ICRP 2014).</w:t>
      </w:r>
    </w:p>
    <w:p w14:paraId="322DCB6C" w14:textId="4E87ADA5" w:rsidR="00A40502" w:rsidRDefault="001B2899" w:rsidP="00F73E55">
      <w:pPr>
        <w:rPr>
          <w:rFonts w:asciiTheme="minorHAnsi" w:hAnsiTheme="minorHAnsi"/>
          <w:szCs w:val="22"/>
          <w:lang w:val="en-US" w:eastAsia="en-AU"/>
        </w:rPr>
      </w:pPr>
      <w:r w:rsidRPr="0009565D">
        <w:rPr>
          <w:rFonts w:asciiTheme="minorHAnsi" w:hAnsiTheme="minorHAnsi"/>
          <w:szCs w:val="22"/>
          <w:lang w:val="en-US" w:eastAsia="en-AU"/>
        </w:rPr>
        <w:t>The interrelationship between the components of the radiation protection system applied in Australia are illustrated in Figure 2.1.</w:t>
      </w:r>
    </w:p>
    <w:p w14:paraId="42BFC1EE" w14:textId="77777777" w:rsidR="00A40502" w:rsidRPr="00A40502" w:rsidRDefault="00A40502" w:rsidP="00A40502">
      <w:pPr>
        <w:rPr>
          <w:rFonts w:asciiTheme="minorHAnsi" w:hAnsiTheme="minorHAnsi"/>
          <w:szCs w:val="22"/>
          <w:lang w:val="en-US" w:eastAsia="en-AU"/>
        </w:rPr>
      </w:pPr>
    </w:p>
    <w:p w14:paraId="461D7BD7" w14:textId="4B6B1E12" w:rsidR="00A40502" w:rsidRDefault="00A40502" w:rsidP="00A40502">
      <w:pPr>
        <w:rPr>
          <w:rFonts w:asciiTheme="minorHAnsi" w:hAnsiTheme="minorHAnsi"/>
          <w:szCs w:val="22"/>
          <w:lang w:val="en-US" w:eastAsia="en-AU"/>
        </w:rPr>
      </w:pPr>
    </w:p>
    <w:p w14:paraId="676D66D6" w14:textId="34E94F93" w:rsidR="00F54825" w:rsidRPr="00A40502" w:rsidRDefault="00A40502" w:rsidP="00A40502">
      <w:pPr>
        <w:tabs>
          <w:tab w:val="left" w:pos="4022"/>
        </w:tabs>
        <w:rPr>
          <w:rFonts w:asciiTheme="minorHAnsi" w:hAnsiTheme="minorHAnsi"/>
          <w:szCs w:val="22"/>
          <w:lang w:val="en-US" w:eastAsia="en-AU"/>
        </w:rPr>
      </w:pPr>
      <w:r>
        <w:rPr>
          <w:rFonts w:asciiTheme="minorHAnsi" w:hAnsiTheme="minorHAnsi"/>
          <w:szCs w:val="22"/>
          <w:lang w:val="en-US" w:eastAsia="en-AU"/>
        </w:rPr>
        <w:tab/>
      </w:r>
    </w:p>
    <w:p w14:paraId="21E1B2B9" w14:textId="273201ED" w:rsidR="006C4D66" w:rsidRPr="00DF08BE" w:rsidRDefault="00863E29" w:rsidP="008823F7">
      <w:pPr>
        <w:jc w:val="center"/>
      </w:pPr>
      <w:r>
        <w:rPr>
          <w:noProof/>
          <w:lang w:eastAsia="en-AU"/>
        </w:rPr>
        <w:lastRenderedPageBreak/>
        <w:drawing>
          <wp:inline distT="0" distB="0" distL="0" distR="0" wp14:anchorId="44809EB0" wp14:editId="6F7A3EDA">
            <wp:extent cx="5259600" cy="525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inciples of protect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59600" cy="5259600"/>
                    </a:xfrm>
                    <a:prstGeom prst="rect">
                      <a:avLst/>
                    </a:prstGeom>
                  </pic:spPr>
                </pic:pic>
              </a:graphicData>
            </a:graphic>
          </wp:inline>
        </w:drawing>
      </w:r>
    </w:p>
    <w:p w14:paraId="3CF3A1F4" w14:textId="77777777" w:rsidR="00290EE9" w:rsidRDefault="00290EE9" w:rsidP="006C4D66">
      <w:pPr>
        <w:spacing w:before="0" w:after="200" w:line="240" w:lineRule="auto"/>
        <w:ind w:left="993" w:hanging="993"/>
        <w:rPr>
          <w:rFonts w:asciiTheme="minorHAnsi" w:hAnsiTheme="minorHAnsi"/>
          <w:b/>
          <w:bCs/>
          <w:noProof/>
          <w:color w:val="262626" w:themeColor="text1" w:themeTint="D9"/>
          <w:sz w:val="20"/>
          <w:szCs w:val="18"/>
          <w:lang w:eastAsia="en-AU"/>
        </w:rPr>
      </w:pPr>
    </w:p>
    <w:p w14:paraId="5DE421A4" w14:textId="74CF35DA" w:rsidR="002C2B8D" w:rsidRPr="008168C9" w:rsidRDefault="006C4D66" w:rsidP="008168C9">
      <w:pPr>
        <w:rPr>
          <w:noProof/>
          <w:color w:val="404040"/>
          <w:lang w:eastAsia="en-AU"/>
        </w:rPr>
      </w:pPr>
      <w:r w:rsidRPr="006C4D66">
        <w:rPr>
          <w:b/>
          <w:noProof/>
          <w:lang w:eastAsia="en-AU"/>
        </w:rPr>
        <w:t>Figure 2.1</w:t>
      </w:r>
      <w:r w:rsidR="008A754F">
        <w:rPr>
          <w:noProof/>
          <w:lang w:eastAsia="en-AU"/>
        </w:rPr>
        <w:t xml:space="preserve">: </w:t>
      </w:r>
      <w:r w:rsidRPr="006C4D66">
        <w:rPr>
          <w:noProof/>
          <w:lang w:eastAsia="en-AU"/>
        </w:rPr>
        <w:t xml:space="preserve">The system of radiological protection illustrating the interrelationships of the principles of protection, the exposure situations, the categories of exposure, the dose criteria, and the application for implementation of the system. </w:t>
      </w:r>
    </w:p>
    <w:p w14:paraId="55FA2517" w14:textId="1A88B069" w:rsidR="009C7612" w:rsidRDefault="009C7612" w:rsidP="00AB7CDF">
      <w:pPr>
        <w:pStyle w:val="Heading2"/>
        <w:keepLines/>
        <w:numPr>
          <w:ilvl w:val="1"/>
          <w:numId w:val="35"/>
        </w:numPr>
        <w:tabs>
          <w:tab w:val="clear" w:pos="680"/>
        </w:tabs>
        <w:spacing w:before="360" w:line="264" w:lineRule="auto"/>
        <w:jc w:val="both"/>
      </w:pPr>
      <w:bookmarkStart w:id="36" w:name="_Toc1728261"/>
      <w:r>
        <w:t>Goals for radiation protection in an emergency exposure situation</w:t>
      </w:r>
      <w:bookmarkEnd w:id="36"/>
    </w:p>
    <w:p w14:paraId="4E5ABE12" w14:textId="56F3FB76" w:rsidR="002C2B8D" w:rsidRDefault="002C2B8D" w:rsidP="00F73E55">
      <w:pPr>
        <w:rPr>
          <w:rFonts w:asciiTheme="minorHAnsi" w:hAnsiTheme="minorHAnsi"/>
          <w:color w:val="262626" w:themeColor="text1" w:themeTint="D9"/>
          <w:szCs w:val="22"/>
          <w:lang w:eastAsia="en-AU"/>
        </w:rPr>
      </w:pPr>
      <w:r>
        <w:rPr>
          <w:rFonts w:asciiTheme="minorHAnsi" w:hAnsiTheme="minorHAnsi"/>
          <w:color w:val="262626" w:themeColor="text1" w:themeTint="D9"/>
          <w:szCs w:val="22"/>
          <w:lang w:eastAsia="en-AU"/>
        </w:rPr>
        <w:t xml:space="preserve">Principle 9 </w:t>
      </w:r>
      <w:r w:rsidRPr="00F93B65">
        <w:rPr>
          <w:rFonts w:asciiTheme="minorHAnsi" w:hAnsiTheme="minorHAnsi"/>
          <w:color w:val="262626" w:themeColor="text1" w:themeTint="D9"/>
          <w:szCs w:val="22"/>
          <w:lang w:eastAsia="en-AU"/>
        </w:rPr>
        <w:t xml:space="preserve">of </w:t>
      </w:r>
      <w:r w:rsidR="00F11137" w:rsidRPr="00F11137">
        <w:rPr>
          <w:rFonts w:asciiTheme="minorHAnsi" w:hAnsiTheme="minorHAnsi"/>
          <w:color w:val="262626" w:themeColor="text1" w:themeTint="D9"/>
          <w:szCs w:val="22"/>
          <w:lang w:eastAsia="en-AU"/>
        </w:rPr>
        <w:t>R</w:t>
      </w:r>
      <w:r w:rsidR="00F11137" w:rsidRPr="00F73E55">
        <w:rPr>
          <w:rFonts w:asciiTheme="minorHAnsi" w:hAnsiTheme="minorHAnsi"/>
          <w:color w:val="262626" w:themeColor="text1" w:themeTint="D9"/>
          <w:szCs w:val="22"/>
          <w:lang w:eastAsia="en-AU"/>
        </w:rPr>
        <w:t>PS F-1</w:t>
      </w:r>
      <w:r w:rsidRPr="00F73E55">
        <w:rPr>
          <w:rFonts w:asciiTheme="minorHAnsi" w:hAnsiTheme="minorHAnsi"/>
          <w:color w:val="262626" w:themeColor="text1" w:themeTint="D9"/>
          <w:szCs w:val="22"/>
          <w:lang w:eastAsia="en-AU"/>
        </w:rPr>
        <w:t xml:space="preserve"> </w:t>
      </w:r>
      <w:r w:rsidR="00F11137" w:rsidRPr="00D21029">
        <w:rPr>
          <w:color w:val="262626" w:themeColor="text1" w:themeTint="D9"/>
          <w:szCs w:val="22"/>
        </w:rPr>
        <w:t>(ARPANSA 2014</w:t>
      </w:r>
      <w:r w:rsidR="00F11137">
        <w:rPr>
          <w:color w:val="262626" w:themeColor="text1" w:themeTint="D9"/>
          <w:szCs w:val="22"/>
        </w:rPr>
        <w:t>a</w:t>
      </w:r>
      <w:r w:rsidR="00F11137" w:rsidRPr="00D21029">
        <w:rPr>
          <w:color w:val="262626" w:themeColor="text1" w:themeTint="D9"/>
          <w:szCs w:val="22"/>
        </w:rPr>
        <w:t>)</w:t>
      </w:r>
      <w:r w:rsidR="00F11137">
        <w:rPr>
          <w:color w:val="262626" w:themeColor="text1" w:themeTint="D9"/>
          <w:szCs w:val="22"/>
        </w:rPr>
        <w:t xml:space="preserve"> </w:t>
      </w:r>
      <w:r>
        <w:rPr>
          <w:rFonts w:asciiTheme="minorHAnsi" w:hAnsiTheme="minorHAnsi"/>
          <w:color w:val="262626" w:themeColor="text1" w:themeTint="D9"/>
          <w:szCs w:val="22"/>
          <w:lang w:eastAsia="en-AU"/>
        </w:rPr>
        <w:t>specifies that a</w:t>
      </w:r>
      <w:r w:rsidRPr="00F93B65">
        <w:rPr>
          <w:rFonts w:asciiTheme="minorHAnsi" w:hAnsiTheme="minorHAnsi"/>
          <w:color w:val="262626" w:themeColor="text1" w:themeTint="D9"/>
          <w:szCs w:val="22"/>
          <w:lang w:eastAsia="en-AU"/>
        </w:rPr>
        <w:t>rrangements must be made for emergency preparedness and response for incidents, accidents and malicious acts that may give rise to radiation risks.</w:t>
      </w:r>
      <w:r w:rsidRPr="006C4D66">
        <w:rPr>
          <w:rFonts w:asciiTheme="minorHAnsi" w:hAnsiTheme="minorHAnsi"/>
          <w:color w:val="262626" w:themeColor="text1" w:themeTint="D9"/>
          <w:szCs w:val="22"/>
          <w:lang w:eastAsia="en-AU"/>
        </w:rPr>
        <w:t xml:space="preserve"> </w:t>
      </w:r>
    </w:p>
    <w:p w14:paraId="2FBB7A79" w14:textId="1AD25B12" w:rsidR="00C05FF2" w:rsidRPr="007B4817" w:rsidRDefault="00D32875">
      <w:r>
        <w:t xml:space="preserve">The </w:t>
      </w:r>
      <w:r w:rsidRPr="00B8332F">
        <w:t xml:space="preserve">GSR Part 7 </w:t>
      </w:r>
      <w:r>
        <w:t>(</w:t>
      </w:r>
      <w:r w:rsidRPr="00B8332F">
        <w:t>IAEA 2015</w:t>
      </w:r>
      <w:r>
        <w:t xml:space="preserve">) further establishes the requirements </w:t>
      </w:r>
      <w:r w:rsidR="00B359EC">
        <w:t xml:space="preserve">and outlines that the goal of emergency preparedness is to ensure that an adequate level of capability is in place within operating organisations, and at local, regional and national levels for an effective response. This capability relates to an integrated set of infrastructural elements that include, but are not limited to: authority and responsibilities; organisation and staffing; coordination; plans and procedures; tools, equipment and facilities; training, drills and exercises; and a management system. In a nuclear or </w:t>
      </w:r>
      <w:r w:rsidR="00C05FF2" w:rsidRPr="007B4817">
        <w:rPr>
          <w:lang w:val="en-US" w:eastAsia="en-AU"/>
        </w:rPr>
        <w:t>radiological emergency</w:t>
      </w:r>
      <w:r w:rsidR="00B359EC">
        <w:rPr>
          <w:lang w:val="en-US" w:eastAsia="en-AU"/>
        </w:rPr>
        <w:t>, the goals of emergency response</w:t>
      </w:r>
      <w:r w:rsidR="00C05FF2">
        <w:rPr>
          <w:lang w:val="en-US" w:eastAsia="en-AU"/>
        </w:rPr>
        <w:t xml:space="preserve"> </w:t>
      </w:r>
      <w:r w:rsidR="00C05FF2" w:rsidRPr="007B4817">
        <w:rPr>
          <w:lang w:eastAsia="en-AU"/>
        </w:rPr>
        <w:t>are</w:t>
      </w:r>
      <w:r w:rsidR="00C05FF2">
        <w:rPr>
          <w:lang w:eastAsia="en-AU"/>
        </w:rPr>
        <w:t xml:space="preserve"> to</w:t>
      </w:r>
      <w:r w:rsidR="00C05FF2" w:rsidRPr="007B4817">
        <w:rPr>
          <w:lang w:eastAsia="en-AU"/>
        </w:rPr>
        <w:t>:</w:t>
      </w:r>
    </w:p>
    <w:p w14:paraId="246CAA3A" w14:textId="3E39E43D" w:rsidR="00AD44BB" w:rsidRPr="00F73E55" w:rsidRDefault="007613B1" w:rsidP="00AB7CDF">
      <w:pPr>
        <w:pStyle w:val="ListParagraph"/>
        <w:numPr>
          <w:ilvl w:val="0"/>
          <w:numId w:val="56"/>
        </w:numPr>
      </w:pPr>
      <w:r>
        <w:lastRenderedPageBreak/>
        <w:t>s</w:t>
      </w:r>
      <w:r w:rsidR="00AD44BB" w:rsidRPr="00F73E55">
        <w:t>ave lives</w:t>
      </w:r>
    </w:p>
    <w:p w14:paraId="465637EB" w14:textId="6BBC8DB4" w:rsidR="00C05FF2" w:rsidRPr="00F73E55" w:rsidRDefault="007613B1" w:rsidP="00AB7CDF">
      <w:pPr>
        <w:pStyle w:val="ListParagraph"/>
        <w:numPr>
          <w:ilvl w:val="0"/>
          <w:numId w:val="56"/>
        </w:numPr>
      </w:pPr>
      <w:r>
        <w:t>r</w:t>
      </w:r>
      <w:r w:rsidR="00C05FF2" w:rsidRPr="00F73E55">
        <w:t>egain control of the situation and to mitigate consequences</w:t>
      </w:r>
    </w:p>
    <w:p w14:paraId="76D8A5BD" w14:textId="623C2B92" w:rsidR="00AD44BB" w:rsidRPr="00F73E55" w:rsidRDefault="007613B1" w:rsidP="00AB7CDF">
      <w:pPr>
        <w:pStyle w:val="ListParagraph"/>
        <w:numPr>
          <w:ilvl w:val="0"/>
          <w:numId w:val="56"/>
        </w:numPr>
      </w:pPr>
      <w:r>
        <w:t>r</w:t>
      </w:r>
      <w:r w:rsidR="00AD44BB" w:rsidRPr="00F73E55">
        <w:t>ender first aid, to provide critical medical treatment and to manage the treatment of radiation injuries</w:t>
      </w:r>
    </w:p>
    <w:p w14:paraId="05EA75FA" w14:textId="459202CA" w:rsidR="00C05FF2" w:rsidRPr="00F73E55" w:rsidRDefault="007613B1" w:rsidP="00AB7CDF">
      <w:pPr>
        <w:pStyle w:val="ListParagraph"/>
        <w:numPr>
          <w:ilvl w:val="0"/>
          <w:numId w:val="56"/>
        </w:numPr>
      </w:pPr>
      <w:r>
        <w:t>a</w:t>
      </w:r>
      <w:r w:rsidR="00C05FF2" w:rsidRPr="00F73E55">
        <w:t xml:space="preserve">void or to minimise severe </w:t>
      </w:r>
      <w:r w:rsidR="00EB63AC" w:rsidRPr="00F73E55">
        <w:t>tissue reactions (also known as deterministic effects</w:t>
      </w:r>
      <w:r w:rsidR="004E7920" w:rsidRPr="00F73E55">
        <w:t>)</w:t>
      </w:r>
    </w:p>
    <w:p w14:paraId="76241E5E" w14:textId="1B425D9F" w:rsidR="00C05FF2" w:rsidRPr="00F73E55" w:rsidRDefault="007613B1" w:rsidP="00AB7CDF">
      <w:pPr>
        <w:pStyle w:val="ListParagraph"/>
        <w:numPr>
          <w:ilvl w:val="0"/>
          <w:numId w:val="56"/>
        </w:numPr>
      </w:pPr>
      <w:r>
        <w:t>r</w:t>
      </w:r>
      <w:r w:rsidR="00C05FF2" w:rsidRPr="00F73E55">
        <w:t>educe the risk of stochastic effects</w:t>
      </w:r>
    </w:p>
    <w:p w14:paraId="62ADE412" w14:textId="2D2BBA32" w:rsidR="00C05FF2" w:rsidRPr="00F73E55" w:rsidRDefault="007613B1" w:rsidP="00AB7CDF">
      <w:pPr>
        <w:pStyle w:val="ListParagraph"/>
        <w:numPr>
          <w:ilvl w:val="0"/>
          <w:numId w:val="56"/>
        </w:numPr>
      </w:pPr>
      <w:r>
        <w:t>k</w:t>
      </w:r>
      <w:r w:rsidR="00C05FF2" w:rsidRPr="00F73E55">
        <w:t>eep the public informed and to maintain public trust</w:t>
      </w:r>
    </w:p>
    <w:p w14:paraId="44138458" w14:textId="783FA70A" w:rsidR="00C05FF2" w:rsidRPr="00F73E55" w:rsidRDefault="007613B1" w:rsidP="00AB7CDF">
      <w:pPr>
        <w:pStyle w:val="ListParagraph"/>
        <w:numPr>
          <w:ilvl w:val="0"/>
          <w:numId w:val="56"/>
        </w:numPr>
      </w:pPr>
      <w:r>
        <w:t>m</w:t>
      </w:r>
      <w:r w:rsidR="00C05FF2" w:rsidRPr="00F73E55">
        <w:t>itigate, to the extent practicable, non-radiological consequences</w:t>
      </w:r>
    </w:p>
    <w:p w14:paraId="1E627714" w14:textId="5D847D8A" w:rsidR="007613B1" w:rsidRPr="00F73E55" w:rsidRDefault="007613B1" w:rsidP="00AB7CDF">
      <w:pPr>
        <w:pStyle w:val="ListParagraph"/>
        <w:numPr>
          <w:ilvl w:val="0"/>
          <w:numId w:val="56"/>
        </w:numPr>
      </w:pPr>
      <w:r>
        <w:t>p</w:t>
      </w:r>
      <w:r w:rsidR="00C05FF2" w:rsidRPr="00F73E55">
        <w:t>rotect, to the extent practicable, property and the environment</w:t>
      </w:r>
    </w:p>
    <w:p w14:paraId="2898618E" w14:textId="3ED10C05" w:rsidR="00C05FF2" w:rsidRPr="00F73E55" w:rsidRDefault="007613B1" w:rsidP="00AB7CDF">
      <w:pPr>
        <w:pStyle w:val="ListParagraph"/>
        <w:numPr>
          <w:ilvl w:val="0"/>
          <w:numId w:val="56"/>
        </w:numPr>
      </w:pPr>
      <w:r>
        <w:t>p</w:t>
      </w:r>
      <w:r w:rsidR="00C05FF2" w:rsidRPr="00F73E55">
        <w:t>repare, to the extent practicable, for the resumption of normal social and economic activity</w:t>
      </w:r>
      <w:r w:rsidR="002C2B8D" w:rsidRPr="00F73E55">
        <w:t>, and return to normal operations to the extent it is possible and can be done safely</w:t>
      </w:r>
      <w:r w:rsidR="00C05FF2" w:rsidRPr="00F73E55">
        <w:t>.</w:t>
      </w:r>
    </w:p>
    <w:p w14:paraId="0199C7F5" w14:textId="4D4C7CC1" w:rsidR="006C4D66" w:rsidRPr="006C4D66" w:rsidRDefault="00D9492C" w:rsidP="00F73E55">
      <w:pPr>
        <w:rPr>
          <w:rFonts w:asciiTheme="minorHAnsi" w:hAnsiTheme="minorHAnsi"/>
          <w:color w:val="262626" w:themeColor="text1" w:themeTint="D9"/>
          <w:szCs w:val="22"/>
          <w:lang w:eastAsia="en-AU"/>
        </w:rPr>
      </w:pPr>
      <w:r w:rsidRPr="00D9492C">
        <w:rPr>
          <w:rFonts w:asciiTheme="minorHAnsi" w:hAnsiTheme="minorHAnsi"/>
          <w:color w:val="262626" w:themeColor="text1" w:themeTint="D9"/>
          <w:szCs w:val="22"/>
          <w:lang w:eastAsia="en-AU"/>
        </w:rPr>
        <w:t>The implementation of the system of radiological protection requires that the exposure situation is well understood through an assessment that considers all relevant aspects of the exposure. The information from the assessment will form the basis for decisions on actions (if deemed necessary). Such decisions need to be taken in a transparent manner</w:t>
      </w:r>
      <w:r w:rsidR="00BF69B7">
        <w:rPr>
          <w:rFonts w:asciiTheme="minorHAnsi" w:hAnsiTheme="minorHAnsi"/>
          <w:color w:val="262626" w:themeColor="text1" w:themeTint="D9"/>
          <w:szCs w:val="22"/>
          <w:lang w:eastAsia="en-AU"/>
        </w:rPr>
        <w:t>.</w:t>
      </w:r>
      <w:r w:rsidRPr="00D9492C">
        <w:rPr>
          <w:rFonts w:asciiTheme="minorHAnsi" w:hAnsiTheme="minorHAnsi"/>
          <w:color w:val="262626" w:themeColor="text1" w:themeTint="D9"/>
          <w:szCs w:val="22"/>
          <w:lang w:eastAsia="en-AU"/>
        </w:rPr>
        <w:t xml:space="preserve"> Stakeholders are regarded as an asset who will contribute knowledge to the process, and </w:t>
      </w:r>
      <w:r w:rsidR="00C93718">
        <w:rPr>
          <w:rFonts w:asciiTheme="minorHAnsi" w:hAnsiTheme="minorHAnsi"/>
          <w:color w:val="262626" w:themeColor="text1" w:themeTint="D9"/>
          <w:szCs w:val="22"/>
          <w:lang w:eastAsia="en-AU"/>
        </w:rPr>
        <w:t>engagement with stakeholders</w:t>
      </w:r>
      <w:r w:rsidRPr="00D9492C">
        <w:rPr>
          <w:rFonts w:asciiTheme="minorHAnsi" w:hAnsiTheme="minorHAnsi"/>
          <w:color w:val="262626" w:themeColor="text1" w:themeTint="D9"/>
          <w:szCs w:val="22"/>
          <w:lang w:eastAsia="en-AU"/>
        </w:rPr>
        <w:t xml:space="preserve"> contributes to informed decisions and the best possible outcomes. Accountabilities need to be established and communicated, so that it becomes clear who the decision maker is and on what grounds decisions are taken.</w:t>
      </w:r>
      <w:r w:rsidRPr="006C4D66" w:rsidDel="00D9492C">
        <w:rPr>
          <w:rFonts w:asciiTheme="minorHAnsi" w:hAnsiTheme="minorHAnsi"/>
          <w:color w:val="262626" w:themeColor="text1" w:themeTint="D9"/>
          <w:szCs w:val="22"/>
          <w:lang w:eastAsia="en-AU"/>
        </w:rPr>
        <w:t xml:space="preserve"> </w:t>
      </w:r>
    </w:p>
    <w:p w14:paraId="0398B230" w14:textId="08DDD9B4" w:rsidR="004663A5" w:rsidRPr="00CD4D60" w:rsidRDefault="00D83934" w:rsidP="00AB7CDF">
      <w:pPr>
        <w:pStyle w:val="Heading2"/>
        <w:keepLines/>
        <w:numPr>
          <w:ilvl w:val="1"/>
          <w:numId w:val="35"/>
        </w:numPr>
        <w:tabs>
          <w:tab w:val="clear" w:pos="680"/>
        </w:tabs>
        <w:rPr>
          <w:rFonts w:asciiTheme="minorHAnsi" w:eastAsia="Calibri" w:hAnsiTheme="minorHAnsi"/>
          <w:bCs/>
          <w:szCs w:val="26"/>
          <w:lang w:eastAsia="x-none"/>
        </w:rPr>
      </w:pPr>
      <w:bookmarkStart w:id="37" w:name="_Toc1728262"/>
      <w:r w:rsidRPr="00CD4D60">
        <w:t xml:space="preserve">Basic </w:t>
      </w:r>
      <w:r w:rsidRPr="00CD4D60">
        <w:rPr>
          <w:rFonts w:asciiTheme="minorHAnsi" w:eastAsia="Calibri" w:hAnsiTheme="minorHAnsi"/>
          <w:bCs/>
          <w:szCs w:val="26"/>
          <w:lang w:eastAsia="x-none"/>
        </w:rPr>
        <w:t>concepts of</w:t>
      </w:r>
      <w:r w:rsidR="00EE4DE3" w:rsidRPr="00CD4D60">
        <w:rPr>
          <w:rFonts w:asciiTheme="minorHAnsi" w:eastAsia="Calibri" w:hAnsiTheme="minorHAnsi"/>
          <w:bCs/>
          <w:szCs w:val="26"/>
          <w:lang w:eastAsia="x-none"/>
        </w:rPr>
        <w:t xml:space="preserve"> </w:t>
      </w:r>
      <w:r w:rsidR="00CD4D60">
        <w:rPr>
          <w:rFonts w:asciiTheme="minorHAnsi" w:eastAsia="Calibri" w:hAnsiTheme="minorHAnsi"/>
          <w:bCs/>
          <w:szCs w:val="26"/>
          <w:lang w:eastAsia="x-none"/>
        </w:rPr>
        <w:t>r</w:t>
      </w:r>
      <w:r w:rsidR="00EF493A" w:rsidRPr="00CD4D60">
        <w:rPr>
          <w:rFonts w:asciiTheme="minorHAnsi" w:eastAsia="Calibri" w:hAnsiTheme="minorHAnsi"/>
          <w:bCs/>
          <w:szCs w:val="26"/>
          <w:lang w:eastAsia="x-none"/>
        </w:rPr>
        <w:t xml:space="preserve">adiation </w:t>
      </w:r>
      <w:r w:rsidR="00CD4D60">
        <w:rPr>
          <w:rFonts w:asciiTheme="minorHAnsi" w:eastAsia="Calibri" w:hAnsiTheme="minorHAnsi"/>
          <w:bCs/>
          <w:szCs w:val="26"/>
          <w:lang w:eastAsia="x-none"/>
        </w:rPr>
        <w:t>protection</w:t>
      </w:r>
      <w:r w:rsidR="00B359EC">
        <w:rPr>
          <w:rFonts w:asciiTheme="minorHAnsi" w:eastAsia="Calibri" w:hAnsiTheme="minorHAnsi"/>
          <w:bCs/>
          <w:szCs w:val="26"/>
          <w:lang w:eastAsia="x-none"/>
        </w:rPr>
        <w:t>,</w:t>
      </w:r>
      <w:r w:rsidR="00CD4D60">
        <w:rPr>
          <w:rFonts w:asciiTheme="minorHAnsi" w:eastAsia="Calibri" w:hAnsiTheme="minorHAnsi"/>
          <w:bCs/>
          <w:szCs w:val="26"/>
          <w:lang w:eastAsia="x-none"/>
        </w:rPr>
        <w:t xml:space="preserve"> </w:t>
      </w:r>
      <w:r w:rsidR="003E2987">
        <w:rPr>
          <w:rFonts w:asciiTheme="minorHAnsi" w:eastAsia="Calibri" w:hAnsiTheme="minorHAnsi"/>
          <w:bCs/>
          <w:szCs w:val="26"/>
          <w:lang w:eastAsia="x-none"/>
        </w:rPr>
        <w:t xml:space="preserve">safety and security </w:t>
      </w:r>
      <w:r w:rsidR="00CD4D60">
        <w:rPr>
          <w:rFonts w:asciiTheme="minorHAnsi" w:eastAsia="Calibri" w:hAnsiTheme="minorHAnsi"/>
          <w:bCs/>
          <w:szCs w:val="26"/>
          <w:lang w:eastAsia="x-none"/>
        </w:rPr>
        <w:t>in emergency exposure s</w:t>
      </w:r>
      <w:r w:rsidR="00EE4DE3" w:rsidRPr="00CD4D60">
        <w:rPr>
          <w:rFonts w:asciiTheme="minorHAnsi" w:eastAsia="Calibri" w:hAnsiTheme="minorHAnsi"/>
          <w:bCs/>
          <w:szCs w:val="26"/>
          <w:lang w:eastAsia="x-none"/>
        </w:rPr>
        <w:t>ituation</w:t>
      </w:r>
      <w:r w:rsidR="00D7480E" w:rsidRPr="00CD4D60">
        <w:rPr>
          <w:rFonts w:asciiTheme="minorHAnsi" w:eastAsia="Calibri" w:hAnsiTheme="minorHAnsi"/>
          <w:bCs/>
          <w:szCs w:val="26"/>
          <w:lang w:eastAsia="x-none"/>
        </w:rPr>
        <w:t>s</w:t>
      </w:r>
      <w:bookmarkEnd w:id="37"/>
    </w:p>
    <w:p w14:paraId="4061B1C2" w14:textId="68CD391A" w:rsidR="0017032B" w:rsidRPr="0095011E" w:rsidRDefault="0017032B">
      <w:pPr>
        <w:rPr>
          <w:lang w:val="en-US" w:eastAsia="en-AU"/>
        </w:rPr>
      </w:pPr>
      <w:r w:rsidRPr="0095011E">
        <w:rPr>
          <w:lang w:val="en-US" w:eastAsia="en-AU"/>
        </w:rPr>
        <w:t>Emergency exposure situations may be cause</w:t>
      </w:r>
      <w:r w:rsidR="00CB1DC8">
        <w:rPr>
          <w:lang w:val="en-US" w:eastAsia="en-AU"/>
        </w:rPr>
        <w:t>d</w:t>
      </w:r>
      <w:r w:rsidRPr="0095011E">
        <w:rPr>
          <w:lang w:val="en-US" w:eastAsia="en-AU"/>
        </w:rPr>
        <w:t xml:space="preserve"> by many types of initiating events </w:t>
      </w:r>
      <w:r w:rsidR="001348B4">
        <w:rPr>
          <w:lang w:val="en-US" w:eastAsia="en-AU"/>
        </w:rPr>
        <w:t>involving different radioactive materials and scenarios.</w:t>
      </w:r>
      <w:r w:rsidRPr="0095011E">
        <w:rPr>
          <w:lang w:val="en-US" w:eastAsia="en-AU"/>
        </w:rPr>
        <w:t xml:space="preserve"> </w:t>
      </w:r>
      <w:r w:rsidR="00A9647F">
        <w:rPr>
          <w:lang w:val="en-US" w:eastAsia="en-AU"/>
        </w:rPr>
        <w:t xml:space="preserve">‘Events’ </w:t>
      </w:r>
      <w:r w:rsidRPr="0095011E">
        <w:rPr>
          <w:lang w:val="en-US" w:eastAsia="en-AU"/>
        </w:rPr>
        <w:t>can occur, for example, at nuclear sites, medical facilities using radioactive materials, industrial sites that use or make radioactive sources or process materials containing naturally occurring radioactive material, or during the transport of radioactive materials</w:t>
      </w:r>
      <w:r w:rsidR="00F97478">
        <w:rPr>
          <w:lang w:val="en-US" w:eastAsia="en-AU"/>
        </w:rPr>
        <w:t>.</w:t>
      </w:r>
      <w:r w:rsidRPr="0095011E">
        <w:rPr>
          <w:lang w:val="en-US" w:eastAsia="en-AU"/>
        </w:rPr>
        <w:t xml:space="preserve"> For these situations, </w:t>
      </w:r>
      <w:r w:rsidR="0000214B">
        <w:rPr>
          <w:lang w:val="en-US" w:eastAsia="en-AU"/>
        </w:rPr>
        <w:t>where</w:t>
      </w:r>
      <w:r w:rsidR="0000214B" w:rsidRPr="0095011E">
        <w:rPr>
          <w:lang w:val="en-US" w:eastAsia="en-AU"/>
        </w:rPr>
        <w:t xml:space="preserve"> </w:t>
      </w:r>
      <w:r w:rsidRPr="0095011E">
        <w:rPr>
          <w:lang w:val="en-US" w:eastAsia="en-AU"/>
        </w:rPr>
        <w:t xml:space="preserve">the use of radioactive material is regulated and therefore planned or </w:t>
      </w:r>
      <w:r w:rsidR="00CB1DC8">
        <w:rPr>
          <w:lang w:val="en-US" w:eastAsia="en-AU"/>
        </w:rPr>
        <w:t>documented</w:t>
      </w:r>
      <w:r w:rsidRPr="0095011E">
        <w:rPr>
          <w:lang w:val="en-US" w:eastAsia="en-AU"/>
        </w:rPr>
        <w:t xml:space="preserve"> in advance, it is possible to develop a protection strategy tailored </w:t>
      </w:r>
      <w:r w:rsidR="00CB1DC8">
        <w:rPr>
          <w:lang w:val="en-US" w:eastAsia="en-AU"/>
        </w:rPr>
        <w:t>to</w:t>
      </w:r>
      <w:r w:rsidR="00CB1DC8" w:rsidRPr="0095011E">
        <w:rPr>
          <w:lang w:val="en-US" w:eastAsia="en-AU"/>
        </w:rPr>
        <w:t xml:space="preserve"> </w:t>
      </w:r>
      <w:r w:rsidRPr="0095011E">
        <w:rPr>
          <w:lang w:val="en-US" w:eastAsia="en-AU"/>
        </w:rPr>
        <w:t xml:space="preserve">the specific characteristics of potential </w:t>
      </w:r>
      <w:r w:rsidR="00D21029">
        <w:rPr>
          <w:lang w:val="en-US" w:eastAsia="en-AU"/>
        </w:rPr>
        <w:t>event</w:t>
      </w:r>
      <w:r w:rsidR="00A9647F">
        <w:rPr>
          <w:lang w:val="en-US" w:eastAsia="en-AU"/>
        </w:rPr>
        <w:t>s</w:t>
      </w:r>
      <w:r w:rsidRPr="0095011E">
        <w:rPr>
          <w:lang w:val="en-US" w:eastAsia="en-AU"/>
        </w:rPr>
        <w:t xml:space="preserve">. </w:t>
      </w:r>
    </w:p>
    <w:p w14:paraId="7EED243D" w14:textId="16CE4F82" w:rsidR="0017032B" w:rsidRPr="007B4817" w:rsidRDefault="00CB1DC8">
      <w:pPr>
        <w:rPr>
          <w:lang w:val="en-US" w:eastAsia="en-AU"/>
        </w:rPr>
      </w:pPr>
      <w:r>
        <w:rPr>
          <w:lang w:val="en-US" w:eastAsia="en-AU"/>
        </w:rPr>
        <w:t>Radiological emergencies</w:t>
      </w:r>
      <w:r w:rsidRPr="0095011E">
        <w:rPr>
          <w:lang w:val="en-US" w:eastAsia="en-AU"/>
        </w:rPr>
        <w:t xml:space="preserve"> </w:t>
      </w:r>
      <w:r w:rsidR="0017032B" w:rsidRPr="0095011E">
        <w:rPr>
          <w:lang w:val="en-US" w:eastAsia="en-AU"/>
        </w:rPr>
        <w:t xml:space="preserve">could also be caused maliciously, </w:t>
      </w:r>
      <w:r w:rsidR="001C7589">
        <w:rPr>
          <w:lang w:val="en-US" w:eastAsia="en-AU"/>
        </w:rPr>
        <w:t>for example,</w:t>
      </w:r>
      <w:r w:rsidR="0017032B" w:rsidRPr="0095011E">
        <w:rPr>
          <w:lang w:val="en-US" w:eastAsia="en-AU"/>
        </w:rPr>
        <w:t xml:space="preserve"> through the dispersal of radioactive material in a public place, or arise without warni</w:t>
      </w:r>
      <w:r w:rsidR="001C7589">
        <w:rPr>
          <w:lang w:val="en-US" w:eastAsia="en-AU"/>
        </w:rPr>
        <w:t>ng in unexpected locations, for example,</w:t>
      </w:r>
      <w:r w:rsidR="0017032B" w:rsidRPr="0095011E">
        <w:rPr>
          <w:lang w:val="en-US" w:eastAsia="en-AU"/>
        </w:rPr>
        <w:t xml:space="preserve"> radioactive </w:t>
      </w:r>
      <w:r w:rsidR="0017032B" w:rsidRPr="00C413A2">
        <w:rPr>
          <w:lang w:val="en-US" w:eastAsia="en-AU"/>
        </w:rPr>
        <w:t xml:space="preserve">material </w:t>
      </w:r>
      <w:r w:rsidR="00E43878" w:rsidRPr="00C413A2">
        <w:rPr>
          <w:lang w:val="en-US" w:eastAsia="en-AU"/>
        </w:rPr>
        <w:t>out of</w:t>
      </w:r>
      <w:r w:rsidR="0017032B" w:rsidRPr="00C413A2">
        <w:rPr>
          <w:lang w:val="en-US" w:eastAsia="en-AU"/>
        </w:rPr>
        <w:t xml:space="preserve"> regulatory control</w:t>
      </w:r>
      <w:r w:rsidR="0017032B" w:rsidRPr="0095011E">
        <w:rPr>
          <w:lang w:val="en-US" w:eastAsia="en-AU"/>
        </w:rPr>
        <w:t>.</w:t>
      </w:r>
      <w:r w:rsidR="0017032B">
        <w:rPr>
          <w:lang w:val="en-US" w:eastAsia="en-AU"/>
        </w:rPr>
        <w:t xml:space="preserve"> For these</w:t>
      </w:r>
      <w:r w:rsidR="00AE4BD6">
        <w:rPr>
          <w:lang w:val="en-US" w:eastAsia="en-AU"/>
        </w:rPr>
        <w:t xml:space="preserve"> scenarios</w:t>
      </w:r>
      <w:r w:rsidR="0017032B">
        <w:rPr>
          <w:lang w:val="en-US" w:eastAsia="en-AU"/>
        </w:rPr>
        <w:t xml:space="preserve">, it is not </w:t>
      </w:r>
      <w:r w:rsidR="0000214B">
        <w:rPr>
          <w:lang w:val="en-US" w:eastAsia="en-AU"/>
        </w:rPr>
        <w:t xml:space="preserve">always </w:t>
      </w:r>
      <w:r w:rsidR="0017032B">
        <w:rPr>
          <w:lang w:val="en-US" w:eastAsia="en-AU"/>
        </w:rPr>
        <w:t xml:space="preserve">possible to plan a protection strategy in detail because the </w:t>
      </w:r>
      <w:r w:rsidR="0000214B">
        <w:rPr>
          <w:lang w:val="en-US" w:eastAsia="en-AU"/>
        </w:rPr>
        <w:t xml:space="preserve">likely exposure pathways, time </w:t>
      </w:r>
      <w:r w:rsidR="0017032B">
        <w:rPr>
          <w:lang w:val="en-US" w:eastAsia="en-AU"/>
        </w:rPr>
        <w:t xml:space="preserve">and location of exposure cannot </w:t>
      </w:r>
      <w:r w:rsidR="0000214B">
        <w:rPr>
          <w:lang w:val="en-US" w:eastAsia="en-AU"/>
        </w:rPr>
        <w:t xml:space="preserve">always </w:t>
      </w:r>
      <w:r w:rsidR="0017032B">
        <w:rPr>
          <w:lang w:val="en-US" w:eastAsia="en-AU"/>
        </w:rPr>
        <w:t xml:space="preserve">be known in advance. However, this does not preclude the preparation of generic protection strategies </w:t>
      </w:r>
      <w:r w:rsidR="009E6DE7">
        <w:rPr>
          <w:lang w:val="en-US" w:eastAsia="en-AU"/>
        </w:rPr>
        <w:t xml:space="preserve">and the </w:t>
      </w:r>
      <w:r w:rsidR="00C675BF">
        <w:rPr>
          <w:lang w:val="en-US" w:eastAsia="en-AU"/>
        </w:rPr>
        <w:t xml:space="preserve">associated </w:t>
      </w:r>
      <w:r w:rsidR="0017032B">
        <w:rPr>
          <w:lang w:val="en-US" w:eastAsia="en-AU"/>
        </w:rPr>
        <w:t>response plans</w:t>
      </w:r>
      <w:r w:rsidR="00943CD0">
        <w:rPr>
          <w:lang w:val="en-US" w:eastAsia="en-AU"/>
        </w:rPr>
        <w:t>.</w:t>
      </w:r>
      <w:r w:rsidR="0017032B">
        <w:rPr>
          <w:lang w:val="en-US" w:eastAsia="en-AU"/>
        </w:rPr>
        <w:t xml:space="preserve"> </w:t>
      </w:r>
      <w:r w:rsidR="00943CD0">
        <w:rPr>
          <w:lang w:val="en-US" w:eastAsia="en-AU"/>
        </w:rPr>
        <w:t>T</w:t>
      </w:r>
      <w:r w:rsidR="0017032B">
        <w:rPr>
          <w:lang w:val="en-US" w:eastAsia="en-AU"/>
        </w:rPr>
        <w:t xml:space="preserve">he inclusion of flexibility is of paramount importance to enable these generic plans to be adapted to </w:t>
      </w:r>
      <w:r w:rsidR="0033679D">
        <w:rPr>
          <w:lang w:val="en-US" w:eastAsia="en-AU"/>
        </w:rPr>
        <w:t>the</w:t>
      </w:r>
      <w:r w:rsidR="00C675BF">
        <w:rPr>
          <w:lang w:val="en-US" w:eastAsia="en-AU"/>
        </w:rPr>
        <w:t xml:space="preserve"> </w:t>
      </w:r>
      <w:r w:rsidR="0017032B">
        <w:rPr>
          <w:lang w:val="en-US" w:eastAsia="en-AU"/>
        </w:rPr>
        <w:t>situation that</w:t>
      </w:r>
      <w:r w:rsidR="00C675BF">
        <w:rPr>
          <w:lang w:val="en-US" w:eastAsia="en-AU"/>
        </w:rPr>
        <w:t xml:space="preserve"> may</w:t>
      </w:r>
      <w:r w:rsidR="0017032B">
        <w:rPr>
          <w:lang w:val="en-US" w:eastAsia="en-AU"/>
        </w:rPr>
        <w:t xml:space="preserve"> arise. </w:t>
      </w:r>
    </w:p>
    <w:p w14:paraId="6A94367D" w14:textId="588C88CD" w:rsidR="00665ECF" w:rsidRDefault="00665ECF">
      <w:pPr>
        <w:autoSpaceDE w:val="0"/>
        <w:autoSpaceDN w:val="0"/>
        <w:adjustRightInd w:val="0"/>
        <w:rPr>
          <w:lang w:val="en-GB"/>
        </w:rPr>
      </w:pPr>
      <w:r>
        <w:t>A ‘nuclear security event’ is an event that has potential or actual implications for nuclear security that must be addressed. Such events include criminal or intentional unauthorised acts involving or directed at nuclear or radiological material, associated facilities or associated activities. A nuclear security event</w:t>
      </w:r>
      <w:r w:rsidR="00943CD0">
        <w:t>,</w:t>
      </w:r>
      <w:r>
        <w:t xml:space="preserve"> </w:t>
      </w:r>
      <w:r w:rsidR="00F97478">
        <w:t>such as</w:t>
      </w:r>
      <w:r>
        <w:t xml:space="preserve"> the </w:t>
      </w:r>
      <w:r>
        <w:lastRenderedPageBreak/>
        <w:t xml:space="preserve">sabotage of a nuclear facility (either physically, electronically or both), the functioning of </w:t>
      </w:r>
      <w:r w:rsidRPr="00C413A2">
        <w:t xml:space="preserve">a radiological dispersal device, the use of a radiological exposure device, </w:t>
      </w:r>
      <w:r w:rsidR="00943CD0" w:rsidRPr="00C413A2">
        <w:t xml:space="preserve">or </w:t>
      </w:r>
      <w:r w:rsidRPr="00C413A2">
        <w:t>the use of an improvised nuclear device</w:t>
      </w:r>
      <w:r>
        <w:t xml:space="preserve"> by an adversary with malicious intent, may give rise to a nuclear or radiological emergency. It should be noted that a hoax situation may also give rise to a nuclear security event.</w:t>
      </w:r>
    </w:p>
    <w:p w14:paraId="52FB3CD7" w14:textId="1C7990AE" w:rsidR="00E305B2" w:rsidRPr="00AA1AE5" w:rsidRDefault="00E305B2">
      <w:pPr>
        <w:autoSpaceDE w:val="0"/>
        <w:autoSpaceDN w:val="0"/>
        <w:adjustRightInd w:val="0"/>
        <w:rPr>
          <w:lang w:val="en-GB"/>
        </w:rPr>
      </w:pPr>
      <w:r w:rsidRPr="003E2987">
        <w:rPr>
          <w:lang w:val="en-GB"/>
        </w:rPr>
        <w:t>A security regime is</w:t>
      </w:r>
      <w:r w:rsidRPr="00AA1AE5">
        <w:rPr>
          <w:lang w:val="en-GB"/>
        </w:rPr>
        <w:t xml:space="preserve"> </w:t>
      </w:r>
      <w:r>
        <w:rPr>
          <w:lang w:val="en-GB"/>
        </w:rPr>
        <w:t xml:space="preserve">implemented </w:t>
      </w:r>
      <w:r w:rsidRPr="00AA1AE5">
        <w:rPr>
          <w:lang w:val="en-GB"/>
        </w:rPr>
        <w:t>to protect persons, property, society, and the environment from malicious acts involving nuclear material and other radioactive material</w:t>
      </w:r>
      <w:r>
        <w:rPr>
          <w:lang w:val="en-GB"/>
        </w:rPr>
        <w:t xml:space="preserve"> and </w:t>
      </w:r>
      <w:r w:rsidRPr="00AA1AE5">
        <w:rPr>
          <w:lang w:val="en-GB"/>
        </w:rPr>
        <w:t>seek</w:t>
      </w:r>
      <w:r>
        <w:rPr>
          <w:lang w:val="en-GB"/>
        </w:rPr>
        <w:t>s</w:t>
      </w:r>
      <w:r w:rsidRPr="00AA1AE5">
        <w:rPr>
          <w:lang w:val="en-GB"/>
        </w:rPr>
        <w:t xml:space="preserve"> to achieve these objectives</w:t>
      </w:r>
      <w:r w:rsidRPr="00894CAF">
        <w:rPr>
          <w:rStyle w:val="FootnoteReference"/>
          <w:lang w:val="en-GB"/>
        </w:rPr>
        <w:footnoteReference w:id="3"/>
      </w:r>
      <w:r w:rsidRPr="00AA1AE5">
        <w:rPr>
          <w:lang w:val="en-GB"/>
        </w:rPr>
        <w:t xml:space="preserve"> through:</w:t>
      </w:r>
    </w:p>
    <w:p w14:paraId="0B59DF5F" w14:textId="0C2C9F08" w:rsidR="00E305B2" w:rsidRPr="00D6589E" w:rsidRDefault="00F90169" w:rsidP="00AB7CDF">
      <w:pPr>
        <w:pStyle w:val="ListParagraph"/>
        <w:numPr>
          <w:ilvl w:val="0"/>
          <w:numId w:val="57"/>
        </w:numPr>
        <w:rPr>
          <w:lang w:val="en-GB"/>
        </w:rPr>
      </w:pPr>
      <w:r w:rsidRPr="00D6589E">
        <w:rPr>
          <w:lang w:val="en-GB"/>
        </w:rPr>
        <w:t>p</w:t>
      </w:r>
      <w:r w:rsidR="00E305B2" w:rsidRPr="00D6589E">
        <w:rPr>
          <w:lang w:val="en-GB"/>
        </w:rPr>
        <w:t>revention of a malicious act by means of deterrence and by protection of sensitive information</w:t>
      </w:r>
    </w:p>
    <w:p w14:paraId="11DAFC22" w14:textId="222AB598" w:rsidR="00E305B2" w:rsidRPr="00D6589E" w:rsidRDefault="00F90169" w:rsidP="00AB7CDF">
      <w:pPr>
        <w:pStyle w:val="ListParagraph"/>
        <w:numPr>
          <w:ilvl w:val="0"/>
          <w:numId w:val="57"/>
        </w:numPr>
        <w:rPr>
          <w:lang w:val="en-GB"/>
        </w:rPr>
      </w:pPr>
      <w:r w:rsidRPr="00D6589E">
        <w:rPr>
          <w:lang w:val="en-GB"/>
        </w:rPr>
        <w:t>m</w:t>
      </w:r>
      <w:r w:rsidR="00E305B2" w:rsidRPr="00D6589E">
        <w:rPr>
          <w:lang w:val="en-GB"/>
        </w:rPr>
        <w:t>anagement of an attempted malicious act or a malicious act by an integrated system of detection, delay, and response</w:t>
      </w:r>
    </w:p>
    <w:p w14:paraId="190755CF" w14:textId="5B8540B7" w:rsidR="00E305B2" w:rsidRPr="00D6589E" w:rsidRDefault="00F90169" w:rsidP="00AB7CDF">
      <w:pPr>
        <w:pStyle w:val="ListParagraph"/>
        <w:numPr>
          <w:ilvl w:val="0"/>
          <w:numId w:val="57"/>
        </w:numPr>
        <w:rPr>
          <w:lang w:val="en-GB"/>
        </w:rPr>
      </w:pPr>
      <w:r w:rsidRPr="00D6589E">
        <w:rPr>
          <w:lang w:val="en-GB"/>
        </w:rPr>
        <w:t>m</w:t>
      </w:r>
      <w:r w:rsidR="00E305B2" w:rsidRPr="00D6589E">
        <w:rPr>
          <w:lang w:val="en-GB"/>
        </w:rPr>
        <w:t>itigation of the consequences of a malicious act.</w:t>
      </w:r>
    </w:p>
    <w:p w14:paraId="4973952E" w14:textId="1D067B32" w:rsidR="00E305B2" w:rsidRPr="00F73E55" w:rsidRDefault="00EA74FB">
      <w:pPr>
        <w:autoSpaceDE w:val="0"/>
        <w:autoSpaceDN w:val="0"/>
        <w:adjustRightInd w:val="0"/>
        <w:rPr>
          <w:szCs w:val="24"/>
        </w:rPr>
      </w:pPr>
      <w:r w:rsidRPr="00F73E55">
        <w:rPr>
          <w:szCs w:val="24"/>
        </w:rPr>
        <w:t xml:space="preserve">NSS-13 </w:t>
      </w:r>
      <w:r w:rsidR="00D44474" w:rsidRPr="00F73E55">
        <w:rPr>
          <w:szCs w:val="24"/>
        </w:rPr>
        <w:t xml:space="preserve">(IAEA 2011a) </w:t>
      </w:r>
      <w:r w:rsidR="00E305B2" w:rsidRPr="00882B4A">
        <w:rPr>
          <w:szCs w:val="24"/>
        </w:rPr>
        <w:t xml:space="preserve">requires that the definitions of ‘unacceptable </w:t>
      </w:r>
      <w:r w:rsidR="00104E59">
        <w:rPr>
          <w:szCs w:val="24"/>
        </w:rPr>
        <w:t>exposure levels</w:t>
      </w:r>
      <w:r w:rsidR="00E305B2" w:rsidRPr="00882B4A">
        <w:rPr>
          <w:szCs w:val="24"/>
        </w:rPr>
        <w:t>’ and ‘high radiological consequences’ are adopted into the Australian context.</w:t>
      </w:r>
      <w:r w:rsidR="00E305B2" w:rsidRPr="00894CAF">
        <w:rPr>
          <w:szCs w:val="24"/>
        </w:rPr>
        <w:t xml:space="preserve"> T</w:t>
      </w:r>
      <w:r w:rsidR="00E305B2" w:rsidRPr="00882B4A">
        <w:rPr>
          <w:szCs w:val="24"/>
        </w:rPr>
        <w:t>he consequences of a release</w:t>
      </w:r>
      <w:r w:rsidR="00104E59">
        <w:rPr>
          <w:szCs w:val="24"/>
        </w:rPr>
        <w:t xml:space="preserve"> of radioactive material</w:t>
      </w:r>
      <w:r w:rsidR="00E305B2" w:rsidRPr="00882B4A">
        <w:rPr>
          <w:szCs w:val="24"/>
        </w:rPr>
        <w:t xml:space="preserve"> are independent of the initiating event, therefore</w:t>
      </w:r>
      <w:r w:rsidR="00E305B2" w:rsidRPr="00882B4A">
        <w:t xml:space="preserve"> a consistent approach across security and safety related emergencies is recommended. The alignment of nuclear security terms to the relevant protective actions and dose </w:t>
      </w:r>
      <w:r w:rsidR="00E305B2" w:rsidRPr="00C2110F">
        <w:rPr>
          <w:szCs w:val="24"/>
        </w:rPr>
        <w:t xml:space="preserve">criteria is provided </w:t>
      </w:r>
      <w:r w:rsidR="00882B4A" w:rsidRPr="00F73E55">
        <w:rPr>
          <w:szCs w:val="24"/>
        </w:rPr>
        <w:t>in Table 2.1</w:t>
      </w:r>
      <w:r w:rsidR="00E305B2" w:rsidRPr="00F73E55">
        <w:rPr>
          <w:szCs w:val="24"/>
        </w:rPr>
        <w:t xml:space="preserve">. </w:t>
      </w:r>
    </w:p>
    <w:p w14:paraId="76531AE4" w14:textId="3B2CA941" w:rsidR="005F5AD7" w:rsidRPr="00C2110F" w:rsidRDefault="005F5AD7">
      <w:pPr>
        <w:autoSpaceDE w:val="0"/>
        <w:autoSpaceDN w:val="0"/>
        <w:adjustRightInd w:val="0"/>
        <w:rPr>
          <w:szCs w:val="24"/>
        </w:rPr>
      </w:pPr>
      <w:r w:rsidRPr="00882B4A">
        <w:t>Unaccepta</w:t>
      </w:r>
      <w:r>
        <w:t>ble exposure levels</w:t>
      </w:r>
      <w:r w:rsidRPr="005F5AD7">
        <w:rPr>
          <w:szCs w:val="24"/>
        </w:rPr>
        <w:t xml:space="preserve"> </w:t>
      </w:r>
      <w:r>
        <w:rPr>
          <w:szCs w:val="24"/>
        </w:rPr>
        <w:t>r</w:t>
      </w:r>
      <w:r w:rsidRPr="00F73E55">
        <w:rPr>
          <w:szCs w:val="24"/>
        </w:rPr>
        <w:t>ecognis</w:t>
      </w:r>
      <w:r>
        <w:rPr>
          <w:szCs w:val="24"/>
        </w:rPr>
        <w:t>e</w:t>
      </w:r>
      <w:r w:rsidRPr="00F73E55">
        <w:rPr>
          <w:szCs w:val="24"/>
        </w:rPr>
        <w:t xml:space="preserve"> that emergencies may arise through both deliberate acts and accidents, and understanding that any exposure within the maximum permitted annual limit (50 mSv in a single year for workers) is considered tolerable. Australia has adapted the term </w:t>
      </w:r>
      <w:r>
        <w:rPr>
          <w:szCs w:val="24"/>
        </w:rPr>
        <w:t>‘unacceptable r</w:t>
      </w:r>
      <w:r w:rsidRPr="00F73E55">
        <w:rPr>
          <w:szCs w:val="24"/>
        </w:rPr>
        <w:t xml:space="preserve">adiological </w:t>
      </w:r>
      <w:r>
        <w:rPr>
          <w:szCs w:val="24"/>
        </w:rPr>
        <w:t>c</w:t>
      </w:r>
      <w:r w:rsidRPr="00F73E55">
        <w:rPr>
          <w:szCs w:val="24"/>
        </w:rPr>
        <w:t>onsequences</w:t>
      </w:r>
      <w:r>
        <w:rPr>
          <w:szCs w:val="24"/>
        </w:rPr>
        <w:t>’</w:t>
      </w:r>
      <w:r w:rsidRPr="00F73E55">
        <w:rPr>
          <w:szCs w:val="24"/>
        </w:rPr>
        <w:t xml:space="preserve"> from NSS-13 (IAEA 2011a) to </w:t>
      </w:r>
      <w:r>
        <w:rPr>
          <w:szCs w:val="24"/>
        </w:rPr>
        <w:t>u</w:t>
      </w:r>
      <w:r w:rsidRPr="00F73E55">
        <w:rPr>
          <w:szCs w:val="24"/>
        </w:rPr>
        <w:t xml:space="preserve">nacceptable </w:t>
      </w:r>
      <w:r>
        <w:rPr>
          <w:szCs w:val="24"/>
        </w:rPr>
        <w:t>exposure l</w:t>
      </w:r>
      <w:r w:rsidRPr="00F73E55">
        <w:rPr>
          <w:szCs w:val="24"/>
        </w:rPr>
        <w:t xml:space="preserve">evels in order to harmonise specific thresholds for safety, security and emergency preparedness and response. </w:t>
      </w:r>
      <w:r>
        <w:rPr>
          <w:szCs w:val="24"/>
        </w:rPr>
        <w:t>High radiological c</w:t>
      </w:r>
      <w:r w:rsidRPr="00F73E55">
        <w:rPr>
          <w:szCs w:val="24"/>
        </w:rPr>
        <w:t>onsequences are those for which the consequences would require the initiation of urgent protective actions ‘off-site’ or for the prevention of tissue reactions for people ‘off-site’ as described in Table B.1.</w:t>
      </w:r>
    </w:p>
    <w:p w14:paraId="7C6A6AC0" w14:textId="77777777" w:rsidR="00290EE9" w:rsidRDefault="00290EE9" w:rsidP="00F73E55">
      <w:pPr>
        <w:rPr>
          <w:b/>
          <w:bCs/>
        </w:rPr>
      </w:pPr>
      <w:r>
        <w:rPr>
          <w:b/>
          <w:bCs/>
        </w:rPr>
        <w:br w:type="page"/>
      </w:r>
    </w:p>
    <w:p w14:paraId="36BB5A7A" w14:textId="3F7D7A83" w:rsidR="00133FCC" w:rsidRPr="00974C88" w:rsidRDefault="00E305B2" w:rsidP="00BC2A08">
      <w:pPr>
        <w:spacing w:after="120"/>
        <w:rPr>
          <w:bCs/>
        </w:rPr>
      </w:pPr>
      <w:r w:rsidRPr="00882B4A">
        <w:rPr>
          <w:b/>
          <w:bCs/>
        </w:rPr>
        <w:lastRenderedPageBreak/>
        <w:t xml:space="preserve">Table 2.1: </w:t>
      </w:r>
      <w:r w:rsidRPr="00F73E55">
        <w:rPr>
          <w:bCs/>
        </w:rPr>
        <w:t xml:space="preserve">Australian </w:t>
      </w:r>
      <w:r w:rsidR="008F5027">
        <w:rPr>
          <w:bCs/>
        </w:rPr>
        <w:t>d</w:t>
      </w:r>
      <w:r w:rsidRPr="00F73E55">
        <w:rPr>
          <w:bCs/>
        </w:rPr>
        <w:t xml:space="preserve">efinitions for </w:t>
      </w:r>
      <w:r w:rsidR="008F5027">
        <w:rPr>
          <w:bCs/>
        </w:rPr>
        <w:t>n</w:t>
      </w:r>
      <w:r w:rsidRPr="00F73E55">
        <w:rPr>
          <w:bCs/>
        </w:rPr>
        <w:t xml:space="preserve">uclear </w:t>
      </w:r>
      <w:r w:rsidR="008F5027">
        <w:rPr>
          <w:bCs/>
        </w:rPr>
        <w:t>s</w:t>
      </w:r>
      <w:r w:rsidRPr="00F73E55">
        <w:rPr>
          <w:bCs/>
        </w:rPr>
        <w:t xml:space="preserve">ecurity </w:t>
      </w:r>
      <w:r w:rsidR="008F5027">
        <w:rPr>
          <w:bCs/>
        </w:rPr>
        <w:t>e</w:t>
      </w:r>
      <w:r w:rsidRPr="00F73E55">
        <w:rPr>
          <w:bCs/>
        </w:rPr>
        <w:t>vents</w:t>
      </w:r>
    </w:p>
    <w:tbl>
      <w:tblPr>
        <w:tblStyle w:val="GenericARPANSA"/>
        <w:tblW w:w="9639" w:type="dxa"/>
        <w:tblInd w:w="0" w:type="dxa"/>
        <w:tblLook w:val="04A0" w:firstRow="1" w:lastRow="0" w:firstColumn="1" w:lastColumn="0" w:noHBand="0" w:noVBand="1"/>
      </w:tblPr>
      <w:tblGrid>
        <w:gridCol w:w="3212"/>
        <w:gridCol w:w="3213"/>
        <w:gridCol w:w="3214"/>
      </w:tblGrid>
      <w:tr w:rsidR="00133FCC" w14:paraId="5D47C522" w14:textId="77777777" w:rsidTr="00133FCC">
        <w:trPr>
          <w:cnfStyle w:val="100000000000" w:firstRow="1" w:lastRow="0" w:firstColumn="0" w:lastColumn="0" w:oddVBand="0" w:evenVBand="0" w:oddHBand="0" w:evenHBand="0" w:firstRowFirstColumn="0" w:firstRowLastColumn="0" w:lastRowFirstColumn="0" w:lastRowLastColumn="0"/>
        </w:trPr>
        <w:tc>
          <w:tcPr>
            <w:tcW w:w="2436" w:type="dxa"/>
            <w:shd w:val="clear" w:color="auto" w:fill="298829"/>
          </w:tcPr>
          <w:p w14:paraId="67007AE7" w14:textId="61B02D2E" w:rsidR="00133FCC" w:rsidRPr="00133FCC" w:rsidRDefault="00974C88" w:rsidP="00133FCC">
            <w:pPr>
              <w:spacing w:before="60" w:after="60"/>
              <w:jc w:val="left"/>
              <w:rPr>
                <w:color w:val="FFFFFF" w:themeColor="background1"/>
              </w:rPr>
            </w:pPr>
            <w:r w:rsidRPr="00974C88">
              <w:rPr>
                <w:color w:val="FFFFFF" w:themeColor="background1"/>
              </w:rPr>
              <w:t>Security definitions</w:t>
            </w:r>
          </w:p>
        </w:tc>
        <w:tc>
          <w:tcPr>
            <w:tcW w:w="2436" w:type="dxa"/>
            <w:shd w:val="clear" w:color="auto" w:fill="298829"/>
          </w:tcPr>
          <w:p w14:paraId="1877CBDC" w14:textId="62A1E827" w:rsidR="00133FCC" w:rsidRPr="00133FCC" w:rsidRDefault="00974C88" w:rsidP="00133FCC">
            <w:pPr>
              <w:spacing w:before="60" w:after="60"/>
              <w:jc w:val="left"/>
              <w:rPr>
                <w:color w:val="FFFFFF" w:themeColor="background1"/>
              </w:rPr>
            </w:pPr>
            <w:r w:rsidRPr="00974C88">
              <w:rPr>
                <w:color w:val="FFFFFF" w:themeColor="background1"/>
              </w:rPr>
              <w:t>Basis for implementation of protective actions</w:t>
            </w:r>
          </w:p>
        </w:tc>
        <w:tc>
          <w:tcPr>
            <w:tcW w:w="2437" w:type="dxa"/>
            <w:shd w:val="clear" w:color="auto" w:fill="298829"/>
          </w:tcPr>
          <w:p w14:paraId="46D46587" w14:textId="096EF522" w:rsidR="00133FCC" w:rsidRPr="00133FCC" w:rsidRDefault="00974C88" w:rsidP="00133FCC">
            <w:pPr>
              <w:spacing w:before="60" w:after="60"/>
              <w:jc w:val="left"/>
              <w:rPr>
                <w:color w:val="FFFFFF" w:themeColor="background1"/>
              </w:rPr>
            </w:pPr>
            <w:r>
              <w:rPr>
                <w:color w:val="FFFFFF" w:themeColor="background1"/>
              </w:rPr>
              <w:t>This g</w:t>
            </w:r>
            <w:r w:rsidRPr="00974C88">
              <w:rPr>
                <w:color w:val="FFFFFF" w:themeColor="background1"/>
              </w:rPr>
              <w:t>uide (Annex B)</w:t>
            </w:r>
          </w:p>
        </w:tc>
      </w:tr>
      <w:tr w:rsidR="00133FCC" w14:paraId="43826084" w14:textId="77777777" w:rsidTr="00133FCC">
        <w:tc>
          <w:tcPr>
            <w:tcW w:w="2436" w:type="dxa"/>
          </w:tcPr>
          <w:p w14:paraId="25628212" w14:textId="2BE0ACA0" w:rsidR="00133FCC" w:rsidRDefault="00974C88" w:rsidP="00133FCC">
            <w:pPr>
              <w:spacing w:before="60"/>
              <w:jc w:val="left"/>
            </w:pPr>
            <w:r w:rsidRPr="00974C88">
              <w:t>High radiological consequences</w:t>
            </w:r>
          </w:p>
        </w:tc>
        <w:tc>
          <w:tcPr>
            <w:tcW w:w="2436" w:type="dxa"/>
          </w:tcPr>
          <w:p w14:paraId="4F24A269" w14:textId="6E236966" w:rsidR="00133FCC" w:rsidRDefault="00974C88" w:rsidP="00133FCC">
            <w:pPr>
              <w:spacing w:before="60"/>
              <w:jc w:val="left"/>
            </w:pPr>
            <w:r w:rsidRPr="00974C88">
              <w:t>Prevent severe tissue reactions (Annex C in RPS G-3 Part 2 (ARPANSA 2019))</w:t>
            </w:r>
          </w:p>
        </w:tc>
        <w:tc>
          <w:tcPr>
            <w:tcW w:w="2437" w:type="dxa"/>
          </w:tcPr>
          <w:p w14:paraId="4B7786FC" w14:textId="1585042A" w:rsidR="00133FCC" w:rsidRDefault="00974C88" w:rsidP="00133FCC">
            <w:pPr>
              <w:spacing w:before="60"/>
              <w:jc w:val="left"/>
            </w:pPr>
            <w:r w:rsidRPr="00974C88">
              <w:t>Expected doses above those specified in Table B.1</w:t>
            </w:r>
          </w:p>
        </w:tc>
      </w:tr>
      <w:tr w:rsidR="00133FCC" w14:paraId="5D18CD73" w14:textId="77777777" w:rsidTr="00974C88">
        <w:trPr>
          <w:cnfStyle w:val="000000010000" w:firstRow="0" w:lastRow="0" w:firstColumn="0" w:lastColumn="0" w:oddVBand="0" w:evenVBand="0" w:oddHBand="0" w:evenHBand="1" w:firstRowFirstColumn="0" w:firstRowLastColumn="0" w:lastRowFirstColumn="0" w:lastRowLastColumn="0"/>
        </w:trPr>
        <w:tc>
          <w:tcPr>
            <w:tcW w:w="2436" w:type="dxa"/>
            <w:shd w:val="clear" w:color="auto" w:fill="E8F8E8"/>
          </w:tcPr>
          <w:p w14:paraId="7BBD822A" w14:textId="51CC162A" w:rsidR="00133FCC" w:rsidRDefault="00974C88" w:rsidP="00133FCC">
            <w:pPr>
              <w:spacing w:before="60"/>
              <w:jc w:val="left"/>
            </w:pPr>
            <w:r w:rsidRPr="00974C88">
              <w:t>Unacceptable exposure levels</w:t>
            </w:r>
          </w:p>
        </w:tc>
        <w:tc>
          <w:tcPr>
            <w:tcW w:w="2436" w:type="dxa"/>
            <w:shd w:val="clear" w:color="auto" w:fill="E8F8E8"/>
          </w:tcPr>
          <w:p w14:paraId="303779C6" w14:textId="46DCBBD6" w:rsidR="00133FCC" w:rsidRDefault="00974C88" w:rsidP="001D1261">
            <w:pPr>
              <w:spacing w:before="60"/>
              <w:jc w:val="left"/>
            </w:pPr>
            <w:r w:rsidRPr="00974C88">
              <w:t>Reducing the risk of stochastic effects (Annex C in RPS G-3 Part</w:t>
            </w:r>
            <w:r w:rsidR="001D1261">
              <w:t> </w:t>
            </w:r>
            <w:r w:rsidRPr="00974C88">
              <w:t>2 (ARPANSA 2019))</w:t>
            </w:r>
          </w:p>
        </w:tc>
        <w:tc>
          <w:tcPr>
            <w:tcW w:w="2437" w:type="dxa"/>
            <w:shd w:val="clear" w:color="auto" w:fill="E8F8E8"/>
          </w:tcPr>
          <w:p w14:paraId="5B4765CA" w14:textId="3B0A4968" w:rsidR="00133FCC" w:rsidRDefault="00974C88" w:rsidP="00974C88">
            <w:pPr>
              <w:spacing w:before="60"/>
              <w:jc w:val="left"/>
            </w:pPr>
            <w:r w:rsidRPr="00974C88">
              <w:t xml:space="preserve">Expected dose above those specified in Tables B.2 </w:t>
            </w:r>
            <w:r>
              <w:t>–</w:t>
            </w:r>
            <w:r w:rsidRPr="00974C88">
              <w:t xml:space="preserve"> B.5</w:t>
            </w:r>
          </w:p>
        </w:tc>
      </w:tr>
      <w:tr w:rsidR="00133FCC" w14:paraId="23BE1B95" w14:textId="77777777" w:rsidTr="00133FCC">
        <w:tc>
          <w:tcPr>
            <w:tcW w:w="2436" w:type="dxa"/>
          </w:tcPr>
          <w:p w14:paraId="1B8E912B" w14:textId="432D24F9" w:rsidR="00133FCC" w:rsidRDefault="00974C88" w:rsidP="00133FCC">
            <w:pPr>
              <w:spacing w:before="60"/>
              <w:jc w:val="left"/>
            </w:pPr>
            <w:r w:rsidRPr="00974C88">
              <w:t>Tolerable exposure levels</w:t>
            </w:r>
          </w:p>
        </w:tc>
        <w:tc>
          <w:tcPr>
            <w:tcW w:w="2436" w:type="dxa"/>
          </w:tcPr>
          <w:p w14:paraId="4763D0AC" w14:textId="6B96E5F6" w:rsidR="00133FCC" w:rsidRDefault="00974C88" w:rsidP="00133FCC">
            <w:pPr>
              <w:spacing w:before="60"/>
              <w:jc w:val="left"/>
            </w:pPr>
            <w:r w:rsidRPr="00974C88">
              <w:t>Optimisation of protection</w:t>
            </w:r>
          </w:p>
        </w:tc>
        <w:tc>
          <w:tcPr>
            <w:tcW w:w="2437" w:type="dxa"/>
          </w:tcPr>
          <w:p w14:paraId="5B493D36" w14:textId="766EE648" w:rsidR="00133FCC" w:rsidRDefault="00974C88" w:rsidP="00133FCC">
            <w:pPr>
              <w:spacing w:before="60"/>
              <w:jc w:val="left"/>
            </w:pPr>
            <w:r w:rsidRPr="00974C88">
              <w:t>Expected dose below</w:t>
            </w:r>
            <w:r>
              <w:t xml:space="preserve"> those specified in Tables B.2 –</w:t>
            </w:r>
            <w:r w:rsidRPr="00974C88">
              <w:t xml:space="preserve"> B.5</w:t>
            </w:r>
          </w:p>
        </w:tc>
      </w:tr>
    </w:tbl>
    <w:p w14:paraId="5506B7CF" w14:textId="0E0186F7" w:rsidR="00B85BFD" w:rsidRDefault="00312F56" w:rsidP="00887A89">
      <w:pPr>
        <w:sectPr w:rsidR="00B85BFD" w:rsidSect="00C65852">
          <w:type w:val="nextColumn"/>
          <w:pgSz w:w="11905" w:h="16837" w:code="9"/>
          <w:pgMar w:top="1134" w:right="1134" w:bottom="1134" w:left="1134" w:header="720" w:footer="567" w:gutter="0"/>
          <w:cols w:space="720"/>
          <w:docGrid w:linePitch="299"/>
        </w:sectPr>
      </w:pPr>
      <w:r>
        <w:t>In e</w:t>
      </w:r>
      <w:r w:rsidR="009A5703">
        <w:t>mergency exposure situations, the application of justif</w:t>
      </w:r>
      <w:r w:rsidR="00C675BF">
        <w:t>ied</w:t>
      </w:r>
      <w:r w:rsidR="009A5703">
        <w:t xml:space="preserve"> and optimis</w:t>
      </w:r>
      <w:r w:rsidR="00C675BF">
        <w:t>ed</w:t>
      </w:r>
      <w:r w:rsidR="009A5703">
        <w:t xml:space="preserve"> protection strategies is of importance</w:t>
      </w:r>
      <w:r w:rsidR="00C675BF">
        <w:t>. T</w:t>
      </w:r>
      <w:r w:rsidR="009A5703">
        <w:t xml:space="preserve">he optimisation process </w:t>
      </w:r>
      <w:r w:rsidR="00C675BF">
        <w:t xml:space="preserve">is </w:t>
      </w:r>
      <w:r w:rsidR="009A5703">
        <w:t xml:space="preserve">guided by reference levels. An overall protection strategy is necessary, including an assessment of the radiological </w:t>
      </w:r>
      <w:r w:rsidR="00C675BF">
        <w:t xml:space="preserve">scenario </w:t>
      </w:r>
      <w:r w:rsidR="009A5703">
        <w:t xml:space="preserve">and implementation of </w:t>
      </w:r>
      <w:r w:rsidR="00C675BF">
        <w:t xml:space="preserve">a range of </w:t>
      </w:r>
      <w:r w:rsidR="009A5703">
        <w:t>protective measures. The</w:t>
      </w:r>
      <w:r w:rsidR="0017032B">
        <w:t>s</w:t>
      </w:r>
      <w:r w:rsidR="009A5703">
        <w:t>e measures will vary with time, as the emergency exposure situation evolves, and with place, as the emergency exposure situation may affect distin</w:t>
      </w:r>
      <w:r w:rsidR="00EC0E0F">
        <w:t>ct geographic areas differently</w:t>
      </w:r>
      <w:r w:rsidR="00BA6C68">
        <w:t>.</w:t>
      </w:r>
    </w:p>
    <w:p w14:paraId="5D6ED39F" w14:textId="7723A35A" w:rsidR="00BE1441" w:rsidRPr="00D354DB" w:rsidRDefault="00D354DB" w:rsidP="000E2584">
      <w:pPr>
        <w:pStyle w:val="Heading4"/>
        <w:spacing w:before="360"/>
        <w:ind w:left="425" w:right="425"/>
        <w:rPr>
          <w:i w:val="0"/>
          <w:sz w:val="28"/>
          <w:szCs w:val="28"/>
        </w:rPr>
      </w:pPr>
      <w:r w:rsidRPr="00D354DB">
        <w:rPr>
          <w:b w:val="0"/>
          <w:i w:val="0"/>
          <w:noProof/>
          <w:sz w:val="28"/>
          <w:szCs w:val="28"/>
          <w:lang w:eastAsia="en-AU"/>
        </w:rPr>
        <w:lastRenderedPageBreak/>
        <mc:AlternateContent>
          <mc:Choice Requires="wps">
            <w:drawing>
              <wp:anchor distT="0" distB="0" distL="114300" distR="114300" simplePos="0" relativeHeight="251655679" behindDoc="1" locked="0" layoutInCell="1" allowOverlap="1" wp14:anchorId="2D3EAA62" wp14:editId="275C44E7">
                <wp:simplePos x="0" y="0"/>
                <wp:positionH relativeFrom="margin">
                  <wp:posOffset>0</wp:posOffset>
                </wp:positionH>
                <wp:positionV relativeFrom="paragraph">
                  <wp:posOffset>-635</wp:posOffset>
                </wp:positionV>
                <wp:extent cx="6092456" cy="8763222"/>
                <wp:effectExtent l="0" t="0" r="22860" b="19050"/>
                <wp:wrapNone/>
                <wp:docPr id="11" name="Rounded Rectangle 11"/>
                <wp:cNvGraphicFramePr/>
                <a:graphic xmlns:a="http://schemas.openxmlformats.org/drawingml/2006/main">
                  <a:graphicData uri="http://schemas.microsoft.com/office/word/2010/wordprocessingShape">
                    <wps:wsp>
                      <wps:cNvSpPr/>
                      <wps:spPr>
                        <a:xfrm>
                          <a:off x="0" y="0"/>
                          <a:ext cx="6092456" cy="8763222"/>
                        </a:xfrm>
                        <a:prstGeom prst="roundRect">
                          <a:avLst>
                            <a:gd name="adj" fmla="val 6637"/>
                          </a:avLst>
                        </a:prstGeom>
                        <a:solidFill>
                          <a:srgbClr val="E8F8E8"/>
                        </a:solidFill>
                        <a:ln w="9525">
                          <a:solidFill>
                            <a:srgbClr val="006600"/>
                          </a:solidFill>
                        </a:ln>
                      </wps:spPr>
                      <wps:style>
                        <a:lnRef idx="2">
                          <a:schemeClr val="accent6"/>
                        </a:lnRef>
                        <a:fillRef idx="1">
                          <a:schemeClr val="lt1"/>
                        </a:fillRef>
                        <a:effectRef idx="0">
                          <a:schemeClr val="accent6"/>
                        </a:effectRef>
                        <a:fontRef idx="minor">
                          <a:schemeClr val="dk1"/>
                        </a:fontRef>
                      </wps:style>
                      <wps:txbx>
                        <w:txbxContent>
                          <w:p w14:paraId="3DD6DE87" w14:textId="77777777" w:rsidR="004A2A09" w:rsidRDefault="004A2A09" w:rsidP="00D354DB">
                            <w:pPr>
                              <w:suppressLineNumber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EAA62" id="Rounded Rectangle 11" o:spid="_x0000_s1027" style="position:absolute;left:0;text-align:left;margin-left:0;margin-top:-.05pt;width:479.7pt;height:690pt;z-index:-2516608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" fillcolor="#e8f8e8" strokecolor="#060">
                <v:textbox>
                  <w:txbxContent>
                    <w:p w14:paraId="3DD6DE87" w14:textId="77777777" w:rsidR="004A2A09" w:rsidRDefault="004A2A09" w:rsidP="00D354DB">
                      <w:pPr>
                        <w:suppressLineNumbers/>
                      </w:pPr>
                    </w:p>
                  </w:txbxContent>
                </v:textbox>
                <w10:wrap anchorx="margin"/>
              </v:roundrect>
            </w:pict>
          </mc:Fallback>
        </mc:AlternateContent>
      </w:r>
      <w:r w:rsidR="00BE1441" w:rsidRPr="00D354DB">
        <w:rPr>
          <w:i w:val="0"/>
          <w:sz w:val="28"/>
          <w:szCs w:val="28"/>
        </w:rPr>
        <w:t>Dose concepts explained</w:t>
      </w:r>
    </w:p>
    <w:p w14:paraId="1B2156BD" w14:textId="53A0F4EA" w:rsidR="00BD4062" w:rsidRDefault="00BD4062" w:rsidP="00D354DB">
      <w:pPr>
        <w:ind w:left="425" w:right="425"/>
      </w:pPr>
      <w:r>
        <w:t xml:space="preserve">Figure 2.2 describes the dose concepts used during an emergency exposure situation. The dose which is predicted to occur as a result of the emergency exposure situation, should no protective actions be employed, is called the </w:t>
      </w:r>
      <w:r w:rsidRPr="003D190F">
        <w:rPr>
          <w:b/>
        </w:rPr>
        <w:t>projected dose</w:t>
      </w:r>
      <w:r>
        <w:t xml:space="preserve">. The predicted dose that would result when a protection strategy is implemented is called the </w:t>
      </w:r>
      <w:r w:rsidRPr="003D190F">
        <w:rPr>
          <w:b/>
        </w:rPr>
        <w:t>residual dose</w:t>
      </w:r>
      <w:r>
        <w:t xml:space="preserve">. In response, each protective measure will reduce the </w:t>
      </w:r>
      <w:r w:rsidRPr="00C56158">
        <w:rPr>
          <w:b/>
        </w:rPr>
        <w:t>received dose</w:t>
      </w:r>
      <w:r>
        <w:t xml:space="preserve"> by an amount. The difference between projected dose and received dose is referred to as </w:t>
      </w:r>
      <w:r w:rsidRPr="003D190F">
        <w:rPr>
          <w:b/>
        </w:rPr>
        <w:t>averted dose</w:t>
      </w:r>
      <w:r>
        <w:rPr>
          <w:b/>
        </w:rPr>
        <w:t>.</w:t>
      </w:r>
      <w:r>
        <w:t xml:space="preserve"> This quantity is a measure of the effectiveness of the individual protective measure. </w:t>
      </w:r>
    </w:p>
    <w:p w14:paraId="60E09D88" w14:textId="77777777" w:rsidR="00C71A50" w:rsidRDefault="00C71A50" w:rsidP="00D354DB">
      <w:pPr>
        <w:ind w:left="425" w:right="425"/>
      </w:pPr>
    </w:p>
    <w:p w14:paraId="69095777" w14:textId="1B199D3F" w:rsidR="00BD4062" w:rsidRDefault="0097677E" w:rsidP="00D354DB">
      <w:pPr>
        <w:ind w:left="425" w:right="425"/>
      </w:pPr>
      <w:r>
        <w:rPr>
          <w:noProof/>
          <w:lang w:eastAsia="en-AU"/>
        </w:rPr>
        <w:drawing>
          <wp:inline distT="0" distB="0" distL="0" distR="0" wp14:anchorId="696F7FFC" wp14:editId="1062AC38">
            <wp:extent cx="5537882" cy="3060000"/>
            <wp:effectExtent l="19050" t="19050" r="24765"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ses_over_tim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37882" cy="3060000"/>
                    </a:xfrm>
                    <a:prstGeom prst="rect">
                      <a:avLst/>
                    </a:prstGeom>
                    <a:ln>
                      <a:solidFill>
                        <a:srgbClr val="444444"/>
                      </a:solidFill>
                    </a:ln>
                  </pic:spPr>
                </pic:pic>
              </a:graphicData>
            </a:graphic>
          </wp:inline>
        </w:drawing>
      </w:r>
    </w:p>
    <w:p w14:paraId="3F59ABEB" w14:textId="6EDFE5D8" w:rsidR="00F54825" w:rsidRPr="008D5D4F" w:rsidRDefault="00BD4062" w:rsidP="0097677E">
      <w:pPr>
        <w:ind w:left="425" w:right="425"/>
        <w:rPr>
          <w:szCs w:val="22"/>
        </w:rPr>
      </w:pPr>
      <w:r w:rsidRPr="008B4C52">
        <w:rPr>
          <w:rFonts w:asciiTheme="minorHAnsi" w:hAnsiTheme="minorHAnsi"/>
          <w:b/>
          <w:bCs/>
          <w:noProof/>
          <w:szCs w:val="22"/>
          <w:lang w:eastAsia="en-AU"/>
        </w:rPr>
        <w:t>Figure 2.2</w:t>
      </w:r>
      <w:r w:rsidR="00C71A50" w:rsidRPr="008B4C52">
        <w:rPr>
          <w:rFonts w:asciiTheme="minorHAnsi" w:hAnsiTheme="minorHAnsi"/>
          <w:bCs/>
          <w:noProof/>
          <w:szCs w:val="22"/>
          <w:lang w:eastAsia="en-AU"/>
        </w:rPr>
        <w:t xml:space="preserve">: </w:t>
      </w:r>
      <w:r w:rsidRPr="008B4C52">
        <w:rPr>
          <w:rFonts w:asciiTheme="minorHAnsi" w:hAnsiTheme="minorHAnsi"/>
          <w:bCs/>
          <w:noProof/>
          <w:szCs w:val="22"/>
          <w:lang w:eastAsia="en-AU"/>
        </w:rPr>
        <w:t xml:space="preserve">Doses that </w:t>
      </w:r>
      <w:r w:rsidRPr="0097677E">
        <w:t>occur</w:t>
      </w:r>
      <w:r w:rsidRPr="008B4C52">
        <w:rPr>
          <w:rFonts w:asciiTheme="minorHAnsi" w:hAnsiTheme="minorHAnsi"/>
          <w:bCs/>
          <w:noProof/>
          <w:szCs w:val="22"/>
          <w:lang w:eastAsia="en-AU"/>
        </w:rPr>
        <w:t xml:space="preserve"> during</w:t>
      </w:r>
      <w:r w:rsidR="009C7612" w:rsidRPr="008B4C52">
        <w:rPr>
          <w:rFonts w:asciiTheme="minorHAnsi" w:hAnsiTheme="minorHAnsi"/>
          <w:bCs/>
          <w:noProof/>
          <w:szCs w:val="22"/>
          <w:lang w:eastAsia="en-AU"/>
        </w:rPr>
        <w:t xml:space="preserve"> </w:t>
      </w:r>
      <w:r w:rsidR="00DE23E8" w:rsidRPr="008B4C52">
        <w:rPr>
          <w:rFonts w:asciiTheme="minorHAnsi" w:hAnsiTheme="minorHAnsi"/>
          <w:bCs/>
          <w:noProof/>
          <w:szCs w:val="22"/>
          <w:lang w:eastAsia="en-AU"/>
        </w:rPr>
        <w:t xml:space="preserve">a </w:t>
      </w:r>
      <w:r w:rsidR="009C7612" w:rsidRPr="008B4C52">
        <w:rPr>
          <w:rFonts w:asciiTheme="minorHAnsi" w:hAnsiTheme="minorHAnsi"/>
          <w:bCs/>
          <w:noProof/>
          <w:szCs w:val="22"/>
          <w:lang w:eastAsia="en-AU"/>
        </w:rPr>
        <w:t>response</w:t>
      </w:r>
      <w:r w:rsidR="00DE23E8" w:rsidRPr="008B4C52">
        <w:rPr>
          <w:rFonts w:asciiTheme="minorHAnsi" w:hAnsiTheme="minorHAnsi"/>
          <w:bCs/>
          <w:noProof/>
          <w:szCs w:val="22"/>
          <w:lang w:eastAsia="en-AU"/>
        </w:rPr>
        <w:t xml:space="preserve"> to an emergency</w:t>
      </w:r>
      <w:r w:rsidRPr="008B4C52">
        <w:rPr>
          <w:rFonts w:asciiTheme="minorHAnsi" w:hAnsiTheme="minorHAnsi"/>
          <w:bCs/>
          <w:noProof/>
          <w:szCs w:val="22"/>
          <w:lang w:eastAsia="en-AU"/>
        </w:rPr>
        <w:t>.</w:t>
      </w:r>
      <w:r w:rsidR="002D09E8" w:rsidRPr="008B4C52">
        <w:rPr>
          <w:rFonts w:asciiTheme="minorHAnsi" w:hAnsiTheme="minorHAnsi"/>
          <w:bCs/>
          <w:noProof/>
          <w:szCs w:val="22"/>
          <w:lang w:eastAsia="en-AU"/>
        </w:rPr>
        <w:t xml:space="preserve"> Adapted from IAEA training material.</w:t>
      </w:r>
      <w:r w:rsidR="00F54825" w:rsidRPr="008D5D4F">
        <w:rPr>
          <w:szCs w:val="22"/>
        </w:rPr>
        <w:br w:type="page"/>
      </w:r>
    </w:p>
    <w:p w14:paraId="6E253574" w14:textId="77777777" w:rsidR="00D43147" w:rsidRDefault="006917C9" w:rsidP="00AB7CDF">
      <w:pPr>
        <w:pStyle w:val="Heading2"/>
        <w:keepLines/>
        <w:numPr>
          <w:ilvl w:val="1"/>
          <w:numId w:val="35"/>
        </w:numPr>
        <w:tabs>
          <w:tab w:val="clear" w:pos="680"/>
        </w:tabs>
        <w:spacing w:before="360" w:line="264" w:lineRule="auto"/>
        <w:jc w:val="both"/>
      </w:pPr>
      <w:bookmarkStart w:id="38" w:name="_Toc1728263"/>
      <w:r>
        <w:lastRenderedPageBreak/>
        <w:t>Phases</w:t>
      </w:r>
      <w:r w:rsidR="00144D4C">
        <w:t xml:space="preserve"> of an</w:t>
      </w:r>
      <w:r w:rsidR="00CD4D60">
        <w:t xml:space="preserve"> emergency exposure s</w:t>
      </w:r>
      <w:r>
        <w:t>ituation</w:t>
      </w:r>
      <w:bookmarkEnd w:id="38"/>
      <w:r>
        <w:t xml:space="preserve"> </w:t>
      </w:r>
    </w:p>
    <w:p w14:paraId="2480903D" w14:textId="00DBD68B" w:rsidR="007E1906" w:rsidRPr="008A2A3F" w:rsidRDefault="009B3DE1" w:rsidP="00F73E55">
      <w:r w:rsidRPr="00F73E55">
        <w:t xml:space="preserve">The phases of a nuclear or radiological emergency </w:t>
      </w:r>
      <w:r w:rsidR="00805599" w:rsidRPr="00F73E55">
        <w:t xml:space="preserve">can be </w:t>
      </w:r>
      <w:r w:rsidRPr="00F73E55">
        <w:t xml:space="preserve">distinguished on the basis of the timescales in which protective actions and other response actions are to be undertaken in order to achieve the goals of emergency response and to fulfil the prerequisites that would allow the declaration of the end of the emergency. </w:t>
      </w:r>
    </w:p>
    <w:p w14:paraId="732A399E" w14:textId="77777777" w:rsidR="00AD33B9" w:rsidRPr="0008658C" w:rsidRDefault="00AD33B9">
      <w:r w:rsidRPr="0008658C">
        <w:t>Defining discrete phases of a nuclear or radiological emergency supports the planning process. These efforts depend on the characteristics of each phase, subject to the information available and the specific activities t</w:t>
      </w:r>
      <w:r>
        <w:t>o be carried out (see Figure 2.3</w:t>
      </w:r>
      <w:r w:rsidRPr="0008658C">
        <w:t xml:space="preserve">). </w:t>
      </w:r>
    </w:p>
    <w:p w14:paraId="35F14AD9" w14:textId="0CC24680" w:rsidR="0008658C" w:rsidRDefault="0008658C">
      <w:r>
        <w:t xml:space="preserve">The </w:t>
      </w:r>
      <w:r w:rsidRPr="003F2BBC">
        <w:rPr>
          <w:i/>
        </w:rPr>
        <w:t>preparedness</w:t>
      </w:r>
      <w:r>
        <w:rPr>
          <w:i/>
        </w:rPr>
        <w:t xml:space="preserve"> </w:t>
      </w:r>
      <w:r w:rsidRPr="003F2BBC">
        <w:rPr>
          <w:i/>
        </w:rPr>
        <w:t>stage</w:t>
      </w:r>
      <w:r>
        <w:t xml:space="preserve"> is when arrangements for an effective emergency response are established prior to a nuclear o</w:t>
      </w:r>
      <w:r w:rsidR="00770574">
        <w:t xml:space="preserve">r radiological emergency. These </w:t>
      </w:r>
      <w:r w:rsidR="00927D7F">
        <w:t>arrangements</w:t>
      </w:r>
      <w:r w:rsidR="00770574">
        <w:t xml:space="preserve"> </w:t>
      </w:r>
      <w:r w:rsidR="00927D7F">
        <w:t>include</w:t>
      </w:r>
      <w:r w:rsidR="00770574">
        <w:t xml:space="preserve"> the development of a hazard assessment and a protection strategy</w:t>
      </w:r>
      <w:r w:rsidR="00927D7F">
        <w:t xml:space="preserve">. </w:t>
      </w:r>
      <w:r w:rsidR="005A1870">
        <w:t xml:space="preserve">Hazard assessments identify </w:t>
      </w:r>
      <w:r w:rsidR="005A1870" w:rsidRPr="005A1870">
        <w:t xml:space="preserve">potential consequences of an emergency </w:t>
      </w:r>
      <w:r w:rsidR="005A1870">
        <w:t>and</w:t>
      </w:r>
      <w:r w:rsidR="005A1870" w:rsidRPr="005A1870">
        <w:t xml:space="preserve"> provide a basis for establishing arrangements for preparedness and response for a nuclear or radiological emergency</w:t>
      </w:r>
      <w:r w:rsidR="005A1870">
        <w:t>.</w:t>
      </w:r>
      <w:r w:rsidR="005A1870" w:rsidRPr="005A1870">
        <w:t xml:space="preserve"> Assessed hazards are grouped in accordance with the categories shown in </w:t>
      </w:r>
      <w:r w:rsidR="00174184">
        <w:t xml:space="preserve">Section 3, </w:t>
      </w:r>
      <w:r w:rsidR="005A1870" w:rsidRPr="005A1870">
        <w:t xml:space="preserve">Table 3.1. The five </w:t>
      </w:r>
      <w:r w:rsidR="00943CD0">
        <w:t xml:space="preserve">emergency preparedness </w:t>
      </w:r>
      <w:r w:rsidR="00174184">
        <w:t xml:space="preserve">categories </w:t>
      </w:r>
      <w:r w:rsidR="00174184" w:rsidRPr="005A1870">
        <w:t>in</w:t>
      </w:r>
      <w:r w:rsidR="005A1870" w:rsidRPr="005A1870">
        <w:t xml:space="preserve"> Table 3.1 establish the basis for a graded approach to the application of </w:t>
      </w:r>
      <w:r w:rsidR="00174184" w:rsidRPr="005A1870">
        <w:t>this</w:t>
      </w:r>
      <w:r w:rsidR="005A1870" w:rsidRPr="005A1870">
        <w:t xml:space="preserve"> </w:t>
      </w:r>
      <w:r w:rsidR="00174184">
        <w:t xml:space="preserve">guidance. </w:t>
      </w:r>
      <w:r w:rsidR="00927D7F">
        <w:t xml:space="preserve">Protection strategies are developed, justified and optimised at the preparedness stage for taking protective actions and other response actions. These strategies </w:t>
      </w:r>
      <w:r w:rsidR="00927D7F" w:rsidRPr="00927D7F">
        <w:t>are needed for planning and executing effective communication during a nuclear or radiological emergency</w:t>
      </w:r>
      <w:r w:rsidR="00927D7F">
        <w:t xml:space="preserve">. </w:t>
      </w:r>
      <w:r w:rsidR="00B80824">
        <w:t>Annex C provides t</w:t>
      </w:r>
      <w:r w:rsidR="00B80824" w:rsidRPr="00B80824">
        <w:t xml:space="preserve">he Australian framework for preparedness and response applicable to </w:t>
      </w:r>
      <w:r w:rsidR="00514661" w:rsidRPr="0008658C">
        <w:t>a nuclear or radiological emergency</w:t>
      </w:r>
      <w:r w:rsidR="00B80824">
        <w:t>.</w:t>
      </w:r>
    </w:p>
    <w:p w14:paraId="04D148C4" w14:textId="4437895A" w:rsidR="00F63FB9" w:rsidRDefault="00F63FB9" w:rsidP="0008658C">
      <w:r>
        <w:t xml:space="preserve">The </w:t>
      </w:r>
      <w:r w:rsidRPr="00F63FB9">
        <w:rPr>
          <w:i/>
        </w:rPr>
        <w:t>declaration of an emergency</w:t>
      </w:r>
      <w:r>
        <w:t xml:space="preserve"> </w:t>
      </w:r>
      <w:r w:rsidR="006F7D08" w:rsidRPr="006F7D08">
        <w:t xml:space="preserve">is </w:t>
      </w:r>
      <w:r w:rsidR="006F7D08">
        <w:t xml:space="preserve">when a </w:t>
      </w:r>
      <w:r w:rsidR="006F7D08" w:rsidRPr="006F7D08">
        <w:t>nuclear or radiological emergency</w:t>
      </w:r>
      <w:r w:rsidR="006F7D08">
        <w:t xml:space="preserve"> is identified</w:t>
      </w:r>
      <w:r w:rsidR="006F7D08" w:rsidRPr="00012767">
        <w:t xml:space="preserve"> and the activation of emergency response </w:t>
      </w:r>
      <w:r w:rsidR="00AC4DCE">
        <w:t>plans and arrangements</w:t>
      </w:r>
      <w:r w:rsidR="00A40881">
        <w:t>, which have been established at</w:t>
      </w:r>
      <w:r w:rsidR="00AC4DCE">
        <w:t xml:space="preserve"> the preparedness stage</w:t>
      </w:r>
      <w:r w:rsidR="00943CD0">
        <w:t>, begins</w:t>
      </w:r>
      <w:r w:rsidR="009503D6">
        <w:t xml:space="preserve">. </w:t>
      </w:r>
    </w:p>
    <w:p w14:paraId="6BE14A30" w14:textId="0712270C" w:rsidR="0008658C" w:rsidRDefault="0008658C" w:rsidP="000B429E">
      <w:r>
        <w:t xml:space="preserve">The </w:t>
      </w:r>
      <w:r w:rsidRPr="003F2BBC">
        <w:rPr>
          <w:i/>
        </w:rPr>
        <w:t xml:space="preserve">emergency </w:t>
      </w:r>
      <w:r w:rsidR="00272B9D">
        <w:rPr>
          <w:i/>
        </w:rPr>
        <w:t xml:space="preserve">response </w:t>
      </w:r>
      <w:r w:rsidRPr="003F2BBC">
        <w:rPr>
          <w:i/>
        </w:rPr>
        <w:t>phase</w:t>
      </w:r>
      <w:r>
        <w:t xml:space="preserve"> is the period of time from the declaration of an emergency until the completion of all actions taken in anticipation of, or in response to, the radiological conditions expected during the emergency. This phase typically ends when the situation is under control, and the off-site radiological conditions have been characterised sufficiently well that all protective measures, such as food restrictions and temporary relocations, have been implem</w:t>
      </w:r>
      <w:r w:rsidR="000B429E">
        <w:t xml:space="preserve">ented. While the distinction between various phases of a nuclear or radiological emergency may be helpful for planning purposes, it can be difficult to clearly define </w:t>
      </w:r>
      <w:r w:rsidR="00E2364D">
        <w:t>the delineation of</w:t>
      </w:r>
      <w:r w:rsidR="000B429E">
        <w:t xml:space="preserve"> the different phases of an emergency during the emergency response as the emergency response action</w:t>
      </w:r>
      <w:r w:rsidR="00943CD0">
        <w:t>s</w:t>
      </w:r>
      <w:r w:rsidR="000B429E">
        <w:t xml:space="preserve"> are implemented on a continuous basis. </w:t>
      </w:r>
    </w:p>
    <w:p w14:paraId="3CE7FC1D" w14:textId="3D680D51" w:rsidR="00AD33B9" w:rsidRDefault="0008658C" w:rsidP="00AD33B9">
      <w:r>
        <w:t xml:space="preserve">The </w:t>
      </w:r>
      <w:r w:rsidRPr="003F2BBC">
        <w:rPr>
          <w:i/>
        </w:rPr>
        <w:t>transition phase</w:t>
      </w:r>
      <w:r>
        <w:t xml:space="preserve"> is the period following the emergency </w:t>
      </w:r>
      <w:r w:rsidR="003D5A70">
        <w:t xml:space="preserve">response </w:t>
      </w:r>
      <w:r>
        <w:t xml:space="preserve">phase, when the situation is under control, detailed characterisation of the radiological situation has been carried out and activities are planned and implemented in order to enable the emergency to be declared terminated. </w:t>
      </w:r>
      <w:r w:rsidR="00AD33B9" w:rsidRPr="0008658C">
        <w:t xml:space="preserve">For example, the transition phase may last only </w:t>
      </w:r>
      <w:r w:rsidR="00DD297D">
        <w:t>a few</w:t>
      </w:r>
      <w:r w:rsidR="00DD297D" w:rsidRPr="0008658C">
        <w:t xml:space="preserve"> </w:t>
      </w:r>
      <w:r w:rsidR="00AD33B9" w:rsidRPr="0008658C">
        <w:t xml:space="preserve">days for small scale emergencies (e.g. </w:t>
      </w:r>
      <w:r w:rsidR="00DD297D">
        <w:t>short-term loss of control of a hazardous</w:t>
      </w:r>
      <w:r w:rsidR="00AD33B9" w:rsidRPr="0008658C">
        <w:t xml:space="preserve"> </w:t>
      </w:r>
      <w:r w:rsidR="00AD33B9">
        <w:t xml:space="preserve">radioactive </w:t>
      </w:r>
      <w:r w:rsidR="00AD33B9" w:rsidRPr="0008658C">
        <w:t xml:space="preserve">source) but could take months or years for large scale emergencies (e.g. emergencies at nuclear installations resulting in significant off-site contamination). </w:t>
      </w:r>
    </w:p>
    <w:p w14:paraId="599FB0D8" w14:textId="77777777" w:rsidR="00104E59" w:rsidRDefault="0008658C" w:rsidP="0008658C">
      <w:pPr>
        <w:sectPr w:rsidR="00104E59" w:rsidSect="00C92BF6">
          <w:type w:val="nextColumn"/>
          <w:pgSz w:w="11905" w:h="16837" w:code="9"/>
          <w:pgMar w:top="1134" w:right="1134" w:bottom="1134" w:left="1134" w:header="720" w:footer="567" w:gutter="0"/>
          <w:cols w:space="720"/>
          <w:docGrid w:linePitch="299"/>
        </w:sectPr>
      </w:pPr>
      <w:r>
        <w:t xml:space="preserve">The </w:t>
      </w:r>
      <w:r w:rsidRPr="003F2BBC">
        <w:rPr>
          <w:i/>
        </w:rPr>
        <w:t>termination of the nuclear or radiological emergency</w:t>
      </w:r>
      <w:r>
        <w:t xml:space="preserve"> marks the end of the transition phase in a particular area or site and the beginning of an existing exposure situation or a return to a planned exposure situation.</w:t>
      </w:r>
    </w:p>
    <w:p w14:paraId="178D0AD8" w14:textId="1D6CEFBA" w:rsidR="0008658C" w:rsidRDefault="001F79C5" w:rsidP="008D7F37">
      <w:pPr>
        <w:spacing w:before="0"/>
      </w:pPr>
      <w:r>
        <w:rPr>
          <w:noProof/>
          <w:lang w:eastAsia="en-AU"/>
        </w:rPr>
        <w:lastRenderedPageBreak/>
        <w:drawing>
          <wp:inline distT="0" distB="0" distL="0" distR="0" wp14:anchorId="77356F56" wp14:editId="48838B53">
            <wp:extent cx="8805672" cy="460857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ases of an Emergency Exposure Situa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05672" cy="4608576"/>
                    </a:xfrm>
                    <a:prstGeom prst="rect">
                      <a:avLst/>
                    </a:prstGeom>
                  </pic:spPr>
                </pic:pic>
              </a:graphicData>
            </a:graphic>
          </wp:inline>
        </w:drawing>
      </w:r>
    </w:p>
    <w:p w14:paraId="7AEF5D99" w14:textId="77777777" w:rsidR="008D7F37" w:rsidRDefault="008D7F37" w:rsidP="00104E59">
      <w:pPr>
        <w:spacing w:before="0" w:after="200" w:line="240" w:lineRule="auto"/>
        <w:rPr>
          <w:rFonts w:asciiTheme="minorHAnsi" w:hAnsiTheme="minorHAnsi"/>
          <w:b/>
          <w:bCs/>
          <w:noProof/>
          <w:color w:val="262626" w:themeColor="text1" w:themeTint="D9"/>
          <w:sz w:val="20"/>
          <w:szCs w:val="18"/>
          <w:lang w:eastAsia="en-AU"/>
        </w:rPr>
      </w:pPr>
    </w:p>
    <w:p w14:paraId="1FDDA987" w14:textId="5F29459B" w:rsidR="00104E59" w:rsidRPr="007B2B4D" w:rsidRDefault="00104E59" w:rsidP="00104E59">
      <w:pPr>
        <w:spacing w:before="0" w:after="200" w:line="240" w:lineRule="auto"/>
        <w:rPr>
          <w:rFonts w:asciiTheme="minorHAnsi" w:hAnsiTheme="minorHAnsi"/>
          <w:bCs/>
          <w:noProof/>
          <w:szCs w:val="22"/>
          <w:lang w:eastAsia="en-AU"/>
        </w:rPr>
      </w:pPr>
      <w:r w:rsidRPr="007B2B4D">
        <w:rPr>
          <w:rFonts w:asciiTheme="minorHAnsi" w:hAnsiTheme="minorHAnsi"/>
          <w:b/>
          <w:bCs/>
          <w:noProof/>
          <w:szCs w:val="22"/>
          <w:lang w:eastAsia="en-AU"/>
        </w:rPr>
        <w:t>Figure 2.3</w:t>
      </w:r>
      <w:r w:rsidR="007B2B4D" w:rsidRPr="007B2B4D">
        <w:rPr>
          <w:rFonts w:asciiTheme="minorHAnsi" w:hAnsiTheme="minorHAnsi"/>
          <w:bCs/>
          <w:noProof/>
          <w:szCs w:val="22"/>
          <w:lang w:eastAsia="en-AU"/>
        </w:rPr>
        <w:t xml:space="preserve">: </w:t>
      </w:r>
      <w:r w:rsidR="003F3819">
        <w:rPr>
          <w:rFonts w:asciiTheme="minorHAnsi" w:hAnsiTheme="minorHAnsi"/>
          <w:bCs/>
          <w:noProof/>
          <w:szCs w:val="22"/>
          <w:lang w:eastAsia="en-AU"/>
        </w:rPr>
        <w:t>Phases of an emergency exposure s</w:t>
      </w:r>
      <w:r w:rsidRPr="007B2B4D">
        <w:rPr>
          <w:rFonts w:asciiTheme="minorHAnsi" w:hAnsiTheme="minorHAnsi"/>
          <w:bCs/>
          <w:noProof/>
          <w:szCs w:val="22"/>
          <w:lang w:eastAsia="en-AU"/>
        </w:rPr>
        <w:t>ituation</w:t>
      </w:r>
      <w:r w:rsidR="00116A13" w:rsidRPr="007B2B4D">
        <w:rPr>
          <w:rFonts w:asciiTheme="minorHAnsi" w:hAnsiTheme="minorHAnsi"/>
          <w:bCs/>
          <w:noProof/>
          <w:szCs w:val="22"/>
          <w:lang w:eastAsia="en-AU"/>
        </w:rPr>
        <w:t xml:space="preserve"> as documented in this </w:t>
      </w:r>
      <w:r w:rsidR="001E1AE3">
        <w:rPr>
          <w:rFonts w:asciiTheme="minorHAnsi" w:hAnsiTheme="minorHAnsi"/>
          <w:bCs/>
          <w:noProof/>
          <w:szCs w:val="22"/>
          <w:lang w:eastAsia="en-AU"/>
        </w:rPr>
        <w:t>g</w:t>
      </w:r>
      <w:r w:rsidR="00116A13" w:rsidRPr="007B2B4D">
        <w:rPr>
          <w:rFonts w:asciiTheme="minorHAnsi" w:hAnsiTheme="minorHAnsi"/>
          <w:bCs/>
          <w:noProof/>
          <w:szCs w:val="22"/>
          <w:lang w:eastAsia="en-AU"/>
        </w:rPr>
        <w:t>uide and an example of their alignment with phases of an emergency response plan</w:t>
      </w:r>
      <w:r w:rsidR="00797436" w:rsidRPr="007B2B4D">
        <w:rPr>
          <w:rFonts w:asciiTheme="minorHAnsi" w:hAnsiTheme="minorHAnsi"/>
          <w:bCs/>
          <w:noProof/>
          <w:szCs w:val="22"/>
          <w:lang w:eastAsia="en-AU"/>
        </w:rPr>
        <w:t>.</w:t>
      </w:r>
    </w:p>
    <w:p w14:paraId="4FD6848F" w14:textId="77777777" w:rsidR="00104E59" w:rsidRDefault="00104E59" w:rsidP="00330148">
      <w:pPr>
        <w:rPr>
          <w:b/>
        </w:rPr>
        <w:sectPr w:rsidR="00104E59" w:rsidSect="00C92BF6">
          <w:footerReference w:type="even" r:id="rId34"/>
          <w:pgSz w:w="16837" w:h="11905" w:orient="landscape" w:code="9"/>
          <w:pgMar w:top="1134" w:right="1134" w:bottom="1134" w:left="1134" w:header="720" w:footer="567" w:gutter="0"/>
          <w:cols w:space="720"/>
          <w:docGrid w:linePitch="299"/>
        </w:sectPr>
      </w:pPr>
    </w:p>
    <w:p w14:paraId="18E5C807" w14:textId="0542C504" w:rsidR="00946437" w:rsidRDefault="00C80E0D" w:rsidP="00AB7CDF">
      <w:pPr>
        <w:pStyle w:val="Heading2"/>
        <w:keepLines/>
        <w:numPr>
          <w:ilvl w:val="1"/>
          <w:numId w:val="35"/>
        </w:numPr>
        <w:tabs>
          <w:tab w:val="clear" w:pos="680"/>
        </w:tabs>
        <w:spacing w:before="360" w:line="264" w:lineRule="auto"/>
        <w:jc w:val="both"/>
      </w:pPr>
      <w:bookmarkStart w:id="39" w:name="_Toc1728264"/>
      <w:r>
        <w:lastRenderedPageBreak/>
        <w:t xml:space="preserve">National </w:t>
      </w:r>
      <w:r w:rsidR="00CD4D60">
        <w:t>h</w:t>
      </w:r>
      <w:r>
        <w:t xml:space="preserve">azard </w:t>
      </w:r>
      <w:r w:rsidR="00CD4D60">
        <w:t>a</w:t>
      </w:r>
      <w:r>
        <w:t>ssessment</w:t>
      </w:r>
      <w:bookmarkEnd w:id="39"/>
    </w:p>
    <w:p w14:paraId="423779ED" w14:textId="11591FFD" w:rsidR="00C80E0D" w:rsidRDefault="00CD67BD" w:rsidP="0008658C">
      <w:r>
        <w:t>The</w:t>
      </w:r>
      <w:r w:rsidRPr="008F5AE2">
        <w:t xml:space="preserve"> </w:t>
      </w:r>
      <w:r w:rsidR="001F73F5">
        <w:t xml:space="preserve">national </w:t>
      </w:r>
      <w:r w:rsidR="008F5AE2" w:rsidRPr="008F5AE2">
        <w:t xml:space="preserve">hazard assessment is an evaluation of </w:t>
      </w:r>
      <w:r w:rsidR="00DC11C9">
        <w:t>hazards</w:t>
      </w:r>
      <w:r w:rsidR="00DC11C9" w:rsidRPr="008F5AE2">
        <w:t xml:space="preserve"> </w:t>
      </w:r>
      <w:r w:rsidR="00AD33B9" w:rsidRPr="008F5AE2">
        <w:t>w</w:t>
      </w:r>
      <w:r w:rsidR="00CB40EE">
        <w:t>ithin and beyond the boundaries</w:t>
      </w:r>
      <w:r w:rsidR="00AD33B9" w:rsidRPr="008F5AE2">
        <w:t xml:space="preserve"> </w:t>
      </w:r>
      <w:r w:rsidR="00AD33B9">
        <w:t>of</w:t>
      </w:r>
      <w:r w:rsidR="008F5AE2" w:rsidRPr="008F5AE2">
        <w:t xml:space="preserve"> facilities, activities, sources or materials in order to identify</w:t>
      </w:r>
      <w:r w:rsidR="008F5AE2">
        <w:t xml:space="preserve"> those events that may require protective actions and</w:t>
      </w:r>
      <w:r w:rsidR="00DC11C9">
        <w:t>/or</w:t>
      </w:r>
      <w:r w:rsidR="008F5AE2">
        <w:t xml:space="preserve"> other response actions. </w:t>
      </w:r>
    </w:p>
    <w:p w14:paraId="654D5A94" w14:textId="69AC8309" w:rsidR="00FC0D8B" w:rsidRDefault="008F5AE2" w:rsidP="00FC0D8B">
      <w:pPr>
        <w:rPr>
          <w:lang w:eastAsia="en-AU"/>
        </w:rPr>
      </w:pPr>
      <w:r>
        <w:t xml:space="preserve">A </w:t>
      </w:r>
      <w:r w:rsidR="001F73F5">
        <w:t xml:space="preserve">national </w:t>
      </w:r>
      <w:r>
        <w:t xml:space="preserve">hazard assessment should be carried out in order to provide a basis for developing generic arrangements in the preparedness and response for a nuclear or radiological emergency. The </w:t>
      </w:r>
      <w:r w:rsidR="0024262F">
        <w:t xml:space="preserve">national </w:t>
      </w:r>
      <w:r>
        <w:t xml:space="preserve">hazard assessment should </w:t>
      </w:r>
      <w:r w:rsidR="00DC11C9">
        <w:t>support categorisation relevant to</w:t>
      </w:r>
      <w:r w:rsidRPr="00EB329B">
        <w:rPr>
          <w:rFonts w:eastAsia="Calibri"/>
        </w:rPr>
        <w:t xml:space="preserve"> </w:t>
      </w:r>
      <w:r w:rsidRPr="00EB329B">
        <w:rPr>
          <w:lang w:eastAsia="en-AU"/>
        </w:rPr>
        <w:t xml:space="preserve">Table 3.1 </w:t>
      </w:r>
      <w:r>
        <w:rPr>
          <w:lang w:eastAsia="en-AU"/>
        </w:rPr>
        <w:t xml:space="preserve">of this </w:t>
      </w:r>
      <w:r w:rsidR="00266E1F">
        <w:rPr>
          <w:lang w:eastAsia="en-AU"/>
        </w:rPr>
        <w:t>g</w:t>
      </w:r>
      <w:r>
        <w:rPr>
          <w:lang w:eastAsia="en-AU"/>
        </w:rPr>
        <w:t>uide</w:t>
      </w:r>
      <w:r>
        <w:rPr>
          <w:rFonts w:eastAsia="Calibri"/>
        </w:rPr>
        <w:t xml:space="preserve">, which </w:t>
      </w:r>
      <w:r w:rsidRPr="00EB329B">
        <w:rPr>
          <w:lang w:eastAsia="en-AU"/>
        </w:rPr>
        <w:t xml:space="preserve">lists the </w:t>
      </w:r>
      <w:r w:rsidRPr="00EB329B">
        <w:rPr>
          <w:rFonts w:eastAsia="Calibri"/>
        </w:rPr>
        <w:t>five emergency preparedness categories that are used to group the assessed hazards with respect to their potential consequences.</w:t>
      </w:r>
      <w:r w:rsidRPr="00EB329B">
        <w:rPr>
          <w:lang w:eastAsia="en-AU"/>
        </w:rPr>
        <w:t xml:space="preserve"> </w:t>
      </w:r>
    </w:p>
    <w:p w14:paraId="6398C5AB" w14:textId="6EE2804F" w:rsidR="008145D1" w:rsidRDefault="008145D1" w:rsidP="00F73E55">
      <w:r w:rsidRPr="003E16E9">
        <w:rPr>
          <w:lang w:eastAsia="en-AU"/>
        </w:rPr>
        <w:t xml:space="preserve">In Australia, radioactive sources used for radiotherapy and for industrial radiography are </w:t>
      </w:r>
      <w:r w:rsidR="00DC11C9">
        <w:rPr>
          <w:lang w:eastAsia="en-AU"/>
        </w:rPr>
        <w:t>strictly</w:t>
      </w:r>
      <w:r w:rsidR="00DC11C9" w:rsidRPr="003E16E9">
        <w:rPr>
          <w:lang w:eastAsia="en-AU"/>
        </w:rPr>
        <w:t xml:space="preserve"> </w:t>
      </w:r>
      <w:r w:rsidRPr="003E16E9">
        <w:rPr>
          <w:lang w:eastAsia="en-AU"/>
        </w:rPr>
        <w:t xml:space="preserve">controlled and regulated. </w:t>
      </w:r>
      <w:r w:rsidR="00DC11C9">
        <w:rPr>
          <w:lang w:eastAsia="en-AU"/>
        </w:rPr>
        <w:t>Other</w:t>
      </w:r>
      <w:r w:rsidRPr="003E16E9">
        <w:rPr>
          <w:lang w:eastAsia="en-AU"/>
        </w:rPr>
        <w:t xml:space="preserve"> sources are used for a wide variety of purposes in industry, medicine, research and teaching as well as in a number of consumer products on sale </w:t>
      </w:r>
      <w:r w:rsidRPr="003E16E9">
        <w:t xml:space="preserve">to the public. These sources vary enormously </w:t>
      </w:r>
      <w:r w:rsidR="003D26E8">
        <w:t xml:space="preserve">in </w:t>
      </w:r>
      <w:r w:rsidRPr="003E16E9">
        <w:t>activity</w:t>
      </w:r>
      <w:r w:rsidR="003D26E8">
        <w:t xml:space="preserve"> and activity concentration</w:t>
      </w:r>
      <w:r w:rsidRPr="003E16E9">
        <w:t>.</w:t>
      </w:r>
      <w:r w:rsidR="00FC0D8B">
        <w:t xml:space="preserve"> </w:t>
      </w:r>
      <w:r w:rsidR="00DB122A">
        <w:t xml:space="preserve">These applications </w:t>
      </w:r>
      <w:r w:rsidR="00DB122A" w:rsidRPr="00F73E55">
        <w:rPr>
          <w:color w:val="404040"/>
        </w:rPr>
        <w:t xml:space="preserve">cannot be entirely free of the risk of accidents. </w:t>
      </w:r>
    </w:p>
    <w:p w14:paraId="0849D32D" w14:textId="68DCABD3" w:rsidR="00DB122A" w:rsidRDefault="00DB122A" w:rsidP="00F73E55">
      <w:r w:rsidRPr="00F73E55">
        <w:rPr>
          <w:color w:val="404040"/>
        </w:rPr>
        <w:t>The public must feel confident</w:t>
      </w:r>
      <w:r>
        <w:t xml:space="preserve"> </w:t>
      </w:r>
      <w:r w:rsidRPr="00F73E55">
        <w:rPr>
          <w:color w:val="404040"/>
        </w:rPr>
        <w:t xml:space="preserve">that </w:t>
      </w:r>
      <w:r w:rsidRPr="00147166">
        <w:t>those organ</w:t>
      </w:r>
      <w:r>
        <w:t>is</w:t>
      </w:r>
      <w:r w:rsidRPr="00147166">
        <w:t>ations and authorities responsible</w:t>
      </w:r>
      <w:r w:rsidRPr="00F73E55">
        <w:rPr>
          <w:color w:val="404040"/>
        </w:rPr>
        <w:t xml:space="preserve"> do all in their power to minimi</w:t>
      </w:r>
      <w:r w:rsidR="006C13F6">
        <w:rPr>
          <w:color w:val="404040"/>
        </w:rPr>
        <w:t>s</w:t>
      </w:r>
      <w:r w:rsidRPr="00F73E55">
        <w:rPr>
          <w:color w:val="404040"/>
        </w:rPr>
        <w:t>e these risks; a process which includes</w:t>
      </w:r>
      <w:r>
        <w:t xml:space="preserve"> </w:t>
      </w:r>
      <w:r w:rsidRPr="00F73E55">
        <w:rPr>
          <w:color w:val="404040"/>
        </w:rPr>
        <w:t>learning from any accident that may occur despite all the precautions taken.</w:t>
      </w:r>
    </w:p>
    <w:p w14:paraId="72337E14" w14:textId="3A7E949F" w:rsidR="001F73F5" w:rsidRDefault="00DB122A" w:rsidP="00F73E55">
      <w:r>
        <w:t>N</w:t>
      </w:r>
      <w:r w:rsidRPr="00115161">
        <w:t>uclear or radiological emergenc</w:t>
      </w:r>
      <w:r>
        <w:t xml:space="preserve">ies </w:t>
      </w:r>
      <w:r w:rsidRPr="00F73E55">
        <w:rPr>
          <w:color w:val="404040"/>
        </w:rPr>
        <w:t>are infrequent occurrences. Given the number of radioactive sources in use in Australian and around the world, the rarity of such emergencies bears witness to the effectiveness of the</w:t>
      </w:r>
      <w:r>
        <w:t xml:space="preserve"> </w:t>
      </w:r>
      <w:r w:rsidRPr="00F73E55">
        <w:rPr>
          <w:color w:val="404040"/>
        </w:rPr>
        <w:t>s</w:t>
      </w:r>
      <w:r w:rsidR="001F73F5">
        <w:t>ystem of radiation protection, safety and security</w:t>
      </w:r>
      <w:r w:rsidRPr="00F73E55">
        <w:rPr>
          <w:color w:val="404040"/>
        </w:rPr>
        <w:t>.</w:t>
      </w:r>
      <w:r>
        <w:t xml:space="preserve"> </w:t>
      </w:r>
      <w:r w:rsidRPr="00F73E55">
        <w:rPr>
          <w:color w:val="404040"/>
        </w:rPr>
        <w:t>The fact that accidents are uncommon should not, however, give grounds for</w:t>
      </w:r>
      <w:r>
        <w:t xml:space="preserve"> </w:t>
      </w:r>
      <w:r w:rsidRPr="00F73E55">
        <w:rPr>
          <w:color w:val="404040"/>
        </w:rPr>
        <w:t>complacency. No radiological accident is acceptable, and one that threatens</w:t>
      </w:r>
      <w:r w:rsidR="001F73F5">
        <w:t xml:space="preserve"> </w:t>
      </w:r>
      <w:r w:rsidRPr="00F73E55">
        <w:rPr>
          <w:color w:val="404040"/>
        </w:rPr>
        <w:t xml:space="preserve">widespread contamination is bound to alarm </w:t>
      </w:r>
      <w:r w:rsidR="001F73F5">
        <w:t>the public</w:t>
      </w:r>
      <w:r w:rsidRPr="00F73E55">
        <w:rPr>
          <w:color w:val="404040"/>
        </w:rPr>
        <w:t>.</w:t>
      </w:r>
      <w:r w:rsidRPr="00DB122A">
        <w:t xml:space="preserve"> </w:t>
      </w:r>
    </w:p>
    <w:p w14:paraId="53195C25" w14:textId="6CBD19D7" w:rsidR="00DB122A" w:rsidRDefault="00DB122A" w:rsidP="00F73E55">
      <w:r>
        <w:t xml:space="preserve">The following describes a variety of scenarios for certain events involving </w:t>
      </w:r>
      <w:r w:rsidR="001F73F5">
        <w:t>radioactive</w:t>
      </w:r>
      <w:r>
        <w:t xml:space="preserve"> sources</w:t>
      </w:r>
      <w:r w:rsidDel="00D05D0C">
        <w:t xml:space="preserve"> </w:t>
      </w:r>
      <w:r>
        <w:t xml:space="preserve">to assist in evaluating hazards that are relevant in the Australian context. Whether an event has occurred in Australia or not is immaterial. What matters is whether it </w:t>
      </w:r>
      <w:r w:rsidRPr="0037392F">
        <w:t>can</w:t>
      </w:r>
      <w:r>
        <w:t xml:space="preserve"> occur in Australia. These </w:t>
      </w:r>
      <w:r w:rsidR="001F73F5">
        <w:t xml:space="preserve">emergency </w:t>
      </w:r>
      <w:r>
        <w:t>scenarios, with the exception for nuclear power plant reactor emergencies</w:t>
      </w:r>
      <w:r w:rsidR="001F73F5">
        <w:t>,</w:t>
      </w:r>
      <w:r>
        <w:t xml:space="preserve"> can occur in Australia</w:t>
      </w:r>
      <w:r w:rsidR="0024262F">
        <w:t xml:space="preserve"> and assist in the identification of </w:t>
      </w:r>
      <w:r w:rsidR="001F73F5">
        <w:t xml:space="preserve">national hazards and their potential consequences. </w:t>
      </w:r>
    </w:p>
    <w:p w14:paraId="76E40C28" w14:textId="0EAF5966" w:rsidR="00737529" w:rsidRDefault="005C6CE2" w:rsidP="000E68CF">
      <w:pPr>
        <w:pStyle w:val="Heading3"/>
        <w:tabs>
          <w:tab w:val="clear" w:pos="2240"/>
          <w:tab w:val="num" w:pos="1985"/>
        </w:tabs>
        <w:ind w:left="709"/>
        <w:rPr>
          <w:lang w:eastAsia="en-AU"/>
        </w:rPr>
      </w:pPr>
      <w:r>
        <w:rPr>
          <w:lang w:eastAsia="en-AU"/>
        </w:rPr>
        <w:t>Nuclear p</w:t>
      </w:r>
      <w:r w:rsidR="0003105F">
        <w:rPr>
          <w:lang w:eastAsia="en-AU"/>
        </w:rPr>
        <w:t xml:space="preserve">ower </w:t>
      </w:r>
      <w:r>
        <w:rPr>
          <w:lang w:eastAsia="en-AU"/>
        </w:rPr>
        <w:t>p</w:t>
      </w:r>
      <w:r w:rsidR="00D05D0C">
        <w:rPr>
          <w:lang w:eastAsia="en-AU"/>
        </w:rPr>
        <w:t xml:space="preserve">lant </w:t>
      </w:r>
      <w:r>
        <w:rPr>
          <w:lang w:eastAsia="en-AU"/>
        </w:rPr>
        <w:t>r</w:t>
      </w:r>
      <w:r w:rsidR="00737529">
        <w:rPr>
          <w:lang w:eastAsia="en-AU"/>
        </w:rPr>
        <w:t>eactor emergencies</w:t>
      </w:r>
    </w:p>
    <w:p w14:paraId="25B34EF9" w14:textId="73F67471" w:rsidR="00737529" w:rsidRDefault="00D05D0C" w:rsidP="00672214">
      <w:pPr>
        <w:spacing w:before="120"/>
        <w:rPr>
          <w:lang w:eastAsia="en-AU"/>
        </w:rPr>
      </w:pPr>
      <w:r>
        <w:rPr>
          <w:lang w:eastAsia="en-AU"/>
        </w:rPr>
        <w:t>Nuclear power plant reactor</w:t>
      </w:r>
      <w:r w:rsidRPr="00737529">
        <w:rPr>
          <w:lang w:eastAsia="en-AU"/>
        </w:rPr>
        <w:t xml:space="preserve"> </w:t>
      </w:r>
      <w:r w:rsidR="00737529" w:rsidRPr="00737529">
        <w:rPr>
          <w:lang w:eastAsia="en-AU"/>
        </w:rPr>
        <w:t xml:space="preserve">emergencies may occur </w:t>
      </w:r>
      <w:r w:rsidR="00DC11C9">
        <w:rPr>
          <w:lang w:eastAsia="en-AU"/>
        </w:rPr>
        <w:t xml:space="preserve">for a variety of reasons including </w:t>
      </w:r>
      <w:r w:rsidR="000E0FAB">
        <w:rPr>
          <w:lang w:eastAsia="en-AU"/>
        </w:rPr>
        <w:t>degradation</w:t>
      </w:r>
      <w:r w:rsidR="00737529" w:rsidRPr="00737529">
        <w:rPr>
          <w:lang w:eastAsia="en-AU"/>
        </w:rPr>
        <w:t xml:space="preserve"> of irradiated fuel elements due to loss of </w:t>
      </w:r>
      <w:r w:rsidR="00DC11C9">
        <w:rPr>
          <w:lang w:eastAsia="en-AU"/>
        </w:rPr>
        <w:t>ultimate heat sink</w:t>
      </w:r>
      <w:r w:rsidR="00737529" w:rsidRPr="00737529">
        <w:rPr>
          <w:lang w:eastAsia="en-AU"/>
        </w:rPr>
        <w:t xml:space="preserve">. If </w:t>
      </w:r>
      <w:r w:rsidR="000E0FAB">
        <w:rPr>
          <w:lang w:eastAsia="en-AU"/>
        </w:rPr>
        <w:t>the</w:t>
      </w:r>
      <w:r w:rsidR="00737529" w:rsidRPr="00737529">
        <w:rPr>
          <w:lang w:eastAsia="en-AU"/>
        </w:rPr>
        <w:t xml:space="preserve"> containment </w:t>
      </w:r>
      <w:r w:rsidR="000E0FAB">
        <w:rPr>
          <w:lang w:eastAsia="en-AU"/>
        </w:rPr>
        <w:t>is breached or otherwise fail</w:t>
      </w:r>
      <w:r w:rsidR="00737529" w:rsidRPr="00737529">
        <w:rPr>
          <w:lang w:eastAsia="en-AU"/>
        </w:rPr>
        <w:t>, doses</w:t>
      </w:r>
      <w:r w:rsidR="000E0FAB">
        <w:rPr>
          <w:lang w:eastAsia="en-AU"/>
        </w:rPr>
        <w:t xml:space="preserve"> above statutory limits</w:t>
      </w:r>
      <w:r w:rsidR="00737529" w:rsidRPr="00737529">
        <w:rPr>
          <w:lang w:eastAsia="en-AU"/>
        </w:rPr>
        <w:t xml:space="preserve"> may be received by on-site workers or members of the public in the vicinity of the reactor. Widespread environmental contamination may occur and lead to external exposure of the </w:t>
      </w:r>
      <w:r w:rsidR="00245D26">
        <w:rPr>
          <w:lang w:eastAsia="en-AU"/>
        </w:rPr>
        <w:t xml:space="preserve">public </w:t>
      </w:r>
      <w:r w:rsidR="00737529" w:rsidRPr="00737529">
        <w:rPr>
          <w:lang w:eastAsia="en-AU"/>
        </w:rPr>
        <w:t xml:space="preserve">from </w:t>
      </w:r>
      <w:r w:rsidR="000E0FAB">
        <w:rPr>
          <w:lang w:eastAsia="en-AU"/>
        </w:rPr>
        <w:t xml:space="preserve">the ground and from </w:t>
      </w:r>
      <w:r w:rsidR="00245D26">
        <w:rPr>
          <w:lang w:eastAsia="en-AU"/>
        </w:rPr>
        <w:t>immersion in radioactive material in the air</w:t>
      </w:r>
      <w:r w:rsidR="000E0FAB">
        <w:rPr>
          <w:lang w:eastAsia="en-AU"/>
        </w:rPr>
        <w:t>, and</w:t>
      </w:r>
      <w:r w:rsidR="00737529" w:rsidRPr="00737529">
        <w:rPr>
          <w:lang w:eastAsia="en-AU"/>
        </w:rPr>
        <w:t xml:space="preserve"> to internal exposure from inhalation</w:t>
      </w:r>
      <w:r w:rsidR="00245D26">
        <w:rPr>
          <w:lang w:eastAsia="en-AU"/>
        </w:rPr>
        <w:t xml:space="preserve"> and </w:t>
      </w:r>
      <w:r w:rsidR="00737529" w:rsidRPr="00737529">
        <w:rPr>
          <w:lang w:eastAsia="en-AU"/>
        </w:rPr>
        <w:t xml:space="preserve">ingestion of released </w:t>
      </w:r>
      <w:r w:rsidR="00245D26">
        <w:rPr>
          <w:lang w:eastAsia="en-AU"/>
        </w:rPr>
        <w:t>radioactive material</w:t>
      </w:r>
      <w:r w:rsidR="004C7343">
        <w:rPr>
          <w:lang w:eastAsia="en-AU"/>
        </w:rPr>
        <w:t xml:space="preserve"> </w:t>
      </w:r>
      <w:r w:rsidR="000E0FAB">
        <w:rPr>
          <w:lang w:eastAsia="en-AU"/>
        </w:rPr>
        <w:t xml:space="preserve">with </w:t>
      </w:r>
      <w:r w:rsidR="004C7343">
        <w:rPr>
          <w:lang w:eastAsia="en-AU"/>
        </w:rPr>
        <w:t>contaminated food and water supplies</w:t>
      </w:r>
      <w:r w:rsidR="00737529" w:rsidRPr="00737529">
        <w:rPr>
          <w:lang w:eastAsia="en-AU"/>
        </w:rPr>
        <w:t>. Reactor emergencies may also result in widespread non-radiological consequences including long</w:t>
      </w:r>
      <w:r w:rsidR="009717DF">
        <w:rPr>
          <w:lang w:eastAsia="en-AU"/>
        </w:rPr>
        <w:t>-</w:t>
      </w:r>
      <w:r w:rsidR="00737529" w:rsidRPr="00737529">
        <w:rPr>
          <w:lang w:eastAsia="en-AU"/>
        </w:rPr>
        <w:t xml:space="preserve">lasting </w:t>
      </w:r>
      <w:r w:rsidR="00493B81">
        <w:rPr>
          <w:lang w:eastAsia="en-AU"/>
        </w:rPr>
        <w:t>effect</w:t>
      </w:r>
      <w:r w:rsidR="000E0FAB">
        <w:rPr>
          <w:lang w:eastAsia="en-AU"/>
        </w:rPr>
        <w:t>s on mental and social well</w:t>
      </w:r>
      <w:r w:rsidR="008F5027">
        <w:rPr>
          <w:lang w:eastAsia="en-AU"/>
        </w:rPr>
        <w:t>-</w:t>
      </w:r>
      <w:r w:rsidR="000E0FAB">
        <w:rPr>
          <w:lang w:eastAsia="en-AU"/>
        </w:rPr>
        <w:t>being, as well as effects on local economy and infrastructure</w:t>
      </w:r>
      <w:r w:rsidR="00737529" w:rsidRPr="00737529">
        <w:rPr>
          <w:lang w:eastAsia="en-AU"/>
        </w:rPr>
        <w:t>.</w:t>
      </w:r>
      <w:r w:rsidR="00737529">
        <w:rPr>
          <w:lang w:eastAsia="en-AU"/>
        </w:rPr>
        <w:t xml:space="preserve"> </w:t>
      </w:r>
      <w:r w:rsidR="00087E1B">
        <w:rPr>
          <w:lang w:eastAsia="en-AU"/>
        </w:rPr>
        <w:t>Australia does not have a nuclear power industry</w:t>
      </w:r>
      <w:r w:rsidR="008F5AE2" w:rsidRPr="00EB329B">
        <w:rPr>
          <w:lang w:eastAsia="en-AU"/>
        </w:rPr>
        <w:t xml:space="preserve"> (Category I)</w:t>
      </w:r>
      <w:r w:rsidR="00737529">
        <w:rPr>
          <w:lang w:eastAsia="en-AU"/>
        </w:rPr>
        <w:t>.</w:t>
      </w:r>
      <w:r w:rsidR="008F5AE2" w:rsidRPr="00EB329B">
        <w:rPr>
          <w:lang w:eastAsia="en-AU"/>
        </w:rPr>
        <w:t xml:space="preserve"> </w:t>
      </w:r>
      <w:r w:rsidR="0003105F">
        <w:rPr>
          <w:lang w:eastAsia="en-AU"/>
        </w:rPr>
        <w:t>N</w:t>
      </w:r>
      <w:r w:rsidR="00245D26">
        <w:rPr>
          <w:lang w:eastAsia="en-AU"/>
        </w:rPr>
        <w:t xml:space="preserve">uclear power </w:t>
      </w:r>
      <w:r>
        <w:rPr>
          <w:lang w:eastAsia="en-AU"/>
        </w:rPr>
        <w:t xml:space="preserve">plant </w:t>
      </w:r>
      <w:r w:rsidR="00245D26">
        <w:rPr>
          <w:lang w:eastAsia="en-AU"/>
        </w:rPr>
        <w:t xml:space="preserve">reactor emergencies </w:t>
      </w:r>
      <w:r w:rsidR="0003105F">
        <w:rPr>
          <w:lang w:eastAsia="en-AU"/>
        </w:rPr>
        <w:t>overseas may</w:t>
      </w:r>
      <w:r w:rsidR="00245D26">
        <w:rPr>
          <w:lang w:eastAsia="en-AU"/>
        </w:rPr>
        <w:t xml:space="preserve"> </w:t>
      </w:r>
      <w:r w:rsidR="0003105F">
        <w:rPr>
          <w:lang w:eastAsia="en-AU"/>
        </w:rPr>
        <w:t>affect Australians living overseas and impact food and goods imported into Australia. In 2012</w:t>
      </w:r>
      <w:r w:rsidR="00E33A70">
        <w:rPr>
          <w:lang w:eastAsia="en-AU"/>
        </w:rPr>
        <w:t>,</w:t>
      </w:r>
      <w:r w:rsidR="0003105F">
        <w:rPr>
          <w:lang w:eastAsia="en-AU"/>
        </w:rPr>
        <w:t xml:space="preserve"> </w:t>
      </w:r>
      <w:r w:rsidR="0003105F" w:rsidRPr="00553D04">
        <w:rPr>
          <w:lang w:eastAsia="en-AU"/>
        </w:rPr>
        <w:lastRenderedPageBreak/>
        <w:t xml:space="preserve">ARPANSA assessed that the impact on the health of people living in Australia due to the </w:t>
      </w:r>
      <w:r w:rsidR="0003105F">
        <w:rPr>
          <w:lang w:eastAsia="en-AU"/>
        </w:rPr>
        <w:t>2011 Japan nuclear power plant</w:t>
      </w:r>
      <w:r w:rsidR="0003105F" w:rsidRPr="00553D04">
        <w:rPr>
          <w:lang w:eastAsia="en-AU"/>
        </w:rPr>
        <w:t xml:space="preserve"> accident was negligible</w:t>
      </w:r>
      <w:r w:rsidR="0003105F">
        <w:rPr>
          <w:lang w:eastAsia="en-AU"/>
        </w:rPr>
        <w:t xml:space="preserve"> (ARPANSA 2012).</w:t>
      </w:r>
    </w:p>
    <w:p w14:paraId="6AE9646C" w14:textId="77777777" w:rsidR="00737529" w:rsidRDefault="00737529" w:rsidP="0068068A">
      <w:pPr>
        <w:pStyle w:val="Heading3"/>
        <w:tabs>
          <w:tab w:val="clear" w:pos="2240"/>
          <w:tab w:val="num" w:pos="1985"/>
        </w:tabs>
        <w:ind w:left="709"/>
        <w:rPr>
          <w:lang w:eastAsia="en-AU"/>
        </w:rPr>
      </w:pPr>
      <w:r>
        <w:rPr>
          <w:lang w:eastAsia="en-AU"/>
        </w:rPr>
        <w:t>Research reactor emergencies</w:t>
      </w:r>
    </w:p>
    <w:p w14:paraId="16BE6565" w14:textId="190D693D" w:rsidR="008F5AE2" w:rsidRDefault="005F22EC" w:rsidP="00553D04">
      <w:r w:rsidRPr="00553D04">
        <w:rPr>
          <w:lang w:eastAsia="en-AU"/>
        </w:rPr>
        <w:t xml:space="preserve">Research reactors are </w:t>
      </w:r>
      <w:r w:rsidR="009717DF">
        <w:rPr>
          <w:lang w:eastAsia="en-AU"/>
        </w:rPr>
        <w:t>less hazardous</w:t>
      </w:r>
      <w:r w:rsidR="009717DF" w:rsidRPr="00553D04">
        <w:rPr>
          <w:lang w:eastAsia="en-AU"/>
        </w:rPr>
        <w:t xml:space="preserve"> </w:t>
      </w:r>
      <w:r w:rsidRPr="00553D04">
        <w:rPr>
          <w:lang w:eastAsia="en-AU"/>
        </w:rPr>
        <w:t>than nuclear power plant reactors. They generally</w:t>
      </w:r>
      <w:r w:rsidR="00707CA8">
        <w:rPr>
          <w:lang w:eastAsia="en-AU"/>
        </w:rPr>
        <w:t xml:space="preserve"> have much lower </w:t>
      </w:r>
      <w:r w:rsidR="000E0FAB">
        <w:rPr>
          <w:lang w:eastAsia="en-AU"/>
        </w:rPr>
        <w:t>thermal effect</w:t>
      </w:r>
      <w:r w:rsidR="00707CA8">
        <w:rPr>
          <w:lang w:eastAsia="en-AU"/>
        </w:rPr>
        <w:t>,</w:t>
      </w:r>
      <w:r w:rsidRPr="00553D04">
        <w:rPr>
          <w:lang w:eastAsia="en-AU"/>
        </w:rPr>
        <w:t xml:space="preserve"> operate at lower temperatures</w:t>
      </w:r>
      <w:r w:rsidR="00D235C8">
        <w:rPr>
          <w:lang w:eastAsia="en-AU"/>
        </w:rPr>
        <w:t>, and are not pressurised.</w:t>
      </w:r>
      <w:r w:rsidRPr="00553D04">
        <w:rPr>
          <w:lang w:eastAsia="en-AU"/>
        </w:rPr>
        <w:t xml:space="preserve"> </w:t>
      </w:r>
      <w:r>
        <w:rPr>
          <w:lang w:eastAsia="en-AU"/>
        </w:rPr>
        <w:t xml:space="preserve">Like nuclear power </w:t>
      </w:r>
      <w:r w:rsidR="00D05D0C">
        <w:rPr>
          <w:lang w:eastAsia="en-AU"/>
        </w:rPr>
        <w:t xml:space="preserve">plant </w:t>
      </w:r>
      <w:r>
        <w:rPr>
          <w:lang w:eastAsia="en-AU"/>
        </w:rPr>
        <w:t xml:space="preserve">reactors, research reactor </w:t>
      </w:r>
      <w:r w:rsidR="00737529" w:rsidRPr="00737529">
        <w:rPr>
          <w:lang w:eastAsia="en-AU"/>
        </w:rPr>
        <w:t>emergencies may occur when breach of irradiated fuel elements occurs</w:t>
      </w:r>
      <w:r w:rsidR="00D235C8">
        <w:rPr>
          <w:lang w:eastAsia="en-AU"/>
        </w:rPr>
        <w:t>.</w:t>
      </w:r>
      <w:r w:rsidR="000E0FAB">
        <w:rPr>
          <w:lang w:eastAsia="en-AU"/>
        </w:rPr>
        <w:t xml:space="preserve"> Radiation doses above statutory dose limits</w:t>
      </w:r>
      <w:r w:rsidR="00737529" w:rsidRPr="00737529">
        <w:rPr>
          <w:lang w:eastAsia="en-AU"/>
        </w:rPr>
        <w:t xml:space="preserve"> may be received by on-site workers</w:t>
      </w:r>
      <w:r w:rsidR="00737529" w:rsidRPr="00737529">
        <w:t xml:space="preserve"> </w:t>
      </w:r>
      <w:r>
        <w:t>and potentially</w:t>
      </w:r>
      <w:r w:rsidR="00737529" w:rsidRPr="00737529">
        <w:t xml:space="preserve"> </w:t>
      </w:r>
      <w:r w:rsidR="00E90E92">
        <w:t xml:space="preserve">by </w:t>
      </w:r>
      <w:r w:rsidR="00737529" w:rsidRPr="00737529">
        <w:t xml:space="preserve">members of the public in the vicinity of the reactor. </w:t>
      </w:r>
      <w:r>
        <w:t xml:space="preserve">Very localised </w:t>
      </w:r>
      <w:r w:rsidRPr="00737529">
        <w:rPr>
          <w:lang w:eastAsia="en-AU"/>
        </w:rPr>
        <w:t xml:space="preserve">environmental contamination may occur and lead to external exposure of the </w:t>
      </w:r>
      <w:r>
        <w:rPr>
          <w:lang w:eastAsia="en-AU"/>
        </w:rPr>
        <w:t xml:space="preserve">public </w:t>
      </w:r>
      <w:r w:rsidRPr="00737529">
        <w:rPr>
          <w:lang w:eastAsia="en-AU"/>
        </w:rPr>
        <w:t xml:space="preserve">from </w:t>
      </w:r>
      <w:r>
        <w:rPr>
          <w:lang w:eastAsia="en-AU"/>
        </w:rPr>
        <w:t xml:space="preserve">radioactive material in the air or on the ground </w:t>
      </w:r>
      <w:r w:rsidRPr="00737529">
        <w:rPr>
          <w:lang w:eastAsia="en-AU"/>
        </w:rPr>
        <w:t>or to internal exposure from inhalation</w:t>
      </w:r>
      <w:r>
        <w:rPr>
          <w:lang w:eastAsia="en-AU"/>
        </w:rPr>
        <w:t xml:space="preserve"> and </w:t>
      </w:r>
      <w:r w:rsidRPr="00737529">
        <w:rPr>
          <w:lang w:eastAsia="en-AU"/>
        </w:rPr>
        <w:t xml:space="preserve">ingestion of released </w:t>
      </w:r>
      <w:r>
        <w:rPr>
          <w:lang w:eastAsia="en-AU"/>
        </w:rPr>
        <w:t>radioactive material</w:t>
      </w:r>
      <w:r w:rsidR="00E90E92">
        <w:rPr>
          <w:lang w:eastAsia="en-AU"/>
        </w:rPr>
        <w:t xml:space="preserve">. </w:t>
      </w:r>
      <w:r w:rsidR="00737529" w:rsidRPr="00737529">
        <w:t>Reactor emergencies may also result in non</w:t>
      </w:r>
      <w:r w:rsidR="00073B23">
        <w:noBreakHyphen/>
      </w:r>
      <w:r w:rsidR="00737529" w:rsidRPr="00737529">
        <w:t xml:space="preserve">radiological consequences including </w:t>
      </w:r>
      <w:r w:rsidR="00E90E92">
        <w:t>effects on mental and social well</w:t>
      </w:r>
      <w:r w:rsidR="008F5027">
        <w:t>-</w:t>
      </w:r>
      <w:r w:rsidR="00E90E92">
        <w:t>being</w:t>
      </w:r>
      <w:r w:rsidR="00737529">
        <w:t xml:space="preserve">. </w:t>
      </w:r>
      <w:r w:rsidR="008F5AE2">
        <w:t>The Australian Nuclear Science and Technology Organisation (ANSTO) operates the 20 MW OPAL Research Reactor.</w:t>
      </w:r>
      <w:r w:rsidR="005E1373">
        <w:t xml:space="preserve"> </w:t>
      </w:r>
      <w:r w:rsidR="008F5AE2" w:rsidRPr="00CB40EE">
        <w:t xml:space="preserve">A hazard assessment has been undertaken for the operation of the research reactor based on </w:t>
      </w:r>
      <w:r w:rsidR="00920EE7" w:rsidRPr="00CB40EE">
        <w:t>a reference accident approach (ARPANSA 2014</w:t>
      </w:r>
      <w:r w:rsidR="00EF2EF9" w:rsidRPr="00CB40EE">
        <w:t>b</w:t>
      </w:r>
      <w:r w:rsidR="00920EE7" w:rsidRPr="00CB40EE">
        <w:t>)</w:t>
      </w:r>
      <w:r w:rsidR="008F5AE2" w:rsidRPr="00CB40EE">
        <w:t>.</w:t>
      </w:r>
    </w:p>
    <w:p w14:paraId="2144855F" w14:textId="77777777" w:rsidR="00737529" w:rsidRDefault="00737529" w:rsidP="0068068A">
      <w:pPr>
        <w:pStyle w:val="Heading3"/>
        <w:tabs>
          <w:tab w:val="clear" w:pos="2240"/>
          <w:tab w:val="num" w:pos="1985"/>
        </w:tabs>
        <w:ind w:left="709"/>
        <w:rPr>
          <w:lang w:eastAsia="en-AU"/>
        </w:rPr>
      </w:pPr>
      <w:r>
        <w:rPr>
          <w:lang w:eastAsia="en-AU"/>
        </w:rPr>
        <w:t>Nuclear powered warship emergencies</w:t>
      </w:r>
    </w:p>
    <w:p w14:paraId="5CBD5165" w14:textId="1B56C87A" w:rsidR="008F5AE2" w:rsidRDefault="006D10EB" w:rsidP="00553D04">
      <w:r>
        <w:t xml:space="preserve">Australia receives visits by nuclear powered warships to a number of approved ports around </w:t>
      </w:r>
      <w:r w:rsidR="0098171D">
        <w:t xml:space="preserve">the country, </w:t>
      </w:r>
      <w:r w:rsidR="009717DF">
        <w:t>including</w:t>
      </w:r>
      <w:r>
        <w:t xml:space="preserve"> submarines and aircraft carriers.</w:t>
      </w:r>
      <w:r w:rsidR="005F22EC">
        <w:t xml:space="preserve"> </w:t>
      </w:r>
      <w:r w:rsidR="00ED6D7B">
        <w:t xml:space="preserve">A nuclear reactor used for </w:t>
      </w:r>
      <w:r w:rsidR="00ED6D7B">
        <w:rPr>
          <w:lang w:val="en"/>
        </w:rPr>
        <w:t xml:space="preserve">propulsion generates less </w:t>
      </w:r>
      <w:r w:rsidR="00E90E92">
        <w:rPr>
          <w:lang w:val="en"/>
        </w:rPr>
        <w:t xml:space="preserve">thermal effect than most land-based power </w:t>
      </w:r>
      <w:r w:rsidR="00913F3B">
        <w:rPr>
          <w:lang w:val="en"/>
        </w:rPr>
        <w:t xml:space="preserve">plant </w:t>
      </w:r>
      <w:r w:rsidR="00E90E92">
        <w:rPr>
          <w:lang w:val="en"/>
        </w:rPr>
        <w:t xml:space="preserve">reactors, but more than most research reactors. </w:t>
      </w:r>
      <w:r>
        <w:t>E</w:t>
      </w:r>
      <w:r w:rsidR="00737529">
        <w:t>mergencies may occur from u</w:t>
      </w:r>
      <w:r w:rsidR="008F5AE2">
        <w:t xml:space="preserve">ncontrolled releases from </w:t>
      </w:r>
      <w:r w:rsidR="00737529">
        <w:t>a</w:t>
      </w:r>
      <w:r w:rsidR="008F5AE2">
        <w:t xml:space="preserve"> nuclear reactor on a visiting ship</w:t>
      </w:r>
      <w:r w:rsidR="00737529">
        <w:t>.</w:t>
      </w:r>
      <w:r w:rsidR="008F5AE2">
        <w:t xml:space="preserve"> </w:t>
      </w:r>
      <w:r w:rsidR="00A7322A">
        <w:t xml:space="preserve">Public exposures due to environmental contamination may occur due to exposure from radioactive material in the air (inhalation and external exposure) or deposited on the ground (ingestion </w:t>
      </w:r>
      <w:r w:rsidR="00913F3B">
        <w:t xml:space="preserve">of contaminated food and water, </w:t>
      </w:r>
      <w:r w:rsidR="00A7322A">
        <w:t xml:space="preserve">and external exposure). </w:t>
      </w:r>
      <w:r w:rsidR="004C7343">
        <w:rPr>
          <w:lang w:eastAsia="en-AU"/>
        </w:rPr>
        <w:t xml:space="preserve">In Australia, </w:t>
      </w:r>
      <w:r w:rsidR="004C7343">
        <w:t>a</w:t>
      </w:r>
      <w:r w:rsidR="008F5AE2">
        <w:t xml:space="preserve"> hazard assessment has been undertaken for each validated port, based on the use of a reference accid</w:t>
      </w:r>
      <w:r w:rsidR="00920EE7">
        <w:t>ent approach (</w:t>
      </w:r>
      <w:r w:rsidR="00EF2EF9">
        <w:t>ARPANSA</w:t>
      </w:r>
      <w:r w:rsidR="00920EE7">
        <w:t xml:space="preserve"> 20</w:t>
      </w:r>
      <w:r w:rsidR="00A7322A">
        <w:t>00</w:t>
      </w:r>
      <w:r w:rsidR="00920EE7">
        <w:t>)</w:t>
      </w:r>
      <w:r w:rsidR="008F5AE2">
        <w:t>.</w:t>
      </w:r>
    </w:p>
    <w:p w14:paraId="65E87F42" w14:textId="77777777" w:rsidR="005A6118" w:rsidRDefault="005A6118" w:rsidP="0068068A">
      <w:pPr>
        <w:pStyle w:val="Heading3"/>
        <w:tabs>
          <w:tab w:val="clear" w:pos="2240"/>
          <w:tab w:val="num" w:pos="1985"/>
        </w:tabs>
        <w:ind w:left="709"/>
        <w:rPr>
          <w:lang w:eastAsia="en-AU"/>
        </w:rPr>
      </w:pPr>
      <w:r>
        <w:rPr>
          <w:lang w:eastAsia="en-AU"/>
        </w:rPr>
        <w:t>Criticality emergencies</w:t>
      </w:r>
    </w:p>
    <w:p w14:paraId="25016658" w14:textId="4D92CBD1" w:rsidR="00363A57" w:rsidRPr="00040655" w:rsidRDefault="00040655" w:rsidP="00553D04">
      <w:pPr>
        <w:pStyle w:val="NormalWeb"/>
      </w:pPr>
      <w:r w:rsidRPr="00553D04">
        <w:rPr>
          <w:sz w:val="22"/>
          <w:szCs w:val="20"/>
          <w:lang w:eastAsia="en-AU"/>
        </w:rPr>
        <w:t xml:space="preserve">A criticality accident is an uncontrolled </w:t>
      </w:r>
      <w:r w:rsidRPr="00672214">
        <w:rPr>
          <w:sz w:val="22"/>
          <w:szCs w:val="20"/>
          <w:lang w:eastAsia="en-AU"/>
        </w:rPr>
        <w:t>nuclear fission chain reaction</w:t>
      </w:r>
      <w:r w:rsidRPr="00553D04">
        <w:rPr>
          <w:sz w:val="22"/>
          <w:szCs w:val="20"/>
          <w:lang w:eastAsia="en-AU"/>
        </w:rPr>
        <w:t xml:space="preserve"> </w:t>
      </w:r>
      <w:r>
        <w:rPr>
          <w:sz w:val="22"/>
          <w:szCs w:val="20"/>
          <w:lang w:eastAsia="en-AU"/>
        </w:rPr>
        <w:t xml:space="preserve">that </w:t>
      </w:r>
      <w:r w:rsidRPr="00553D04">
        <w:rPr>
          <w:sz w:val="22"/>
          <w:szCs w:val="20"/>
          <w:lang w:eastAsia="en-AU"/>
        </w:rPr>
        <w:t>occur</w:t>
      </w:r>
      <w:r>
        <w:rPr>
          <w:sz w:val="22"/>
          <w:szCs w:val="20"/>
          <w:lang w:eastAsia="en-AU"/>
        </w:rPr>
        <w:t>s</w:t>
      </w:r>
      <w:r w:rsidRPr="00553D04">
        <w:rPr>
          <w:sz w:val="22"/>
          <w:szCs w:val="20"/>
          <w:lang w:eastAsia="en-AU"/>
        </w:rPr>
        <w:t xml:space="preserve"> when sufficient quantities of nuclear material are inadvertently allowed to undergo fission. </w:t>
      </w:r>
      <w:r w:rsidR="00363A57" w:rsidRPr="00F73E55">
        <w:rPr>
          <w:sz w:val="22"/>
          <w:szCs w:val="20"/>
          <w:lang w:eastAsia="en-AU"/>
        </w:rPr>
        <w:t xml:space="preserve">The radiological consequence of a criticality accident could be severe in the vicinity of the accident. </w:t>
      </w:r>
      <w:r w:rsidR="00363A57" w:rsidRPr="00553D04">
        <w:rPr>
          <w:sz w:val="22"/>
          <w:szCs w:val="20"/>
          <w:lang w:eastAsia="en-AU"/>
        </w:rPr>
        <w:t xml:space="preserve">Prompt, high level exposure is generally associated with a criticality emergency, and </w:t>
      </w:r>
      <w:r w:rsidR="00363A57">
        <w:rPr>
          <w:sz w:val="22"/>
          <w:szCs w:val="20"/>
          <w:lang w:eastAsia="en-AU"/>
        </w:rPr>
        <w:t xml:space="preserve">can </w:t>
      </w:r>
      <w:r w:rsidR="00363A57" w:rsidRPr="00553D04">
        <w:rPr>
          <w:sz w:val="22"/>
          <w:szCs w:val="20"/>
          <w:lang w:eastAsia="en-AU"/>
        </w:rPr>
        <w:t xml:space="preserve">be lethal to workers in close proximity. Members of the public may also receive low doses due to </w:t>
      </w:r>
      <w:r w:rsidR="005F42EF">
        <w:rPr>
          <w:sz w:val="22"/>
          <w:szCs w:val="20"/>
          <w:lang w:eastAsia="en-AU"/>
        </w:rPr>
        <w:t>the criticality accident</w:t>
      </w:r>
      <w:r w:rsidR="00363A57" w:rsidRPr="00553D04">
        <w:rPr>
          <w:sz w:val="22"/>
          <w:szCs w:val="20"/>
          <w:lang w:eastAsia="en-AU"/>
        </w:rPr>
        <w:t>.</w:t>
      </w:r>
      <w:r w:rsidR="00363A57">
        <w:rPr>
          <w:sz w:val="22"/>
          <w:szCs w:val="20"/>
          <w:lang w:eastAsia="en-AU"/>
        </w:rPr>
        <w:t xml:space="preserve"> </w:t>
      </w:r>
      <w:r w:rsidR="00363A57" w:rsidRPr="00F73E55">
        <w:rPr>
          <w:sz w:val="22"/>
          <w:szCs w:val="20"/>
          <w:lang w:eastAsia="en-AU"/>
        </w:rPr>
        <w:t>There is potential for a criticality accident in handling, storing, processing, and transporting fissile material. In Australia</w:t>
      </w:r>
      <w:r w:rsidR="00E33A70">
        <w:rPr>
          <w:sz w:val="22"/>
          <w:szCs w:val="20"/>
          <w:lang w:eastAsia="en-AU"/>
        </w:rPr>
        <w:t>,</w:t>
      </w:r>
      <w:r w:rsidR="00363A57" w:rsidRPr="00F73E55">
        <w:rPr>
          <w:sz w:val="22"/>
          <w:szCs w:val="20"/>
          <w:lang w:eastAsia="en-AU"/>
        </w:rPr>
        <w:t xml:space="preserve"> there are a number of facilities where fissile materials are stored, handled</w:t>
      </w:r>
      <w:r w:rsidR="001C5081">
        <w:rPr>
          <w:sz w:val="22"/>
          <w:szCs w:val="20"/>
          <w:lang w:eastAsia="en-AU"/>
        </w:rPr>
        <w:t xml:space="preserve">, processed and </w:t>
      </w:r>
      <w:r w:rsidR="006521D3">
        <w:rPr>
          <w:sz w:val="22"/>
          <w:szCs w:val="20"/>
          <w:lang w:eastAsia="en-AU"/>
        </w:rPr>
        <w:t>transpo</w:t>
      </w:r>
      <w:r w:rsidR="006521D3" w:rsidRPr="00F73E55">
        <w:rPr>
          <w:sz w:val="22"/>
          <w:szCs w:val="20"/>
          <w:lang w:eastAsia="en-AU"/>
        </w:rPr>
        <w:t>rted</w:t>
      </w:r>
      <w:r w:rsidR="00363A57" w:rsidRPr="00F73E55">
        <w:rPr>
          <w:sz w:val="22"/>
          <w:szCs w:val="20"/>
          <w:lang w:eastAsia="en-AU"/>
        </w:rPr>
        <w:t>. In most operations with fissile materials the risk of inadvertent criticality is very low</w:t>
      </w:r>
      <w:r>
        <w:rPr>
          <w:sz w:val="22"/>
          <w:szCs w:val="20"/>
          <w:lang w:eastAsia="en-AU"/>
        </w:rPr>
        <w:t>,</w:t>
      </w:r>
      <w:r w:rsidR="00363A57" w:rsidRPr="00F73E55">
        <w:rPr>
          <w:sz w:val="22"/>
          <w:szCs w:val="20"/>
          <w:lang w:eastAsia="en-AU"/>
        </w:rPr>
        <w:t xml:space="preserve"> though this risk cannot be eliminated. </w:t>
      </w:r>
    </w:p>
    <w:p w14:paraId="3F74C4F3" w14:textId="2F98B4CC" w:rsidR="00E10359" w:rsidRPr="000E68CF" w:rsidRDefault="004F2320" w:rsidP="0068068A">
      <w:pPr>
        <w:pStyle w:val="Heading3"/>
        <w:tabs>
          <w:tab w:val="clear" w:pos="2240"/>
          <w:tab w:val="num" w:pos="1985"/>
        </w:tabs>
        <w:ind w:left="709"/>
        <w:rPr>
          <w:lang w:eastAsia="en-AU"/>
        </w:rPr>
      </w:pPr>
      <w:r w:rsidRPr="000E68CF">
        <w:rPr>
          <w:lang w:eastAsia="en-AU"/>
        </w:rPr>
        <w:t>Space debris re</w:t>
      </w:r>
      <w:r w:rsidR="00116C90" w:rsidRPr="000E68CF">
        <w:rPr>
          <w:lang w:eastAsia="en-AU"/>
        </w:rPr>
        <w:t>-</w:t>
      </w:r>
      <w:r w:rsidRPr="000E68CF">
        <w:rPr>
          <w:lang w:eastAsia="en-AU"/>
        </w:rPr>
        <w:t xml:space="preserve">entry </w:t>
      </w:r>
    </w:p>
    <w:p w14:paraId="7DB4660E" w14:textId="6CE23233" w:rsidR="0011569B" w:rsidRPr="00D36003" w:rsidRDefault="00ED352F" w:rsidP="00D36003">
      <w:pPr>
        <w:pStyle w:val="NormalWeb"/>
        <w:rPr>
          <w:sz w:val="22"/>
          <w:szCs w:val="20"/>
          <w:lang w:eastAsia="en-AU"/>
        </w:rPr>
      </w:pPr>
      <w:r>
        <w:rPr>
          <w:sz w:val="22"/>
          <w:szCs w:val="20"/>
          <w:lang w:eastAsia="en-AU"/>
        </w:rPr>
        <w:t>S</w:t>
      </w:r>
      <w:r w:rsidRPr="00672214">
        <w:rPr>
          <w:sz w:val="22"/>
          <w:szCs w:val="20"/>
          <w:lang w:eastAsia="en-AU"/>
        </w:rPr>
        <w:t xml:space="preserve">atellites and space probes </w:t>
      </w:r>
      <w:r>
        <w:rPr>
          <w:sz w:val="22"/>
          <w:szCs w:val="20"/>
          <w:lang w:eastAsia="en-AU"/>
        </w:rPr>
        <w:t>may</w:t>
      </w:r>
      <w:r w:rsidR="00FC0774" w:rsidRPr="00672214">
        <w:rPr>
          <w:sz w:val="22"/>
          <w:szCs w:val="20"/>
          <w:lang w:eastAsia="en-AU"/>
        </w:rPr>
        <w:t xml:space="preserve"> use </w:t>
      </w:r>
      <w:r w:rsidR="005B0883">
        <w:rPr>
          <w:sz w:val="22"/>
          <w:szCs w:val="20"/>
          <w:lang w:eastAsia="en-AU"/>
        </w:rPr>
        <w:t>r</w:t>
      </w:r>
      <w:r w:rsidRPr="00672214">
        <w:rPr>
          <w:sz w:val="22"/>
          <w:szCs w:val="20"/>
          <w:lang w:eastAsia="en-AU"/>
        </w:rPr>
        <w:t xml:space="preserve">adioisotope </w:t>
      </w:r>
      <w:r w:rsidR="005B0883">
        <w:rPr>
          <w:sz w:val="22"/>
          <w:szCs w:val="20"/>
          <w:lang w:eastAsia="en-AU"/>
        </w:rPr>
        <w:t>t</w:t>
      </w:r>
      <w:r w:rsidRPr="00672214">
        <w:rPr>
          <w:sz w:val="22"/>
          <w:szCs w:val="20"/>
          <w:lang w:eastAsia="en-AU"/>
        </w:rPr>
        <w:t xml:space="preserve">hermoelectric </w:t>
      </w:r>
      <w:r w:rsidR="005B0883">
        <w:rPr>
          <w:sz w:val="22"/>
          <w:szCs w:val="20"/>
          <w:lang w:eastAsia="en-AU"/>
        </w:rPr>
        <w:t>g</w:t>
      </w:r>
      <w:r w:rsidRPr="00672214">
        <w:rPr>
          <w:sz w:val="22"/>
          <w:szCs w:val="20"/>
          <w:lang w:eastAsia="en-AU"/>
        </w:rPr>
        <w:t xml:space="preserve">enerators </w:t>
      </w:r>
      <w:r>
        <w:rPr>
          <w:sz w:val="22"/>
          <w:szCs w:val="20"/>
          <w:lang w:eastAsia="en-AU"/>
        </w:rPr>
        <w:t xml:space="preserve">or small fission-based reactors </w:t>
      </w:r>
      <w:r w:rsidR="00FC0774" w:rsidRPr="00672214">
        <w:rPr>
          <w:sz w:val="22"/>
          <w:szCs w:val="20"/>
          <w:lang w:eastAsia="en-AU"/>
        </w:rPr>
        <w:t>as power sources</w:t>
      </w:r>
      <w:r>
        <w:rPr>
          <w:sz w:val="22"/>
          <w:szCs w:val="20"/>
          <w:lang w:eastAsia="en-AU"/>
        </w:rPr>
        <w:t>.</w:t>
      </w:r>
      <w:r w:rsidR="00947D7A" w:rsidRPr="00672214">
        <w:rPr>
          <w:sz w:val="22"/>
          <w:szCs w:val="20"/>
          <w:lang w:eastAsia="en-AU"/>
        </w:rPr>
        <w:t xml:space="preserve"> Satellites that use </w:t>
      </w:r>
      <w:r>
        <w:rPr>
          <w:sz w:val="22"/>
          <w:szCs w:val="20"/>
          <w:lang w:eastAsia="en-AU"/>
        </w:rPr>
        <w:t>these power sources</w:t>
      </w:r>
      <w:r w:rsidR="00947D7A" w:rsidRPr="00672214">
        <w:rPr>
          <w:sz w:val="22"/>
          <w:szCs w:val="20"/>
          <w:lang w:eastAsia="en-AU"/>
        </w:rPr>
        <w:t xml:space="preserve"> have the potential to re-enter and burn-up in the atmosphere and disperse radioactive material</w:t>
      </w:r>
      <w:r w:rsidR="0011569B" w:rsidRPr="00672214">
        <w:rPr>
          <w:sz w:val="22"/>
          <w:szCs w:val="20"/>
          <w:lang w:eastAsia="en-AU"/>
        </w:rPr>
        <w:t xml:space="preserve">. Widespread environmental contamination may occur and lead to internal exposure from inhalation and ingestion of released radioactive material. ARPANSA considered various dispersion scenarios from the controlled re-entry of the USA-193 Satellite in 2008 </w:t>
      </w:r>
      <w:r w:rsidR="0011569B" w:rsidRPr="00672214">
        <w:rPr>
          <w:sz w:val="22"/>
          <w:szCs w:val="20"/>
          <w:lang w:eastAsia="en-AU"/>
        </w:rPr>
        <w:lastRenderedPageBreak/>
        <w:t xml:space="preserve">(ARPANSA 2008). </w:t>
      </w:r>
      <w:r w:rsidR="00D36003" w:rsidRPr="00D36003">
        <w:rPr>
          <w:sz w:val="22"/>
          <w:szCs w:val="20"/>
          <w:lang w:eastAsia="en-AU"/>
        </w:rPr>
        <w:t>In Australia</w:t>
      </w:r>
      <w:r w:rsidR="00E33A70">
        <w:rPr>
          <w:sz w:val="22"/>
          <w:szCs w:val="20"/>
          <w:lang w:eastAsia="en-AU"/>
        </w:rPr>
        <w:t>,</w:t>
      </w:r>
      <w:r w:rsidR="00D36003" w:rsidRPr="00D36003">
        <w:rPr>
          <w:sz w:val="22"/>
          <w:szCs w:val="20"/>
          <w:lang w:eastAsia="en-AU"/>
        </w:rPr>
        <w:t xml:space="preserve"> there has </w:t>
      </w:r>
      <w:r w:rsidR="00D36003">
        <w:rPr>
          <w:sz w:val="22"/>
          <w:szCs w:val="20"/>
          <w:lang w:eastAsia="en-AU"/>
        </w:rPr>
        <w:t xml:space="preserve">not been a serious injury </w:t>
      </w:r>
      <w:r w:rsidR="001871A9">
        <w:rPr>
          <w:sz w:val="22"/>
          <w:szCs w:val="20"/>
          <w:lang w:eastAsia="en-AU"/>
        </w:rPr>
        <w:t xml:space="preserve">or environmental contamination </w:t>
      </w:r>
      <w:r w:rsidR="00D36003">
        <w:rPr>
          <w:sz w:val="22"/>
          <w:szCs w:val="20"/>
          <w:lang w:eastAsia="en-AU"/>
        </w:rPr>
        <w:t>from re</w:t>
      </w:r>
      <w:r w:rsidR="008342FB">
        <w:rPr>
          <w:sz w:val="22"/>
          <w:szCs w:val="20"/>
          <w:lang w:eastAsia="en-AU"/>
        </w:rPr>
        <w:noBreakHyphen/>
      </w:r>
      <w:r w:rsidR="00D36003">
        <w:rPr>
          <w:sz w:val="22"/>
          <w:szCs w:val="20"/>
          <w:lang w:eastAsia="en-AU"/>
        </w:rPr>
        <w:t>entry of satellites and it is unlikely to occur in the future</w:t>
      </w:r>
      <w:r w:rsidR="00D36003" w:rsidRPr="00D36003">
        <w:rPr>
          <w:sz w:val="22"/>
          <w:szCs w:val="20"/>
          <w:lang w:eastAsia="en-AU"/>
        </w:rPr>
        <w:t>.</w:t>
      </w:r>
    </w:p>
    <w:p w14:paraId="16706331" w14:textId="1300F18C" w:rsidR="00CC31C2" w:rsidRDefault="001F05F2" w:rsidP="0068068A">
      <w:pPr>
        <w:pStyle w:val="Heading3"/>
        <w:tabs>
          <w:tab w:val="clear" w:pos="2240"/>
          <w:tab w:val="num" w:pos="1985"/>
        </w:tabs>
        <w:ind w:left="709"/>
        <w:rPr>
          <w:lang w:eastAsia="en-AU"/>
        </w:rPr>
      </w:pPr>
      <w:r>
        <w:rPr>
          <w:lang w:eastAsia="en-AU"/>
        </w:rPr>
        <w:t>Material out of regulatory control</w:t>
      </w:r>
    </w:p>
    <w:p w14:paraId="709A1B26" w14:textId="5C21151C" w:rsidR="00CC31C2" w:rsidRDefault="00CC31C2">
      <w:r w:rsidRPr="00CC31C2">
        <w:rPr>
          <w:lang w:eastAsia="en-AU"/>
        </w:rPr>
        <w:t xml:space="preserve">A lost or stolen source is a special case of emergency involving radioactive material. The risk to the public will depend mainly on the </w:t>
      </w:r>
      <w:r w:rsidR="00C007BE">
        <w:rPr>
          <w:lang w:eastAsia="en-AU"/>
        </w:rPr>
        <w:t>type of radioactive material and its</w:t>
      </w:r>
      <w:r w:rsidR="00C007BE" w:rsidRPr="00CC31C2">
        <w:rPr>
          <w:lang w:eastAsia="en-AU"/>
        </w:rPr>
        <w:t xml:space="preserve"> </w:t>
      </w:r>
      <w:r w:rsidRPr="00CC31C2">
        <w:rPr>
          <w:lang w:eastAsia="en-AU"/>
        </w:rPr>
        <w:t>activity</w:t>
      </w:r>
      <w:r w:rsidR="00C007BE">
        <w:rPr>
          <w:lang w:eastAsia="en-AU"/>
        </w:rPr>
        <w:t xml:space="preserve">, and on </w:t>
      </w:r>
      <w:r w:rsidRPr="00CC31C2">
        <w:rPr>
          <w:lang w:eastAsia="en-AU"/>
        </w:rPr>
        <w:t xml:space="preserve">the length of time that people may be exposed to the source. </w:t>
      </w:r>
      <w:r w:rsidR="00A70F17">
        <w:rPr>
          <w:lang w:eastAsia="en-AU"/>
        </w:rPr>
        <w:t xml:space="preserve">There is a high likelihood </w:t>
      </w:r>
      <w:r w:rsidRPr="00CC31C2">
        <w:rPr>
          <w:lang w:eastAsia="en-AU"/>
        </w:rPr>
        <w:t xml:space="preserve">that the source may be in </w:t>
      </w:r>
      <w:r w:rsidR="00A70F17">
        <w:rPr>
          <w:lang w:eastAsia="en-AU"/>
        </w:rPr>
        <w:t xml:space="preserve">the vicinity or </w:t>
      </w:r>
      <w:r w:rsidRPr="00CC31C2">
        <w:rPr>
          <w:lang w:eastAsia="en-AU"/>
        </w:rPr>
        <w:t>possession of persons who do not know its nature and hazard, who may handle or break it resulting in contamination. Such emergencies can result in high doses t</w:t>
      </w:r>
      <w:r w:rsidR="00FC0D8B">
        <w:rPr>
          <w:lang w:eastAsia="en-AU"/>
        </w:rPr>
        <w:t>o the whole body or localis</w:t>
      </w:r>
      <w:r w:rsidRPr="00CC31C2">
        <w:rPr>
          <w:lang w:eastAsia="en-AU"/>
        </w:rPr>
        <w:t>ed body areas, and internal or external contamination. Serious injury or death may be a consequence of these emergencies.</w:t>
      </w:r>
      <w:r w:rsidR="007A05DF">
        <w:rPr>
          <w:lang w:eastAsia="en-AU"/>
        </w:rPr>
        <w:t xml:space="preserve"> </w:t>
      </w:r>
      <w:r w:rsidR="00327B96">
        <w:rPr>
          <w:lang w:eastAsia="en-AU"/>
        </w:rPr>
        <w:t>Internationally</w:t>
      </w:r>
      <w:r w:rsidR="00051CC5">
        <w:rPr>
          <w:lang w:eastAsia="en-AU"/>
        </w:rPr>
        <w:t>,</w:t>
      </w:r>
      <w:r w:rsidR="00327B96">
        <w:rPr>
          <w:lang w:eastAsia="en-AU"/>
        </w:rPr>
        <w:t xml:space="preserve"> serious injury, </w:t>
      </w:r>
      <w:r w:rsidR="00327B96" w:rsidRPr="00CC31C2">
        <w:rPr>
          <w:lang w:eastAsia="en-AU"/>
        </w:rPr>
        <w:t xml:space="preserve">death </w:t>
      </w:r>
      <w:r w:rsidR="00327B96">
        <w:rPr>
          <w:lang w:eastAsia="en-AU"/>
        </w:rPr>
        <w:t xml:space="preserve">and wide spread environmental contamination has occurred, for example the 1987 </w:t>
      </w:r>
      <w:r w:rsidR="00327B96" w:rsidRPr="00553D04">
        <w:rPr>
          <w:bCs/>
          <w:lang w:val="en"/>
        </w:rPr>
        <w:t>Goiânia</w:t>
      </w:r>
      <w:r w:rsidR="00327B96">
        <w:rPr>
          <w:b/>
          <w:bCs/>
          <w:lang w:val="en"/>
        </w:rPr>
        <w:t xml:space="preserve"> </w:t>
      </w:r>
      <w:r w:rsidR="0027343A">
        <w:rPr>
          <w:lang w:eastAsia="en-AU"/>
        </w:rPr>
        <w:t xml:space="preserve">abandoned </w:t>
      </w:r>
      <w:r w:rsidR="00327B96">
        <w:rPr>
          <w:lang w:eastAsia="en-AU"/>
        </w:rPr>
        <w:t>source accident in Brazil (IAEA 1988)</w:t>
      </w:r>
      <w:r w:rsidR="001F57AA">
        <w:rPr>
          <w:lang w:eastAsia="en-AU"/>
        </w:rPr>
        <w:t xml:space="preserve"> a</w:t>
      </w:r>
      <w:r w:rsidR="001F57AA" w:rsidRPr="00F73E55">
        <w:rPr>
          <w:color w:val="404040"/>
          <w:lang w:eastAsia="en-AU"/>
        </w:rPr>
        <w:t xml:space="preserve">nd the 1994 Tammiku stolen source in Estonia </w:t>
      </w:r>
      <w:r w:rsidR="001F57AA">
        <w:rPr>
          <w:lang w:eastAsia="en-AU"/>
        </w:rPr>
        <w:t>(IAEA 1998).</w:t>
      </w:r>
      <w:r w:rsidR="00327B96">
        <w:rPr>
          <w:lang w:eastAsia="en-AU"/>
        </w:rPr>
        <w:t xml:space="preserve"> </w:t>
      </w:r>
    </w:p>
    <w:p w14:paraId="63108487" w14:textId="77777777" w:rsidR="005A6118" w:rsidRDefault="005A6118" w:rsidP="0068068A">
      <w:pPr>
        <w:pStyle w:val="Heading3"/>
        <w:tabs>
          <w:tab w:val="clear" w:pos="2240"/>
          <w:tab w:val="num" w:pos="1985"/>
        </w:tabs>
        <w:ind w:left="709"/>
        <w:rPr>
          <w:lang w:eastAsia="en-AU"/>
        </w:rPr>
      </w:pPr>
      <w:r>
        <w:rPr>
          <w:lang w:eastAsia="en-AU"/>
        </w:rPr>
        <w:t xml:space="preserve">Misuse of industrial </w:t>
      </w:r>
      <w:r w:rsidR="0013536C">
        <w:rPr>
          <w:lang w:eastAsia="en-AU"/>
        </w:rPr>
        <w:t>radioactive material</w:t>
      </w:r>
    </w:p>
    <w:p w14:paraId="16B20329" w14:textId="1E728BE1" w:rsidR="00943CD0" w:rsidRDefault="005A6118" w:rsidP="00943CD0">
      <w:pPr>
        <w:rPr>
          <w:lang w:eastAsia="en-AU"/>
        </w:rPr>
      </w:pPr>
      <w:r>
        <w:rPr>
          <w:lang w:eastAsia="en-AU"/>
        </w:rPr>
        <w:t>The</w:t>
      </w:r>
      <w:r w:rsidR="00FC4F8A">
        <w:rPr>
          <w:lang w:eastAsia="en-AU"/>
        </w:rPr>
        <w:t xml:space="preserve"> misuse of industrial radioactive material </w:t>
      </w:r>
      <w:r>
        <w:rPr>
          <w:lang w:eastAsia="en-AU"/>
        </w:rPr>
        <w:t>may occur when proper procedures are not followed</w:t>
      </w:r>
      <w:r w:rsidR="00943CD0">
        <w:rPr>
          <w:lang w:eastAsia="en-AU"/>
        </w:rPr>
        <w:t xml:space="preserve"> in industries that use ionising radiation, e.g. for industrial irradiators, industrial radiography, borehole logging and </w:t>
      </w:r>
      <w:r w:rsidR="00FB2619">
        <w:rPr>
          <w:lang w:eastAsia="en-AU"/>
        </w:rPr>
        <w:t xml:space="preserve">radiation </w:t>
      </w:r>
      <w:r w:rsidR="00943CD0">
        <w:rPr>
          <w:lang w:eastAsia="en-AU"/>
        </w:rPr>
        <w:t>gauges</w:t>
      </w:r>
      <w:r>
        <w:rPr>
          <w:lang w:eastAsia="en-AU"/>
        </w:rPr>
        <w:t xml:space="preserve">. Failure to use exposure control may lead to inadvertent overexposure to workers in the immediate work area. Touching the source for any reason often leads to serious injury to the </w:t>
      </w:r>
      <w:r w:rsidR="00FB2619">
        <w:rPr>
          <w:lang w:eastAsia="en-AU"/>
        </w:rPr>
        <w:t>body parts exposed</w:t>
      </w:r>
      <w:r>
        <w:rPr>
          <w:lang w:eastAsia="en-AU"/>
        </w:rPr>
        <w:t>. Whole body exposure in high doses may lead to death.</w:t>
      </w:r>
      <w:r w:rsidR="00943CD0">
        <w:rPr>
          <w:lang w:eastAsia="en-AU"/>
        </w:rPr>
        <w:t xml:space="preserve"> </w:t>
      </w:r>
    </w:p>
    <w:p w14:paraId="5679820C" w14:textId="783032FA" w:rsidR="005A6118" w:rsidRDefault="00943CD0" w:rsidP="005A6118">
      <w:pPr>
        <w:rPr>
          <w:lang w:eastAsia="en-AU"/>
        </w:rPr>
      </w:pPr>
      <w:r>
        <w:rPr>
          <w:lang w:eastAsia="en-AU"/>
        </w:rPr>
        <w:t xml:space="preserve">Emergencies for borehole logging that have occurred usually are </w:t>
      </w:r>
      <w:r w:rsidR="009717DF">
        <w:rPr>
          <w:lang w:eastAsia="en-AU"/>
        </w:rPr>
        <w:t xml:space="preserve">due to </w:t>
      </w:r>
      <w:r w:rsidRPr="0065498E">
        <w:rPr>
          <w:lang w:eastAsia="en-AU"/>
        </w:rPr>
        <w:t>oper</w:t>
      </w:r>
      <w:r>
        <w:rPr>
          <w:lang w:eastAsia="en-AU"/>
        </w:rPr>
        <w:t xml:space="preserve">ator error, equipment failure and loss or theft of the equipment. </w:t>
      </w:r>
      <w:r w:rsidR="00714D57">
        <w:rPr>
          <w:lang w:eastAsia="en-AU"/>
        </w:rPr>
        <w:t>In Australia</w:t>
      </w:r>
      <w:r w:rsidR="00514DB4">
        <w:rPr>
          <w:lang w:eastAsia="en-AU"/>
        </w:rPr>
        <w:t>,</w:t>
      </w:r>
      <w:r w:rsidR="00714D57">
        <w:rPr>
          <w:lang w:eastAsia="en-AU"/>
        </w:rPr>
        <w:t xml:space="preserve"> serious</w:t>
      </w:r>
      <w:r w:rsidR="009717DF">
        <w:rPr>
          <w:lang w:eastAsia="en-AU"/>
        </w:rPr>
        <w:t xml:space="preserve"> radiation-related</w:t>
      </w:r>
      <w:r w:rsidR="00714D57">
        <w:rPr>
          <w:lang w:eastAsia="en-AU"/>
        </w:rPr>
        <w:t xml:space="preserve"> injuries </w:t>
      </w:r>
      <w:r w:rsidR="00514DB4">
        <w:rPr>
          <w:lang w:eastAsia="en-AU"/>
        </w:rPr>
        <w:t xml:space="preserve">were </w:t>
      </w:r>
      <w:r w:rsidR="00714D57">
        <w:rPr>
          <w:lang w:eastAsia="en-AU"/>
        </w:rPr>
        <w:t xml:space="preserve">reported from </w:t>
      </w:r>
      <w:r>
        <w:rPr>
          <w:lang w:eastAsia="en-AU"/>
        </w:rPr>
        <w:t xml:space="preserve">a borehole logging </w:t>
      </w:r>
      <w:r w:rsidR="00714D57">
        <w:rPr>
          <w:lang w:val="en"/>
        </w:rPr>
        <w:t xml:space="preserve">operation </w:t>
      </w:r>
      <w:r w:rsidR="00514DB4">
        <w:rPr>
          <w:lang w:val="en"/>
        </w:rPr>
        <w:t xml:space="preserve">event in 2014 </w:t>
      </w:r>
      <w:r w:rsidR="00714D57">
        <w:rPr>
          <w:lang w:val="en"/>
        </w:rPr>
        <w:t>in Queensland (Queensland Government 2017)</w:t>
      </w:r>
      <w:r>
        <w:rPr>
          <w:lang w:val="en"/>
        </w:rPr>
        <w:t>.</w:t>
      </w:r>
    </w:p>
    <w:p w14:paraId="0E7EDDF4" w14:textId="4384F7C2" w:rsidR="005A6118" w:rsidRDefault="005A6118" w:rsidP="0068068A">
      <w:pPr>
        <w:pStyle w:val="Heading3"/>
        <w:tabs>
          <w:tab w:val="clear" w:pos="2240"/>
          <w:tab w:val="num" w:pos="1985"/>
        </w:tabs>
        <w:ind w:left="709"/>
        <w:rPr>
          <w:lang w:eastAsia="en-AU"/>
        </w:rPr>
      </w:pPr>
      <w:r>
        <w:rPr>
          <w:lang w:eastAsia="en-AU"/>
        </w:rPr>
        <w:t xml:space="preserve">Transport emergencies </w:t>
      </w:r>
    </w:p>
    <w:p w14:paraId="34159A14" w14:textId="425DA854" w:rsidR="005A6118" w:rsidRDefault="005A6118" w:rsidP="00917618">
      <w:pPr>
        <w:rPr>
          <w:lang w:eastAsia="en-AU"/>
        </w:rPr>
      </w:pPr>
      <w:r>
        <w:rPr>
          <w:lang w:eastAsia="en-AU"/>
        </w:rPr>
        <w:t xml:space="preserve">Many transport operations </w:t>
      </w:r>
      <w:r w:rsidR="00BB5332">
        <w:rPr>
          <w:lang w:eastAsia="en-AU"/>
        </w:rPr>
        <w:t xml:space="preserve">involving radioactive material </w:t>
      </w:r>
      <w:r>
        <w:rPr>
          <w:lang w:eastAsia="en-AU"/>
        </w:rPr>
        <w:t xml:space="preserve">occur daily </w:t>
      </w:r>
      <w:r w:rsidR="00714D57">
        <w:rPr>
          <w:lang w:eastAsia="en-AU"/>
        </w:rPr>
        <w:t>in Australia</w:t>
      </w:r>
      <w:r w:rsidR="006D41F4">
        <w:rPr>
          <w:lang w:eastAsia="en-AU"/>
        </w:rPr>
        <w:t xml:space="preserve"> by</w:t>
      </w:r>
      <w:r>
        <w:rPr>
          <w:lang w:eastAsia="en-AU"/>
        </w:rPr>
        <w:t xml:space="preserve"> road, rail, air, or sea. The spectrum of items transported varies greatly and includes nuclear industry products, radiography sources for industrial and medical use, gauges, and consumer products. The largest fraction of transport operations is associated with radiopharmaceuticals for medical use. </w:t>
      </w:r>
      <w:r w:rsidR="00714D57">
        <w:rPr>
          <w:lang w:eastAsia="en-AU"/>
        </w:rPr>
        <w:t>T</w:t>
      </w:r>
      <w:r>
        <w:rPr>
          <w:lang w:eastAsia="en-AU"/>
        </w:rPr>
        <w:t xml:space="preserve">ransport emergencies </w:t>
      </w:r>
      <w:r w:rsidR="00714D57">
        <w:rPr>
          <w:lang w:eastAsia="en-AU"/>
        </w:rPr>
        <w:t xml:space="preserve">have the potential to </w:t>
      </w:r>
      <w:r>
        <w:rPr>
          <w:lang w:eastAsia="en-AU"/>
        </w:rPr>
        <w:t xml:space="preserve">occur anywhere and potentially affect the </w:t>
      </w:r>
      <w:r w:rsidR="00E4576A">
        <w:rPr>
          <w:lang w:eastAsia="en-AU"/>
        </w:rPr>
        <w:t>public</w:t>
      </w:r>
      <w:r>
        <w:rPr>
          <w:lang w:eastAsia="en-AU"/>
        </w:rPr>
        <w:t xml:space="preserve">. Nevertheless, transport emergencies </w:t>
      </w:r>
      <w:r w:rsidR="00714D57">
        <w:rPr>
          <w:lang w:eastAsia="en-AU"/>
        </w:rPr>
        <w:t xml:space="preserve">involving the release of radioactive material </w:t>
      </w:r>
      <w:r>
        <w:rPr>
          <w:lang w:eastAsia="en-AU"/>
        </w:rPr>
        <w:t>are, compared to all other categories</w:t>
      </w:r>
      <w:r w:rsidR="006D41F4">
        <w:rPr>
          <w:lang w:eastAsia="en-AU"/>
        </w:rPr>
        <w:t xml:space="preserve"> of transport emergencies</w:t>
      </w:r>
      <w:r>
        <w:rPr>
          <w:lang w:eastAsia="en-AU"/>
        </w:rPr>
        <w:t xml:space="preserve">, extremely rare. Moreover, </w:t>
      </w:r>
      <w:r w:rsidR="00233E77">
        <w:rPr>
          <w:lang w:eastAsia="en-AU"/>
        </w:rPr>
        <w:t xml:space="preserve">when appropriately packaged for </w:t>
      </w:r>
      <w:r>
        <w:rPr>
          <w:lang w:eastAsia="en-AU"/>
        </w:rPr>
        <w:t>transport</w:t>
      </w:r>
      <w:r w:rsidR="00233E77">
        <w:rPr>
          <w:lang w:eastAsia="en-AU"/>
        </w:rPr>
        <w:t>, these consignments</w:t>
      </w:r>
      <w:r>
        <w:rPr>
          <w:lang w:eastAsia="en-AU"/>
        </w:rPr>
        <w:t xml:space="preserve"> are designed to </w:t>
      </w:r>
      <w:r w:rsidR="00233E77">
        <w:rPr>
          <w:lang w:eastAsia="en-AU"/>
        </w:rPr>
        <w:t>retain integrity</w:t>
      </w:r>
      <w:r w:rsidR="009B2C6D">
        <w:rPr>
          <w:lang w:eastAsia="en-AU"/>
        </w:rPr>
        <w:t xml:space="preserve"> when subjected to foreseeable</w:t>
      </w:r>
      <w:r>
        <w:rPr>
          <w:lang w:eastAsia="en-AU"/>
        </w:rPr>
        <w:t xml:space="preserve"> </w:t>
      </w:r>
      <w:r w:rsidR="009B2C6D">
        <w:rPr>
          <w:lang w:eastAsia="en-AU"/>
        </w:rPr>
        <w:t>incident</w:t>
      </w:r>
      <w:r w:rsidR="00233E77">
        <w:rPr>
          <w:lang w:eastAsia="en-AU"/>
        </w:rPr>
        <w:t xml:space="preserve"> </w:t>
      </w:r>
      <w:r w:rsidR="009B2C6D">
        <w:rPr>
          <w:lang w:eastAsia="en-AU"/>
        </w:rPr>
        <w:t xml:space="preserve">conditions </w:t>
      </w:r>
      <w:r>
        <w:rPr>
          <w:lang w:eastAsia="en-AU"/>
        </w:rPr>
        <w:t xml:space="preserve">(fire, pressure, </w:t>
      </w:r>
      <w:r w:rsidR="00116C90">
        <w:rPr>
          <w:lang w:eastAsia="en-AU"/>
        </w:rPr>
        <w:t>etc.</w:t>
      </w:r>
      <w:r>
        <w:rPr>
          <w:lang w:eastAsia="en-AU"/>
        </w:rPr>
        <w:t xml:space="preserve">). Therefore, even in an emergency, </w:t>
      </w:r>
      <w:r w:rsidR="006D41F4">
        <w:rPr>
          <w:lang w:eastAsia="en-AU"/>
        </w:rPr>
        <w:t xml:space="preserve">it is unlikely that </w:t>
      </w:r>
      <w:r>
        <w:rPr>
          <w:lang w:eastAsia="en-AU"/>
        </w:rPr>
        <w:t xml:space="preserve">radioactive material will </w:t>
      </w:r>
      <w:r w:rsidR="006D41F4">
        <w:rPr>
          <w:lang w:eastAsia="en-AU"/>
        </w:rPr>
        <w:t xml:space="preserve">cause exposures </w:t>
      </w:r>
      <w:r>
        <w:rPr>
          <w:lang w:eastAsia="en-AU"/>
        </w:rPr>
        <w:t xml:space="preserve">if properly packed in accordance with the </w:t>
      </w:r>
      <w:r w:rsidR="006D41F4">
        <w:rPr>
          <w:lang w:eastAsia="en-AU"/>
        </w:rPr>
        <w:t>transport regulations</w:t>
      </w:r>
      <w:r>
        <w:rPr>
          <w:lang w:eastAsia="en-AU"/>
        </w:rPr>
        <w:t>.</w:t>
      </w:r>
      <w:r w:rsidR="00917618">
        <w:rPr>
          <w:lang w:eastAsia="en-AU"/>
        </w:rPr>
        <w:t xml:space="preserve"> In 2010, a motor vehicle crash resulted in release of nuclear medicine radioactive material (ARPANSA 2011). The site was cordoned off and radiation safety staff attended. Post-incident, staff were monitored for contami</w:t>
      </w:r>
      <w:r w:rsidR="00B973B8">
        <w:rPr>
          <w:lang w:eastAsia="en-AU"/>
        </w:rPr>
        <w:t xml:space="preserve">nation and the area cleaned up. </w:t>
      </w:r>
      <w:r w:rsidR="00917618">
        <w:rPr>
          <w:lang w:eastAsia="en-AU"/>
        </w:rPr>
        <w:t>Debris and contamination was removed and placed in bags and containers and disposed</w:t>
      </w:r>
      <w:r w:rsidR="00B973B8">
        <w:rPr>
          <w:lang w:eastAsia="en-AU"/>
        </w:rPr>
        <w:t xml:space="preserve"> or stored </w:t>
      </w:r>
      <w:r w:rsidR="00917618">
        <w:rPr>
          <w:lang w:eastAsia="en-AU"/>
        </w:rPr>
        <w:t>appropriately. Due to the small area of contamination and the short half-life of radioactive substance there was no risk to persons or the environment.</w:t>
      </w:r>
    </w:p>
    <w:p w14:paraId="1D23A0D7" w14:textId="28D91626" w:rsidR="00DE7493" w:rsidRDefault="00DE7493" w:rsidP="00DE7493">
      <w:pPr>
        <w:pStyle w:val="Heading3"/>
        <w:tabs>
          <w:tab w:val="clear" w:pos="2240"/>
          <w:tab w:val="num" w:pos="1985"/>
        </w:tabs>
        <w:ind w:left="709"/>
        <w:rPr>
          <w:lang w:eastAsia="en-AU"/>
        </w:rPr>
      </w:pPr>
      <w:r>
        <w:rPr>
          <w:lang w:eastAsia="en-AU"/>
        </w:rPr>
        <w:lastRenderedPageBreak/>
        <w:t xml:space="preserve">Laboratory emergencies </w:t>
      </w:r>
    </w:p>
    <w:p w14:paraId="450956D7" w14:textId="0CF7FBDA" w:rsidR="00FC4F8A" w:rsidRDefault="00943CD0" w:rsidP="00FC4F8A">
      <w:pPr>
        <w:rPr>
          <w:lang w:eastAsia="en-AU"/>
        </w:rPr>
      </w:pPr>
      <w:r>
        <w:rPr>
          <w:lang w:eastAsia="en-AU"/>
        </w:rPr>
        <w:t xml:space="preserve">Emergencies in laboratories (research or hospital) that have occurred are </w:t>
      </w:r>
      <w:r w:rsidR="009717DF">
        <w:rPr>
          <w:lang w:eastAsia="en-AU"/>
        </w:rPr>
        <w:t xml:space="preserve">usually due to </w:t>
      </w:r>
      <w:r>
        <w:rPr>
          <w:lang w:eastAsia="en-AU"/>
        </w:rPr>
        <w:t>operator error and involv</w:t>
      </w:r>
      <w:r w:rsidR="00401DD1">
        <w:rPr>
          <w:lang w:eastAsia="en-AU"/>
        </w:rPr>
        <w:t>ing</w:t>
      </w:r>
      <w:r>
        <w:rPr>
          <w:lang w:eastAsia="en-AU"/>
        </w:rPr>
        <w:t xml:space="preserve"> spill of radioactive material. </w:t>
      </w:r>
      <w:r w:rsidR="005A6118">
        <w:rPr>
          <w:lang w:eastAsia="en-AU"/>
        </w:rPr>
        <w:t xml:space="preserve">Emergencies in </w:t>
      </w:r>
      <w:r>
        <w:rPr>
          <w:lang w:eastAsia="en-AU"/>
        </w:rPr>
        <w:t xml:space="preserve">these </w:t>
      </w:r>
      <w:r w:rsidR="005A6118">
        <w:rPr>
          <w:lang w:eastAsia="en-AU"/>
        </w:rPr>
        <w:t xml:space="preserve">laboratories could have a potential for severe exposure to personnel due to external exposure and/or </w:t>
      </w:r>
      <w:r>
        <w:rPr>
          <w:lang w:eastAsia="en-AU"/>
        </w:rPr>
        <w:t>internal exposure</w:t>
      </w:r>
      <w:r w:rsidR="005A6118">
        <w:rPr>
          <w:lang w:eastAsia="en-AU"/>
        </w:rPr>
        <w:t>.</w:t>
      </w:r>
      <w:r w:rsidR="00FC4F8A">
        <w:rPr>
          <w:lang w:eastAsia="en-AU"/>
        </w:rPr>
        <w:t xml:space="preserve"> </w:t>
      </w:r>
      <w:r w:rsidR="00FC4F8A" w:rsidRPr="00F73E55">
        <w:rPr>
          <w:color w:val="404040"/>
          <w:lang w:eastAsia="en-AU"/>
        </w:rPr>
        <w:t>In 2017, an accident leading to contamination of a worker at the Australian Nuclear Science and T</w:t>
      </w:r>
      <w:r w:rsidR="00BC23AF">
        <w:rPr>
          <w:lang w:eastAsia="en-AU"/>
        </w:rPr>
        <w:t xml:space="preserve">echnology Organisation (ANSTO) </w:t>
      </w:r>
      <w:r w:rsidR="00FC4F8A" w:rsidRPr="00F73E55">
        <w:rPr>
          <w:color w:val="404040"/>
          <w:lang w:eastAsia="en-AU"/>
        </w:rPr>
        <w:t xml:space="preserve">occurred during a routine quality control procedure </w:t>
      </w:r>
      <w:r w:rsidR="00BC23AF">
        <w:rPr>
          <w:lang w:eastAsia="en-AU"/>
        </w:rPr>
        <w:t>causing</w:t>
      </w:r>
      <w:r w:rsidR="00FC4F8A" w:rsidRPr="00F73E55">
        <w:rPr>
          <w:color w:val="404040"/>
          <w:lang w:eastAsia="en-AU"/>
        </w:rPr>
        <w:t xml:space="preserve"> radiation exposure to the skin of the hands. This exposure later resulted in tissue reactions to the hands (</w:t>
      </w:r>
      <w:r w:rsidR="00591009">
        <w:rPr>
          <w:lang w:eastAsia="en-AU"/>
        </w:rPr>
        <w:t>ARPANSA 2018).</w:t>
      </w:r>
    </w:p>
    <w:p w14:paraId="08E70E84" w14:textId="77777777" w:rsidR="005A6118" w:rsidRDefault="005A6118" w:rsidP="0068068A">
      <w:pPr>
        <w:pStyle w:val="Heading3"/>
        <w:tabs>
          <w:tab w:val="clear" w:pos="2240"/>
          <w:tab w:val="num" w:pos="1985"/>
        </w:tabs>
        <w:ind w:left="709"/>
        <w:rPr>
          <w:lang w:eastAsia="en-AU"/>
        </w:rPr>
      </w:pPr>
      <w:r>
        <w:rPr>
          <w:lang w:eastAsia="en-AU"/>
        </w:rPr>
        <w:t xml:space="preserve">Malicious use of radioactive material </w:t>
      </w:r>
    </w:p>
    <w:p w14:paraId="2324A044" w14:textId="74897238" w:rsidR="005A6118" w:rsidRDefault="005A6118" w:rsidP="005A6118">
      <w:pPr>
        <w:rPr>
          <w:lang w:eastAsia="en-AU"/>
        </w:rPr>
      </w:pPr>
      <w:r>
        <w:rPr>
          <w:lang w:eastAsia="en-AU"/>
        </w:rPr>
        <w:t>There is the possibility that</w:t>
      </w:r>
      <w:r w:rsidR="000E68CF">
        <w:rPr>
          <w:lang w:eastAsia="en-AU"/>
        </w:rPr>
        <w:t xml:space="preserve"> a malicious act</w:t>
      </w:r>
      <w:r>
        <w:rPr>
          <w:lang w:eastAsia="en-AU"/>
        </w:rPr>
        <w:t xml:space="preserve"> may </w:t>
      </w:r>
      <w:r w:rsidR="000E68CF">
        <w:rPr>
          <w:lang w:eastAsia="en-AU"/>
        </w:rPr>
        <w:t xml:space="preserve">be </w:t>
      </w:r>
      <w:r w:rsidR="00E66DCF">
        <w:rPr>
          <w:lang w:eastAsia="en-AU"/>
        </w:rPr>
        <w:t>committed</w:t>
      </w:r>
      <w:r w:rsidR="000E68CF">
        <w:rPr>
          <w:lang w:eastAsia="en-AU"/>
        </w:rPr>
        <w:t xml:space="preserve"> </w:t>
      </w:r>
      <w:r w:rsidR="00E66DCF">
        <w:rPr>
          <w:lang w:eastAsia="en-AU"/>
        </w:rPr>
        <w:t>which</w:t>
      </w:r>
      <w:r>
        <w:rPr>
          <w:lang w:eastAsia="en-AU"/>
        </w:rPr>
        <w:t xml:space="preserve"> involves the use of radioactive materials that could have widespread radiological consequences. These scenarios include: </w:t>
      </w:r>
    </w:p>
    <w:p w14:paraId="4F252107" w14:textId="63758897" w:rsidR="005A6118" w:rsidRDefault="00611291" w:rsidP="00AB7CDF">
      <w:pPr>
        <w:pStyle w:val="ListParagraph"/>
        <w:numPr>
          <w:ilvl w:val="0"/>
          <w:numId w:val="43"/>
        </w:numPr>
      </w:pPr>
      <w:r>
        <w:t>a</w:t>
      </w:r>
      <w:r w:rsidR="005A6118">
        <w:t xml:space="preserve"> threat to commit a malevolent act involving the use of radioactive materials</w:t>
      </w:r>
    </w:p>
    <w:p w14:paraId="5E70D897" w14:textId="121E1E16" w:rsidR="00611291" w:rsidRDefault="00611291" w:rsidP="00AB7CDF">
      <w:pPr>
        <w:pStyle w:val="ListParagraph"/>
        <w:numPr>
          <w:ilvl w:val="0"/>
          <w:numId w:val="43"/>
        </w:numPr>
      </w:pPr>
      <w:r>
        <w:t>the use of conventional explosives or other mechanisms to disperse radioactive materials, such as a Radiation Dispersal Device (RDD)</w:t>
      </w:r>
    </w:p>
    <w:p w14:paraId="2A320AE6" w14:textId="1E0F6A0C" w:rsidR="005A6118" w:rsidRDefault="00611291" w:rsidP="00AB7CDF">
      <w:pPr>
        <w:pStyle w:val="ListParagraph"/>
        <w:numPr>
          <w:ilvl w:val="0"/>
          <w:numId w:val="43"/>
        </w:numPr>
      </w:pPr>
      <w:r>
        <w:t>a</w:t>
      </w:r>
      <w:r w:rsidR="005A6118">
        <w:t xml:space="preserve"> deliberate act to irradiate persons </w:t>
      </w:r>
      <w:r>
        <w:t>using Radiation Exposure Devices (RED)</w:t>
      </w:r>
      <w:r w:rsidR="005673B0">
        <w:t>, including but not limited to:</w:t>
      </w:r>
      <w:r>
        <w:t xml:space="preserve">  </w:t>
      </w:r>
    </w:p>
    <w:p w14:paraId="5CD8DE90" w14:textId="289F523D" w:rsidR="00611291" w:rsidRDefault="00611291" w:rsidP="00AB7CDF">
      <w:pPr>
        <w:pStyle w:val="ListParagraph"/>
        <w:numPr>
          <w:ilvl w:val="1"/>
          <w:numId w:val="44"/>
        </w:numPr>
      </w:pPr>
      <w:r>
        <w:t>a deliberate act to contaminate food or water supplies with radioactive materials</w:t>
      </w:r>
    </w:p>
    <w:p w14:paraId="06DF1F52" w14:textId="0322C7EE" w:rsidR="005A6118" w:rsidRDefault="00611291" w:rsidP="00AB7CDF">
      <w:pPr>
        <w:pStyle w:val="ListParagraph"/>
        <w:numPr>
          <w:ilvl w:val="1"/>
          <w:numId w:val="44"/>
        </w:numPr>
      </w:pPr>
      <w:r>
        <w:t>a</w:t>
      </w:r>
      <w:r w:rsidR="005A6118">
        <w:t xml:space="preserve"> deliberate act to contaminate a site or the environment with radioactive materials </w:t>
      </w:r>
    </w:p>
    <w:p w14:paraId="38C13A92" w14:textId="77777777" w:rsidR="005A6118" w:rsidRDefault="00611291" w:rsidP="00AB7CDF">
      <w:pPr>
        <w:pStyle w:val="ListParagraph"/>
        <w:numPr>
          <w:ilvl w:val="0"/>
          <w:numId w:val="43"/>
        </w:numPr>
      </w:pPr>
      <w:r>
        <w:t>a</w:t>
      </w:r>
      <w:r w:rsidR="005A6118">
        <w:t xml:space="preserve"> sabotage attack upon a nuclear facility aimed at causing an uncontrolled release of radioactive materials.</w:t>
      </w:r>
    </w:p>
    <w:p w14:paraId="67F0CC34" w14:textId="098BDBDA" w:rsidR="005A6118" w:rsidRDefault="005A6118" w:rsidP="005A6118">
      <w:pPr>
        <w:rPr>
          <w:lang w:eastAsia="en-AU"/>
        </w:rPr>
      </w:pPr>
      <w:r>
        <w:rPr>
          <w:lang w:eastAsia="en-AU"/>
        </w:rPr>
        <w:t xml:space="preserve">The suitability of a radioactive source for malevolent use will depend on the </w:t>
      </w:r>
      <w:r w:rsidR="004F2320">
        <w:rPr>
          <w:lang w:eastAsia="en-AU"/>
        </w:rPr>
        <w:t>activity</w:t>
      </w:r>
      <w:r>
        <w:rPr>
          <w:lang w:eastAsia="en-AU"/>
        </w:rPr>
        <w:t xml:space="preserve"> of the source, the type of radiation emitted by the source, the half-life of the source, the ease of accessibility to the radioactive material in the source, the portability of the source and the physical and chemical properties of the source. </w:t>
      </w:r>
      <w:r w:rsidR="00DE657A">
        <w:rPr>
          <w:lang w:eastAsia="en-AU"/>
        </w:rPr>
        <w:t>R</w:t>
      </w:r>
      <w:r>
        <w:rPr>
          <w:lang w:eastAsia="en-AU"/>
        </w:rPr>
        <w:t>adiological dispersal incidents are divided into two broad categories: those involving small and generally highly locali</w:t>
      </w:r>
      <w:r w:rsidR="00E25A78">
        <w:rPr>
          <w:lang w:eastAsia="en-AU"/>
        </w:rPr>
        <w:t>s</w:t>
      </w:r>
      <w:r>
        <w:rPr>
          <w:lang w:eastAsia="en-AU"/>
        </w:rPr>
        <w:t>ed sources and those involving the dispersal of large amounts of radioactive materials over large areas.</w:t>
      </w:r>
    </w:p>
    <w:p w14:paraId="1BD6C694" w14:textId="66CD913E" w:rsidR="005A6118" w:rsidRDefault="00A17D17" w:rsidP="000E68CF">
      <w:pPr>
        <w:pStyle w:val="Heading4"/>
        <w:rPr>
          <w:lang w:eastAsia="en-AU"/>
        </w:rPr>
      </w:pPr>
      <w:r>
        <w:rPr>
          <w:lang w:eastAsia="en-AU"/>
        </w:rPr>
        <w:t>Localised s</w:t>
      </w:r>
      <w:r w:rsidR="005A6118">
        <w:rPr>
          <w:lang w:eastAsia="en-AU"/>
        </w:rPr>
        <w:t xml:space="preserve">ources </w:t>
      </w:r>
    </w:p>
    <w:p w14:paraId="198CCD85" w14:textId="5C0B823B" w:rsidR="00611291" w:rsidRPr="00553D04" w:rsidRDefault="00611291" w:rsidP="00553D04">
      <w:pPr>
        <w:rPr>
          <w:lang w:eastAsia="en-AU"/>
        </w:rPr>
      </w:pPr>
      <w:r>
        <w:rPr>
          <w:lang w:eastAsia="en-AU"/>
        </w:rPr>
        <w:t>R</w:t>
      </w:r>
      <w:r w:rsidR="005A6118">
        <w:rPr>
          <w:lang w:eastAsia="en-AU"/>
        </w:rPr>
        <w:t xml:space="preserve">adioactive material may be used with the principal objective of causing fear </w:t>
      </w:r>
      <w:r w:rsidR="007101CA">
        <w:rPr>
          <w:lang w:eastAsia="en-AU"/>
        </w:rPr>
        <w:t xml:space="preserve">and disruption </w:t>
      </w:r>
      <w:r w:rsidR="005A6118">
        <w:rPr>
          <w:lang w:eastAsia="en-AU"/>
        </w:rPr>
        <w:t xml:space="preserve">within a population. </w:t>
      </w:r>
      <w:r w:rsidRPr="00553D04">
        <w:rPr>
          <w:lang w:eastAsia="en-AU"/>
        </w:rPr>
        <w:t xml:space="preserve">People exposed to high levels of radiation </w:t>
      </w:r>
      <w:r w:rsidR="00BB5332">
        <w:rPr>
          <w:lang w:eastAsia="en-AU"/>
        </w:rPr>
        <w:t xml:space="preserve">to the whole body </w:t>
      </w:r>
      <w:r w:rsidRPr="00553D04">
        <w:rPr>
          <w:lang w:eastAsia="en-AU"/>
        </w:rPr>
        <w:t xml:space="preserve">could develop </w:t>
      </w:r>
      <w:r w:rsidR="00BB5332">
        <w:rPr>
          <w:lang w:eastAsia="en-AU"/>
        </w:rPr>
        <w:t>acute adverse health effects</w:t>
      </w:r>
      <w:r w:rsidR="00D10BD0">
        <w:rPr>
          <w:lang w:eastAsia="en-AU"/>
        </w:rPr>
        <w:t>,</w:t>
      </w:r>
      <w:r w:rsidR="00BB5332">
        <w:rPr>
          <w:lang w:eastAsia="en-AU"/>
        </w:rPr>
        <w:t xml:space="preserve"> </w:t>
      </w:r>
      <w:r w:rsidR="00D10BD0">
        <w:rPr>
          <w:lang w:eastAsia="en-AU"/>
        </w:rPr>
        <w:t>such as</w:t>
      </w:r>
      <w:r w:rsidR="00BB5332">
        <w:rPr>
          <w:lang w:eastAsia="en-AU"/>
        </w:rPr>
        <w:t xml:space="preserve"> vomiting, nausea, diarrhoea or erythema</w:t>
      </w:r>
      <w:r w:rsidR="00D10BD0">
        <w:rPr>
          <w:lang w:eastAsia="en-AU"/>
        </w:rPr>
        <w:t>.</w:t>
      </w:r>
      <w:r w:rsidR="00BB5332">
        <w:rPr>
          <w:lang w:eastAsia="en-AU"/>
        </w:rPr>
        <w:t xml:space="preserve"> </w:t>
      </w:r>
      <w:r w:rsidR="00D10BD0">
        <w:rPr>
          <w:lang w:eastAsia="en-AU"/>
        </w:rPr>
        <w:t>T</w:t>
      </w:r>
      <w:r w:rsidR="00BB5332">
        <w:rPr>
          <w:lang w:eastAsia="en-AU"/>
        </w:rPr>
        <w:t>he effects of lower dose or localised exposures may only become apparent after some time</w:t>
      </w:r>
      <w:r w:rsidRPr="00553D04">
        <w:rPr>
          <w:lang w:eastAsia="en-AU"/>
        </w:rPr>
        <w:t>.</w:t>
      </w:r>
    </w:p>
    <w:p w14:paraId="47528711" w14:textId="6EEC0A8B" w:rsidR="005A6118" w:rsidRPr="000E68CF" w:rsidRDefault="00A17D17" w:rsidP="000E68CF">
      <w:pPr>
        <w:pStyle w:val="Heading4"/>
      </w:pPr>
      <w:r>
        <w:t>Widely dispersed s</w:t>
      </w:r>
      <w:r w:rsidR="005A6118" w:rsidRPr="000E68CF">
        <w:t>ources</w:t>
      </w:r>
    </w:p>
    <w:p w14:paraId="44148326" w14:textId="170A1DB2" w:rsidR="005A6118" w:rsidRDefault="00467733" w:rsidP="00591009">
      <w:pPr>
        <w:rPr>
          <w:lang w:eastAsia="en-AU"/>
        </w:rPr>
      </w:pPr>
      <w:r>
        <w:rPr>
          <w:lang w:eastAsia="en-AU"/>
        </w:rPr>
        <w:t>E</w:t>
      </w:r>
      <w:r w:rsidR="005A6118">
        <w:rPr>
          <w:lang w:eastAsia="en-AU"/>
        </w:rPr>
        <w:t xml:space="preserve">vents that result in the dispersal of radioactive materials over large areas </w:t>
      </w:r>
      <w:r>
        <w:rPr>
          <w:lang w:eastAsia="en-AU"/>
        </w:rPr>
        <w:t xml:space="preserve">could occur </w:t>
      </w:r>
      <w:r w:rsidR="005A6118">
        <w:rPr>
          <w:lang w:eastAsia="en-AU"/>
        </w:rPr>
        <w:t>through the use of explosives</w:t>
      </w:r>
      <w:r w:rsidR="000842E4">
        <w:rPr>
          <w:lang w:eastAsia="en-AU"/>
        </w:rPr>
        <w:t>,</w:t>
      </w:r>
      <w:r w:rsidR="005A6118">
        <w:rPr>
          <w:lang w:eastAsia="en-AU"/>
        </w:rPr>
        <w:t xml:space="preserve"> </w:t>
      </w:r>
      <w:r w:rsidR="000842E4">
        <w:rPr>
          <w:lang w:eastAsia="en-AU"/>
        </w:rPr>
        <w:t xml:space="preserve">or another mechanical device, </w:t>
      </w:r>
      <w:r w:rsidR="005A6118">
        <w:rPr>
          <w:lang w:eastAsia="en-AU"/>
        </w:rPr>
        <w:t xml:space="preserve">coupled with large </w:t>
      </w:r>
      <w:r w:rsidR="000842E4">
        <w:rPr>
          <w:lang w:eastAsia="en-AU"/>
        </w:rPr>
        <w:t xml:space="preserve">volumes </w:t>
      </w:r>
      <w:r w:rsidR="005A6118">
        <w:rPr>
          <w:lang w:eastAsia="en-AU"/>
        </w:rPr>
        <w:t>of radioactive material</w:t>
      </w:r>
      <w:r w:rsidR="005673B0">
        <w:rPr>
          <w:lang w:eastAsia="en-AU"/>
        </w:rPr>
        <w:t>, such as RDDs</w:t>
      </w:r>
      <w:r w:rsidR="003D181C">
        <w:rPr>
          <w:lang w:eastAsia="en-AU"/>
        </w:rPr>
        <w:t xml:space="preserve">. </w:t>
      </w:r>
      <w:r w:rsidR="005A6118">
        <w:rPr>
          <w:lang w:eastAsia="en-AU"/>
        </w:rPr>
        <w:t xml:space="preserve">If the target area is populated, individuals injured by the explosion are </w:t>
      </w:r>
      <w:r w:rsidR="000842E4">
        <w:rPr>
          <w:lang w:eastAsia="en-AU"/>
        </w:rPr>
        <w:t xml:space="preserve">also </w:t>
      </w:r>
      <w:r w:rsidR="005A6118">
        <w:rPr>
          <w:lang w:eastAsia="en-AU"/>
        </w:rPr>
        <w:t xml:space="preserve">likely to be contaminated with </w:t>
      </w:r>
      <w:r w:rsidR="007101CA">
        <w:rPr>
          <w:lang w:eastAsia="en-AU"/>
        </w:rPr>
        <w:t>radioactive material</w:t>
      </w:r>
      <w:r w:rsidR="005A6118">
        <w:rPr>
          <w:lang w:eastAsia="en-AU"/>
        </w:rPr>
        <w:t>.</w:t>
      </w:r>
      <w:r w:rsidR="00591009">
        <w:rPr>
          <w:lang w:eastAsia="en-AU"/>
        </w:rPr>
        <w:t xml:space="preserve"> </w:t>
      </w:r>
    </w:p>
    <w:p w14:paraId="61F818D4" w14:textId="2B0337A1" w:rsidR="005A6118" w:rsidRDefault="005A6118" w:rsidP="003D181C">
      <w:pPr>
        <w:rPr>
          <w:lang w:eastAsia="en-AU"/>
        </w:rPr>
      </w:pPr>
      <w:r>
        <w:rPr>
          <w:lang w:eastAsia="en-AU"/>
        </w:rPr>
        <w:lastRenderedPageBreak/>
        <w:t xml:space="preserve">Large </w:t>
      </w:r>
      <w:r w:rsidR="003D181C">
        <w:rPr>
          <w:lang w:eastAsia="en-AU"/>
        </w:rPr>
        <w:t>sources</w:t>
      </w:r>
      <w:r>
        <w:rPr>
          <w:lang w:eastAsia="en-AU"/>
        </w:rPr>
        <w:t xml:space="preserve"> of penetrating radiation are difficult to handle safely and without detection by authorities. </w:t>
      </w:r>
      <w:r w:rsidR="003D181C">
        <w:rPr>
          <w:lang w:eastAsia="en-AU"/>
        </w:rPr>
        <w:t xml:space="preserve">If large sources are used in such devices, individuals </w:t>
      </w:r>
      <w:r w:rsidR="007C58B9">
        <w:rPr>
          <w:lang w:eastAsia="en-AU"/>
        </w:rPr>
        <w:t>may</w:t>
      </w:r>
      <w:r w:rsidR="003D181C" w:rsidRPr="00272740">
        <w:rPr>
          <w:lang w:eastAsia="en-AU"/>
        </w:rPr>
        <w:t xml:space="preserve"> </w:t>
      </w:r>
      <w:r w:rsidR="003D181C" w:rsidRPr="00E35472">
        <w:rPr>
          <w:lang w:eastAsia="en-AU"/>
        </w:rPr>
        <w:t xml:space="preserve">develop </w:t>
      </w:r>
      <w:r w:rsidR="003D181C" w:rsidRPr="00272740">
        <w:rPr>
          <w:lang w:eastAsia="en-AU"/>
        </w:rPr>
        <w:t>immediate adverse health effects from radiation exposure.</w:t>
      </w:r>
      <w:r w:rsidR="004C7343" w:rsidRPr="00272740">
        <w:rPr>
          <w:lang w:eastAsia="en-AU"/>
        </w:rPr>
        <w:t xml:space="preserve"> Widespread contamination of air, food products and water supplies </w:t>
      </w:r>
      <w:r w:rsidR="007C58B9">
        <w:rPr>
          <w:lang w:eastAsia="en-AU"/>
        </w:rPr>
        <w:t>may</w:t>
      </w:r>
      <w:r w:rsidR="007C58B9" w:rsidRPr="00272740">
        <w:rPr>
          <w:lang w:eastAsia="en-AU"/>
        </w:rPr>
        <w:t xml:space="preserve"> </w:t>
      </w:r>
      <w:r w:rsidR="004C7343" w:rsidRPr="00272740">
        <w:rPr>
          <w:lang w:eastAsia="en-AU"/>
        </w:rPr>
        <w:t>also result.</w:t>
      </w:r>
      <w:r w:rsidR="00E35472">
        <w:rPr>
          <w:lang w:eastAsia="en-AU"/>
        </w:rPr>
        <w:t xml:space="preserve"> RDD dispersion analysis has been evaluated </w:t>
      </w:r>
      <w:r w:rsidR="007D0F3C">
        <w:rPr>
          <w:lang w:eastAsia="en-AU"/>
        </w:rPr>
        <w:t xml:space="preserve">for a variety of scenarios </w:t>
      </w:r>
      <w:r w:rsidR="00E35472">
        <w:rPr>
          <w:lang w:eastAsia="en-AU"/>
        </w:rPr>
        <w:t>by the Australian Department of Defence (</w:t>
      </w:r>
      <w:r w:rsidR="00842A2D">
        <w:rPr>
          <w:lang w:eastAsia="en-AU"/>
        </w:rPr>
        <w:t>DSTO</w:t>
      </w:r>
      <w:r w:rsidR="00E35472">
        <w:rPr>
          <w:lang w:eastAsia="en-AU"/>
        </w:rPr>
        <w:t xml:space="preserve"> 2012).</w:t>
      </w:r>
    </w:p>
    <w:p w14:paraId="05DD568F" w14:textId="729F4A1E" w:rsidR="005A6118" w:rsidRDefault="005A6118" w:rsidP="005A6118">
      <w:pPr>
        <w:rPr>
          <w:lang w:eastAsia="en-AU"/>
        </w:rPr>
      </w:pPr>
      <w:r>
        <w:rPr>
          <w:lang w:eastAsia="en-AU"/>
        </w:rPr>
        <w:t>Nuclear reactors, spent fuel storage</w:t>
      </w:r>
      <w:r w:rsidR="00FF224D">
        <w:rPr>
          <w:lang w:eastAsia="en-AU"/>
        </w:rPr>
        <w:t xml:space="preserve"> facilities including storage pools</w:t>
      </w:r>
      <w:r>
        <w:rPr>
          <w:lang w:eastAsia="en-AU"/>
        </w:rPr>
        <w:t xml:space="preserve">, transport vehicles, or any </w:t>
      </w:r>
      <w:r w:rsidR="00FF224D">
        <w:rPr>
          <w:lang w:eastAsia="en-AU"/>
        </w:rPr>
        <w:t xml:space="preserve">spent fuel and </w:t>
      </w:r>
      <w:r>
        <w:rPr>
          <w:lang w:eastAsia="en-AU"/>
        </w:rPr>
        <w:t xml:space="preserve">high-level waste </w:t>
      </w:r>
      <w:r w:rsidR="00FF224D">
        <w:rPr>
          <w:lang w:eastAsia="en-AU"/>
        </w:rPr>
        <w:t xml:space="preserve">facilities or </w:t>
      </w:r>
      <w:r>
        <w:rPr>
          <w:lang w:eastAsia="en-AU"/>
        </w:rPr>
        <w:t>site</w:t>
      </w:r>
      <w:r w:rsidR="00FF224D">
        <w:rPr>
          <w:lang w:eastAsia="en-AU"/>
        </w:rPr>
        <w:t>s</w:t>
      </w:r>
      <w:r>
        <w:rPr>
          <w:lang w:eastAsia="en-AU"/>
        </w:rPr>
        <w:t xml:space="preserve"> are potential targets for the </w:t>
      </w:r>
      <w:r w:rsidR="000842E4">
        <w:rPr>
          <w:lang w:eastAsia="en-AU"/>
        </w:rPr>
        <w:t>dispersal and release</w:t>
      </w:r>
      <w:r w:rsidR="007C58B9">
        <w:rPr>
          <w:lang w:eastAsia="en-AU"/>
        </w:rPr>
        <w:t xml:space="preserve"> of radioactive materials</w:t>
      </w:r>
      <w:r>
        <w:rPr>
          <w:lang w:eastAsia="en-AU"/>
        </w:rPr>
        <w:t xml:space="preserve"> into the </w:t>
      </w:r>
      <w:r w:rsidR="007C58B9">
        <w:rPr>
          <w:lang w:eastAsia="en-AU"/>
        </w:rPr>
        <w:t>environment</w:t>
      </w:r>
      <w:r>
        <w:rPr>
          <w:lang w:eastAsia="en-AU"/>
        </w:rPr>
        <w:t>.</w:t>
      </w:r>
    </w:p>
    <w:p w14:paraId="0FC720DC" w14:textId="23311AA8" w:rsidR="00BB5332" w:rsidRDefault="00BB5332" w:rsidP="00BB5332">
      <w:pPr>
        <w:rPr>
          <w:lang w:eastAsia="en-AU"/>
        </w:rPr>
      </w:pPr>
      <w:r w:rsidRPr="0068068A">
        <w:rPr>
          <w:lang w:eastAsia="en-AU"/>
        </w:rPr>
        <w:t xml:space="preserve">Radioactive material may be </w:t>
      </w:r>
      <w:r w:rsidR="007C58B9">
        <w:rPr>
          <w:lang w:eastAsia="en-AU"/>
        </w:rPr>
        <w:t>distributed</w:t>
      </w:r>
      <w:r w:rsidR="007C58B9" w:rsidRPr="0068068A">
        <w:rPr>
          <w:lang w:eastAsia="en-AU"/>
        </w:rPr>
        <w:t xml:space="preserve"> </w:t>
      </w:r>
      <w:r w:rsidRPr="0068068A">
        <w:rPr>
          <w:lang w:eastAsia="en-AU"/>
        </w:rPr>
        <w:t xml:space="preserve">into water supplies or dispersed into the air. Because of the effect of dilution, the levels of radioactive material decrease rapidly and </w:t>
      </w:r>
      <w:r w:rsidR="0092183D">
        <w:rPr>
          <w:lang w:eastAsia="en-AU"/>
        </w:rPr>
        <w:t xml:space="preserve">is likely to </w:t>
      </w:r>
      <w:r w:rsidR="00FF224D">
        <w:rPr>
          <w:lang w:eastAsia="en-AU"/>
        </w:rPr>
        <w:t>significantly reduce</w:t>
      </w:r>
      <w:r w:rsidR="0092183D">
        <w:rPr>
          <w:lang w:eastAsia="en-AU"/>
        </w:rPr>
        <w:t xml:space="preserve"> the </w:t>
      </w:r>
      <w:r w:rsidR="0092183D" w:rsidRPr="0068068A">
        <w:rPr>
          <w:lang w:eastAsia="en-AU"/>
        </w:rPr>
        <w:t>expos</w:t>
      </w:r>
      <w:r w:rsidR="0092183D">
        <w:rPr>
          <w:lang w:eastAsia="en-AU"/>
        </w:rPr>
        <w:t>ure</w:t>
      </w:r>
      <w:r w:rsidR="0092183D" w:rsidRPr="0068068A">
        <w:rPr>
          <w:lang w:eastAsia="en-AU"/>
        </w:rPr>
        <w:t xml:space="preserve"> </w:t>
      </w:r>
      <w:r w:rsidR="0092183D">
        <w:rPr>
          <w:lang w:eastAsia="en-AU"/>
        </w:rPr>
        <w:t xml:space="preserve">of </w:t>
      </w:r>
      <w:r w:rsidRPr="0068068A">
        <w:rPr>
          <w:lang w:eastAsia="en-AU"/>
        </w:rPr>
        <w:t>people</w:t>
      </w:r>
      <w:r w:rsidR="00FF224D">
        <w:rPr>
          <w:lang w:eastAsia="en-AU"/>
        </w:rPr>
        <w:t xml:space="preserve">. </w:t>
      </w:r>
      <w:r w:rsidRPr="0068068A">
        <w:rPr>
          <w:lang w:eastAsia="en-AU"/>
        </w:rPr>
        <w:t xml:space="preserve"> The harm from this kind of source </w:t>
      </w:r>
      <w:r w:rsidR="00FF224D">
        <w:rPr>
          <w:lang w:eastAsia="en-AU"/>
        </w:rPr>
        <w:t>may</w:t>
      </w:r>
      <w:r w:rsidR="00FF224D" w:rsidRPr="0068068A">
        <w:rPr>
          <w:lang w:eastAsia="en-AU"/>
        </w:rPr>
        <w:t xml:space="preserve"> </w:t>
      </w:r>
      <w:r w:rsidRPr="0068068A">
        <w:rPr>
          <w:lang w:eastAsia="en-AU"/>
        </w:rPr>
        <w:t>primarily</w:t>
      </w:r>
      <w:r w:rsidR="00FF224D">
        <w:rPr>
          <w:lang w:eastAsia="en-AU"/>
        </w:rPr>
        <w:t xml:space="preserve"> be</w:t>
      </w:r>
      <w:r w:rsidRPr="0068068A">
        <w:rPr>
          <w:lang w:eastAsia="en-AU"/>
        </w:rPr>
        <w:t xml:space="preserve"> psychological</w:t>
      </w:r>
      <w:r w:rsidR="00FF224D">
        <w:rPr>
          <w:lang w:eastAsia="en-AU"/>
        </w:rPr>
        <w:t xml:space="preserve">. </w:t>
      </w:r>
    </w:p>
    <w:p w14:paraId="633BF1EA" w14:textId="01EFE2E8" w:rsidR="004A7812" w:rsidRDefault="005A6118" w:rsidP="005A6118">
      <w:pPr>
        <w:rPr>
          <w:lang w:eastAsia="en-AU"/>
        </w:rPr>
      </w:pPr>
      <w:r>
        <w:rPr>
          <w:lang w:eastAsia="en-AU"/>
        </w:rPr>
        <w:t xml:space="preserve">Radioactive material can also be hazardous if it </w:t>
      </w:r>
      <w:r w:rsidR="007C58B9">
        <w:rPr>
          <w:lang w:eastAsia="en-AU"/>
        </w:rPr>
        <w:t>enters</w:t>
      </w:r>
      <w:r>
        <w:rPr>
          <w:lang w:eastAsia="en-AU"/>
        </w:rPr>
        <w:t xml:space="preserve"> a person's body, via inhalation, ingestion or through open wounds. </w:t>
      </w:r>
      <w:r w:rsidR="004A7812">
        <w:rPr>
          <w:lang w:eastAsia="en-AU"/>
        </w:rPr>
        <w:t>Radiation-induced trauma and conventional trauma may act synergistically. The rate of morbidity and mortality depend</w:t>
      </w:r>
      <w:r w:rsidR="00987A22">
        <w:rPr>
          <w:lang w:eastAsia="en-AU"/>
        </w:rPr>
        <w:t>s</w:t>
      </w:r>
      <w:r w:rsidR="004A7812">
        <w:rPr>
          <w:lang w:eastAsia="en-AU"/>
        </w:rPr>
        <w:t xml:space="preserve"> on the treatment outcomes of the trauma that a person may have obtained</w:t>
      </w:r>
      <w:r w:rsidR="00955505">
        <w:rPr>
          <w:lang w:eastAsia="en-AU"/>
        </w:rPr>
        <w:t xml:space="preserve"> (</w:t>
      </w:r>
      <w:r w:rsidR="00FA3B0A">
        <w:t>DoH</w:t>
      </w:r>
      <w:r w:rsidR="00955505">
        <w:t xml:space="preserve"> 2012)</w:t>
      </w:r>
      <w:r w:rsidR="004A7812">
        <w:rPr>
          <w:lang w:eastAsia="en-AU"/>
        </w:rPr>
        <w:t xml:space="preserve">. </w:t>
      </w:r>
    </w:p>
    <w:p w14:paraId="174E61C0" w14:textId="10D1DFDC" w:rsidR="005A6118" w:rsidRDefault="005A6118" w:rsidP="005A6118">
      <w:pPr>
        <w:rPr>
          <w:lang w:eastAsia="en-AU"/>
        </w:rPr>
      </w:pPr>
      <w:r>
        <w:rPr>
          <w:lang w:eastAsia="en-AU"/>
        </w:rPr>
        <w:t xml:space="preserve">Inhalation of radioactive material </w:t>
      </w:r>
      <w:r w:rsidR="007C58B9">
        <w:rPr>
          <w:lang w:eastAsia="en-AU"/>
        </w:rPr>
        <w:t>in the vicinity</w:t>
      </w:r>
      <w:r>
        <w:rPr>
          <w:lang w:eastAsia="en-AU"/>
        </w:rPr>
        <w:t xml:space="preserve"> of a fire or an explosion involving a very large</w:t>
      </w:r>
      <w:r w:rsidR="007C58B9">
        <w:rPr>
          <w:lang w:eastAsia="en-AU"/>
        </w:rPr>
        <w:t xml:space="preserve"> activity</w:t>
      </w:r>
      <w:r w:rsidR="0092183D">
        <w:rPr>
          <w:lang w:eastAsia="en-AU"/>
        </w:rPr>
        <w:t xml:space="preserve"> radioactive</w:t>
      </w:r>
      <w:r>
        <w:rPr>
          <w:lang w:eastAsia="en-AU"/>
        </w:rPr>
        <w:t xml:space="preserve"> source could</w:t>
      </w:r>
      <w:r w:rsidR="00987A22">
        <w:rPr>
          <w:lang w:eastAsia="en-AU"/>
        </w:rPr>
        <w:t xml:space="preserve"> lead to the</w:t>
      </w:r>
      <w:r>
        <w:rPr>
          <w:lang w:eastAsia="en-AU"/>
        </w:rPr>
        <w:t xml:space="preserve"> </w:t>
      </w:r>
      <w:r w:rsidR="003D181C" w:rsidRPr="00E35472">
        <w:rPr>
          <w:lang w:eastAsia="en-AU"/>
        </w:rPr>
        <w:t>develop</w:t>
      </w:r>
      <w:r w:rsidR="00987A22">
        <w:rPr>
          <w:lang w:eastAsia="en-AU"/>
        </w:rPr>
        <w:t>ment of</w:t>
      </w:r>
      <w:r w:rsidR="003D181C" w:rsidRPr="00E35472">
        <w:rPr>
          <w:lang w:eastAsia="en-AU"/>
        </w:rPr>
        <w:t xml:space="preserve"> </w:t>
      </w:r>
      <w:r w:rsidR="003D181C">
        <w:rPr>
          <w:lang w:eastAsia="en-AU"/>
        </w:rPr>
        <w:t>immediate adverse health effects</w:t>
      </w:r>
      <w:r>
        <w:rPr>
          <w:lang w:eastAsia="en-AU"/>
        </w:rPr>
        <w:t xml:space="preserve">. However, this is </w:t>
      </w:r>
      <w:r w:rsidR="007C58B9">
        <w:rPr>
          <w:lang w:eastAsia="en-AU"/>
        </w:rPr>
        <w:t>only likely</w:t>
      </w:r>
      <w:r>
        <w:rPr>
          <w:lang w:eastAsia="en-AU"/>
        </w:rPr>
        <w:t xml:space="preserve"> if the person </w:t>
      </w:r>
      <w:r w:rsidR="0092183D">
        <w:rPr>
          <w:lang w:eastAsia="en-AU"/>
        </w:rPr>
        <w:t>is not wearing</w:t>
      </w:r>
      <w:r>
        <w:rPr>
          <w:lang w:eastAsia="en-AU"/>
        </w:rPr>
        <w:t xml:space="preserve"> respiratory protection and </w:t>
      </w:r>
      <w:r w:rsidR="00987A22">
        <w:rPr>
          <w:lang w:eastAsia="en-AU"/>
        </w:rPr>
        <w:t>is</w:t>
      </w:r>
      <w:r w:rsidR="007C58B9">
        <w:rPr>
          <w:lang w:eastAsia="en-AU"/>
        </w:rPr>
        <w:t xml:space="preserve"> present either wittingly or unwittingly in the path of the prevailing wind for an extended period of time. </w:t>
      </w:r>
    </w:p>
    <w:p w14:paraId="594F2620" w14:textId="40F58218" w:rsidR="005A6118" w:rsidRDefault="005A6118" w:rsidP="00EE6C8D">
      <w:r>
        <w:rPr>
          <w:lang w:eastAsia="en-AU"/>
        </w:rPr>
        <w:t xml:space="preserve">On the basis of </w:t>
      </w:r>
      <w:r w:rsidR="008C3D2C">
        <w:rPr>
          <w:lang w:eastAsia="en-AU"/>
        </w:rPr>
        <w:t xml:space="preserve">these </w:t>
      </w:r>
      <w:r>
        <w:rPr>
          <w:lang w:eastAsia="en-AU"/>
        </w:rPr>
        <w:t>types of high activity radioactive sources in use in Australia, the</w:t>
      </w:r>
      <w:r w:rsidR="008C3D2C">
        <w:rPr>
          <w:lang w:eastAsia="en-AU"/>
        </w:rPr>
        <w:t xml:space="preserve"> </w:t>
      </w:r>
      <w:r w:rsidR="008C3D2C">
        <w:t>RED, RDD, and contamination of food or water</w:t>
      </w:r>
      <w:r>
        <w:rPr>
          <w:lang w:eastAsia="en-AU"/>
        </w:rPr>
        <w:t xml:space="preserve"> scenarios have been used for planning </w:t>
      </w:r>
      <w:r w:rsidR="0082783B">
        <w:rPr>
          <w:lang w:eastAsia="en-AU"/>
        </w:rPr>
        <w:t>in the</w:t>
      </w:r>
      <w:r>
        <w:rPr>
          <w:lang w:eastAsia="en-AU"/>
        </w:rPr>
        <w:t xml:space="preserve"> </w:t>
      </w:r>
      <w:r w:rsidR="0082783B">
        <w:t>Australian Clinical Guidelines for Radiological Emergencies</w:t>
      </w:r>
      <w:r w:rsidR="0082783B" w:rsidDel="003D181C">
        <w:rPr>
          <w:lang w:eastAsia="en-AU"/>
        </w:rPr>
        <w:t xml:space="preserve"> </w:t>
      </w:r>
      <w:r w:rsidR="0082783B">
        <w:rPr>
          <w:lang w:eastAsia="en-AU"/>
        </w:rPr>
        <w:t>(</w:t>
      </w:r>
      <w:r w:rsidR="00272740">
        <w:rPr>
          <w:lang w:eastAsia="en-AU"/>
        </w:rPr>
        <w:t xml:space="preserve">Australian Government – </w:t>
      </w:r>
      <w:r w:rsidR="0082783B">
        <w:rPr>
          <w:lang w:eastAsia="en-AU"/>
        </w:rPr>
        <w:t xml:space="preserve">Department of </w:t>
      </w:r>
      <w:r w:rsidR="0082783B" w:rsidRPr="00272740">
        <w:rPr>
          <w:lang w:eastAsia="en-AU"/>
        </w:rPr>
        <w:t xml:space="preserve">Health </w:t>
      </w:r>
      <w:r w:rsidR="003D181C" w:rsidRPr="00272740">
        <w:rPr>
          <w:lang w:eastAsia="en-AU"/>
        </w:rPr>
        <w:t>2012</w:t>
      </w:r>
      <w:r w:rsidR="00791356">
        <w:rPr>
          <w:lang w:eastAsia="en-AU"/>
        </w:rPr>
        <w:t>)</w:t>
      </w:r>
      <w:r w:rsidR="009E14D2">
        <w:rPr>
          <w:lang w:eastAsia="en-AU"/>
        </w:rPr>
        <w:t>.</w:t>
      </w:r>
      <w:r>
        <w:t xml:space="preserve"> </w:t>
      </w:r>
    </w:p>
    <w:p w14:paraId="4C767304" w14:textId="77628E51" w:rsidR="005A6118" w:rsidRDefault="005A6118" w:rsidP="0068068A">
      <w:pPr>
        <w:pStyle w:val="Heading3"/>
        <w:tabs>
          <w:tab w:val="clear" w:pos="2240"/>
          <w:tab w:val="num" w:pos="709"/>
        </w:tabs>
        <w:ind w:left="709"/>
        <w:rPr>
          <w:lang w:eastAsia="en-AU"/>
        </w:rPr>
      </w:pPr>
      <w:r>
        <w:rPr>
          <w:lang w:eastAsia="en-AU"/>
        </w:rPr>
        <w:t xml:space="preserve">Emergencies involving </w:t>
      </w:r>
      <w:r w:rsidR="002D7A3C">
        <w:rPr>
          <w:lang w:eastAsia="en-AU"/>
        </w:rPr>
        <w:t xml:space="preserve">improvised </w:t>
      </w:r>
      <w:r>
        <w:rPr>
          <w:lang w:eastAsia="en-AU"/>
        </w:rPr>
        <w:t xml:space="preserve">nuclear devices </w:t>
      </w:r>
    </w:p>
    <w:p w14:paraId="77272EAD" w14:textId="007775F3" w:rsidR="0082783B" w:rsidRDefault="001D5F28" w:rsidP="0082783B">
      <w:r>
        <w:t xml:space="preserve">An </w:t>
      </w:r>
      <w:r w:rsidR="009E14D2">
        <w:t>I</w:t>
      </w:r>
      <w:r w:rsidR="009E14D2" w:rsidRPr="00553D04">
        <w:t xml:space="preserve">mprovised </w:t>
      </w:r>
      <w:r w:rsidR="009E14D2">
        <w:t>N</w:t>
      </w:r>
      <w:r w:rsidR="009E14D2" w:rsidRPr="00553D04">
        <w:t xml:space="preserve">uclear </w:t>
      </w:r>
      <w:r w:rsidR="009E14D2">
        <w:t>D</w:t>
      </w:r>
      <w:r w:rsidR="009E14D2" w:rsidRPr="00553D04">
        <w:t>evice (IND)</w:t>
      </w:r>
      <w:r w:rsidR="009E14D2">
        <w:t xml:space="preserve"> </w:t>
      </w:r>
      <w:r>
        <w:t xml:space="preserve">is an </w:t>
      </w:r>
      <w:r w:rsidR="009E14D2" w:rsidRPr="00DF1FD8">
        <w:t>illicit </w:t>
      </w:r>
      <w:hyperlink r:id="rId35" w:tooltip="Nuclear weapon" w:history="1">
        <w:r w:rsidR="009E14D2" w:rsidRPr="00DF1FD8">
          <w:t>nuclear weapon</w:t>
        </w:r>
      </w:hyperlink>
      <w:r w:rsidR="009E14D2">
        <w:t xml:space="preserve">. They are very difficult to </w:t>
      </w:r>
      <w:r w:rsidR="009E14D2" w:rsidRPr="00DF1FD8">
        <w:t>fabricate</w:t>
      </w:r>
      <w:r>
        <w:t>, relying on clandestine activities to construct and transport and are unlikely to function correctly when detonated</w:t>
      </w:r>
      <w:r w:rsidR="009E14D2">
        <w:t>.</w:t>
      </w:r>
      <w:r w:rsidR="009E14D2" w:rsidRPr="00DF1FD8">
        <w:t> </w:t>
      </w:r>
      <w:r>
        <w:t>However</w:t>
      </w:r>
      <w:r w:rsidR="00C552E9">
        <w:t>,</w:t>
      </w:r>
      <w:r>
        <w:t xml:space="preserve"> an</w:t>
      </w:r>
      <w:r w:rsidR="004C7343" w:rsidRPr="00553D04">
        <w:t xml:space="preserve"> explosion of </w:t>
      </w:r>
      <w:r w:rsidR="002D7A3C">
        <w:t>an</w:t>
      </w:r>
      <w:r w:rsidR="004C7343" w:rsidRPr="00553D04">
        <w:t xml:space="preserve"> </w:t>
      </w:r>
      <w:r>
        <w:t xml:space="preserve">IND </w:t>
      </w:r>
      <w:r w:rsidR="009E14D2">
        <w:t>may result in a</w:t>
      </w:r>
      <w:r w:rsidR="009E14D2" w:rsidRPr="00553D04">
        <w:t xml:space="preserve"> nuclear emergency</w:t>
      </w:r>
      <w:r w:rsidR="009E14D2">
        <w:t>.</w:t>
      </w:r>
      <w:r w:rsidR="009E14D2" w:rsidRPr="00553D04">
        <w:t xml:space="preserve"> </w:t>
      </w:r>
      <w:r w:rsidR="008F7755">
        <w:t xml:space="preserve">There are a number of significant effects that </w:t>
      </w:r>
      <w:r w:rsidR="002D7A3C">
        <w:t>should</w:t>
      </w:r>
      <w:r w:rsidR="008F7755">
        <w:t xml:space="preserve"> be considered in </w:t>
      </w:r>
      <w:r w:rsidR="0092183D">
        <w:t xml:space="preserve">preparing to </w:t>
      </w:r>
      <w:r w:rsidR="008F7755">
        <w:t>respond to such a</w:t>
      </w:r>
      <w:r w:rsidR="002D7A3C">
        <w:t>n</w:t>
      </w:r>
      <w:r w:rsidR="008F7755">
        <w:t xml:space="preserve"> event. </w:t>
      </w:r>
      <w:r w:rsidR="002D7A3C">
        <w:t>A functioning device may</w:t>
      </w:r>
      <w:r w:rsidR="00E10359" w:rsidRPr="00553D04">
        <w:t xml:space="preserve"> produce an intense pulse of heat, light, air pressure, and</w:t>
      </w:r>
      <w:r w:rsidR="00610F35" w:rsidRPr="00553D04">
        <w:t xml:space="preserve"> </w:t>
      </w:r>
      <w:r w:rsidR="00F47100">
        <w:t>prompt</w:t>
      </w:r>
      <w:r w:rsidR="00E10359" w:rsidRPr="00553D04">
        <w:t xml:space="preserve"> radiation. </w:t>
      </w:r>
      <w:r w:rsidR="002D7A3C">
        <w:t>R</w:t>
      </w:r>
      <w:r w:rsidR="00610F35" w:rsidRPr="00553D04">
        <w:t xml:space="preserve">adioactive material </w:t>
      </w:r>
      <w:r w:rsidR="002D7A3C">
        <w:t>may also be</w:t>
      </w:r>
      <w:r w:rsidR="00610F35" w:rsidRPr="00553D04">
        <w:t xml:space="preserve"> </w:t>
      </w:r>
      <w:r w:rsidR="008F7755" w:rsidRPr="00553D04">
        <w:t xml:space="preserve">rapidly propelled into the atmosphere. </w:t>
      </w:r>
      <w:r w:rsidR="00610F35" w:rsidRPr="00553D04">
        <w:t xml:space="preserve">Much of this material </w:t>
      </w:r>
      <w:r w:rsidR="002D7A3C">
        <w:t xml:space="preserve">would </w:t>
      </w:r>
      <w:r w:rsidR="00610F35" w:rsidRPr="00553D04">
        <w:t xml:space="preserve">fall directly back down close to ground zero within several minutes after the explosion, but some </w:t>
      </w:r>
      <w:r w:rsidR="0092183D">
        <w:t xml:space="preserve">material </w:t>
      </w:r>
      <w:r w:rsidR="002D7A3C">
        <w:t xml:space="preserve">may </w:t>
      </w:r>
      <w:r w:rsidR="0092183D">
        <w:t xml:space="preserve">also </w:t>
      </w:r>
      <w:r w:rsidR="00610F35" w:rsidRPr="00553D04">
        <w:t>travel high into the atmosphere</w:t>
      </w:r>
      <w:r w:rsidR="008F7755" w:rsidRPr="00553D04">
        <w:t xml:space="preserve"> </w:t>
      </w:r>
      <w:r w:rsidR="002D7A3C">
        <w:t>to be</w:t>
      </w:r>
      <w:r w:rsidR="00E10359" w:rsidRPr="00553D04">
        <w:t xml:space="preserve"> carried long distances by </w:t>
      </w:r>
      <w:r w:rsidR="0092183D">
        <w:t>any prevailing</w:t>
      </w:r>
      <w:r w:rsidR="0092183D" w:rsidRPr="00553D04">
        <w:t xml:space="preserve"> </w:t>
      </w:r>
      <w:r w:rsidR="00E10359" w:rsidRPr="00553D04">
        <w:t xml:space="preserve">wind. </w:t>
      </w:r>
      <w:r w:rsidR="00BC56E7" w:rsidRPr="00553D04">
        <w:t>Th</w:t>
      </w:r>
      <w:r w:rsidR="00DE34BC">
        <w:t>e</w:t>
      </w:r>
      <w:r w:rsidR="00BC56E7" w:rsidRPr="00553D04">
        <w:t xml:space="preserve"> U.S. National Council on Radiation Protection and Measurements (NCRP) ha</w:t>
      </w:r>
      <w:r w:rsidR="004A7812">
        <w:t>s</w:t>
      </w:r>
      <w:r w:rsidR="00BC56E7" w:rsidRPr="00553D04">
        <w:t xml:space="preserve"> provided guidance on effective responses to </w:t>
      </w:r>
      <w:r w:rsidR="00F47100">
        <w:t xml:space="preserve">radiological and nuclear </w:t>
      </w:r>
      <w:r w:rsidR="00BC56E7" w:rsidRPr="00553D04">
        <w:t xml:space="preserve">terrorism incidents (NCRP 2010). </w:t>
      </w:r>
      <w:r w:rsidR="00BC56E7" w:rsidRPr="005A5E4D">
        <w:t xml:space="preserve">For </w:t>
      </w:r>
      <w:r w:rsidR="00F47100">
        <w:t xml:space="preserve">a 10 kT </w:t>
      </w:r>
      <w:r w:rsidR="00BC56E7" w:rsidRPr="005A5E4D">
        <w:t>detonation</w:t>
      </w:r>
      <w:r w:rsidR="00F47100" w:rsidRPr="00F47100">
        <w:t xml:space="preserve"> </w:t>
      </w:r>
      <w:r w:rsidR="00F47100">
        <w:t>(</w:t>
      </w:r>
      <w:r w:rsidR="00F47100" w:rsidRPr="005A5E4D">
        <w:t xml:space="preserve">equivalent </w:t>
      </w:r>
      <w:r w:rsidR="00F47100">
        <w:t xml:space="preserve">to the energy </w:t>
      </w:r>
      <w:r w:rsidR="00F47100" w:rsidRPr="005A5E4D">
        <w:t xml:space="preserve">of a </w:t>
      </w:r>
      <w:r w:rsidR="00F47100">
        <w:t xml:space="preserve">ten </w:t>
      </w:r>
      <w:r w:rsidR="00F47100" w:rsidRPr="005A5E4D">
        <w:t>thousand tons of TNT</w:t>
      </w:r>
      <w:r w:rsidR="00F47100">
        <w:t xml:space="preserve">) </w:t>
      </w:r>
      <w:r w:rsidR="00F47100" w:rsidRPr="00553D04">
        <w:t xml:space="preserve">prompt radiation can be an important contributor to casualties. The prompt radiation, however, is of short duration and its intensity decreases with increasing distance. Fallout that is immediately hazardous to </w:t>
      </w:r>
      <w:r w:rsidR="00857C7D">
        <w:rPr>
          <w:rFonts w:cs="Calibri"/>
          <w:szCs w:val="22"/>
        </w:rPr>
        <w:t>emergency workers, helpers</w:t>
      </w:r>
      <w:r w:rsidR="00857C7D" w:rsidRPr="00553D04" w:rsidDel="00857C7D">
        <w:t xml:space="preserve"> </w:t>
      </w:r>
      <w:r w:rsidR="00F47100" w:rsidRPr="00553D04">
        <w:t>and members of</w:t>
      </w:r>
      <w:r w:rsidR="0082783B" w:rsidRPr="00553D04">
        <w:t xml:space="preserve"> </w:t>
      </w:r>
      <w:r w:rsidR="00F47100" w:rsidRPr="00553D04">
        <w:t xml:space="preserve">the public </w:t>
      </w:r>
      <w:r w:rsidR="002D7A3C">
        <w:t>is likely to</w:t>
      </w:r>
      <w:r w:rsidR="002D7A3C" w:rsidRPr="00553D04">
        <w:t xml:space="preserve"> </w:t>
      </w:r>
      <w:r w:rsidR="00F47100" w:rsidRPr="00553D04">
        <w:t>descend to the ground within the first few</w:t>
      </w:r>
      <w:r w:rsidR="0082783B">
        <w:t xml:space="preserve"> </w:t>
      </w:r>
      <w:r w:rsidR="00F47100" w:rsidRPr="00553D04">
        <w:t xml:space="preserve">hours. The most significant hazard area will extend </w:t>
      </w:r>
      <w:r w:rsidR="0082783B" w:rsidRPr="00553D04">
        <w:t xml:space="preserve">downwind </w:t>
      </w:r>
      <w:r w:rsidR="00F47100" w:rsidRPr="00553D04">
        <w:t xml:space="preserve">from ground zero, </w:t>
      </w:r>
      <w:r w:rsidR="002D7A3C">
        <w:t>and</w:t>
      </w:r>
      <w:r w:rsidR="002D7A3C" w:rsidRPr="00553D04">
        <w:t xml:space="preserve"> </w:t>
      </w:r>
      <w:r w:rsidR="00F47100" w:rsidRPr="00553D04">
        <w:t>this area will decrease in size</w:t>
      </w:r>
      <w:r w:rsidR="0082783B" w:rsidRPr="00553D04">
        <w:t xml:space="preserve"> </w:t>
      </w:r>
      <w:r w:rsidR="00F47100" w:rsidRPr="00553D04">
        <w:t>over a few days as the fallout decays</w:t>
      </w:r>
      <w:r w:rsidR="0082783B" w:rsidRPr="00553D04">
        <w:t>.</w:t>
      </w:r>
      <w:r w:rsidR="0082783B" w:rsidRPr="004226B0">
        <w:t xml:space="preserve"> </w:t>
      </w:r>
    </w:p>
    <w:p w14:paraId="353694F7" w14:textId="23925AB3" w:rsidR="00FF0499" w:rsidRDefault="004C6612" w:rsidP="00FF0499">
      <w:r>
        <w:rPr>
          <w:lang w:eastAsia="en-AU"/>
        </w:rPr>
        <w:lastRenderedPageBreak/>
        <w:t>P</w:t>
      </w:r>
      <w:r w:rsidR="00FF0499" w:rsidRPr="00FC0D8B">
        <w:rPr>
          <w:lang w:eastAsia="en-AU"/>
        </w:rPr>
        <w:t xml:space="preserve">lanning and response to these emergencies can vary depending on the assessment of the </w:t>
      </w:r>
      <w:r w:rsidR="00C64CCF" w:rsidRPr="00FC0D8B">
        <w:rPr>
          <w:lang w:eastAsia="en-AU"/>
        </w:rPr>
        <w:t xml:space="preserve">credible </w:t>
      </w:r>
      <w:r w:rsidR="00FF0499" w:rsidRPr="00FC0D8B">
        <w:rPr>
          <w:lang w:eastAsia="en-AU"/>
        </w:rPr>
        <w:t>worst</w:t>
      </w:r>
      <w:r w:rsidR="006D125A">
        <w:rPr>
          <w:lang w:eastAsia="en-AU"/>
        </w:rPr>
        <w:noBreakHyphen/>
      </w:r>
      <w:r w:rsidR="009F3885">
        <w:rPr>
          <w:lang w:eastAsia="en-AU"/>
        </w:rPr>
        <w:t>case</w:t>
      </w:r>
      <w:r w:rsidR="00FF0499" w:rsidRPr="00FC0D8B">
        <w:rPr>
          <w:lang w:eastAsia="en-AU"/>
        </w:rPr>
        <w:t xml:space="preserve"> scenario</w:t>
      </w:r>
      <w:r>
        <w:rPr>
          <w:rStyle w:val="FootnoteReference"/>
          <w:lang w:eastAsia="en-AU"/>
        </w:rPr>
        <w:footnoteReference w:id="4"/>
      </w:r>
      <w:r w:rsidR="00FF0499" w:rsidRPr="00FC0D8B">
        <w:rPr>
          <w:lang w:eastAsia="en-AU"/>
        </w:rPr>
        <w:t xml:space="preserve">. </w:t>
      </w:r>
      <w:r w:rsidR="00FF0499" w:rsidRPr="00A23C9A">
        <w:t>The characteristics of possible health consequences arising from these different types of radiation emergencies in Australia are summarised in Table</w:t>
      </w:r>
      <w:r w:rsidR="00FF0499">
        <w:t xml:space="preserve"> 2.2.</w:t>
      </w:r>
    </w:p>
    <w:p w14:paraId="601B4781" w14:textId="048BDB2E" w:rsidR="00A23C9A" w:rsidRDefault="00A23C9A" w:rsidP="00A23C9A">
      <w:pPr>
        <w:rPr>
          <w:b/>
          <w:bCs/>
        </w:rPr>
        <w:sectPr w:rsidR="00A23C9A" w:rsidSect="00C92BF6">
          <w:footerReference w:type="even" r:id="rId36"/>
          <w:pgSz w:w="11905" w:h="16837" w:code="9"/>
          <w:pgMar w:top="1134" w:right="1134" w:bottom="1134" w:left="1134" w:header="720" w:footer="567" w:gutter="0"/>
          <w:cols w:space="720"/>
          <w:docGrid w:linePitch="299"/>
        </w:sectPr>
      </w:pPr>
    </w:p>
    <w:p w14:paraId="169E183B" w14:textId="3290EF7E" w:rsidR="00A23C9A" w:rsidRDefault="00A23C9A" w:rsidP="00E6676C">
      <w:pPr>
        <w:spacing w:before="0"/>
        <w:rPr>
          <w:bCs/>
        </w:rPr>
      </w:pPr>
      <w:r w:rsidRPr="00882B4A">
        <w:rPr>
          <w:b/>
          <w:bCs/>
        </w:rPr>
        <w:lastRenderedPageBreak/>
        <w:t>Table 2.</w:t>
      </w:r>
      <w:r w:rsidR="004A7812">
        <w:rPr>
          <w:b/>
          <w:bCs/>
        </w:rPr>
        <w:t>2</w:t>
      </w:r>
      <w:r w:rsidRPr="00882B4A">
        <w:rPr>
          <w:b/>
          <w:bCs/>
        </w:rPr>
        <w:t xml:space="preserve">: </w:t>
      </w:r>
      <w:r w:rsidR="000609A7">
        <w:rPr>
          <w:bCs/>
        </w:rPr>
        <w:t>Australian hazard a</w:t>
      </w:r>
      <w:r w:rsidR="0082783B" w:rsidRPr="00E6676C">
        <w:rPr>
          <w:bCs/>
        </w:rPr>
        <w:t>ssessment</w:t>
      </w:r>
      <w:bookmarkStart w:id="40" w:name="_Toc498332766"/>
    </w:p>
    <w:p w14:paraId="71CABC28" w14:textId="0DD98F6B" w:rsidR="00E6676C" w:rsidRDefault="00E6676C" w:rsidP="00E6676C">
      <w:pPr>
        <w:spacing w:before="0"/>
      </w:pPr>
    </w:p>
    <w:tbl>
      <w:tblPr>
        <w:tblStyle w:val="GenericARPANSA"/>
        <w:tblW w:w="14587" w:type="dxa"/>
        <w:tblInd w:w="-15" w:type="dxa"/>
        <w:tblLayout w:type="fixed"/>
        <w:tblLook w:val="0420" w:firstRow="1" w:lastRow="0" w:firstColumn="0" w:lastColumn="0" w:noHBand="0" w:noVBand="1"/>
      </w:tblPr>
      <w:tblGrid>
        <w:gridCol w:w="1841"/>
        <w:gridCol w:w="1377"/>
        <w:gridCol w:w="1234"/>
        <w:gridCol w:w="1355"/>
        <w:gridCol w:w="1291"/>
        <w:gridCol w:w="1602"/>
        <w:gridCol w:w="1325"/>
        <w:gridCol w:w="1463"/>
        <w:gridCol w:w="1529"/>
        <w:gridCol w:w="1570"/>
      </w:tblGrid>
      <w:tr w:rsidR="00544B2E" w:rsidRPr="000C7C27" w14:paraId="51C983DA" w14:textId="77777777" w:rsidTr="00323BD5">
        <w:trPr>
          <w:cnfStyle w:val="100000000000" w:firstRow="1" w:lastRow="0" w:firstColumn="0" w:lastColumn="0" w:oddVBand="0" w:evenVBand="0" w:oddHBand="0" w:evenHBand="0" w:firstRowFirstColumn="0" w:firstRowLastColumn="0" w:lastRowFirstColumn="0" w:lastRowLastColumn="0"/>
          <w:trHeight w:val="501"/>
        </w:trPr>
        <w:tc>
          <w:tcPr>
            <w:tcW w:w="1841" w:type="dxa"/>
            <w:vMerge w:val="restart"/>
            <w:tcBorders>
              <w:top w:val="single" w:sz="12" w:space="0" w:color="444444"/>
              <w:left w:val="single" w:sz="12" w:space="0" w:color="444444"/>
              <w:bottom w:val="single" w:sz="4" w:space="0" w:color="FFFFFF" w:themeColor="background1"/>
            </w:tcBorders>
            <w:shd w:val="clear" w:color="auto" w:fill="298829"/>
          </w:tcPr>
          <w:p w14:paraId="04B84B94" w14:textId="4B868951" w:rsidR="00E6676C" w:rsidRPr="000C7C27" w:rsidRDefault="006E2294" w:rsidP="007E4D2E">
            <w:pPr>
              <w:spacing w:beforeLines="60" w:before="144" w:afterLines="60" w:after="144"/>
              <w:rPr>
                <w:color w:val="FFFFFF" w:themeColor="background1"/>
                <w:sz w:val="18"/>
                <w:szCs w:val="18"/>
                <w:lang w:eastAsia="en-AU"/>
              </w:rPr>
            </w:pPr>
            <w:r>
              <w:rPr>
                <w:color w:val="FFFFFF" w:themeColor="background1"/>
                <w:sz w:val="18"/>
                <w:szCs w:val="18"/>
                <w:lang w:eastAsia="en-AU"/>
              </w:rPr>
              <w:t>Type of radiation e</w:t>
            </w:r>
            <w:r w:rsidR="00E6676C" w:rsidRPr="000C7C27">
              <w:rPr>
                <w:color w:val="FFFFFF" w:themeColor="background1"/>
                <w:sz w:val="18"/>
                <w:szCs w:val="18"/>
                <w:lang w:eastAsia="en-AU"/>
              </w:rPr>
              <w:t>mergency</w:t>
            </w:r>
          </w:p>
        </w:tc>
        <w:tc>
          <w:tcPr>
            <w:tcW w:w="1377" w:type="dxa"/>
            <w:vMerge w:val="restart"/>
            <w:tcBorders>
              <w:top w:val="single" w:sz="12" w:space="0" w:color="444444"/>
              <w:bottom w:val="single" w:sz="4" w:space="0" w:color="FFFFFF" w:themeColor="background1"/>
              <w:right w:val="single" w:sz="12" w:space="0" w:color="FFFFFF" w:themeColor="background1"/>
            </w:tcBorders>
            <w:shd w:val="clear" w:color="auto" w:fill="298829"/>
          </w:tcPr>
          <w:p w14:paraId="2D382F61" w14:textId="4F4D0907" w:rsidR="00E6676C" w:rsidRPr="000C7C27" w:rsidRDefault="006E2294" w:rsidP="00C005A2">
            <w:pPr>
              <w:spacing w:beforeLines="60" w:before="144" w:afterLines="60" w:after="144"/>
              <w:rPr>
                <w:color w:val="FFFFFF" w:themeColor="background1"/>
                <w:sz w:val="18"/>
                <w:szCs w:val="18"/>
                <w:lang w:eastAsia="en-AU"/>
              </w:rPr>
            </w:pPr>
            <w:r>
              <w:rPr>
                <w:color w:val="FFFFFF" w:themeColor="background1"/>
                <w:sz w:val="18"/>
                <w:szCs w:val="18"/>
                <w:lang w:eastAsia="en-AU"/>
              </w:rPr>
              <w:t>Emergency preparedness c</w:t>
            </w:r>
            <w:r w:rsidR="00E6676C" w:rsidRPr="000C7C27">
              <w:rPr>
                <w:color w:val="FFFFFF" w:themeColor="background1"/>
                <w:sz w:val="18"/>
                <w:szCs w:val="18"/>
                <w:lang w:eastAsia="en-AU"/>
              </w:rPr>
              <w:t>ategory</w:t>
            </w:r>
          </w:p>
        </w:tc>
        <w:tc>
          <w:tcPr>
            <w:tcW w:w="3880" w:type="dxa"/>
            <w:gridSpan w:val="3"/>
            <w:tcBorders>
              <w:top w:val="single" w:sz="12" w:space="0" w:color="444444"/>
              <w:left w:val="single" w:sz="12" w:space="0" w:color="FFFFFF" w:themeColor="background1"/>
              <w:bottom w:val="single" w:sz="4" w:space="0" w:color="FFFFFF" w:themeColor="background1"/>
              <w:right w:val="single" w:sz="12" w:space="0" w:color="FFFFFF" w:themeColor="background1"/>
            </w:tcBorders>
            <w:shd w:val="clear" w:color="auto" w:fill="298829"/>
          </w:tcPr>
          <w:p w14:paraId="5F7E6212" w14:textId="77777777" w:rsidR="00E6676C" w:rsidRPr="000C7C27" w:rsidRDefault="00E6676C" w:rsidP="00C005A2">
            <w:pPr>
              <w:spacing w:beforeLines="60" w:before="144" w:afterLines="60" w:after="144"/>
              <w:rPr>
                <w:color w:val="FFFFFF" w:themeColor="background1"/>
                <w:sz w:val="18"/>
                <w:szCs w:val="18"/>
                <w:lang w:eastAsia="en-AU"/>
              </w:rPr>
            </w:pPr>
            <w:r w:rsidRPr="000C7C27">
              <w:rPr>
                <w:color w:val="FFFFFF" w:themeColor="background1"/>
                <w:sz w:val="18"/>
                <w:szCs w:val="18"/>
                <w:lang w:eastAsia="en-AU"/>
              </w:rPr>
              <w:t>Potential for health effects related to radiation</w:t>
            </w:r>
          </w:p>
        </w:tc>
        <w:tc>
          <w:tcPr>
            <w:tcW w:w="4390" w:type="dxa"/>
            <w:gridSpan w:val="3"/>
            <w:tcBorders>
              <w:top w:val="single" w:sz="12" w:space="0" w:color="444444"/>
              <w:left w:val="single" w:sz="12" w:space="0" w:color="FFFFFF" w:themeColor="background1"/>
              <w:bottom w:val="single" w:sz="4" w:space="0" w:color="FFFFFF" w:themeColor="background1"/>
              <w:right w:val="single" w:sz="12" w:space="0" w:color="FFFFFF" w:themeColor="background1"/>
            </w:tcBorders>
            <w:shd w:val="clear" w:color="auto" w:fill="298829"/>
          </w:tcPr>
          <w:p w14:paraId="0E853179" w14:textId="77777777" w:rsidR="00E6676C" w:rsidRPr="000C7C27" w:rsidRDefault="00E6676C" w:rsidP="00C005A2">
            <w:pPr>
              <w:spacing w:beforeLines="60" w:before="144" w:afterLines="60" w:after="144"/>
              <w:rPr>
                <w:color w:val="FFFFFF" w:themeColor="background1"/>
                <w:sz w:val="18"/>
                <w:szCs w:val="18"/>
                <w:lang w:eastAsia="en-AU"/>
              </w:rPr>
            </w:pPr>
            <w:r w:rsidRPr="000C7C27">
              <w:rPr>
                <w:color w:val="FFFFFF" w:themeColor="background1"/>
                <w:sz w:val="18"/>
                <w:szCs w:val="18"/>
                <w:lang w:eastAsia="en-AU"/>
              </w:rPr>
              <w:t>Potential for health effects related to emergency</w:t>
            </w:r>
          </w:p>
        </w:tc>
        <w:tc>
          <w:tcPr>
            <w:tcW w:w="3099" w:type="dxa"/>
            <w:gridSpan w:val="2"/>
            <w:tcBorders>
              <w:top w:val="single" w:sz="12" w:space="0" w:color="444444"/>
              <w:left w:val="single" w:sz="12" w:space="0" w:color="FFFFFF" w:themeColor="background1"/>
              <w:bottom w:val="single" w:sz="4" w:space="0" w:color="FFFFFF" w:themeColor="background1"/>
              <w:right w:val="single" w:sz="12" w:space="0" w:color="444444"/>
            </w:tcBorders>
            <w:shd w:val="clear" w:color="auto" w:fill="298829"/>
          </w:tcPr>
          <w:p w14:paraId="26C795C6" w14:textId="77777777" w:rsidR="00E6676C" w:rsidRPr="000C7C27" w:rsidRDefault="00E6676C" w:rsidP="00C005A2">
            <w:pPr>
              <w:spacing w:beforeLines="60" w:before="144" w:afterLines="60" w:after="144"/>
              <w:rPr>
                <w:color w:val="FFFFFF" w:themeColor="background1"/>
                <w:sz w:val="18"/>
                <w:szCs w:val="18"/>
                <w:lang w:eastAsia="en-AU"/>
              </w:rPr>
            </w:pPr>
            <w:r w:rsidRPr="000C7C27">
              <w:rPr>
                <w:color w:val="FFFFFF" w:themeColor="background1"/>
                <w:sz w:val="18"/>
                <w:szCs w:val="18"/>
                <w:lang w:eastAsia="en-AU"/>
              </w:rPr>
              <w:t>Potential number of people involved</w:t>
            </w:r>
          </w:p>
        </w:tc>
      </w:tr>
      <w:tr w:rsidR="00D7775D" w:rsidRPr="000C7C27" w14:paraId="2C5B10D3" w14:textId="77777777" w:rsidTr="00323BD5">
        <w:tblPrEx>
          <w:tblBorders>
            <w:top w:val="single" w:sz="2" w:space="0" w:color="4E1A74"/>
            <w:left w:val="single" w:sz="2" w:space="0" w:color="4E1A74"/>
            <w:bottom w:val="single" w:sz="2" w:space="0" w:color="4E1A74"/>
            <w:right w:val="single" w:sz="2" w:space="0" w:color="4E1A74"/>
            <w:insideH w:val="single" w:sz="2" w:space="0" w:color="4E1A74"/>
            <w:insideV w:val="single" w:sz="2" w:space="0" w:color="4E1A74"/>
          </w:tblBorders>
          <w:tblCellMar>
            <w:left w:w="25" w:type="dxa"/>
            <w:right w:w="25" w:type="dxa"/>
          </w:tblCellMar>
        </w:tblPrEx>
        <w:trPr>
          <w:trHeight w:val="120"/>
        </w:trPr>
        <w:tc>
          <w:tcPr>
            <w:tcW w:w="1841" w:type="dxa"/>
            <w:vMerge/>
            <w:tcBorders>
              <w:top w:val="single" w:sz="2" w:space="0" w:color="FFFFFF" w:themeColor="background1"/>
              <w:left w:val="single" w:sz="12" w:space="0" w:color="444444"/>
              <w:bottom w:val="single" w:sz="2" w:space="0" w:color="444444"/>
              <w:right w:val="single" w:sz="2" w:space="0" w:color="FFFFFF" w:themeColor="background1"/>
            </w:tcBorders>
            <w:shd w:val="clear" w:color="auto" w:fill="298829"/>
          </w:tcPr>
          <w:p w14:paraId="3AD42181" w14:textId="77777777" w:rsidR="00E6676C" w:rsidRPr="000C7C27" w:rsidRDefault="00E6676C" w:rsidP="007E4D2E">
            <w:pPr>
              <w:spacing w:beforeLines="60" w:before="144" w:afterLines="60" w:after="144"/>
              <w:rPr>
                <w:b/>
                <w:color w:val="FFFFFF" w:themeColor="background1"/>
                <w:sz w:val="18"/>
                <w:szCs w:val="18"/>
                <w:lang w:eastAsia="en-AU"/>
              </w:rPr>
            </w:pPr>
          </w:p>
        </w:tc>
        <w:tc>
          <w:tcPr>
            <w:tcW w:w="1377" w:type="dxa"/>
            <w:vMerge/>
            <w:tcBorders>
              <w:top w:val="single" w:sz="2" w:space="0" w:color="FFFFFF" w:themeColor="background1"/>
              <w:left w:val="single" w:sz="2" w:space="0" w:color="FFFFFF" w:themeColor="background1"/>
              <w:bottom w:val="single" w:sz="2" w:space="0" w:color="444444"/>
              <w:right w:val="single" w:sz="12" w:space="0" w:color="FFFFFF" w:themeColor="background1"/>
            </w:tcBorders>
            <w:shd w:val="clear" w:color="auto" w:fill="298829"/>
          </w:tcPr>
          <w:p w14:paraId="77162D7F" w14:textId="77777777" w:rsidR="00E6676C" w:rsidRPr="000C7C27" w:rsidRDefault="00E6676C" w:rsidP="00C005A2">
            <w:pPr>
              <w:spacing w:beforeLines="60" w:before="144" w:afterLines="60" w:after="144"/>
              <w:rPr>
                <w:b/>
                <w:color w:val="FFFFFF" w:themeColor="background1"/>
                <w:sz w:val="18"/>
                <w:szCs w:val="18"/>
                <w:lang w:eastAsia="en-AU"/>
              </w:rPr>
            </w:pPr>
          </w:p>
        </w:tc>
        <w:tc>
          <w:tcPr>
            <w:tcW w:w="1234" w:type="dxa"/>
            <w:tcBorders>
              <w:top w:val="single" w:sz="2" w:space="0" w:color="FFFFFF" w:themeColor="background1"/>
              <w:left w:val="single" w:sz="12" w:space="0" w:color="FFFFFF" w:themeColor="background1"/>
              <w:bottom w:val="single" w:sz="2" w:space="0" w:color="444444"/>
              <w:right w:val="single" w:sz="2" w:space="0" w:color="FFFFFF" w:themeColor="background1"/>
            </w:tcBorders>
            <w:shd w:val="clear" w:color="auto" w:fill="31A131"/>
          </w:tcPr>
          <w:p w14:paraId="28DC66F6" w14:textId="58E6778C" w:rsidR="00E6676C" w:rsidRPr="000C7C27" w:rsidRDefault="00E6676C" w:rsidP="00C005A2">
            <w:pPr>
              <w:spacing w:beforeLines="60" w:before="144" w:afterLines="60" w:after="144"/>
              <w:rPr>
                <w:b/>
                <w:color w:val="FFFFFF" w:themeColor="background1"/>
                <w:sz w:val="18"/>
                <w:szCs w:val="18"/>
                <w:lang w:eastAsia="en-AU"/>
              </w:rPr>
            </w:pPr>
            <w:r w:rsidRPr="000C7C27">
              <w:rPr>
                <w:b/>
                <w:color w:val="FFFFFF" w:themeColor="background1"/>
                <w:sz w:val="18"/>
                <w:szCs w:val="18"/>
                <w:lang w:eastAsia="en-AU"/>
              </w:rPr>
              <w:t xml:space="preserve">Tissue </w:t>
            </w:r>
            <w:r w:rsidR="006E2294">
              <w:rPr>
                <w:b/>
                <w:color w:val="FFFFFF" w:themeColor="background1"/>
                <w:sz w:val="18"/>
                <w:szCs w:val="18"/>
                <w:lang w:eastAsia="en-AU"/>
              </w:rPr>
              <w:t>r</w:t>
            </w:r>
            <w:r w:rsidRPr="000C7C27">
              <w:rPr>
                <w:b/>
                <w:color w:val="FFFFFF" w:themeColor="background1"/>
                <w:sz w:val="18"/>
                <w:szCs w:val="18"/>
                <w:lang w:eastAsia="en-AU"/>
              </w:rPr>
              <w:t>eactions</w:t>
            </w:r>
          </w:p>
        </w:tc>
        <w:tc>
          <w:tcPr>
            <w:tcW w:w="1355" w:type="dxa"/>
            <w:tcBorders>
              <w:top w:val="single" w:sz="2" w:space="0" w:color="FFFFFF" w:themeColor="background1"/>
              <w:left w:val="single" w:sz="2" w:space="0" w:color="FFFFFF" w:themeColor="background1"/>
              <w:bottom w:val="single" w:sz="2" w:space="0" w:color="444444"/>
              <w:right w:val="single" w:sz="2" w:space="0" w:color="FFFFFF" w:themeColor="background1"/>
            </w:tcBorders>
            <w:shd w:val="clear" w:color="auto" w:fill="31A131"/>
          </w:tcPr>
          <w:p w14:paraId="2A66AEBB" w14:textId="61A27BDA" w:rsidR="00E6676C" w:rsidRPr="000C7C27" w:rsidRDefault="00E6676C" w:rsidP="00C005A2">
            <w:pPr>
              <w:spacing w:beforeLines="60" w:before="144" w:afterLines="60" w:after="144"/>
              <w:rPr>
                <w:b/>
                <w:color w:val="FFFFFF" w:themeColor="background1"/>
                <w:sz w:val="18"/>
                <w:szCs w:val="18"/>
                <w:lang w:eastAsia="en-AU"/>
              </w:rPr>
            </w:pPr>
            <w:r w:rsidRPr="000C7C27">
              <w:rPr>
                <w:b/>
                <w:color w:val="FFFFFF" w:themeColor="background1"/>
                <w:sz w:val="18"/>
                <w:szCs w:val="18"/>
                <w:lang w:eastAsia="en-AU"/>
              </w:rPr>
              <w:t>Stochastic</w:t>
            </w:r>
            <w:r w:rsidR="00991958">
              <w:rPr>
                <w:b/>
                <w:color w:val="FFFFFF" w:themeColor="background1"/>
                <w:sz w:val="18"/>
                <w:szCs w:val="18"/>
                <w:lang w:eastAsia="en-AU"/>
              </w:rPr>
              <w:br/>
            </w:r>
            <w:r w:rsidR="006E2294">
              <w:rPr>
                <w:b/>
                <w:color w:val="FFFFFF" w:themeColor="background1"/>
                <w:sz w:val="18"/>
                <w:szCs w:val="18"/>
                <w:lang w:eastAsia="en-AU"/>
              </w:rPr>
              <w:t xml:space="preserve"> e</w:t>
            </w:r>
            <w:r w:rsidRPr="000C7C27">
              <w:rPr>
                <w:b/>
                <w:color w:val="FFFFFF" w:themeColor="background1"/>
                <w:sz w:val="18"/>
                <w:szCs w:val="18"/>
                <w:lang w:eastAsia="en-AU"/>
              </w:rPr>
              <w:t>ffects</w:t>
            </w:r>
          </w:p>
        </w:tc>
        <w:tc>
          <w:tcPr>
            <w:tcW w:w="1291" w:type="dxa"/>
            <w:tcBorders>
              <w:top w:val="single" w:sz="2" w:space="0" w:color="FFFFFF" w:themeColor="background1"/>
              <w:left w:val="single" w:sz="2" w:space="0" w:color="FFFFFF" w:themeColor="background1"/>
              <w:bottom w:val="single" w:sz="2" w:space="0" w:color="444444"/>
              <w:right w:val="single" w:sz="12" w:space="0" w:color="FFFFFF" w:themeColor="background1"/>
            </w:tcBorders>
            <w:shd w:val="clear" w:color="auto" w:fill="31A131"/>
          </w:tcPr>
          <w:p w14:paraId="4049FAB9" w14:textId="77777777" w:rsidR="00E6676C" w:rsidRPr="000C7C27" w:rsidRDefault="00E6676C" w:rsidP="00C005A2">
            <w:pPr>
              <w:spacing w:beforeLines="60" w:before="144" w:afterLines="60" w:after="144"/>
              <w:rPr>
                <w:b/>
                <w:color w:val="FFFFFF" w:themeColor="background1"/>
                <w:sz w:val="18"/>
                <w:szCs w:val="18"/>
                <w:lang w:eastAsia="en-AU"/>
              </w:rPr>
            </w:pPr>
            <w:r w:rsidRPr="000C7C27">
              <w:rPr>
                <w:b/>
                <w:color w:val="FFFFFF" w:themeColor="background1"/>
                <w:sz w:val="18"/>
                <w:szCs w:val="18"/>
                <w:lang w:eastAsia="en-AU"/>
              </w:rPr>
              <w:t>Contaminated persons</w:t>
            </w:r>
          </w:p>
        </w:tc>
        <w:tc>
          <w:tcPr>
            <w:tcW w:w="1602" w:type="dxa"/>
            <w:tcBorders>
              <w:top w:val="single" w:sz="2" w:space="0" w:color="FFFFFF" w:themeColor="background1"/>
              <w:left w:val="single" w:sz="12" w:space="0" w:color="FFFFFF" w:themeColor="background1"/>
              <w:bottom w:val="single" w:sz="2" w:space="0" w:color="444444"/>
              <w:right w:val="single" w:sz="2" w:space="0" w:color="FFFFFF" w:themeColor="background1"/>
            </w:tcBorders>
            <w:shd w:val="clear" w:color="auto" w:fill="31A131"/>
          </w:tcPr>
          <w:p w14:paraId="71246D49" w14:textId="77777777" w:rsidR="00E6676C" w:rsidRPr="000C7C27" w:rsidRDefault="00E6676C" w:rsidP="00C005A2">
            <w:pPr>
              <w:spacing w:beforeLines="60" w:before="144" w:afterLines="60" w:after="144"/>
              <w:rPr>
                <w:b/>
                <w:color w:val="FFFFFF" w:themeColor="background1"/>
                <w:sz w:val="18"/>
                <w:szCs w:val="18"/>
                <w:lang w:eastAsia="en-AU"/>
              </w:rPr>
            </w:pPr>
            <w:r w:rsidRPr="000C7C27">
              <w:rPr>
                <w:b/>
                <w:color w:val="FFFFFF" w:themeColor="background1"/>
                <w:sz w:val="18"/>
                <w:szCs w:val="18"/>
                <w:lang w:eastAsia="en-AU"/>
              </w:rPr>
              <w:t>Conventional trauma</w:t>
            </w:r>
          </w:p>
        </w:tc>
        <w:tc>
          <w:tcPr>
            <w:tcW w:w="1325" w:type="dxa"/>
            <w:tcBorders>
              <w:top w:val="single" w:sz="2" w:space="0" w:color="FFFFFF" w:themeColor="background1"/>
              <w:left w:val="single" w:sz="2" w:space="0" w:color="FFFFFF" w:themeColor="background1"/>
              <w:bottom w:val="single" w:sz="2" w:space="0" w:color="444444"/>
              <w:right w:val="single" w:sz="2" w:space="0" w:color="FFFFFF" w:themeColor="background1"/>
            </w:tcBorders>
            <w:shd w:val="clear" w:color="auto" w:fill="31A131"/>
          </w:tcPr>
          <w:p w14:paraId="1D8180CF" w14:textId="72769C5B" w:rsidR="00E6676C" w:rsidRPr="000C7C27" w:rsidRDefault="00E6676C" w:rsidP="00C005A2">
            <w:pPr>
              <w:spacing w:beforeLines="60" w:before="144" w:afterLines="60" w:after="144"/>
              <w:rPr>
                <w:b/>
                <w:color w:val="FFFFFF" w:themeColor="background1"/>
                <w:sz w:val="18"/>
                <w:szCs w:val="18"/>
                <w:lang w:eastAsia="en-AU"/>
              </w:rPr>
            </w:pPr>
            <w:r w:rsidRPr="000C7C27">
              <w:rPr>
                <w:b/>
                <w:color w:val="FFFFFF" w:themeColor="background1"/>
                <w:sz w:val="18"/>
                <w:szCs w:val="18"/>
                <w:lang w:eastAsia="en-AU"/>
              </w:rPr>
              <w:t>Psychological</w:t>
            </w:r>
            <w:r w:rsidR="006E2294">
              <w:rPr>
                <w:b/>
                <w:color w:val="FFFFFF" w:themeColor="background1"/>
                <w:sz w:val="18"/>
                <w:szCs w:val="18"/>
                <w:lang w:eastAsia="en-AU"/>
              </w:rPr>
              <w:t xml:space="preserve"> l</w:t>
            </w:r>
            <w:r w:rsidRPr="000C7C27">
              <w:rPr>
                <w:b/>
                <w:color w:val="FFFFFF" w:themeColor="background1"/>
                <w:sz w:val="18"/>
                <w:szCs w:val="18"/>
                <w:lang w:eastAsia="en-AU"/>
              </w:rPr>
              <w:t>ocalised</w:t>
            </w:r>
          </w:p>
        </w:tc>
        <w:tc>
          <w:tcPr>
            <w:tcW w:w="1463" w:type="dxa"/>
            <w:tcBorders>
              <w:top w:val="single" w:sz="2" w:space="0" w:color="FFFFFF" w:themeColor="background1"/>
              <w:left w:val="single" w:sz="2" w:space="0" w:color="FFFFFF" w:themeColor="background1"/>
              <w:bottom w:val="single" w:sz="2" w:space="0" w:color="444444"/>
              <w:right w:val="single" w:sz="12" w:space="0" w:color="FFFFFF" w:themeColor="background1"/>
            </w:tcBorders>
            <w:shd w:val="clear" w:color="auto" w:fill="31A131"/>
          </w:tcPr>
          <w:p w14:paraId="0C373F46" w14:textId="66DF596E" w:rsidR="00E6676C" w:rsidRPr="000C7C27" w:rsidRDefault="00E6676C" w:rsidP="00C005A2">
            <w:pPr>
              <w:spacing w:beforeLines="60" w:before="144" w:afterLines="60" w:after="144"/>
              <w:rPr>
                <w:b/>
                <w:color w:val="FFFFFF" w:themeColor="background1"/>
                <w:sz w:val="18"/>
                <w:szCs w:val="18"/>
                <w:lang w:eastAsia="en-AU"/>
              </w:rPr>
            </w:pPr>
            <w:r w:rsidRPr="000C7C27">
              <w:rPr>
                <w:b/>
                <w:color w:val="FFFFFF" w:themeColor="background1"/>
                <w:sz w:val="18"/>
                <w:szCs w:val="18"/>
                <w:lang w:eastAsia="en-AU"/>
              </w:rPr>
              <w:t>Psychological</w:t>
            </w:r>
            <w:r w:rsidR="006E2294">
              <w:rPr>
                <w:b/>
                <w:color w:val="FFFFFF" w:themeColor="background1"/>
                <w:sz w:val="18"/>
                <w:szCs w:val="18"/>
                <w:lang w:eastAsia="en-AU"/>
              </w:rPr>
              <w:t xml:space="preserve"> w</w:t>
            </w:r>
            <w:r w:rsidRPr="000C7C27">
              <w:rPr>
                <w:b/>
                <w:color w:val="FFFFFF" w:themeColor="background1"/>
                <w:sz w:val="18"/>
                <w:szCs w:val="18"/>
                <w:lang w:eastAsia="en-AU"/>
              </w:rPr>
              <w:t>idespread</w:t>
            </w:r>
          </w:p>
        </w:tc>
        <w:tc>
          <w:tcPr>
            <w:tcW w:w="1529" w:type="dxa"/>
            <w:tcBorders>
              <w:top w:val="single" w:sz="2" w:space="0" w:color="FFFFFF" w:themeColor="background1"/>
              <w:left w:val="single" w:sz="12" w:space="0" w:color="FFFFFF" w:themeColor="background1"/>
              <w:bottom w:val="single" w:sz="2" w:space="0" w:color="444444"/>
              <w:right w:val="single" w:sz="2" w:space="0" w:color="FFFFFF" w:themeColor="background1"/>
            </w:tcBorders>
            <w:shd w:val="clear" w:color="auto" w:fill="31A131"/>
          </w:tcPr>
          <w:p w14:paraId="3E830B24" w14:textId="77777777" w:rsidR="00E6676C" w:rsidRPr="000C7C27" w:rsidRDefault="00E6676C" w:rsidP="00C005A2">
            <w:pPr>
              <w:spacing w:beforeLines="60" w:before="144" w:afterLines="60" w:after="144"/>
              <w:rPr>
                <w:b/>
                <w:color w:val="FFFFFF" w:themeColor="background1"/>
                <w:sz w:val="18"/>
                <w:szCs w:val="18"/>
                <w:lang w:eastAsia="en-AU"/>
              </w:rPr>
            </w:pPr>
            <w:r w:rsidRPr="000C7C27">
              <w:rPr>
                <w:b/>
                <w:color w:val="FFFFFF" w:themeColor="background1"/>
                <w:sz w:val="18"/>
                <w:szCs w:val="18"/>
                <w:lang w:eastAsia="en-AU"/>
              </w:rPr>
              <w:t>Limited</w:t>
            </w:r>
          </w:p>
        </w:tc>
        <w:tc>
          <w:tcPr>
            <w:tcW w:w="1570" w:type="dxa"/>
            <w:tcBorders>
              <w:top w:val="single" w:sz="2" w:space="0" w:color="FFFFFF" w:themeColor="background1"/>
              <w:left w:val="single" w:sz="2" w:space="0" w:color="FFFFFF" w:themeColor="background1"/>
              <w:bottom w:val="single" w:sz="2" w:space="0" w:color="444444"/>
              <w:right w:val="single" w:sz="12" w:space="0" w:color="444444"/>
            </w:tcBorders>
            <w:shd w:val="clear" w:color="auto" w:fill="31A131"/>
          </w:tcPr>
          <w:p w14:paraId="444F2C16" w14:textId="77777777" w:rsidR="00E6676C" w:rsidRPr="000C7C27" w:rsidRDefault="00E6676C" w:rsidP="00C005A2">
            <w:pPr>
              <w:spacing w:beforeLines="60" w:before="144" w:afterLines="60" w:after="144"/>
              <w:rPr>
                <w:b/>
                <w:color w:val="FFFFFF" w:themeColor="background1"/>
                <w:sz w:val="18"/>
                <w:szCs w:val="18"/>
                <w:lang w:eastAsia="en-AU"/>
              </w:rPr>
            </w:pPr>
            <w:r w:rsidRPr="000C7C27">
              <w:rPr>
                <w:b/>
                <w:color w:val="FFFFFF" w:themeColor="background1"/>
                <w:sz w:val="18"/>
                <w:szCs w:val="18"/>
                <w:lang w:eastAsia="en-AU"/>
              </w:rPr>
              <w:t>Large</w:t>
            </w:r>
          </w:p>
        </w:tc>
      </w:tr>
      <w:tr w:rsidR="00323BD5" w:rsidRPr="000C7C27" w14:paraId="05AE5B1F" w14:textId="77777777" w:rsidTr="00323BD5">
        <w:trPr>
          <w:cnfStyle w:val="000000010000" w:firstRow="0" w:lastRow="0" w:firstColumn="0" w:lastColumn="0" w:oddVBand="0" w:evenVBand="0" w:oddHBand="0" w:evenHBand="1" w:firstRowFirstColumn="0" w:firstRowLastColumn="0" w:lastRowFirstColumn="0" w:lastRowLastColumn="0"/>
          <w:trHeight w:val="64"/>
        </w:trPr>
        <w:tc>
          <w:tcPr>
            <w:tcW w:w="1841" w:type="dxa"/>
            <w:tcBorders>
              <w:top w:val="single" w:sz="12" w:space="0" w:color="444444"/>
              <w:left w:val="single" w:sz="12" w:space="0" w:color="444444"/>
            </w:tcBorders>
            <w:shd w:val="clear" w:color="auto" w:fill="E8F8E8"/>
          </w:tcPr>
          <w:p w14:paraId="3CA13769" w14:textId="083BAEDC" w:rsidR="00E6676C" w:rsidRPr="000C7C27" w:rsidRDefault="00E6676C" w:rsidP="007E4D2E">
            <w:pPr>
              <w:spacing w:beforeLines="60" w:before="144" w:afterLines="60" w:after="144"/>
              <w:rPr>
                <w:rFonts w:cs="Georgia"/>
                <w:sz w:val="18"/>
                <w:szCs w:val="18"/>
              </w:rPr>
            </w:pPr>
            <w:r w:rsidRPr="000C7C27">
              <w:rPr>
                <w:sz w:val="18"/>
                <w:szCs w:val="18"/>
              </w:rPr>
              <w:t xml:space="preserve">Improvised </w:t>
            </w:r>
            <w:r w:rsidR="006E2294">
              <w:rPr>
                <w:sz w:val="18"/>
                <w:szCs w:val="18"/>
              </w:rPr>
              <w:t>n</w:t>
            </w:r>
            <w:r w:rsidRPr="000C7C27">
              <w:rPr>
                <w:sz w:val="18"/>
                <w:szCs w:val="18"/>
              </w:rPr>
              <w:t xml:space="preserve">uclear </w:t>
            </w:r>
            <w:r w:rsidR="006E2294">
              <w:rPr>
                <w:sz w:val="18"/>
                <w:szCs w:val="18"/>
              </w:rPr>
              <w:t>d</w:t>
            </w:r>
            <w:r w:rsidRPr="000C7C27">
              <w:rPr>
                <w:sz w:val="18"/>
                <w:szCs w:val="18"/>
              </w:rPr>
              <w:t>evice</w:t>
            </w:r>
          </w:p>
        </w:tc>
        <w:tc>
          <w:tcPr>
            <w:tcW w:w="1377" w:type="dxa"/>
            <w:tcBorders>
              <w:top w:val="single" w:sz="12" w:space="0" w:color="444444"/>
              <w:right w:val="single" w:sz="12" w:space="0" w:color="444444"/>
            </w:tcBorders>
            <w:shd w:val="clear" w:color="auto" w:fill="E8F8E8"/>
          </w:tcPr>
          <w:p w14:paraId="0FD778EF" w14:textId="77777777" w:rsidR="00E6676C" w:rsidRPr="000C7C27" w:rsidRDefault="00E6676C" w:rsidP="00C005A2">
            <w:pPr>
              <w:spacing w:beforeLines="60" w:before="144" w:afterLines="60" w:after="144"/>
              <w:rPr>
                <w:sz w:val="18"/>
                <w:szCs w:val="18"/>
              </w:rPr>
            </w:pPr>
            <w:r w:rsidRPr="000C7C27">
              <w:rPr>
                <w:sz w:val="18"/>
                <w:szCs w:val="18"/>
              </w:rPr>
              <w:t>Cat IV</w:t>
            </w:r>
          </w:p>
        </w:tc>
        <w:tc>
          <w:tcPr>
            <w:tcW w:w="1234" w:type="dxa"/>
            <w:tcBorders>
              <w:top w:val="single" w:sz="12" w:space="0" w:color="444444"/>
              <w:left w:val="single" w:sz="12" w:space="0" w:color="444444"/>
            </w:tcBorders>
            <w:shd w:val="clear" w:color="auto" w:fill="E8F8E8"/>
          </w:tcPr>
          <w:p w14:paraId="58472EBB" w14:textId="77777777" w:rsidR="00E6676C" w:rsidRPr="000C7C27" w:rsidRDefault="00E6676C" w:rsidP="00C005A2">
            <w:pPr>
              <w:spacing w:beforeLines="60" w:before="144" w:afterLines="60" w:after="144"/>
              <w:rPr>
                <w:rFonts w:cs="Georgia"/>
                <w:sz w:val="18"/>
                <w:szCs w:val="18"/>
              </w:rPr>
            </w:pPr>
            <w:r w:rsidRPr="000C7C27">
              <w:rPr>
                <w:sz w:val="18"/>
                <w:szCs w:val="18"/>
              </w:rPr>
              <w:t>Yes</w:t>
            </w:r>
          </w:p>
        </w:tc>
        <w:tc>
          <w:tcPr>
            <w:tcW w:w="1355" w:type="dxa"/>
            <w:tcBorders>
              <w:top w:val="single" w:sz="12" w:space="0" w:color="444444"/>
            </w:tcBorders>
            <w:shd w:val="clear" w:color="auto" w:fill="E8F8E8"/>
          </w:tcPr>
          <w:p w14:paraId="3DD8A7D5"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291" w:type="dxa"/>
            <w:tcBorders>
              <w:top w:val="single" w:sz="12" w:space="0" w:color="444444"/>
              <w:right w:val="single" w:sz="12" w:space="0" w:color="444444"/>
            </w:tcBorders>
            <w:shd w:val="clear" w:color="auto" w:fill="E8F8E8"/>
          </w:tcPr>
          <w:p w14:paraId="3BAB5F6F"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602" w:type="dxa"/>
            <w:tcBorders>
              <w:top w:val="single" w:sz="12" w:space="0" w:color="444444"/>
              <w:left w:val="single" w:sz="12" w:space="0" w:color="444444"/>
            </w:tcBorders>
            <w:shd w:val="clear" w:color="auto" w:fill="E8F8E8"/>
          </w:tcPr>
          <w:p w14:paraId="387902FC"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325" w:type="dxa"/>
            <w:tcBorders>
              <w:top w:val="single" w:sz="12" w:space="0" w:color="444444"/>
            </w:tcBorders>
            <w:shd w:val="clear" w:color="auto" w:fill="E8F8E8"/>
          </w:tcPr>
          <w:p w14:paraId="15745956"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463" w:type="dxa"/>
            <w:tcBorders>
              <w:top w:val="single" w:sz="12" w:space="0" w:color="444444"/>
              <w:right w:val="single" w:sz="12" w:space="0" w:color="444444"/>
            </w:tcBorders>
            <w:shd w:val="clear" w:color="auto" w:fill="E8F8E8"/>
          </w:tcPr>
          <w:p w14:paraId="2B93FF47"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529" w:type="dxa"/>
            <w:tcBorders>
              <w:top w:val="single" w:sz="12" w:space="0" w:color="444444"/>
              <w:left w:val="single" w:sz="12" w:space="0" w:color="444444"/>
            </w:tcBorders>
            <w:shd w:val="clear" w:color="auto" w:fill="E8F8E8"/>
          </w:tcPr>
          <w:p w14:paraId="67B501C2" w14:textId="77777777" w:rsidR="00E6676C" w:rsidRPr="000C7C27" w:rsidRDefault="00E6676C" w:rsidP="00C005A2">
            <w:pPr>
              <w:spacing w:beforeLines="60" w:before="144" w:afterLines="60" w:after="144"/>
              <w:rPr>
                <w:sz w:val="18"/>
                <w:szCs w:val="18"/>
              </w:rPr>
            </w:pPr>
            <w:r w:rsidRPr="000C7C27">
              <w:rPr>
                <w:sz w:val="18"/>
                <w:szCs w:val="18"/>
              </w:rPr>
              <w:t>No</w:t>
            </w:r>
          </w:p>
        </w:tc>
        <w:tc>
          <w:tcPr>
            <w:tcW w:w="1570" w:type="dxa"/>
            <w:tcBorders>
              <w:top w:val="single" w:sz="12" w:space="0" w:color="444444"/>
              <w:right w:val="single" w:sz="12" w:space="0" w:color="444444"/>
            </w:tcBorders>
            <w:shd w:val="clear" w:color="auto" w:fill="E8F8E8"/>
          </w:tcPr>
          <w:p w14:paraId="26116DCF" w14:textId="77777777" w:rsidR="00E6676C" w:rsidRPr="000C7C27" w:rsidRDefault="00E6676C" w:rsidP="00C005A2">
            <w:pPr>
              <w:spacing w:beforeLines="60" w:before="144" w:afterLines="60" w:after="144"/>
              <w:rPr>
                <w:sz w:val="18"/>
                <w:szCs w:val="18"/>
              </w:rPr>
            </w:pPr>
            <w:r w:rsidRPr="000C7C27">
              <w:rPr>
                <w:sz w:val="18"/>
                <w:szCs w:val="18"/>
              </w:rPr>
              <w:t>Yes</w:t>
            </w:r>
          </w:p>
        </w:tc>
      </w:tr>
      <w:tr w:rsidR="00435BE4" w:rsidRPr="000C7C27" w14:paraId="49F92E55" w14:textId="77777777" w:rsidTr="00323BD5">
        <w:trPr>
          <w:trHeight w:val="64"/>
        </w:trPr>
        <w:tc>
          <w:tcPr>
            <w:tcW w:w="1841" w:type="dxa"/>
            <w:tcBorders>
              <w:left w:val="single" w:sz="12" w:space="0" w:color="444444"/>
            </w:tcBorders>
          </w:tcPr>
          <w:p w14:paraId="0CEA5B3A" w14:textId="77777777" w:rsidR="00E6676C" w:rsidRPr="000C7C27" w:rsidRDefault="00E6676C" w:rsidP="007E4D2E">
            <w:pPr>
              <w:spacing w:beforeLines="60" w:before="144" w:afterLines="60" w:after="144"/>
              <w:rPr>
                <w:rFonts w:cs="Georgia"/>
                <w:sz w:val="18"/>
                <w:szCs w:val="18"/>
              </w:rPr>
            </w:pPr>
            <w:r w:rsidRPr="000C7C27">
              <w:rPr>
                <w:sz w:val="18"/>
                <w:szCs w:val="18"/>
              </w:rPr>
              <w:t>Reactor (OPAL)</w:t>
            </w:r>
          </w:p>
        </w:tc>
        <w:tc>
          <w:tcPr>
            <w:tcW w:w="1377" w:type="dxa"/>
            <w:tcBorders>
              <w:right w:val="single" w:sz="12" w:space="0" w:color="444444"/>
            </w:tcBorders>
          </w:tcPr>
          <w:p w14:paraId="15BA84EF" w14:textId="77777777" w:rsidR="00E6676C" w:rsidRPr="000C7C27" w:rsidRDefault="00E6676C" w:rsidP="00C005A2">
            <w:pPr>
              <w:spacing w:beforeLines="60" w:before="144" w:afterLines="60" w:after="144"/>
              <w:rPr>
                <w:sz w:val="18"/>
                <w:szCs w:val="18"/>
              </w:rPr>
            </w:pPr>
            <w:r w:rsidRPr="000C7C27">
              <w:rPr>
                <w:sz w:val="18"/>
                <w:szCs w:val="18"/>
              </w:rPr>
              <w:t>Cat II</w:t>
            </w:r>
          </w:p>
        </w:tc>
        <w:tc>
          <w:tcPr>
            <w:tcW w:w="1234" w:type="dxa"/>
            <w:tcBorders>
              <w:left w:val="single" w:sz="12" w:space="0" w:color="444444"/>
            </w:tcBorders>
          </w:tcPr>
          <w:p w14:paraId="2F8A7587" w14:textId="77777777" w:rsidR="00E6676C" w:rsidRPr="000C7C27" w:rsidRDefault="00E6676C" w:rsidP="00C005A2">
            <w:pPr>
              <w:spacing w:beforeLines="60" w:before="144" w:afterLines="60" w:after="144"/>
              <w:rPr>
                <w:rFonts w:cs="Georgia"/>
                <w:sz w:val="18"/>
                <w:szCs w:val="18"/>
              </w:rPr>
            </w:pPr>
            <w:r w:rsidRPr="000C7C27">
              <w:rPr>
                <w:rFonts w:cs="Georgia"/>
                <w:sz w:val="18"/>
                <w:szCs w:val="18"/>
              </w:rPr>
              <w:t>Possible</w:t>
            </w:r>
          </w:p>
        </w:tc>
        <w:tc>
          <w:tcPr>
            <w:tcW w:w="1355" w:type="dxa"/>
          </w:tcPr>
          <w:p w14:paraId="6DCB986D" w14:textId="77777777" w:rsidR="00E6676C" w:rsidRPr="000C7C27" w:rsidRDefault="00E6676C" w:rsidP="00C005A2">
            <w:pPr>
              <w:spacing w:beforeLines="60" w:before="144" w:afterLines="60" w:after="144"/>
              <w:rPr>
                <w:sz w:val="18"/>
                <w:szCs w:val="18"/>
              </w:rPr>
            </w:pPr>
            <w:r w:rsidRPr="000C7C27">
              <w:rPr>
                <w:rFonts w:cs="Georgia"/>
                <w:sz w:val="18"/>
                <w:szCs w:val="18"/>
              </w:rPr>
              <w:t>Possible</w:t>
            </w:r>
          </w:p>
        </w:tc>
        <w:tc>
          <w:tcPr>
            <w:tcW w:w="1291" w:type="dxa"/>
            <w:tcBorders>
              <w:right w:val="single" w:sz="12" w:space="0" w:color="444444"/>
            </w:tcBorders>
          </w:tcPr>
          <w:p w14:paraId="36A38C61" w14:textId="77777777" w:rsidR="00E6676C" w:rsidRPr="000C7C27" w:rsidRDefault="00E6676C" w:rsidP="00C005A2">
            <w:pPr>
              <w:spacing w:beforeLines="60" w:before="144" w:afterLines="60" w:after="144"/>
              <w:rPr>
                <w:sz w:val="18"/>
                <w:szCs w:val="18"/>
              </w:rPr>
            </w:pPr>
            <w:r w:rsidRPr="000C7C27">
              <w:rPr>
                <w:rFonts w:cs="Georgia"/>
                <w:sz w:val="18"/>
                <w:szCs w:val="18"/>
              </w:rPr>
              <w:t>Possible</w:t>
            </w:r>
          </w:p>
        </w:tc>
        <w:tc>
          <w:tcPr>
            <w:tcW w:w="1602" w:type="dxa"/>
            <w:tcBorders>
              <w:left w:val="single" w:sz="12" w:space="0" w:color="444444"/>
            </w:tcBorders>
          </w:tcPr>
          <w:p w14:paraId="3B4D259A" w14:textId="77777777" w:rsidR="00E6676C" w:rsidRPr="000C7C27" w:rsidRDefault="00E6676C" w:rsidP="00C005A2">
            <w:pPr>
              <w:spacing w:beforeLines="60" w:before="144" w:afterLines="60" w:after="144"/>
              <w:rPr>
                <w:sz w:val="18"/>
                <w:szCs w:val="18"/>
              </w:rPr>
            </w:pPr>
            <w:r w:rsidRPr="000C7C27">
              <w:rPr>
                <w:rFonts w:cs="Georgia"/>
                <w:sz w:val="18"/>
                <w:szCs w:val="18"/>
              </w:rPr>
              <w:t>Possible</w:t>
            </w:r>
          </w:p>
        </w:tc>
        <w:tc>
          <w:tcPr>
            <w:tcW w:w="1325" w:type="dxa"/>
          </w:tcPr>
          <w:p w14:paraId="19A85FE9"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463" w:type="dxa"/>
            <w:tcBorders>
              <w:right w:val="single" w:sz="12" w:space="0" w:color="444444"/>
            </w:tcBorders>
          </w:tcPr>
          <w:p w14:paraId="6B7434C0"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529" w:type="dxa"/>
            <w:tcBorders>
              <w:left w:val="single" w:sz="12" w:space="0" w:color="444444"/>
            </w:tcBorders>
          </w:tcPr>
          <w:p w14:paraId="6418920C"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570" w:type="dxa"/>
            <w:tcBorders>
              <w:right w:val="single" w:sz="12" w:space="0" w:color="444444"/>
            </w:tcBorders>
          </w:tcPr>
          <w:p w14:paraId="1DA7D092" w14:textId="77777777" w:rsidR="00E6676C" w:rsidRPr="000C7C27" w:rsidRDefault="00E6676C" w:rsidP="00C005A2">
            <w:pPr>
              <w:spacing w:beforeLines="60" w:before="144" w:afterLines="60" w:after="144"/>
              <w:rPr>
                <w:sz w:val="18"/>
                <w:szCs w:val="18"/>
              </w:rPr>
            </w:pPr>
            <w:r w:rsidRPr="000C7C27">
              <w:rPr>
                <w:sz w:val="18"/>
                <w:szCs w:val="18"/>
              </w:rPr>
              <w:t>Possible</w:t>
            </w:r>
          </w:p>
        </w:tc>
      </w:tr>
      <w:tr w:rsidR="001A0587" w:rsidRPr="000C7C27" w14:paraId="20605345" w14:textId="77777777" w:rsidTr="00323BD5">
        <w:trPr>
          <w:cnfStyle w:val="000000010000" w:firstRow="0" w:lastRow="0" w:firstColumn="0" w:lastColumn="0" w:oddVBand="0" w:evenVBand="0" w:oddHBand="0" w:evenHBand="1" w:firstRowFirstColumn="0" w:firstRowLastColumn="0" w:lastRowFirstColumn="0" w:lastRowLastColumn="0"/>
          <w:trHeight w:val="64"/>
        </w:trPr>
        <w:tc>
          <w:tcPr>
            <w:tcW w:w="1841" w:type="dxa"/>
            <w:tcBorders>
              <w:left w:val="single" w:sz="12" w:space="0" w:color="444444"/>
            </w:tcBorders>
            <w:shd w:val="clear" w:color="auto" w:fill="E8F8E8"/>
          </w:tcPr>
          <w:p w14:paraId="77733CAE" w14:textId="77777777" w:rsidR="00E6676C" w:rsidRPr="000C7C27" w:rsidRDefault="00E6676C" w:rsidP="007E4D2E">
            <w:pPr>
              <w:spacing w:beforeLines="60" w:before="144" w:afterLines="60" w:after="144"/>
              <w:rPr>
                <w:sz w:val="18"/>
                <w:szCs w:val="18"/>
              </w:rPr>
            </w:pPr>
            <w:r w:rsidRPr="000C7C27">
              <w:rPr>
                <w:sz w:val="18"/>
                <w:szCs w:val="18"/>
              </w:rPr>
              <w:t>Reactor (NPW)</w:t>
            </w:r>
          </w:p>
        </w:tc>
        <w:tc>
          <w:tcPr>
            <w:tcW w:w="1377" w:type="dxa"/>
            <w:tcBorders>
              <w:right w:val="single" w:sz="12" w:space="0" w:color="444444"/>
            </w:tcBorders>
            <w:shd w:val="clear" w:color="auto" w:fill="E8F8E8"/>
          </w:tcPr>
          <w:p w14:paraId="1AEBDC32" w14:textId="653F982B" w:rsidR="00E6676C" w:rsidRPr="000C7C27" w:rsidRDefault="005539D1" w:rsidP="005539D1">
            <w:pPr>
              <w:spacing w:beforeLines="60" w:before="144" w:afterLines="60" w:after="144"/>
              <w:rPr>
                <w:sz w:val="18"/>
                <w:szCs w:val="18"/>
              </w:rPr>
            </w:pPr>
            <w:r>
              <w:rPr>
                <w:sz w:val="18"/>
                <w:szCs w:val="18"/>
              </w:rPr>
              <w:t>Cat V, with conditions of Cat I or II</w:t>
            </w:r>
          </w:p>
        </w:tc>
        <w:tc>
          <w:tcPr>
            <w:tcW w:w="1234" w:type="dxa"/>
            <w:tcBorders>
              <w:left w:val="single" w:sz="12" w:space="0" w:color="444444"/>
            </w:tcBorders>
            <w:shd w:val="clear" w:color="auto" w:fill="E8F8E8"/>
          </w:tcPr>
          <w:p w14:paraId="656B1CBD" w14:textId="77777777" w:rsidR="00E6676C" w:rsidRPr="000C7C27" w:rsidRDefault="00E6676C" w:rsidP="00C005A2">
            <w:pPr>
              <w:spacing w:beforeLines="60" w:before="144" w:afterLines="60" w:after="144"/>
              <w:rPr>
                <w:rFonts w:cs="Georgia"/>
                <w:sz w:val="18"/>
                <w:szCs w:val="18"/>
              </w:rPr>
            </w:pPr>
            <w:r w:rsidRPr="000C7C27">
              <w:rPr>
                <w:rFonts w:cs="Georgia"/>
                <w:sz w:val="18"/>
                <w:szCs w:val="18"/>
              </w:rPr>
              <w:t>Possible</w:t>
            </w:r>
          </w:p>
        </w:tc>
        <w:tc>
          <w:tcPr>
            <w:tcW w:w="1355" w:type="dxa"/>
            <w:shd w:val="clear" w:color="auto" w:fill="E8F8E8"/>
          </w:tcPr>
          <w:p w14:paraId="593A6FCD" w14:textId="77777777" w:rsidR="00E6676C" w:rsidRPr="000C7C27" w:rsidRDefault="00E6676C" w:rsidP="00C005A2">
            <w:pPr>
              <w:spacing w:beforeLines="60" w:before="144" w:afterLines="60" w:after="144"/>
              <w:rPr>
                <w:rFonts w:cs="Georgia"/>
                <w:sz w:val="18"/>
                <w:szCs w:val="18"/>
              </w:rPr>
            </w:pPr>
            <w:r w:rsidRPr="000C7C27">
              <w:rPr>
                <w:rFonts w:cs="Georgia"/>
                <w:sz w:val="18"/>
                <w:szCs w:val="18"/>
              </w:rPr>
              <w:t>Possible</w:t>
            </w:r>
          </w:p>
        </w:tc>
        <w:tc>
          <w:tcPr>
            <w:tcW w:w="1291" w:type="dxa"/>
            <w:tcBorders>
              <w:right w:val="single" w:sz="12" w:space="0" w:color="444444"/>
            </w:tcBorders>
            <w:shd w:val="clear" w:color="auto" w:fill="E8F8E8"/>
          </w:tcPr>
          <w:p w14:paraId="31DFEFF4" w14:textId="77777777" w:rsidR="00E6676C" w:rsidRPr="000C7C27" w:rsidRDefault="00E6676C" w:rsidP="00C005A2">
            <w:pPr>
              <w:spacing w:beforeLines="60" w:before="144" w:afterLines="60" w:after="144"/>
              <w:rPr>
                <w:rFonts w:cs="Georgia"/>
                <w:sz w:val="18"/>
                <w:szCs w:val="18"/>
              </w:rPr>
            </w:pPr>
            <w:r w:rsidRPr="000C7C27">
              <w:rPr>
                <w:rFonts w:cs="Georgia"/>
                <w:sz w:val="18"/>
                <w:szCs w:val="18"/>
              </w:rPr>
              <w:t>Possible</w:t>
            </w:r>
          </w:p>
        </w:tc>
        <w:tc>
          <w:tcPr>
            <w:tcW w:w="1602" w:type="dxa"/>
            <w:tcBorders>
              <w:left w:val="single" w:sz="12" w:space="0" w:color="444444"/>
            </w:tcBorders>
            <w:shd w:val="clear" w:color="auto" w:fill="E8F8E8"/>
          </w:tcPr>
          <w:p w14:paraId="77052D5E" w14:textId="77777777" w:rsidR="00E6676C" w:rsidRPr="000C7C27" w:rsidRDefault="00E6676C" w:rsidP="00C005A2">
            <w:pPr>
              <w:spacing w:beforeLines="60" w:before="144" w:afterLines="60" w:after="144"/>
              <w:rPr>
                <w:rFonts w:cs="Georgia"/>
                <w:sz w:val="18"/>
                <w:szCs w:val="18"/>
              </w:rPr>
            </w:pPr>
            <w:r w:rsidRPr="000C7C27">
              <w:rPr>
                <w:rFonts w:cs="Georgia"/>
                <w:sz w:val="18"/>
                <w:szCs w:val="18"/>
              </w:rPr>
              <w:t>Possible</w:t>
            </w:r>
          </w:p>
        </w:tc>
        <w:tc>
          <w:tcPr>
            <w:tcW w:w="1325" w:type="dxa"/>
            <w:shd w:val="clear" w:color="auto" w:fill="E8F8E8"/>
          </w:tcPr>
          <w:p w14:paraId="1CAA652A"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463" w:type="dxa"/>
            <w:tcBorders>
              <w:right w:val="single" w:sz="12" w:space="0" w:color="444444"/>
            </w:tcBorders>
            <w:shd w:val="clear" w:color="auto" w:fill="E8F8E8"/>
          </w:tcPr>
          <w:p w14:paraId="4FF7B308"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529" w:type="dxa"/>
            <w:tcBorders>
              <w:left w:val="single" w:sz="12" w:space="0" w:color="444444"/>
            </w:tcBorders>
            <w:shd w:val="clear" w:color="auto" w:fill="E8F8E8"/>
          </w:tcPr>
          <w:p w14:paraId="6C9C0B47"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570" w:type="dxa"/>
            <w:tcBorders>
              <w:right w:val="single" w:sz="12" w:space="0" w:color="444444"/>
            </w:tcBorders>
            <w:shd w:val="clear" w:color="auto" w:fill="E8F8E8"/>
          </w:tcPr>
          <w:p w14:paraId="396986AC" w14:textId="77777777" w:rsidR="00E6676C" w:rsidRPr="000C7C27" w:rsidRDefault="00E6676C" w:rsidP="00C005A2">
            <w:pPr>
              <w:spacing w:beforeLines="60" w:before="144" w:afterLines="60" w:after="144"/>
              <w:rPr>
                <w:sz w:val="18"/>
                <w:szCs w:val="18"/>
              </w:rPr>
            </w:pPr>
            <w:r w:rsidRPr="000C7C27">
              <w:rPr>
                <w:sz w:val="18"/>
                <w:szCs w:val="18"/>
              </w:rPr>
              <w:t>Possible</w:t>
            </w:r>
          </w:p>
        </w:tc>
      </w:tr>
      <w:tr w:rsidR="00435BE4" w:rsidRPr="000C7C27" w14:paraId="0C4491FA" w14:textId="77777777" w:rsidTr="00323BD5">
        <w:trPr>
          <w:trHeight w:val="64"/>
        </w:trPr>
        <w:tc>
          <w:tcPr>
            <w:tcW w:w="1841" w:type="dxa"/>
            <w:tcBorders>
              <w:left w:val="single" w:sz="12" w:space="0" w:color="444444"/>
            </w:tcBorders>
          </w:tcPr>
          <w:p w14:paraId="2A674F4A" w14:textId="77777777" w:rsidR="00E6676C" w:rsidRPr="000C7C27" w:rsidRDefault="00E6676C" w:rsidP="007E4D2E">
            <w:pPr>
              <w:spacing w:beforeLines="60" w:before="144" w:afterLines="60" w:after="144"/>
              <w:rPr>
                <w:rFonts w:cs="Georgia"/>
                <w:sz w:val="18"/>
                <w:szCs w:val="18"/>
              </w:rPr>
            </w:pPr>
            <w:r w:rsidRPr="000C7C27">
              <w:rPr>
                <w:sz w:val="18"/>
                <w:szCs w:val="18"/>
              </w:rPr>
              <w:t>Criticality</w:t>
            </w:r>
          </w:p>
        </w:tc>
        <w:tc>
          <w:tcPr>
            <w:tcW w:w="1377" w:type="dxa"/>
            <w:tcBorders>
              <w:right w:val="single" w:sz="12" w:space="0" w:color="444444"/>
            </w:tcBorders>
          </w:tcPr>
          <w:p w14:paraId="58599FD3" w14:textId="77777777" w:rsidR="00E6676C" w:rsidRPr="000C7C27" w:rsidRDefault="00E6676C" w:rsidP="00C005A2">
            <w:pPr>
              <w:spacing w:beforeLines="60" w:before="144" w:afterLines="60" w:after="144"/>
              <w:rPr>
                <w:sz w:val="18"/>
                <w:szCs w:val="18"/>
              </w:rPr>
            </w:pPr>
            <w:r w:rsidRPr="000C7C27">
              <w:rPr>
                <w:sz w:val="18"/>
                <w:szCs w:val="18"/>
              </w:rPr>
              <w:t>Cat III or IV</w:t>
            </w:r>
          </w:p>
        </w:tc>
        <w:tc>
          <w:tcPr>
            <w:tcW w:w="1234" w:type="dxa"/>
            <w:tcBorders>
              <w:left w:val="single" w:sz="12" w:space="0" w:color="444444"/>
            </w:tcBorders>
          </w:tcPr>
          <w:p w14:paraId="0155489C" w14:textId="77777777" w:rsidR="00E6676C" w:rsidRPr="000C7C27" w:rsidRDefault="00E6676C" w:rsidP="00C005A2">
            <w:pPr>
              <w:spacing w:beforeLines="60" w:before="144" w:afterLines="60" w:after="144"/>
              <w:rPr>
                <w:rFonts w:cs="Georgia"/>
                <w:sz w:val="18"/>
                <w:szCs w:val="18"/>
              </w:rPr>
            </w:pPr>
            <w:r w:rsidRPr="000C7C27">
              <w:rPr>
                <w:rFonts w:cs="Georgia"/>
                <w:sz w:val="18"/>
                <w:szCs w:val="18"/>
              </w:rPr>
              <w:t>Possible</w:t>
            </w:r>
          </w:p>
        </w:tc>
        <w:tc>
          <w:tcPr>
            <w:tcW w:w="1355" w:type="dxa"/>
          </w:tcPr>
          <w:p w14:paraId="3FCF2BD0" w14:textId="77777777" w:rsidR="00E6676C" w:rsidRPr="000C7C27" w:rsidRDefault="00E6676C" w:rsidP="00C005A2">
            <w:pPr>
              <w:spacing w:beforeLines="60" w:before="144" w:afterLines="60" w:after="144"/>
              <w:rPr>
                <w:sz w:val="18"/>
                <w:szCs w:val="18"/>
              </w:rPr>
            </w:pPr>
            <w:r w:rsidRPr="000C7C27">
              <w:rPr>
                <w:sz w:val="18"/>
                <w:szCs w:val="18"/>
              </w:rPr>
              <w:t>No</w:t>
            </w:r>
          </w:p>
        </w:tc>
        <w:tc>
          <w:tcPr>
            <w:tcW w:w="1291" w:type="dxa"/>
            <w:tcBorders>
              <w:right w:val="single" w:sz="12" w:space="0" w:color="444444"/>
            </w:tcBorders>
          </w:tcPr>
          <w:p w14:paraId="09D0ABAD" w14:textId="77777777" w:rsidR="00E6676C" w:rsidRPr="000C7C27" w:rsidRDefault="00E6676C" w:rsidP="00C005A2">
            <w:pPr>
              <w:spacing w:beforeLines="60" w:before="144" w:afterLines="60" w:after="144"/>
              <w:rPr>
                <w:sz w:val="18"/>
                <w:szCs w:val="18"/>
              </w:rPr>
            </w:pPr>
            <w:r w:rsidRPr="000C7C27">
              <w:rPr>
                <w:rFonts w:cs="Georgia"/>
                <w:sz w:val="18"/>
                <w:szCs w:val="18"/>
              </w:rPr>
              <w:t>Possible</w:t>
            </w:r>
          </w:p>
        </w:tc>
        <w:tc>
          <w:tcPr>
            <w:tcW w:w="1602" w:type="dxa"/>
            <w:tcBorders>
              <w:left w:val="single" w:sz="12" w:space="0" w:color="444444"/>
            </w:tcBorders>
          </w:tcPr>
          <w:p w14:paraId="2556B403" w14:textId="77777777" w:rsidR="00E6676C" w:rsidRPr="000C7C27" w:rsidRDefault="00E6676C" w:rsidP="00C005A2">
            <w:pPr>
              <w:spacing w:beforeLines="60" w:before="144" w:afterLines="60" w:after="144"/>
              <w:rPr>
                <w:sz w:val="18"/>
                <w:szCs w:val="18"/>
              </w:rPr>
            </w:pPr>
            <w:r w:rsidRPr="000C7C27">
              <w:rPr>
                <w:rFonts w:cs="Georgia"/>
                <w:sz w:val="18"/>
                <w:szCs w:val="18"/>
              </w:rPr>
              <w:t>Possible</w:t>
            </w:r>
          </w:p>
        </w:tc>
        <w:tc>
          <w:tcPr>
            <w:tcW w:w="1325" w:type="dxa"/>
          </w:tcPr>
          <w:p w14:paraId="0A44985B"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463" w:type="dxa"/>
            <w:tcBorders>
              <w:right w:val="single" w:sz="12" w:space="0" w:color="444444"/>
            </w:tcBorders>
          </w:tcPr>
          <w:p w14:paraId="0495968E" w14:textId="77777777" w:rsidR="00E6676C" w:rsidRPr="000C7C27" w:rsidRDefault="00E6676C" w:rsidP="00C005A2">
            <w:pPr>
              <w:spacing w:beforeLines="60" w:before="144" w:afterLines="60" w:after="144"/>
              <w:rPr>
                <w:sz w:val="18"/>
                <w:szCs w:val="18"/>
              </w:rPr>
            </w:pPr>
            <w:r w:rsidRPr="000C7C27">
              <w:rPr>
                <w:sz w:val="18"/>
                <w:szCs w:val="18"/>
              </w:rPr>
              <w:t>Possible</w:t>
            </w:r>
          </w:p>
        </w:tc>
        <w:tc>
          <w:tcPr>
            <w:tcW w:w="1529" w:type="dxa"/>
            <w:tcBorders>
              <w:left w:val="single" w:sz="12" w:space="0" w:color="444444"/>
            </w:tcBorders>
          </w:tcPr>
          <w:p w14:paraId="79BD819A"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570" w:type="dxa"/>
            <w:tcBorders>
              <w:right w:val="single" w:sz="12" w:space="0" w:color="444444"/>
            </w:tcBorders>
          </w:tcPr>
          <w:p w14:paraId="7621DDBD" w14:textId="77777777" w:rsidR="00E6676C" w:rsidRPr="000C7C27" w:rsidRDefault="00E6676C" w:rsidP="00C005A2">
            <w:pPr>
              <w:spacing w:beforeLines="60" w:before="144" w:afterLines="60" w:after="144"/>
              <w:rPr>
                <w:sz w:val="18"/>
                <w:szCs w:val="18"/>
              </w:rPr>
            </w:pPr>
            <w:r w:rsidRPr="000C7C27">
              <w:rPr>
                <w:sz w:val="18"/>
                <w:szCs w:val="18"/>
              </w:rPr>
              <w:t>No</w:t>
            </w:r>
          </w:p>
        </w:tc>
      </w:tr>
      <w:tr w:rsidR="001A0587" w:rsidRPr="000C7C27" w14:paraId="0E3D9F54" w14:textId="77777777" w:rsidTr="00323BD5">
        <w:trPr>
          <w:cnfStyle w:val="000000010000" w:firstRow="0" w:lastRow="0" w:firstColumn="0" w:lastColumn="0" w:oddVBand="0" w:evenVBand="0" w:oddHBand="0" w:evenHBand="1" w:firstRowFirstColumn="0" w:firstRowLastColumn="0" w:lastRowFirstColumn="0" w:lastRowLastColumn="0"/>
          <w:trHeight w:val="286"/>
        </w:trPr>
        <w:tc>
          <w:tcPr>
            <w:tcW w:w="1841" w:type="dxa"/>
            <w:tcBorders>
              <w:left w:val="single" w:sz="12" w:space="0" w:color="444444"/>
            </w:tcBorders>
            <w:shd w:val="clear" w:color="auto" w:fill="E8F8E8"/>
          </w:tcPr>
          <w:p w14:paraId="3DA0D01A" w14:textId="21B2058D" w:rsidR="00E6676C" w:rsidRPr="000C7C27" w:rsidRDefault="004B7146" w:rsidP="007E4D2E">
            <w:pPr>
              <w:spacing w:beforeLines="60" w:before="144" w:afterLines="60" w:after="144"/>
              <w:rPr>
                <w:sz w:val="18"/>
                <w:szCs w:val="18"/>
              </w:rPr>
            </w:pPr>
            <w:r>
              <w:rPr>
                <w:sz w:val="18"/>
                <w:szCs w:val="18"/>
              </w:rPr>
              <w:t>Radioisotope t</w:t>
            </w:r>
            <w:r w:rsidR="00E6676C" w:rsidRPr="000C7C27">
              <w:rPr>
                <w:sz w:val="18"/>
                <w:szCs w:val="18"/>
              </w:rPr>
              <w:t>hermoelec</w:t>
            </w:r>
            <w:r>
              <w:rPr>
                <w:sz w:val="18"/>
                <w:szCs w:val="18"/>
              </w:rPr>
              <w:t>tric g</w:t>
            </w:r>
            <w:r w:rsidR="00E6676C" w:rsidRPr="000C7C27">
              <w:rPr>
                <w:sz w:val="18"/>
                <w:szCs w:val="18"/>
              </w:rPr>
              <w:t>enerators</w:t>
            </w:r>
          </w:p>
        </w:tc>
        <w:tc>
          <w:tcPr>
            <w:tcW w:w="1377" w:type="dxa"/>
            <w:tcBorders>
              <w:right w:val="single" w:sz="12" w:space="0" w:color="444444"/>
            </w:tcBorders>
            <w:shd w:val="clear" w:color="auto" w:fill="E8F8E8"/>
          </w:tcPr>
          <w:p w14:paraId="5D5C5CB2" w14:textId="77777777" w:rsidR="00E6676C" w:rsidRPr="000C7C27" w:rsidRDefault="00E6676C" w:rsidP="00C005A2">
            <w:pPr>
              <w:spacing w:beforeLines="60" w:before="144" w:afterLines="60" w:after="144"/>
              <w:rPr>
                <w:sz w:val="18"/>
                <w:szCs w:val="18"/>
              </w:rPr>
            </w:pPr>
            <w:r w:rsidRPr="000C7C27">
              <w:rPr>
                <w:sz w:val="18"/>
                <w:szCs w:val="18"/>
              </w:rPr>
              <w:t>Cat IV</w:t>
            </w:r>
          </w:p>
        </w:tc>
        <w:tc>
          <w:tcPr>
            <w:tcW w:w="1234" w:type="dxa"/>
            <w:tcBorders>
              <w:left w:val="single" w:sz="12" w:space="0" w:color="444444"/>
            </w:tcBorders>
            <w:shd w:val="clear" w:color="auto" w:fill="E8F8E8"/>
          </w:tcPr>
          <w:p w14:paraId="3B5CFE0B" w14:textId="77777777" w:rsidR="00E6676C" w:rsidRPr="000C7C27" w:rsidRDefault="00E6676C" w:rsidP="00C005A2">
            <w:pPr>
              <w:spacing w:beforeLines="60" w:before="144" w:afterLines="60" w:after="144"/>
              <w:rPr>
                <w:rFonts w:cs="Georgia"/>
                <w:sz w:val="18"/>
                <w:szCs w:val="18"/>
              </w:rPr>
            </w:pPr>
            <w:r w:rsidRPr="000C7C27">
              <w:rPr>
                <w:rFonts w:cs="Georgia"/>
                <w:sz w:val="18"/>
                <w:szCs w:val="18"/>
              </w:rPr>
              <w:t>Possible</w:t>
            </w:r>
          </w:p>
        </w:tc>
        <w:tc>
          <w:tcPr>
            <w:tcW w:w="1355" w:type="dxa"/>
            <w:shd w:val="clear" w:color="auto" w:fill="E8F8E8"/>
          </w:tcPr>
          <w:p w14:paraId="798ABC9E" w14:textId="77777777" w:rsidR="00E6676C" w:rsidRPr="000C7C27" w:rsidRDefault="00E6676C" w:rsidP="00C005A2">
            <w:pPr>
              <w:spacing w:beforeLines="60" w:before="144" w:afterLines="60" w:after="144"/>
              <w:rPr>
                <w:sz w:val="18"/>
                <w:szCs w:val="18"/>
              </w:rPr>
            </w:pPr>
            <w:r w:rsidRPr="000C7C27">
              <w:rPr>
                <w:sz w:val="18"/>
                <w:szCs w:val="18"/>
              </w:rPr>
              <w:t>No</w:t>
            </w:r>
          </w:p>
        </w:tc>
        <w:tc>
          <w:tcPr>
            <w:tcW w:w="1291" w:type="dxa"/>
            <w:tcBorders>
              <w:right w:val="single" w:sz="12" w:space="0" w:color="444444"/>
            </w:tcBorders>
            <w:shd w:val="clear" w:color="auto" w:fill="E8F8E8"/>
          </w:tcPr>
          <w:p w14:paraId="5A72E452" w14:textId="77777777" w:rsidR="00E6676C" w:rsidRPr="000C7C27" w:rsidRDefault="00E6676C" w:rsidP="00C005A2">
            <w:pPr>
              <w:spacing w:beforeLines="60" w:before="144" w:afterLines="60" w:after="144"/>
              <w:rPr>
                <w:sz w:val="18"/>
                <w:szCs w:val="18"/>
              </w:rPr>
            </w:pPr>
            <w:r w:rsidRPr="000C7C27">
              <w:rPr>
                <w:rFonts w:cs="Georgia"/>
                <w:sz w:val="18"/>
                <w:szCs w:val="18"/>
              </w:rPr>
              <w:t>Possible</w:t>
            </w:r>
          </w:p>
        </w:tc>
        <w:tc>
          <w:tcPr>
            <w:tcW w:w="1602" w:type="dxa"/>
            <w:tcBorders>
              <w:left w:val="single" w:sz="12" w:space="0" w:color="444444"/>
            </w:tcBorders>
            <w:shd w:val="clear" w:color="auto" w:fill="E8F8E8"/>
          </w:tcPr>
          <w:p w14:paraId="04ADFF6D" w14:textId="77777777" w:rsidR="00E6676C" w:rsidRPr="000C7C27" w:rsidRDefault="00E6676C" w:rsidP="00C005A2">
            <w:pPr>
              <w:spacing w:beforeLines="60" w:before="144" w:afterLines="60" w:after="144"/>
              <w:rPr>
                <w:sz w:val="18"/>
                <w:szCs w:val="18"/>
              </w:rPr>
            </w:pPr>
            <w:r w:rsidRPr="000C7C27">
              <w:rPr>
                <w:rFonts w:cs="Georgia"/>
                <w:sz w:val="18"/>
                <w:szCs w:val="18"/>
              </w:rPr>
              <w:t>No</w:t>
            </w:r>
          </w:p>
        </w:tc>
        <w:tc>
          <w:tcPr>
            <w:tcW w:w="1325" w:type="dxa"/>
            <w:shd w:val="clear" w:color="auto" w:fill="E8F8E8"/>
          </w:tcPr>
          <w:p w14:paraId="222C9FB6"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463" w:type="dxa"/>
            <w:tcBorders>
              <w:right w:val="single" w:sz="12" w:space="0" w:color="444444"/>
            </w:tcBorders>
            <w:shd w:val="clear" w:color="auto" w:fill="E8F8E8"/>
          </w:tcPr>
          <w:p w14:paraId="24F7DBEA" w14:textId="77777777" w:rsidR="00E6676C" w:rsidRPr="000C7C27" w:rsidRDefault="00E6676C" w:rsidP="00C005A2">
            <w:pPr>
              <w:spacing w:beforeLines="60" w:before="144" w:afterLines="60" w:after="144"/>
              <w:rPr>
                <w:sz w:val="18"/>
                <w:szCs w:val="18"/>
              </w:rPr>
            </w:pPr>
            <w:r w:rsidRPr="000C7C27">
              <w:rPr>
                <w:sz w:val="18"/>
                <w:szCs w:val="18"/>
              </w:rPr>
              <w:t>Possible</w:t>
            </w:r>
          </w:p>
        </w:tc>
        <w:tc>
          <w:tcPr>
            <w:tcW w:w="1529" w:type="dxa"/>
            <w:tcBorders>
              <w:left w:val="single" w:sz="12" w:space="0" w:color="444444"/>
            </w:tcBorders>
            <w:shd w:val="clear" w:color="auto" w:fill="E8F8E8"/>
          </w:tcPr>
          <w:p w14:paraId="53BC6ED5"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570" w:type="dxa"/>
            <w:tcBorders>
              <w:right w:val="single" w:sz="12" w:space="0" w:color="444444"/>
            </w:tcBorders>
            <w:shd w:val="clear" w:color="auto" w:fill="E8F8E8"/>
          </w:tcPr>
          <w:p w14:paraId="7EF4BE83" w14:textId="77777777" w:rsidR="00E6676C" w:rsidRPr="000C7C27" w:rsidRDefault="00E6676C" w:rsidP="00C005A2">
            <w:pPr>
              <w:spacing w:beforeLines="60" w:before="144" w:afterLines="60" w:after="144"/>
              <w:rPr>
                <w:sz w:val="18"/>
                <w:szCs w:val="18"/>
              </w:rPr>
            </w:pPr>
            <w:r w:rsidRPr="000C7C27">
              <w:rPr>
                <w:sz w:val="18"/>
                <w:szCs w:val="18"/>
              </w:rPr>
              <w:t>Possible</w:t>
            </w:r>
          </w:p>
        </w:tc>
      </w:tr>
      <w:tr w:rsidR="00435BE4" w:rsidRPr="000C7C27" w14:paraId="3BD57FE7" w14:textId="77777777" w:rsidTr="00323BD5">
        <w:trPr>
          <w:trHeight w:val="796"/>
        </w:trPr>
        <w:tc>
          <w:tcPr>
            <w:tcW w:w="1841" w:type="dxa"/>
            <w:tcBorders>
              <w:left w:val="single" w:sz="12" w:space="0" w:color="444444"/>
            </w:tcBorders>
          </w:tcPr>
          <w:p w14:paraId="6D16172E" w14:textId="77777777" w:rsidR="00E6676C" w:rsidRPr="000C7C27" w:rsidRDefault="00E6676C" w:rsidP="007E4D2E">
            <w:pPr>
              <w:spacing w:beforeLines="60" w:before="144" w:afterLines="60" w:after="144"/>
              <w:rPr>
                <w:sz w:val="18"/>
                <w:szCs w:val="18"/>
              </w:rPr>
            </w:pPr>
            <w:r w:rsidRPr="000C7C27">
              <w:rPr>
                <w:sz w:val="18"/>
                <w:szCs w:val="18"/>
              </w:rPr>
              <w:t>Lost or stolen radioactive material</w:t>
            </w:r>
          </w:p>
        </w:tc>
        <w:tc>
          <w:tcPr>
            <w:tcW w:w="1377" w:type="dxa"/>
            <w:tcBorders>
              <w:right w:val="single" w:sz="12" w:space="0" w:color="444444"/>
            </w:tcBorders>
          </w:tcPr>
          <w:p w14:paraId="03842C5C" w14:textId="77777777" w:rsidR="00E6676C" w:rsidRPr="000C7C27" w:rsidRDefault="00E6676C" w:rsidP="00C005A2">
            <w:pPr>
              <w:spacing w:beforeLines="60" w:before="144" w:afterLines="60" w:after="144"/>
              <w:rPr>
                <w:sz w:val="18"/>
                <w:szCs w:val="18"/>
              </w:rPr>
            </w:pPr>
            <w:r w:rsidRPr="000C7C27">
              <w:rPr>
                <w:sz w:val="18"/>
                <w:szCs w:val="18"/>
              </w:rPr>
              <w:t>Cat IV</w:t>
            </w:r>
          </w:p>
        </w:tc>
        <w:tc>
          <w:tcPr>
            <w:tcW w:w="1234" w:type="dxa"/>
            <w:tcBorders>
              <w:left w:val="single" w:sz="12" w:space="0" w:color="444444"/>
            </w:tcBorders>
          </w:tcPr>
          <w:p w14:paraId="00A68796" w14:textId="77777777" w:rsidR="00E6676C" w:rsidRPr="000C7C27" w:rsidRDefault="00E6676C" w:rsidP="00C005A2">
            <w:pPr>
              <w:spacing w:beforeLines="60" w:before="144" w:afterLines="60" w:after="144"/>
              <w:rPr>
                <w:sz w:val="18"/>
                <w:szCs w:val="18"/>
              </w:rPr>
            </w:pPr>
            <w:r w:rsidRPr="000C7C27">
              <w:rPr>
                <w:rFonts w:cs="Georgia"/>
                <w:sz w:val="18"/>
                <w:szCs w:val="18"/>
              </w:rPr>
              <w:t>Possible</w:t>
            </w:r>
          </w:p>
        </w:tc>
        <w:tc>
          <w:tcPr>
            <w:tcW w:w="1355" w:type="dxa"/>
          </w:tcPr>
          <w:p w14:paraId="0FAC47E2" w14:textId="77777777" w:rsidR="00E6676C" w:rsidRPr="000C7C27" w:rsidRDefault="00E6676C" w:rsidP="00C005A2">
            <w:pPr>
              <w:spacing w:beforeLines="60" w:before="144" w:afterLines="60" w:after="144"/>
              <w:rPr>
                <w:sz w:val="18"/>
                <w:szCs w:val="18"/>
              </w:rPr>
            </w:pPr>
            <w:r w:rsidRPr="000C7C27">
              <w:rPr>
                <w:sz w:val="18"/>
                <w:szCs w:val="18"/>
              </w:rPr>
              <w:t>No</w:t>
            </w:r>
          </w:p>
        </w:tc>
        <w:tc>
          <w:tcPr>
            <w:tcW w:w="1291" w:type="dxa"/>
            <w:tcBorders>
              <w:right w:val="single" w:sz="12" w:space="0" w:color="444444"/>
            </w:tcBorders>
          </w:tcPr>
          <w:p w14:paraId="5F4E5A08" w14:textId="77777777" w:rsidR="00E6676C" w:rsidRPr="000C7C27" w:rsidRDefault="00E6676C" w:rsidP="00C005A2">
            <w:pPr>
              <w:spacing w:beforeLines="60" w:before="144" w:afterLines="60" w:after="144"/>
              <w:rPr>
                <w:sz w:val="18"/>
                <w:szCs w:val="18"/>
              </w:rPr>
            </w:pPr>
            <w:r w:rsidRPr="000C7C27">
              <w:rPr>
                <w:sz w:val="18"/>
                <w:szCs w:val="18"/>
              </w:rPr>
              <w:t>Possible</w:t>
            </w:r>
          </w:p>
        </w:tc>
        <w:tc>
          <w:tcPr>
            <w:tcW w:w="1602" w:type="dxa"/>
            <w:tcBorders>
              <w:left w:val="single" w:sz="12" w:space="0" w:color="444444"/>
            </w:tcBorders>
          </w:tcPr>
          <w:p w14:paraId="5BE0BB56" w14:textId="77777777" w:rsidR="00E6676C" w:rsidRPr="000C7C27" w:rsidRDefault="00E6676C" w:rsidP="00C005A2">
            <w:pPr>
              <w:spacing w:beforeLines="60" w:before="144" w:afterLines="60" w:after="144"/>
              <w:rPr>
                <w:sz w:val="18"/>
                <w:szCs w:val="18"/>
              </w:rPr>
            </w:pPr>
            <w:r w:rsidRPr="000C7C27">
              <w:rPr>
                <w:sz w:val="18"/>
                <w:szCs w:val="18"/>
              </w:rPr>
              <w:t>No</w:t>
            </w:r>
          </w:p>
        </w:tc>
        <w:tc>
          <w:tcPr>
            <w:tcW w:w="1325" w:type="dxa"/>
          </w:tcPr>
          <w:p w14:paraId="577FACE8"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463" w:type="dxa"/>
            <w:tcBorders>
              <w:right w:val="single" w:sz="12" w:space="0" w:color="444444"/>
            </w:tcBorders>
          </w:tcPr>
          <w:p w14:paraId="581911E1" w14:textId="77777777" w:rsidR="00E6676C" w:rsidRPr="000C7C27" w:rsidRDefault="00E6676C" w:rsidP="00C005A2">
            <w:pPr>
              <w:spacing w:beforeLines="60" w:before="144" w:afterLines="60" w:after="144"/>
              <w:rPr>
                <w:sz w:val="18"/>
                <w:szCs w:val="18"/>
              </w:rPr>
            </w:pPr>
            <w:r w:rsidRPr="000C7C27">
              <w:rPr>
                <w:sz w:val="18"/>
                <w:szCs w:val="18"/>
              </w:rPr>
              <w:t>Possible</w:t>
            </w:r>
          </w:p>
        </w:tc>
        <w:tc>
          <w:tcPr>
            <w:tcW w:w="1529" w:type="dxa"/>
            <w:tcBorders>
              <w:left w:val="single" w:sz="12" w:space="0" w:color="444444"/>
            </w:tcBorders>
          </w:tcPr>
          <w:p w14:paraId="54CFB729" w14:textId="77777777" w:rsidR="00E6676C" w:rsidRPr="000C7C27" w:rsidRDefault="00E6676C" w:rsidP="00C005A2">
            <w:pPr>
              <w:spacing w:beforeLines="60" w:before="144" w:afterLines="60" w:after="144"/>
              <w:rPr>
                <w:sz w:val="18"/>
                <w:szCs w:val="18"/>
              </w:rPr>
            </w:pPr>
            <w:r w:rsidRPr="000C7C27">
              <w:rPr>
                <w:sz w:val="18"/>
                <w:szCs w:val="18"/>
              </w:rPr>
              <w:t>Possible</w:t>
            </w:r>
          </w:p>
        </w:tc>
        <w:tc>
          <w:tcPr>
            <w:tcW w:w="1570" w:type="dxa"/>
            <w:tcBorders>
              <w:right w:val="single" w:sz="12" w:space="0" w:color="444444"/>
            </w:tcBorders>
          </w:tcPr>
          <w:p w14:paraId="3FB2723E" w14:textId="77777777" w:rsidR="00E6676C" w:rsidRPr="000C7C27" w:rsidRDefault="00E6676C" w:rsidP="00C005A2">
            <w:pPr>
              <w:spacing w:beforeLines="60" w:before="144" w:afterLines="60" w:after="144"/>
              <w:rPr>
                <w:sz w:val="18"/>
                <w:szCs w:val="18"/>
              </w:rPr>
            </w:pPr>
            <w:r w:rsidRPr="000C7C27">
              <w:rPr>
                <w:sz w:val="18"/>
                <w:szCs w:val="18"/>
              </w:rPr>
              <w:t>Possible</w:t>
            </w:r>
          </w:p>
        </w:tc>
      </w:tr>
      <w:tr w:rsidR="001A0587" w:rsidRPr="000C7C27" w14:paraId="2DA2EF90" w14:textId="77777777" w:rsidTr="00323BD5">
        <w:trPr>
          <w:cnfStyle w:val="000000010000" w:firstRow="0" w:lastRow="0" w:firstColumn="0" w:lastColumn="0" w:oddVBand="0" w:evenVBand="0" w:oddHBand="0" w:evenHBand="1" w:firstRowFirstColumn="0" w:firstRowLastColumn="0" w:lastRowFirstColumn="0" w:lastRowLastColumn="0"/>
          <w:trHeight w:val="64"/>
        </w:trPr>
        <w:tc>
          <w:tcPr>
            <w:tcW w:w="1841" w:type="dxa"/>
            <w:tcBorders>
              <w:left w:val="single" w:sz="12" w:space="0" w:color="444444"/>
            </w:tcBorders>
            <w:shd w:val="clear" w:color="auto" w:fill="E8F8E8"/>
          </w:tcPr>
          <w:p w14:paraId="0898906C" w14:textId="77777777" w:rsidR="00E6676C" w:rsidRPr="000C7C27" w:rsidRDefault="00E6676C" w:rsidP="007E4D2E">
            <w:pPr>
              <w:spacing w:beforeLines="60" w:before="144" w:afterLines="60" w:after="144"/>
              <w:rPr>
                <w:sz w:val="18"/>
                <w:szCs w:val="18"/>
              </w:rPr>
            </w:pPr>
            <w:r w:rsidRPr="000C7C27">
              <w:rPr>
                <w:sz w:val="18"/>
                <w:szCs w:val="18"/>
              </w:rPr>
              <w:t>Misuse of industrial radioactive material</w:t>
            </w:r>
          </w:p>
        </w:tc>
        <w:tc>
          <w:tcPr>
            <w:tcW w:w="1377" w:type="dxa"/>
            <w:tcBorders>
              <w:right w:val="single" w:sz="12" w:space="0" w:color="444444"/>
            </w:tcBorders>
            <w:shd w:val="clear" w:color="auto" w:fill="E8F8E8"/>
          </w:tcPr>
          <w:p w14:paraId="5FE927FE" w14:textId="77777777" w:rsidR="00E6676C" w:rsidRPr="000C7C27" w:rsidRDefault="00E6676C" w:rsidP="00C005A2">
            <w:pPr>
              <w:spacing w:beforeLines="60" w:before="144" w:afterLines="60" w:after="144"/>
              <w:rPr>
                <w:sz w:val="18"/>
                <w:szCs w:val="18"/>
              </w:rPr>
            </w:pPr>
            <w:r w:rsidRPr="000C7C27">
              <w:rPr>
                <w:sz w:val="18"/>
                <w:szCs w:val="18"/>
              </w:rPr>
              <w:t>Cat IV</w:t>
            </w:r>
          </w:p>
        </w:tc>
        <w:tc>
          <w:tcPr>
            <w:tcW w:w="1234" w:type="dxa"/>
            <w:tcBorders>
              <w:left w:val="single" w:sz="12" w:space="0" w:color="444444"/>
            </w:tcBorders>
            <w:shd w:val="clear" w:color="auto" w:fill="E8F8E8"/>
          </w:tcPr>
          <w:p w14:paraId="0EB03449" w14:textId="77777777" w:rsidR="00E6676C" w:rsidRPr="000C7C27" w:rsidRDefault="00E6676C" w:rsidP="00C005A2">
            <w:pPr>
              <w:spacing w:beforeLines="60" w:before="144" w:afterLines="60" w:after="144"/>
              <w:rPr>
                <w:sz w:val="18"/>
                <w:szCs w:val="18"/>
              </w:rPr>
            </w:pPr>
            <w:r w:rsidRPr="000C7C27">
              <w:rPr>
                <w:rFonts w:cs="Georgia"/>
                <w:sz w:val="18"/>
                <w:szCs w:val="18"/>
              </w:rPr>
              <w:t>Possible</w:t>
            </w:r>
          </w:p>
        </w:tc>
        <w:tc>
          <w:tcPr>
            <w:tcW w:w="1355" w:type="dxa"/>
            <w:shd w:val="clear" w:color="auto" w:fill="E8F8E8"/>
          </w:tcPr>
          <w:p w14:paraId="18D29569" w14:textId="38B60B8D" w:rsidR="00E6676C" w:rsidRPr="000C7C27" w:rsidRDefault="00C33697" w:rsidP="00C005A2">
            <w:pPr>
              <w:spacing w:beforeLines="60" w:before="144" w:afterLines="60" w:after="144"/>
              <w:rPr>
                <w:sz w:val="18"/>
                <w:szCs w:val="18"/>
              </w:rPr>
            </w:pPr>
            <w:r w:rsidRPr="000C7C27">
              <w:rPr>
                <w:sz w:val="18"/>
                <w:szCs w:val="18"/>
              </w:rPr>
              <w:t>Possible</w:t>
            </w:r>
          </w:p>
        </w:tc>
        <w:tc>
          <w:tcPr>
            <w:tcW w:w="1291" w:type="dxa"/>
            <w:tcBorders>
              <w:right w:val="single" w:sz="12" w:space="0" w:color="444444"/>
            </w:tcBorders>
            <w:shd w:val="clear" w:color="auto" w:fill="E8F8E8"/>
          </w:tcPr>
          <w:p w14:paraId="61BA9C28" w14:textId="77777777" w:rsidR="00E6676C" w:rsidRPr="000C7C27" w:rsidRDefault="00E6676C" w:rsidP="00C005A2">
            <w:pPr>
              <w:spacing w:beforeLines="60" w:before="144" w:afterLines="60" w:after="144"/>
              <w:rPr>
                <w:sz w:val="18"/>
                <w:szCs w:val="18"/>
              </w:rPr>
            </w:pPr>
            <w:r w:rsidRPr="000C7C27">
              <w:rPr>
                <w:sz w:val="18"/>
                <w:szCs w:val="18"/>
              </w:rPr>
              <w:t>Possible</w:t>
            </w:r>
          </w:p>
        </w:tc>
        <w:tc>
          <w:tcPr>
            <w:tcW w:w="1602" w:type="dxa"/>
            <w:tcBorders>
              <w:left w:val="single" w:sz="12" w:space="0" w:color="444444"/>
            </w:tcBorders>
            <w:shd w:val="clear" w:color="auto" w:fill="E8F8E8"/>
          </w:tcPr>
          <w:p w14:paraId="4F05A184" w14:textId="77777777" w:rsidR="00E6676C" w:rsidRPr="000C7C27" w:rsidRDefault="00E6676C" w:rsidP="00C005A2">
            <w:pPr>
              <w:spacing w:beforeLines="60" w:before="144" w:afterLines="60" w:after="144"/>
              <w:rPr>
                <w:sz w:val="18"/>
                <w:szCs w:val="18"/>
              </w:rPr>
            </w:pPr>
            <w:r w:rsidRPr="000C7C27">
              <w:rPr>
                <w:sz w:val="18"/>
                <w:szCs w:val="18"/>
              </w:rPr>
              <w:t>No</w:t>
            </w:r>
          </w:p>
        </w:tc>
        <w:tc>
          <w:tcPr>
            <w:tcW w:w="1325" w:type="dxa"/>
            <w:shd w:val="clear" w:color="auto" w:fill="E8F8E8"/>
          </w:tcPr>
          <w:p w14:paraId="26122FE1"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463" w:type="dxa"/>
            <w:tcBorders>
              <w:right w:val="single" w:sz="12" w:space="0" w:color="444444"/>
            </w:tcBorders>
            <w:shd w:val="clear" w:color="auto" w:fill="E8F8E8"/>
          </w:tcPr>
          <w:p w14:paraId="22C385EF" w14:textId="77777777" w:rsidR="00E6676C" w:rsidRPr="000C7C27" w:rsidRDefault="00E6676C" w:rsidP="00C005A2">
            <w:pPr>
              <w:spacing w:beforeLines="60" w:before="144" w:afterLines="60" w:after="144"/>
              <w:rPr>
                <w:sz w:val="18"/>
                <w:szCs w:val="18"/>
              </w:rPr>
            </w:pPr>
            <w:r w:rsidRPr="000C7C27">
              <w:rPr>
                <w:sz w:val="18"/>
                <w:szCs w:val="18"/>
              </w:rPr>
              <w:t>Possible</w:t>
            </w:r>
          </w:p>
        </w:tc>
        <w:tc>
          <w:tcPr>
            <w:tcW w:w="1529" w:type="dxa"/>
            <w:tcBorders>
              <w:left w:val="single" w:sz="12" w:space="0" w:color="444444"/>
            </w:tcBorders>
            <w:shd w:val="clear" w:color="auto" w:fill="E8F8E8"/>
          </w:tcPr>
          <w:p w14:paraId="41F5E855"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570" w:type="dxa"/>
            <w:tcBorders>
              <w:right w:val="single" w:sz="12" w:space="0" w:color="444444"/>
            </w:tcBorders>
            <w:shd w:val="clear" w:color="auto" w:fill="E8F8E8"/>
          </w:tcPr>
          <w:p w14:paraId="11DEDBCD" w14:textId="77777777" w:rsidR="00E6676C" w:rsidRPr="000C7C27" w:rsidRDefault="00E6676C" w:rsidP="00C005A2">
            <w:pPr>
              <w:spacing w:beforeLines="60" w:before="144" w:afterLines="60" w:after="144"/>
              <w:rPr>
                <w:sz w:val="18"/>
                <w:szCs w:val="18"/>
              </w:rPr>
            </w:pPr>
            <w:r w:rsidRPr="000C7C27">
              <w:rPr>
                <w:sz w:val="18"/>
                <w:szCs w:val="18"/>
              </w:rPr>
              <w:t>Possible</w:t>
            </w:r>
          </w:p>
        </w:tc>
      </w:tr>
      <w:tr w:rsidR="007E4D2E" w:rsidRPr="000C7C27" w14:paraId="2C61A940" w14:textId="77777777" w:rsidTr="00323BD5">
        <w:trPr>
          <w:trHeight w:val="64"/>
        </w:trPr>
        <w:tc>
          <w:tcPr>
            <w:tcW w:w="1841" w:type="dxa"/>
            <w:tcBorders>
              <w:left w:val="single" w:sz="12" w:space="0" w:color="444444"/>
              <w:bottom w:val="single" w:sz="4" w:space="0" w:color="4E1A74"/>
            </w:tcBorders>
          </w:tcPr>
          <w:p w14:paraId="5ECD219B" w14:textId="3872DE2D" w:rsidR="00E6676C" w:rsidRPr="000C7C27" w:rsidRDefault="006E2294" w:rsidP="007E4D2E">
            <w:pPr>
              <w:spacing w:beforeLines="60" w:before="144" w:afterLines="60" w:after="144"/>
              <w:rPr>
                <w:sz w:val="18"/>
                <w:szCs w:val="18"/>
              </w:rPr>
            </w:pPr>
            <w:r>
              <w:rPr>
                <w:sz w:val="18"/>
                <w:szCs w:val="18"/>
              </w:rPr>
              <w:t>Transport/l</w:t>
            </w:r>
            <w:r w:rsidR="00E6676C" w:rsidRPr="000C7C27">
              <w:rPr>
                <w:sz w:val="18"/>
                <w:szCs w:val="18"/>
              </w:rPr>
              <w:t>aboratory</w:t>
            </w:r>
          </w:p>
        </w:tc>
        <w:tc>
          <w:tcPr>
            <w:tcW w:w="1377" w:type="dxa"/>
            <w:tcBorders>
              <w:bottom w:val="single" w:sz="4" w:space="0" w:color="4E1A74"/>
              <w:right w:val="single" w:sz="12" w:space="0" w:color="444444"/>
            </w:tcBorders>
          </w:tcPr>
          <w:p w14:paraId="7E8F1D48" w14:textId="77777777" w:rsidR="00E6676C" w:rsidRPr="000C7C27" w:rsidRDefault="00E6676C" w:rsidP="00C005A2">
            <w:pPr>
              <w:spacing w:beforeLines="60" w:before="144" w:afterLines="60" w:after="144"/>
              <w:rPr>
                <w:sz w:val="18"/>
                <w:szCs w:val="18"/>
              </w:rPr>
            </w:pPr>
            <w:r w:rsidRPr="000C7C27">
              <w:rPr>
                <w:sz w:val="18"/>
                <w:szCs w:val="18"/>
              </w:rPr>
              <w:t>Cat IV</w:t>
            </w:r>
          </w:p>
        </w:tc>
        <w:tc>
          <w:tcPr>
            <w:tcW w:w="1234" w:type="dxa"/>
            <w:tcBorders>
              <w:left w:val="single" w:sz="12" w:space="0" w:color="444444"/>
              <w:bottom w:val="single" w:sz="4" w:space="0" w:color="4E1A74"/>
            </w:tcBorders>
          </w:tcPr>
          <w:p w14:paraId="53635B86" w14:textId="77777777" w:rsidR="00E6676C" w:rsidRPr="000C7C27" w:rsidRDefault="00E6676C" w:rsidP="00C005A2">
            <w:pPr>
              <w:spacing w:beforeLines="60" w:before="144" w:afterLines="60" w:after="144"/>
              <w:rPr>
                <w:sz w:val="18"/>
                <w:szCs w:val="18"/>
              </w:rPr>
            </w:pPr>
            <w:r w:rsidRPr="000C7C27">
              <w:rPr>
                <w:sz w:val="18"/>
                <w:szCs w:val="18"/>
              </w:rPr>
              <w:t>No</w:t>
            </w:r>
          </w:p>
        </w:tc>
        <w:tc>
          <w:tcPr>
            <w:tcW w:w="1355" w:type="dxa"/>
            <w:tcBorders>
              <w:bottom w:val="single" w:sz="4" w:space="0" w:color="4E1A74"/>
            </w:tcBorders>
          </w:tcPr>
          <w:p w14:paraId="25BB1400" w14:textId="77777777" w:rsidR="00E6676C" w:rsidRPr="000C7C27" w:rsidRDefault="00E6676C" w:rsidP="00C005A2">
            <w:pPr>
              <w:spacing w:beforeLines="60" w:before="144" w:afterLines="60" w:after="144"/>
              <w:rPr>
                <w:sz w:val="18"/>
                <w:szCs w:val="18"/>
              </w:rPr>
            </w:pPr>
            <w:r w:rsidRPr="000C7C27">
              <w:rPr>
                <w:sz w:val="18"/>
                <w:szCs w:val="18"/>
              </w:rPr>
              <w:t>No</w:t>
            </w:r>
          </w:p>
        </w:tc>
        <w:tc>
          <w:tcPr>
            <w:tcW w:w="1291" w:type="dxa"/>
            <w:tcBorders>
              <w:bottom w:val="single" w:sz="4" w:space="0" w:color="4E1A74"/>
              <w:right w:val="single" w:sz="12" w:space="0" w:color="444444"/>
            </w:tcBorders>
          </w:tcPr>
          <w:p w14:paraId="14FB0232" w14:textId="77777777" w:rsidR="00E6676C" w:rsidRPr="000C7C27" w:rsidRDefault="00E6676C" w:rsidP="00C005A2">
            <w:pPr>
              <w:spacing w:beforeLines="60" w:before="144" w:afterLines="60" w:after="144"/>
              <w:rPr>
                <w:sz w:val="18"/>
                <w:szCs w:val="18"/>
              </w:rPr>
            </w:pPr>
            <w:r w:rsidRPr="000C7C27">
              <w:rPr>
                <w:sz w:val="18"/>
                <w:szCs w:val="18"/>
              </w:rPr>
              <w:t>Possible</w:t>
            </w:r>
          </w:p>
        </w:tc>
        <w:tc>
          <w:tcPr>
            <w:tcW w:w="1602" w:type="dxa"/>
            <w:tcBorders>
              <w:left w:val="single" w:sz="12" w:space="0" w:color="444444"/>
              <w:bottom w:val="single" w:sz="4" w:space="0" w:color="4E1A74"/>
            </w:tcBorders>
          </w:tcPr>
          <w:p w14:paraId="7C8FE27F" w14:textId="77777777" w:rsidR="00E6676C" w:rsidRPr="000C7C27" w:rsidRDefault="00E6676C" w:rsidP="00C005A2">
            <w:pPr>
              <w:spacing w:beforeLines="60" w:before="144" w:afterLines="60" w:after="144"/>
              <w:rPr>
                <w:sz w:val="18"/>
                <w:szCs w:val="18"/>
              </w:rPr>
            </w:pPr>
            <w:r w:rsidRPr="000C7C27">
              <w:rPr>
                <w:sz w:val="18"/>
                <w:szCs w:val="18"/>
              </w:rPr>
              <w:t>Possible</w:t>
            </w:r>
          </w:p>
        </w:tc>
        <w:tc>
          <w:tcPr>
            <w:tcW w:w="1325" w:type="dxa"/>
            <w:tcBorders>
              <w:bottom w:val="single" w:sz="4" w:space="0" w:color="4E1A74"/>
            </w:tcBorders>
          </w:tcPr>
          <w:p w14:paraId="36F11407"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463" w:type="dxa"/>
            <w:tcBorders>
              <w:bottom w:val="single" w:sz="4" w:space="0" w:color="4E1A74"/>
              <w:right w:val="single" w:sz="12" w:space="0" w:color="444444"/>
            </w:tcBorders>
          </w:tcPr>
          <w:p w14:paraId="599A2DFA" w14:textId="77777777" w:rsidR="00E6676C" w:rsidRPr="000C7C27" w:rsidRDefault="00E6676C" w:rsidP="00C005A2">
            <w:pPr>
              <w:spacing w:beforeLines="60" w:before="144" w:afterLines="60" w:after="144"/>
              <w:rPr>
                <w:sz w:val="18"/>
                <w:szCs w:val="18"/>
              </w:rPr>
            </w:pPr>
            <w:r w:rsidRPr="000C7C27">
              <w:rPr>
                <w:sz w:val="18"/>
                <w:szCs w:val="18"/>
              </w:rPr>
              <w:t>No</w:t>
            </w:r>
          </w:p>
        </w:tc>
        <w:tc>
          <w:tcPr>
            <w:tcW w:w="1529" w:type="dxa"/>
            <w:tcBorders>
              <w:left w:val="single" w:sz="12" w:space="0" w:color="444444"/>
              <w:bottom w:val="single" w:sz="4" w:space="0" w:color="4E1A74"/>
            </w:tcBorders>
          </w:tcPr>
          <w:p w14:paraId="0AE2BD12"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570" w:type="dxa"/>
            <w:tcBorders>
              <w:bottom w:val="single" w:sz="4" w:space="0" w:color="4E1A74"/>
              <w:right w:val="single" w:sz="12" w:space="0" w:color="444444"/>
            </w:tcBorders>
          </w:tcPr>
          <w:p w14:paraId="377C0892" w14:textId="77777777" w:rsidR="00E6676C" w:rsidRPr="000C7C27" w:rsidRDefault="00E6676C" w:rsidP="00C005A2">
            <w:pPr>
              <w:spacing w:beforeLines="60" w:before="144" w:afterLines="60" w:after="144"/>
              <w:rPr>
                <w:sz w:val="18"/>
                <w:szCs w:val="18"/>
              </w:rPr>
            </w:pPr>
            <w:r w:rsidRPr="000C7C27">
              <w:rPr>
                <w:sz w:val="18"/>
                <w:szCs w:val="18"/>
              </w:rPr>
              <w:t>No</w:t>
            </w:r>
          </w:p>
        </w:tc>
      </w:tr>
      <w:tr w:rsidR="00323BD5" w:rsidRPr="000C7C27" w14:paraId="4A8340FD" w14:textId="77777777" w:rsidTr="00323BD5">
        <w:trPr>
          <w:cnfStyle w:val="000000010000" w:firstRow="0" w:lastRow="0" w:firstColumn="0" w:lastColumn="0" w:oddVBand="0" w:evenVBand="0" w:oddHBand="0" w:evenHBand="1" w:firstRowFirstColumn="0" w:firstRowLastColumn="0" w:lastRowFirstColumn="0" w:lastRowLastColumn="0"/>
          <w:trHeight w:val="64"/>
        </w:trPr>
        <w:tc>
          <w:tcPr>
            <w:tcW w:w="1841" w:type="dxa"/>
            <w:tcBorders>
              <w:left w:val="single" w:sz="12" w:space="0" w:color="444444"/>
              <w:bottom w:val="single" w:sz="12" w:space="0" w:color="444444"/>
            </w:tcBorders>
            <w:shd w:val="clear" w:color="auto" w:fill="E8F8E8"/>
          </w:tcPr>
          <w:p w14:paraId="39A6B86B" w14:textId="77777777" w:rsidR="00E6676C" w:rsidRPr="000C7C27" w:rsidRDefault="00E6676C" w:rsidP="007E4D2E">
            <w:pPr>
              <w:spacing w:beforeLines="60" w:before="144" w:afterLines="60" w:after="144"/>
              <w:rPr>
                <w:sz w:val="18"/>
                <w:szCs w:val="18"/>
              </w:rPr>
            </w:pPr>
            <w:r w:rsidRPr="000C7C27">
              <w:rPr>
                <w:sz w:val="18"/>
                <w:szCs w:val="18"/>
              </w:rPr>
              <w:t>Malicious use of radioactive material</w:t>
            </w:r>
          </w:p>
        </w:tc>
        <w:tc>
          <w:tcPr>
            <w:tcW w:w="1377" w:type="dxa"/>
            <w:tcBorders>
              <w:bottom w:val="single" w:sz="12" w:space="0" w:color="444444"/>
              <w:right w:val="single" w:sz="12" w:space="0" w:color="444444"/>
            </w:tcBorders>
            <w:shd w:val="clear" w:color="auto" w:fill="E8F8E8"/>
          </w:tcPr>
          <w:p w14:paraId="4BFDB53D" w14:textId="77777777" w:rsidR="00E6676C" w:rsidRPr="000C7C27" w:rsidRDefault="00E6676C" w:rsidP="00C005A2">
            <w:pPr>
              <w:spacing w:beforeLines="60" w:before="144" w:afterLines="60" w:after="144"/>
              <w:rPr>
                <w:sz w:val="18"/>
                <w:szCs w:val="18"/>
              </w:rPr>
            </w:pPr>
            <w:r w:rsidRPr="000C7C27">
              <w:rPr>
                <w:sz w:val="18"/>
                <w:szCs w:val="18"/>
              </w:rPr>
              <w:t>Cat IV</w:t>
            </w:r>
          </w:p>
        </w:tc>
        <w:tc>
          <w:tcPr>
            <w:tcW w:w="1234" w:type="dxa"/>
            <w:tcBorders>
              <w:left w:val="single" w:sz="12" w:space="0" w:color="444444"/>
              <w:bottom w:val="single" w:sz="12" w:space="0" w:color="444444"/>
            </w:tcBorders>
            <w:shd w:val="clear" w:color="auto" w:fill="E8F8E8"/>
          </w:tcPr>
          <w:p w14:paraId="5F1ED33A" w14:textId="77777777" w:rsidR="00E6676C" w:rsidRPr="000C7C27" w:rsidRDefault="00E6676C" w:rsidP="00C005A2">
            <w:pPr>
              <w:spacing w:beforeLines="60" w:before="144" w:afterLines="60" w:after="144"/>
              <w:rPr>
                <w:sz w:val="18"/>
                <w:szCs w:val="18"/>
              </w:rPr>
            </w:pPr>
            <w:r w:rsidRPr="000C7C27">
              <w:rPr>
                <w:rFonts w:cs="Georgia"/>
                <w:sz w:val="18"/>
                <w:szCs w:val="18"/>
              </w:rPr>
              <w:t>Possible</w:t>
            </w:r>
          </w:p>
        </w:tc>
        <w:tc>
          <w:tcPr>
            <w:tcW w:w="1355" w:type="dxa"/>
            <w:tcBorders>
              <w:bottom w:val="single" w:sz="12" w:space="0" w:color="444444"/>
            </w:tcBorders>
            <w:shd w:val="clear" w:color="auto" w:fill="E8F8E8"/>
          </w:tcPr>
          <w:p w14:paraId="3C9A51C1" w14:textId="3AE600E1" w:rsidR="00E6676C" w:rsidRPr="000C7C27" w:rsidRDefault="005F42EF" w:rsidP="00C005A2">
            <w:pPr>
              <w:spacing w:beforeLines="60" w:before="144" w:afterLines="60" w:after="144"/>
              <w:rPr>
                <w:sz w:val="18"/>
                <w:szCs w:val="18"/>
              </w:rPr>
            </w:pPr>
            <w:r>
              <w:rPr>
                <w:sz w:val="18"/>
                <w:szCs w:val="18"/>
              </w:rPr>
              <w:t>Possible</w:t>
            </w:r>
          </w:p>
        </w:tc>
        <w:tc>
          <w:tcPr>
            <w:tcW w:w="1291" w:type="dxa"/>
            <w:tcBorders>
              <w:bottom w:val="single" w:sz="12" w:space="0" w:color="444444"/>
              <w:right w:val="single" w:sz="12" w:space="0" w:color="444444"/>
            </w:tcBorders>
            <w:shd w:val="clear" w:color="auto" w:fill="E8F8E8"/>
          </w:tcPr>
          <w:p w14:paraId="073F325B" w14:textId="77777777" w:rsidR="00E6676C" w:rsidRPr="000C7C27" w:rsidRDefault="00E6676C" w:rsidP="00C005A2">
            <w:pPr>
              <w:spacing w:beforeLines="60" w:before="144" w:afterLines="60" w:after="144"/>
              <w:rPr>
                <w:sz w:val="18"/>
                <w:szCs w:val="18"/>
              </w:rPr>
            </w:pPr>
            <w:r w:rsidRPr="000C7C27">
              <w:rPr>
                <w:sz w:val="18"/>
                <w:szCs w:val="18"/>
              </w:rPr>
              <w:t>Possible</w:t>
            </w:r>
          </w:p>
        </w:tc>
        <w:tc>
          <w:tcPr>
            <w:tcW w:w="1602" w:type="dxa"/>
            <w:tcBorders>
              <w:left w:val="single" w:sz="12" w:space="0" w:color="444444"/>
              <w:bottom w:val="single" w:sz="12" w:space="0" w:color="444444"/>
            </w:tcBorders>
            <w:shd w:val="clear" w:color="auto" w:fill="E8F8E8"/>
          </w:tcPr>
          <w:p w14:paraId="1E7B8D59" w14:textId="77777777" w:rsidR="00E6676C" w:rsidRPr="000C7C27" w:rsidRDefault="00E6676C" w:rsidP="00C005A2">
            <w:pPr>
              <w:spacing w:beforeLines="60" w:before="144" w:afterLines="60" w:after="144"/>
              <w:rPr>
                <w:sz w:val="18"/>
                <w:szCs w:val="18"/>
              </w:rPr>
            </w:pPr>
            <w:r w:rsidRPr="000C7C27">
              <w:rPr>
                <w:sz w:val="18"/>
                <w:szCs w:val="18"/>
              </w:rPr>
              <w:t>Possible</w:t>
            </w:r>
          </w:p>
        </w:tc>
        <w:tc>
          <w:tcPr>
            <w:tcW w:w="1325" w:type="dxa"/>
            <w:tcBorders>
              <w:bottom w:val="single" w:sz="12" w:space="0" w:color="444444"/>
            </w:tcBorders>
            <w:shd w:val="clear" w:color="auto" w:fill="E8F8E8"/>
          </w:tcPr>
          <w:p w14:paraId="04EA6355"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463" w:type="dxa"/>
            <w:tcBorders>
              <w:bottom w:val="single" w:sz="12" w:space="0" w:color="444444"/>
              <w:right w:val="single" w:sz="12" w:space="0" w:color="444444"/>
            </w:tcBorders>
            <w:shd w:val="clear" w:color="auto" w:fill="E8F8E8"/>
          </w:tcPr>
          <w:p w14:paraId="2EF158BF"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529" w:type="dxa"/>
            <w:tcBorders>
              <w:left w:val="single" w:sz="12" w:space="0" w:color="444444"/>
              <w:bottom w:val="single" w:sz="12" w:space="0" w:color="444444"/>
            </w:tcBorders>
            <w:shd w:val="clear" w:color="auto" w:fill="E8F8E8"/>
          </w:tcPr>
          <w:p w14:paraId="7BE658F2" w14:textId="77777777" w:rsidR="00E6676C" w:rsidRPr="000C7C27" w:rsidRDefault="00E6676C" w:rsidP="00C005A2">
            <w:pPr>
              <w:spacing w:beforeLines="60" w:before="144" w:afterLines="60" w:after="144"/>
              <w:rPr>
                <w:sz w:val="18"/>
                <w:szCs w:val="18"/>
              </w:rPr>
            </w:pPr>
            <w:r w:rsidRPr="000C7C27">
              <w:rPr>
                <w:sz w:val="18"/>
                <w:szCs w:val="18"/>
              </w:rPr>
              <w:t>Yes</w:t>
            </w:r>
          </w:p>
        </w:tc>
        <w:tc>
          <w:tcPr>
            <w:tcW w:w="1570" w:type="dxa"/>
            <w:tcBorders>
              <w:bottom w:val="single" w:sz="12" w:space="0" w:color="444444"/>
              <w:right w:val="single" w:sz="12" w:space="0" w:color="444444"/>
            </w:tcBorders>
            <w:shd w:val="clear" w:color="auto" w:fill="E8F8E8"/>
          </w:tcPr>
          <w:p w14:paraId="4EEF39A5" w14:textId="77777777" w:rsidR="00E6676C" w:rsidRPr="000C7C27" w:rsidRDefault="00E6676C" w:rsidP="00C005A2">
            <w:pPr>
              <w:spacing w:beforeLines="60" w:before="144" w:afterLines="60" w:after="144"/>
              <w:rPr>
                <w:sz w:val="18"/>
                <w:szCs w:val="18"/>
              </w:rPr>
            </w:pPr>
            <w:r w:rsidRPr="000C7C27">
              <w:rPr>
                <w:sz w:val="18"/>
                <w:szCs w:val="18"/>
              </w:rPr>
              <w:t>Yes</w:t>
            </w:r>
          </w:p>
        </w:tc>
      </w:tr>
    </w:tbl>
    <w:p w14:paraId="6E5FBCD5" w14:textId="40DA2B4C" w:rsidR="00E6676C" w:rsidRPr="00781EE2" w:rsidRDefault="00E6676C" w:rsidP="00E6676C">
      <w:pPr>
        <w:spacing w:before="0"/>
        <w:sectPr w:rsidR="00E6676C" w:rsidRPr="00781EE2" w:rsidSect="00C92BF6">
          <w:headerReference w:type="even" r:id="rId37"/>
          <w:headerReference w:type="default" r:id="rId38"/>
          <w:footerReference w:type="even" r:id="rId39"/>
          <w:footerReference w:type="default" r:id="rId40"/>
          <w:headerReference w:type="first" r:id="rId41"/>
          <w:pgSz w:w="16837" w:h="11905" w:orient="landscape" w:code="9"/>
          <w:pgMar w:top="1134" w:right="1134" w:bottom="1134" w:left="1134" w:header="426" w:footer="567" w:gutter="0"/>
          <w:cols w:space="720"/>
          <w:docGrid w:linePitch="299"/>
        </w:sectPr>
      </w:pPr>
    </w:p>
    <w:p w14:paraId="73BF8ADB" w14:textId="77777777" w:rsidR="003E2987" w:rsidRDefault="003E2987" w:rsidP="003E2987">
      <w:pPr>
        <w:pStyle w:val="Heading2"/>
        <w:keepLines/>
        <w:numPr>
          <w:ilvl w:val="1"/>
          <w:numId w:val="2"/>
        </w:numPr>
        <w:tabs>
          <w:tab w:val="clear" w:pos="680"/>
        </w:tabs>
        <w:spacing w:before="360" w:line="264" w:lineRule="auto"/>
        <w:jc w:val="both"/>
      </w:pPr>
      <w:bookmarkStart w:id="41" w:name="_Toc1728265"/>
      <w:r>
        <w:lastRenderedPageBreak/>
        <w:t>National protection strategy</w:t>
      </w:r>
      <w:bookmarkEnd w:id="40"/>
      <w:bookmarkEnd w:id="41"/>
    </w:p>
    <w:p w14:paraId="357374E0" w14:textId="611BEA2E" w:rsidR="004A7812" w:rsidRDefault="004A7812" w:rsidP="004A7812">
      <w:r>
        <w:t>The national protection strategy should cover the period from the declaration of the emergency until the termination of the emergency to ensure all the goals of emergency response are met (Section 2.</w:t>
      </w:r>
      <w:r w:rsidR="006E432F">
        <w:t>2</w:t>
      </w:r>
      <w:r>
        <w:t xml:space="preserve">). Comprehensive emergency management strategies for facilities, practices, activities, sources or materials should be developed at the preparedness stage. Emergency management strategies should extend beyond the termination of an emergency, allowing for the necessary activities in achieving any long-term objective and should take into account the national protection strategy. </w:t>
      </w:r>
    </w:p>
    <w:p w14:paraId="0B5EE7CA" w14:textId="6EB16FB5" w:rsidR="004A7812" w:rsidRDefault="004A7812" w:rsidP="004A7812">
      <w:r>
        <w:t>A complete hazard and threat assessment together with a fully developed, justified and optimised national protection strategy are needed for planning and executing effective communication during a nuclear or radiological emergency. Additionally, the emergency management strategies should use the hazards and threat assessment, and the national protection strategy to be coordinated and linked with other potential hazards, such as chemical, biological, natural disasters, i.e. an all-hazards approach.</w:t>
      </w:r>
    </w:p>
    <w:p w14:paraId="163EE275" w14:textId="633571A2" w:rsidR="003E2987" w:rsidRDefault="00692B44" w:rsidP="004A7812">
      <w:r>
        <w:t xml:space="preserve">A </w:t>
      </w:r>
      <w:r w:rsidR="00676702">
        <w:t>national protection strategy</w:t>
      </w:r>
      <w:r w:rsidR="004A7812">
        <w:t xml:space="preserve"> </w:t>
      </w:r>
      <w:r w:rsidR="003E2987">
        <w:t xml:space="preserve">describes the outcomes required in response to a nuclear or radiological emergency during all its phases and how this will be achieved through implementation of a justified and optimised set of protective actions and other response actions. The development of a national protection strategy </w:t>
      </w:r>
      <w:r>
        <w:t xml:space="preserve">should be </w:t>
      </w:r>
      <w:r w:rsidR="003E2987">
        <w:t xml:space="preserve">based on the national hazards identified </w:t>
      </w:r>
      <w:r w:rsidR="00676702">
        <w:t xml:space="preserve">in Section 2.4 </w:t>
      </w:r>
      <w:r w:rsidR="003E2987">
        <w:t>and</w:t>
      </w:r>
      <w:r w:rsidR="00E43B18">
        <w:t xml:space="preserve"> their potential consequences</w:t>
      </w:r>
      <w:r w:rsidR="00676702">
        <w:t>. This</w:t>
      </w:r>
      <w:r w:rsidR="00E43B18">
        <w:t xml:space="preserve"> </w:t>
      </w:r>
      <w:r w:rsidR="002D26BA">
        <w:t>g</w:t>
      </w:r>
      <w:r w:rsidR="00676702">
        <w:t xml:space="preserve">uide </w:t>
      </w:r>
      <w:r w:rsidR="003E2987">
        <w:t xml:space="preserve">should be used to establish emergency </w:t>
      </w:r>
      <w:r w:rsidR="00E43B18">
        <w:t xml:space="preserve">management strategies for plans and </w:t>
      </w:r>
      <w:r w:rsidR="003E2987">
        <w:t>arrangements</w:t>
      </w:r>
      <w:r w:rsidR="003E2987" w:rsidRPr="005F072A">
        <w:t xml:space="preserve"> </w:t>
      </w:r>
      <w:r w:rsidR="003E2987">
        <w:t>at the preparedness stage.</w:t>
      </w:r>
    </w:p>
    <w:p w14:paraId="102D9481" w14:textId="2DA29E35" w:rsidR="00A92DFA" w:rsidRPr="00A92DFA" w:rsidRDefault="002A5712" w:rsidP="00A92DFA">
      <w:pPr>
        <w:spacing w:before="225" w:line="300" w:lineRule="atLeast"/>
      </w:pPr>
      <w:r w:rsidRPr="00B92C75">
        <w:t xml:space="preserve">Under </w:t>
      </w:r>
      <w:r>
        <w:t xml:space="preserve">Australian </w:t>
      </w:r>
      <w:r w:rsidRPr="00B92C75">
        <w:t xml:space="preserve">constitutional arrangements, the </w:t>
      </w:r>
      <w:r>
        <w:t>state</w:t>
      </w:r>
      <w:r w:rsidRPr="00B92C75">
        <w:t xml:space="preserve"> and </w:t>
      </w:r>
      <w:r>
        <w:t>territory jurisdictions</w:t>
      </w:r>
      <w:r w:rsidRPr="00B92C75">
        <w:t xml:space="preserve"> have primary responsibility for the protection of life, property and the environment within their jurisdiction.</w:t>
      </w:r>
      <w:r>
        <w:t xml:space="preserve"> </w:t>
      </w:r>
      <w:r w:rsidR="00C62713" w:rsidRPr="00623CDA">
        <w:t>They have established plans in place to respond to, and recover from, natural and human-caused emergencies.</w:t>
      </w:r>
      <w:r w:rsidR="00C62713">
        <w:t xml:space="preserve"> </w:t>
      </w:r>
      <w:r w:rsidR="00A92DFA" w:rsidRPr="00A92DFA">
        <w:t xml:space="preserve">To complement the efforts of </w:t>
      </w:r>
      <w:r w:rsidR="00A92DFA">
        <w:t>S</w:t>
      </w:r>
      <w:r w:rsidR="00A92DFA" w:rsidRPr="00A92DFA">
        <w:t xml:space="preserve">tate and </w:t>
      </w:r>
      <w:r w:rsidR="00A92DFA">
        <w:t>T</w:t>
      </w:r>
      <w:r w:rsidR="00A92DFA" w:rsidRPr="00A92DFA">
        <w:t xml:space="preserve">erritory </w:t>
      </w:r>
      <w:r w:rsidR="00A92DFA">
        <w:t>jurisdictions</w:t>
      </w:r>
      <w:r w:rsidR="00A92DFA" w:rsidRPr="00B92C75">
        <w:t xml:space="preserve"> </w:t>
      </w:r>
      <w:r w:rsidR="00A92DFA" w:rsidRPr="00A92DFA">
        <w:t>responding to a disaster or emergency, the Australian Government coordinates</w:t>
      </w:r>
      <w:r w:rsidR="00A92DFA">
        <w:t xml:space="preserve"> </w:t>
      </w:r>
      <w:r w:rsidR="00A92DFA" w:rsidRPr="00A92DFA">
        <w:t xml:space="preserve">disaster assistance </w:t>
      </w:r>
      <w:r w:rsidR="00A92DFA">
        <w:t>and maintains</w:t>
      </w:r>
      <w:r w:rsidR="00A92DFA" w:rsidRPr="00A92DFA">
        <w:t xml:space="preserve"> a range of </w:t>
      </w:r>
      <w:r w:rsidR="00A92DFA">
        <w:t xml:space="preserve">preparedness and </w:t>
      </w:r>
      <w:r w:rsidR="00A92DFA" w:rsidRPr="00A92DFA">
        <w:t>response plans.</w:t>
      </w:r>
    </w:p>
    <w:p w14:paraId="07B4F793" w14:textId="493D7C08" w:rsidR="002A5712" w:rsidRDefault="002A5712" w:rsidP="002A5712">
      <w:r>
        <w:t>Annex C describes the Austral</w:t>
      </w:r>
      <w:r w:rsidRPr="00A92DFA">
        <w:t>ian framework for preparedness and response applicable to radiation and nuclear events.</w:t>
      </w:r>
      <w:r w:rsidR="002D26BA">
        <w:t xml:space="preserve"> This g</w:t>
      </w:r>
      <w:r w:rsidR="00DF1FD8" w:rsidRPr="00F73E55">
        <w:t>uide should be considered as part of a national protection strategy for nuclear or radiological emergencies within Australia.</w:t>
      </w:r>
      <w:r w:rsidR="00DF1FD8" w:rsidRPr="007013C3">
        <w:t xml:space="preserve"> </w:t>
      </w:r>
    </w:p>
    <w:p w14:paraId="249F4808" w14:textId="77777777" w:rsidR="00682745" w:rsidRPr="00147166" w:rsidRDefault="00682745" w:rsidP="00682745">
      <w:pPr>
        <w:pStyle w:val="Heading3"/>
        <w:tabs>
          <w:tab w:val="clear" w:pos="2240"/>
        </w:tabs>
        <w:ind w:left="0" w:firstLine="0"/>
      </w:pPr>
      <w:r w:rsidRPr="00955454">
        <w:t>R</w:t>
      </w:r>
      <w:r>
        <w:t>eference levels for emergency exposure s</w:t>
      </w:r>
      <w:r w:rsidRPr="00147166">
        <w:t>ituations</w:t>
      </w:r>
    </w:p>
    <w:p w14:paraId="4F4D2E39" w14:textId="1B8EEEC6" w:rsidR="00682745" w:rsidRDefault="00682745" w:rsidP="00682745">
      <w:r>
        <w:t>GSR Part 7 (IAEA 2015) requires that national authorities to set a reference level in the range of 20 mSv to 100 mSv effective dose (acute or per year), including dose contributions via all exposure pathways.</w:t>
      </w:r>
    </w:p>
    <w:p w14:paraId="448A6FBC" w14:textId="6EE0D875" w:rsidR="003E2987" w:rsidRDefault="005555D6" w:rsidP="003E2987">
      <w:r>
        <w:t xml:space="preserve">For </w:t>
      </w:r>
      <w:r w:rsidRPr="005A3F31">
        <w:t>e</w:t>
      </w:r>
      <w:r w:rsidR="003E2987" w:rsidRPr="005A3F31">
        <w:t>ach emergency management strategy</w:t>
      </w:r>
      <w:r w:rsidR="00676702" w:rsidRPr="005A3F31">
        <w:t>,</w:t>
      </w:r>
      <w:r w:rsidR="00E43B18" w:rsidRPr="005A3F31">
        <w:t xml:space="preserve"> </w:t>
      </w:r>
      <w:r w:rsidR="003E2987" w:rsidRPr="005A3F31">
        <w:t>the</w:t>
      </w:r>
      <w:r w:rsidR="003E2987">
        <w:t xml:space="preserve"> national reference level </w:t>
      </w:r>
      <w:r w:rsidR="00E43B18">
        <w:t xml:space="preserve">of </w:t>
      </w:r>
      <w:r w:rsidR="003E2987">
        <w:t>50 mSv</w:t>
      </w:r>
      <w:r w:rsidR="00692B44">
        <w:t xml:space="preserve"> </w:t>
      </w:r>
      <w:r w:rsidR="00682745">
        <w:t xml:space="preserve">effective dose </w:t>
      </w:r>
      <w:r w:rsidR="004B31F7">
        <w:rPr>
          <w:lang w:eastAsia="en-AU"/>
        </w:rPr>
        <w:t>(RHSAC</w:t>
      </w:r>
      <w:r w:rsidR="00446E5E">
        <w:rPr>
          <w:lang w:eastAsia="en-AU"/>
        </w:rPr>
        <w:t xml:space="preserve"> </w:t>
      </w:r>
      <w:r w:rsidR="004B31F7">
        <w:rPr>
          <w:lang w:eastAsia="en-AU"/>
        </w:rPr>
        <w:t xml:space="preserve">2017) </w:t>
      </w:r>
      <w:r w:rsidR="00E43B18">
        <w:t xml:space="preserve">should </w:t>
      </w:r>
      <w:r w:rsidR="00203A26">
        <w:t xml:space="preserve">be </w:t>
      </w:r>
      <w:r w:rsidR="00E43B18">
        <w:t>use</w:t>
      </w:r>
      <w:r w:rsidR="00203A26">
        <w:t>d</w:t>
      </w:r>
      <w:r w:rsidR="00E43B18">
        <w:t xml:space="preserve"> </w:t>
      </w:r>
      <w:r w:rsidR="003E2987">
        <w:t>as a benchmark for optimisation of protection and safety, and p</w:t>
      </w:r>
      <w:r w:rsidR="003E2987" w:rsidRPr="00DD3359">
        <w:t>la</w:t>
      </w:r>
      <w:r w:rsidR="003E2987">
        <w:t>nned actions to avoid or minimis</w:t>
      </w:r>
      <w:r w:rsidR="003E2987" w:rsidRPr="00DD3359">
        <w:t xml:space="preserve">e severe </w:t>
      </w:r>
      <w:r w:rsidR="00EB63AC">
        <w:t>tissue reactions</w:t>
      </w:r>
      <w:r w:rsidR="003E2987">
        <w:t>.</w:t>
      </w:r>
      <w:r w:rsidR="003E2987" w:rsidRPr="00DD3359">
        <w:t xml:space="preserve"> </w:t>
      </w:r>
    </w:p>
    <w:p w14:paraId="4839D30D" w14:textId="48837F46" w:rsidR="00692B44" w:rsidRDefault="00692B44" w:rsidP="00692B44">
      <w:r>
        <w:t>This reference level acknowledges that it would be unacceptable to receive a dose during an emergency in Australia above which radiation workers are annually legislated (50</w:t>
      </w:r>
      <w:r w:rsidR="00A92DFA">
        <w:t xml:space="preserve"> </w:t>
      </w:r>
      <w:r>
        <w:t>mSv). Any dose below 50</w:t>
      </w:r>
      <w:r w:rsidR="00A92DFA">
        <w:t xml:space="preserve"> </w:t>
      </w:r>
      <w:r>
        <w:t xml:space="preserve">mSv would be tolerable, although not desirable, and any dose that requires the implementation of urgent protective actions would be high. </w:t>
      </w:r>
    </w:p>
    <w:p w14:paraId="76F74DFC" w14:textId="03245B9E" w:rsidR="00676702" w:rsidRDefault="003E2987" w:rsidP="003E755F">
      <w:r w:rsidRPr="00630930">
        <w:lastRenderedPageBreak/>
        <w:t>This national reference level should be used to reduce the risk of stochastic effects together with the generic criteria for taking protective actions and other response actions</w:t>
      </w:r>
      <w:r w:rsidR="00183940" w:rsidRPr="00630930">
        <w:t>.</w:t>
      </w:r>
      <w:r w:rsidRPr="00630930">
        <w:t xml:space="preserve"> </w:t>
      </w:r>
      <w:r w:rsidR="00183940" w:rsidRPr="00630930">
        <w:t>T</w:t>
      </w:r>
      <w:r w:rsidRPr="00630930">
        <w:t>he</w:t>
      </w:r>
      <w:r w:rsidR="00183940" w:rsidRPr="00630930">
        <w:t xml:space="preserve"> national reference level </w:t>
      </w:r>
      <w:r w:rsidR="00672C0F">
        <w:t>informs</w:t>
      </w:r>
      <w:r w:rsidRPr="00630930">
        <w:t xml:space="preserve"> operational criteria </w:t>
      </w:r>
      <w:r w:rsidRPr="00C1178A">
        <w:t>(</w:t>
      </w:r>
      <w:r w:rsidR="005A3F31">
        <w:t xml:space="preserve">Annex A and B of </w:t>
      </w:r>
      <w:r w:rsidR="00C501B6">
        <w:t>RPS G-3 Part 2 (ARPANSA 2019)</w:t>
      </w:r>
      <w:r w:rsidR="005A3F31">
        <w:t>)</w:t>
      </w:r>
      <w:r w:rsidRPr="00630930">
        <w:t xml:space="preserve"> </w:t>
      </w:r>
      <w:r w:rsidR="00183940" w:rsidRPr="00630930">
        <w:t>in order to determine when</w:t>
      </w:r>
      <w:r w:rsidR="00823E81" w:rsidRPr="00630930">
        <w:t xml:space="preserve"> to</w:t>
      </w:r>
      <w:r w:rsidR="00183940" w:rsidRPr="00630930">
        <w:t xml:space="preserve"> </w:t>
      </w:r>
      <w:r w:rsidRPr="00630930">
        <w:t>declar</w:t>
      </w:r>
      <w:r w:rsidR="00823E81" w:rsidRPr="00630930">
        <w:t>e</w:t>
      </w:r>
      <w:r w:rsidRPr="00630930">
        <w:t xml:space="preserve"> an emergency and initiat</w:t>
      </w:r>
      <w:r w:rsidR="00823E81" w:rsidRPr="00630930">
        <w:t>e</w:t>
      </w:r>
      <w:r w:rsidRPr="00630930">
        <w:t xml:space="preserve"> the different emergency response actions in line with clauses 3.1.27</w:t>
      </w:r>
      <w:r w:rsidR="00D6156F">
        <w:t xml:space="preserve"> </w:t>
      </w:r>
      <w:r w:rsidRPr="00630930">
        <w:t>-</w:t>
      </w:r>
      <w:r w:rsidR="00D6156F">
        <w:t xml:space="preserve"> </w:t>
      </w:r>
      <w:r w:rsidRPr="00630930">
        <w:t>3.1.31. The generic criteria (</w:t>
      </w:r>
      <w:r w:rsidR="005A3F31">
        <w:t>Annex B</w:t>
      </w:r>
      <w:r w:rsidRPr="00630930">
        <w:t>) are established as the basis for implementation of protective actions</w:t>
      </w:r>
      <w:r w:rsidR="00C501B6">
        <w:t xml:space="preserve"> </w:t>
      </w:r>
      <w:r w:rsidRPr="00630930">
        <w:t>(</w:t>
      </w:r>
      <w:r w:rsidR="00C501B6">
        <w:t>RPS G-3 Part 2 (ARPANSA 2019)</w:t>
      </w:r>
      <w:r w:rsidRPr="00630930">
        <w:t>) and other response actions.</w:t>
      </w:r>
      <w:r w:rsidR="00676702" w:rsidRPr="00691146">
        <w:t xml:space="preserve"> </w:t>
      </w:r>
    </w:p>
    <w:p w14:paraId="27D3F6FE" w14:textId="77777777" w:rsidR="0003075C" w:rsidRPr="008C4722" w:rsidRDefault="00CD4D60" w:rsidP="003E2987">
      <w:pPr>
        <w:pStyle w:val="Heading3"/>
        <w:tabs>
          <w:tab w:val="clear" w:pos="2240"/>
        </w:tabs>
        <w:ind w:left="0" w:firstLine="0"/>
      </w:pPr>
      <w:r>
        <w:t>Generic c</w:t>
      </w:r>
      <w:r w:rsidR="0003075C">
        <w:t xml:space="preserve">riteria </w:t>
      </w:r>
      <w:r>
        <w:t>and operational c</w:t>
      </w:r>
      <w:r w:rsidR="0003075C">
        <w:t>riteria</w:t>
      </w:r>
    </w:p>
    <w:p w14:paraId="09B732FC" w14:textId="0DC0ED53" w:rsidR="0003075C" w:rsidRPr="00B656D6" w:rsidRDefault="001A0AB9" w:rsidP="0003075C">
      <w:r w:rsidRPr="001A0AB9">
        <w:rPr>
          <w:lang w:val="en-GB"/>
        </w:rPr>
        <w:t>The system of generic criteria and operational crite</w:t>
      </w:r>
      <w:r w:rsidR="00F54825">
        <w:rPr>
          <w:lang w:val="en-GB"/>
        </w:rPr>
        <w:t>ria is illustrated in Figure 2.4</w:t>
      </w:r>
      <w:r w:rsidRPr="001A0AB9">
        <w:rPr>
          <w:lang w:val="en-GB"/>
        </w:rPr>
        <w:t xml:space="preserve">. </w:t>
      </w:r>
      <w:r w:rsidR="00630930">
        <w:rPr>
          <w:lang w:val="en-GB"/>
        </w:rPr>
        <w:t xml:space="preserve">Since a national reference level of 50 mSv has been selected, all generic criteria and operational criteria </w:t>
      </w:r>
      <w:r w:rsidR="00231CB4">
        <w:rPr>
          <w:lang w:val="en-GB"/>
        </w:rPr>
        <w:t xml:space="preserve">have </w:t>
      </w:r>
      <w:r w:rsidR="00630930">
        <w:rPr>
          <w:lang w:val="en-GB"/>
        </w:rPr>
        <w:t>been adapted to reflect this selection</w:t>
      </w:r>
      <w:r w:rsidR="00692B44">
        <w:rPr>
          <w:lang w:val="en-GB"/>
        </w:rPr>
        <w:t>.</w:t>
      </w:r>
      <w:r w:rsidR="00630930">
        <w:rPr>
          <w:lang w:val="en-GB"/>
        </w:rPr>
        <w:t xml:space="preserve"> </w:t>
      </w:r>
      <w:r w:rsidR="0003075C">
        <w:rPr>
          <w:lang w:val="en-GB"/>
        </w:rPr>
        <w:t xml:space="preserve">Generic criteria have been established on the basis of broad optimisation in consideration of the range of conditions that prevail in an emergency. These </w:t>
      </w:r>
      <w:r w:rsidR="0003075C" w:rsidRPr="00951BF9">
        <w:rPr>
          <w:lang w:val="en-GB"/>
        </w:rPr>
        <w:t>criteria are expressed in terms of the dose that has been projected or the dose that has been received</w:t>
      </w:r>
      <w:r w:rsidR="00F54825">
        <w:rPr>
          <w:lang w:val="en-GB"/>
        </w:rPr>
        <w:t xml:space="preserve"> (Section 2.3</w:t>
      </w:r>
      <w:r w:rsidR="007E4BBF">
        <w:rPr>
          <w:lang w:val="en-GB"/>
        </w:rPr>
        <w:t>)</w:t>
      </w:r>
      <w:r w:rsidR="0003075C" w:rsidRPr="00951BF9">
        <w:rPr>
          <w:lang w:val="en-GB"/>
        </w:rPr>
        <w:t>.</w:t>
      </w:r>
      <w:r w:rsidR="0003075C">
        <w:rPr>
          <w:lang w:val="en-GB"/>
        </w:rPr>
        <w:t xml:space="preserve"> Generic criteria are established as the basis for implementation of protective actions (</w:t>
      </w:r>
      <w:r w:rsidR="00C501B6">
        <w:rPr>
          <w:lang w:val="en-GB"/>
        </w:rPr>
        <w:t>RPS G-3 Part 2 (ARPANSA 2019)</w:t>
      </w:r>
      <w:r w:rsidR="0003075C">
        <w:rPr>
          <w:lang w:val="en-GB"/>
        </w:rPr>
        <w:t xml:space="preserve">) and other response actions </w:t>
      </w:r>
      <w:r w:rsidR="0003075C">
        <w:t xml:space="preserve">to </w:t>
      </w:r>
      <w:r w:rsidR="0003075C" w:rsidRPr="00B656D6">
        <w:t>meet the</w:t>
      </w:r>
      <w:r w:rsidR="0003075C">
        <w:t xml:space="preserve"> </w:t>
      </w:r>
      <w:r w:rsidR="0003075C" w:rsidRPr="00B656D6">
        <w:t>following three objectives:</w:t>
      </w:r>
    </w:p>
    <w:p w14:paraId="542BB6AD" w14:textId="3F13A554" w:rsidR="0003075C" w:rsidRDefault="00672C0F" w:rsidP="00AB7CDF">
      <w:pPr>
        <w:pStyle w:val="ListParagraph"/>
        <w:numPr>
          <w:ilvl w:val="0"/>
          <w:numId w:val="43"/>
        </w:numPr>
      </w:pPr>
      <w:r>
        <w:t>t</w:t>
      </w:r>
      <w:r w:rsidR="00EB63AC">
        <w:t>o prevent severe tissue reactions</w:t>
      </w:r>
    </w:p>
    <w:p w14:paraId="2C0BEF7A" w14:textId="5E4C59AD" w:rsidR="0003075C" w:rsidRDefault="00672C0F" w:rsidP="00AB7CDF">
      <w:pPr>
        <w:pStyle w:val="ListParagraph"/>
        <w:numPr>
          <w:ilvl w:val="0"/>
          <w:numId w:val="43"/>
        </w:numPr>
      </w:pPr>
      <w:r>
        <w:t>t</w:t>
      </w:r>
      <w:r w:rsidR="0003075C" w:rsidRPr="00640BBF">
        <w:t xml:space="preserve">o take effective protective actions and other response actions to reasonably reduce the risk of stochastic effects </w:t>
      </w:r>
    </w:p>
    <w:p w14:paraId="60EEF2FC" w14:textId="32191BFD" w:rsidR="0003075C" w:rsidRDefault="00672C0F" w:rsidP="00AB7CDF">
      <w:pPr>
        <w:pStyle w:val="ListParagraph"/>
        <w:numPr>
          <w:ilvl w:val="0"/>
          <w:numId w:val="43"/>
        </w:numPr>
      </w:pPr>
      <w:r>
        <w:t>t</w:t>
      </w:r>
      <w:r w:rsidR="0003075C" w:rsidRPr="00640BBF">
        <w:t>o ensure the safety of emergency workers</w:t>
      </w:r>
      <w:r w:rsidR="009F3885">
        <w:t>.</w:t>
      </w:r>
      <w:r w:rsidR="0003075C" w:rsidRPr="00640BBF">
        <w:t xml:space="preserve"> </w:t>
      </w:r>
    </w:p>
    <w:p w14:paraId="49EC9B51" w14:textId="77777777" w:rsidR="0003075C" w:rsidRDefault="0003075C" w:rsidP="0003075C">
      <w:pPr>
        <w:rPr>
          <w:lang w:val="en-GB"/>
        </w:rPr>
      </w:pPr>
      <w:r>
        <w:rPr>
          <w:lang w:val="en-GB"/>
        </w:rPr>
        <w:t>Generic criteria</w:t>
      </w:r>
      <w:r w:rsidRPr="00D961D5">
        <w:rPr>
          <w:lang w:val="en-GB"/>
        </w:rPr>
        <w:t xml:space="preserve"> are not measurable</w:t>
      </w:r>
      <w:r>
        <w:rPr>
          <w:lang w:val="en-GB"/>
        </w:rPr>
        <w:t xml:space="preserve"> </w:t>
      </w:r>
      <w:r w:rsidRPr="00D961D5">
        <w:rPr>
          <w:lang w:val="en-GB"/>
        </w:rPr>
        <w:t>quantities and cannot be used as a basis for quick actions in an emergency. There</w:t>
      </w:r>
      <w:r>
        <w:rPr>
          <w:lang w:val="en-GB"/>
        </w:rPr>
        <w:t xml:space="preserve"> </w:t>
      </w:r>
      <w:r w:rsidRPr="00D961D5">
        <w:rPr>
          <w:lang w:val="en-GB"/>
        </w:rPr>
        <w:t xml:space="preserve">is a need to </w:t>
      </w:r>
      <w:r w:rsidRPr="004A2A09">
        <w:rPr>
          <w:lang w:val="en-GB"/>
        </w:rPr>
        <w:t>establish operational criteria (values of measurable default quantities or observables) as a surrogate for the generic criteria for undertaking</w:t>
      </w:r>
      <w:r w:rsidRPr="00D961D5">
        <w:rPr>
          <w:lang w:val="en-GB"/>
        </w:rPr>
        <w:t xml:space="preserve"> different protective actions and other response actions. </w:t>
      </w:r>
    </w:p>
    <w:p w14:paraId="150F503D" w14:textId="40D1C4E2" w:rsidR="0003075C" w:rsidRDefault="0003075C" w:rsidP="0003075C">
      <w:pPr>
        <w:rPr>
          <w:lang w:val="en-GB"/>
        </w:rPr>
      </w:pPr>
      <w:r w:rsidRPr="00657B69">
        <w:rPr>
          <w:lang w:val="en-GB"/>
        </w:rPr>
        <w:t xml:space="preserve">The operational criteria are values of measurable </w:t>
      </w:r>
      <w:r w:rsidRPr="004A2A09">
        <w:rPr>
          <w:lang w:val="en-GB"/>
        </w:rPr>
        <w:t>quantities or observables that include operational interventional levels (OILs) (</w:t>
      </w:r>
      <w:r w:rsidR="00B3435E" w:rsidRPr="004A2A09">
        <w:rPr>
          <w:lang w:val="en-GB"/>
        </w:rPr>
        <w:t xml:space="preserve">RPS G-3 Part </w:t>
      </w:r>
      <w:r w:rsidR="00F11137" w:rsidRPr="004A2A09">
        <w:rPr>
          <w:lang w:val="en-GB"/>
        </w:rPr>
        <w:t>2</w:t>
      </w:r>
      <w:r w:rsidR="00C501B6" w:rsidRPr="004A2A09">
        <w:rPr>
          <w:lang w:val="en-GB"/>
        </w:rPr>
        <w:t xml:space="preserve"> </w:t>
      </w:r>
      <w:r w:rsidR="00C501B6" w:rsidRPr="004A2A09">
        <w:t>(ARPANSA 2019)</w:t>
      </w:r>
      <w:r w:rsidRPr="004A2A09">
        <w:rPr>
          <w:lang w:val="en-GB"/>
        </w:rPr>
        <w:t>), emergency action levels (EALs)</w:t>
      </w:r>
      <w:r w:rsidR="001E18F1" w:rsidRPr="004A2A09">
        <w:rPr>
          <w:lang w:val="en-GB"/>
        </w:rPr>
        <w:t xml:space="preserve"> (</w:t>
      </w:r>
      <w:r w:rsidR="00C501B6" w:rsidRPr="004A2A09">
        <w:rPr>
          <w:lang w:val="en-GB"/>
        </w:rPr>
        <w:t>RPS G-3 Part 2 (ARPANSA 2019)</w:t>
      </w:r>
      <w:r w:rsidRPr="004A2A09">
        <w:rPr>
          <w:lang w:val="en-GB"/>
        </w:rPr>
        <w:t>), specific observables and other indicators</w:t>
      </w:r>
      <w:r w:rsidRPr="00657B69">
        <w:rPr>
          <w:lang w:val="en-GB"/>
        </w:rPr>
        <w:t xml:space="preserve"> </w:t>
      </w:r>
      <w:r w:rsidR="001E18F1">
        <w:rPr>
          <w:lang w:val="en-GB"/>
        </w:rPr>
        <w:t>(</w:t>
      </w:r>
      <w:r w:rsidR="00C501B6">
        <w:rPr>
          <w:lang w:val="en-GB"/>
        </w:rPr>
        <w:t>RPS G-3 Part 2 (ARPANSA 2019)</w:t>
      </w:r>
      <w:r>
        <w:rPr>
          <w:lang w:val="en-GB"/>
        </w:rPr>
        <w:t xml:space="preserve">) </w:t>
      </w:r>
      <w:r w:rsidRPr="00657B69">
        <w:rPr>
          <w:lang w:val="en-GB"/>
        </w:rPr>
        <w:t>of conditions on the scene that should be used in decision</w:t>
      </w:r>
      <w:r>
        <w:rPr>
          <w:lang w:val="en-GB"/>
        </w:rPr>
        <w:t>-</w:t>
      </w:r>
      <w:r w:rsidRPr="00657B69">
        <w:rPr>
          <w:lang w:val="en-GB"/>
        </w:rPr>
        <w:t>making during an emergency. The operational criteria can be used immediately and directly to determine the need for appropriate protective actions and other response actions</w:t>
      </w:r>
      <w:r>
        <w:rPr>
          <w:lang w:val="en-GB"/>
        </w:rPr>
        <w:t xml:space="preserve"> (</w:t>
      </w:r>
      <w:r w:rsidR="00C501B6">
        <w:rPr>
          <w:lang w:val="en-GB"/>
        </w:rPr>
        <w:t>RPS G-3 Part 2 (ARPANSA 2019)</w:t>
      </w:r>
      <w:r>
        <w:rPr>
          <w:lang w:val="en-GB"/>
        </w:rPr>
        <w:t>)</w:t>
      </w:r>
      <w:r w:rsidRPr="00657B69">
        <w:rPr>
          <w:lang w:val="en-GB"/>
        </w:rPr>
        <w:t>.</w:t>
      </w:r>
    </w:p>
    <w:p w14:paraId="0785F786" w14:textId="77777777" w:rsidR="001A0AB9" w:rsidRDefault="00B06BC8" w:rsidP="001A0AB9">
      <w:r>
        <w:rPr>
          <w:noProof/>
          <w:lang w:eastAsia="en-AU"/>
        </w:rPr>
        <w:lastRenderedPageBreak/>
        <w:drawing>
          <wp:inline distT="0" distB="0" distL="0" distR="0" wp14:anchorId="73119A52" wp14:editId="771A91A6">
            <wp:extent cx="5381625" cy="3295650"/>
            <wp:effectExtent l="19050" t="19050" r="28575" b="19050"/>
            <wp:docPr id="6" name="Picture 2" descr="Emergency_Exposure_Guide_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rgency_Exposure_Guide_Images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81625" cy="3295650"/>
                    </a:xfrm>
                    <a:prstGeom prst="rect">
                      <a:avLst/>
                    </a:prstGeom>
                    <a:noFill/>
                    <a:ln>
                      <a:solidFill>
                        <a:srgbClr val="444444"/>
                      </a:solidFill>
                    </a:ln>
                  </pic:spPr>
                </pic:pic>
              </a:graphicData>
            </a:graphic>
          </wp:inline>
        </w:drawing>
      </w:r>
    </w:p>
    <w:p w14:paraId="6DE773AC" w14:textId="21C9938A" w:rsidR="008F47CD" w:rsidRPr="00D92C1C" w:rsidRDefault="001A0AB9" w:rsidP="002915F0">
      <w:pPr>
        <w:pStyle w:val="RPSCaption"/>
        <w:rPr>
          <w:sz w:val="22"/>
          <w:szCs w:val="22"/>
        </w:rPr>
        <w:sectPr w:rsidR="008F47CD" w:rsidRPr="00D92C1C" w:rsidSect="00C92BF6">
          <w:headerReference w:type="even" r:id="rId43"/>
          <w:headerReference w:type="default" r:id="rId44"/>
          <w:footerReference w:type="even" r:id="rId45"/>
          <w:footerReference w:type="default" r:id="rId46"/>
          <w:headerReference w:type="first" r:id="rId47"/>
          <w:pgSz w:w="11905" w:h="16837" w:code="9"/>
          <w:pgMar w:top="1134" w:right="1134" w:bottom="1134" w:left="1134" w:header="720" w:footer="567" w:gutter="0"/>
          <w:cols w:space="720"/>
          <w:docGrid w:linePitch="299"/>
        </w:sectPr>
      </w:pPr>
      <w:r w:rsidRPr="00D92C1C">
        <w:rPr>
          <w:b/>
          <w:sz w:val="22"/>
          <w:szCs w:val="22"/>
        </w:rPr>
        <w:t xml:space="preserve">Figure </w:t>
      </w:r>
      <w:r w:rsidR="00F54825" w:rsidRPr="00D92C1C">
        <w:rPr>
          <w:b/>
          <w:sz w:val="22"/>
          <w:szCs w:val="22"/>
        </w:rPr>
        <w:t>2.4</w:t>
      </w:r>
      <w:r w:rsidRPr="00D92C1C">
        <w:rPr>
          <w:b/>
          <w:sz w:val="22"/>
          <w:szCs w:val="22"/>
        </w:rPr>
        <w:t>:</w:t>
      </w:r>
      <w:r w:rsidR="00E97082" w:rsidRPr="00D92C1C">
        <w:rPr>
          <w:b/>
          <w:sz w:val="22"/>
          <w:szCs w:val="22"/>
        </w:rPr>
        <w:t xml:space="preserve"> </w:t>
      </w:r>
      <w:r w:rsidRPr="00D92C1C">
        <w:rPr>
          <w:sz w:val="22"/>
          <w:szCs w:val="22"/>
        </w:rPr>
        <w:t>System of generic cr</w:t>
      </w:r>
      <w:r w:rsidR="002915F0" w:rsidRPr="00D92C1C">
        <w:rPr>
          <w:sz w:val="22"/>
          <w:szCs w:val="22"/>
        </w:rPr>
        <w:t>iteria and operational criteria.</w:t>
      </w:r>
    </w:p>
    <w:p w14:paraId="634D84C5" w14:textId="77777777" w:rsidR="00AD1B65" w:rsidRPr="0027447D" w:rsidRDefault="00BD625B" w:rsidP="00AB7CDF">
      <w:pPr>
        <w:pStyle w:val="Heading1"/>
        <w:numPr>
          <w:ilvl w:val="0"/>
          <w:numId w:val="35"/>
        </w:numPr>
        <w:pBdr>
          <w:bottom w:val="outset" w:sz="6" w:space="1" w:color="006600"/>
        </w:pBdr>
        <w:spacing w:after="360" w:line="240" w:lineRule="auto"/>
        <w:rPr>
          <w:rFonts w:asciiTheme="minorHAnsi" w:hAnsiTheme="minorHAnsi"/>
          <w:caps w:val="0"/>
        </w:rPr>
      </w:pPr>
      <w:bookmarkStart w:id="42" w:name="_Toc1728266"/>
      <w:bookmarkStart w:id="43" w:name="_Ref65301475"/>
      <w:r w:rsidRPr="0027447D">
        <w:rPr>
          <w:rFonts w:asciiTheme="minorHAnsi" w:hAnsiTheme="minorHAnsi"/>
          <w:caps w:val="0"/>
        </w:rPr>
        <w:lastRenderedPageBreak/>
        <w:t>Framework</w:t>
      </w:r>
      <w:r w:rsidRPr="00D60CE0">
        <w:t xml:space="preserve"> </w:t>
      </w:r>
      <w:r w:rsidRPr="0027447D">
        <w:rPr>
          <w:rFonts w:asciiTheme="minorHAnsi" w:hAnsiTheme="minorHAnsi"/>
          <w:caps w:val="0"/>
        </w:rPr>
        <w:t xml:space="preserve">for </w:t>
      </w:r>
      <w:r w:rsidR="0027447D">
        <w:rPr>
          <w:rFonts w:asciiTheme="minorHAnsi" w:hAnsiTheme="minorHAnsi"/>
          <w:caps w:val="0"/>
        </w:rPr>
        <w:t>m</w:t>
      </w:r>
      <w:r w:rsidR="004877F2" w:rsidRPr="0027447D">
        <w:rPr>
          <w:rFonts w:asciiTheme="minorHAnsi" w:hAnsiTheme="minorHAnsi"/>
          <w:caps w:val="0"/>
        </w:rPr>
        <w:t xml:space="preserve">anaging </w:t>
      </w:r>
      <w:r w:rsidR="0027447D">
        <w:rPr>
          <w:rFonts w:asciiTheme="minorHAnsi" w:hAnsiTheme="minorHAnsi"/>
          <w:caps w:val="0"/>
        </w:rPr>
        <w:t>emergency exposure s</w:t>
      </w:r>
      <w:r w:rsidRPr="0027447D">
        <w:rPr>
          <w:rFonts w:asciiTheme="minorHAnsi" w:hAnsiTheme="minorHAnsi"/>
          <w:caps w:val="0"/>
        </w:rPr>
        <w:t>ituations</w:t>
      </w:r>
      <w:bookmarkEnd w:id="42"/>
    </w:p>
    <w:p w14:paraId="2FEB5A00" w14:textId="53E0FFEC" w:rsidR="00AD1B65" w:rsidRPr="00147166" w:rsidRDefault="001567F4" w:rsidP="001567F4">
      <w:r>
        <w:t xml:space="preserve">The </w:t>
      </w:r>
      <w:r w:rsidR="00DD1785">
        <w:t xml:space="preserve">Australian </w:t>
      </w:r>
      <w:r>
        <w:t xml:space="preserve">framework for emergency exposure situations is derived from </w:t>
      </w:r>
      <w:r w:rsidR="00B35EC1">
        <w:t xml:space="preserve">recent </w:t>
      </w:r>
      <w:r w:rsidR="002C78EF">
        <w:t xml:space="preserve">ICRP and IAEA recommendations, in particular </w:t>
      </w:r>
      <w:r>
        <w:t>the requirements of GSR Part 7</w:t>
      </w:r>
      <w:r w:rsidR="00A67801">
        <w:t xml:space="preserve"> (IAEA 2015)</w:t>
      </w:r>
      <w:r w:rsidR="002C78EF">
        <w:t>. The</w:t>
      </w:r>
      <w:r w:rsidR="00AA4534">
        <w:t xml:space="preserve"> framework that</w:t>
      </w:r>
      <w:r w:rsidR="002C78EF">
        <w:t xml:space="preserve"> </w:t>
      </w:r>
      <w:r w:rsidR="00AA4534">
        <w:t>is</w:t>
      </w:r>
      <w:r w:rsidR="00515152">
        <w:t xml:space="preserve"> presented</w:t>
      </w:r>
      <w:r>
        <w:t xml:space="preserve"> in this </w:t>
      </w:r>
      <w:r w:rsidR="00AA4534">
        <w:t xml:space="preserve">Section </w:t>
      </w:r>
      <w:r w:rsidR="00203A26">
        <w:t>i</w:t>
      </w:r>
      <w:r w:rsidR="00AA4534">
        <w:t xml:space="preserve">s intended for the use of government organisations, emergency management organisations and response organisations. </w:t>
      </w:r>
      <w:r w:rsidR="00231CB4">
        <w:t xml:space="preserve">Well implemented, it will </w:t>
      </w:r>
      <w:r w:rsidR="00515152">
        <w:t>promote consistency</w:t>
      </w:r>
      <w:r>
        <w:t xml:space="preserve"> </w:t>
      </w:r>
      <w:r w:rsidR="00231CB4">
        <w:t xml:space="preserve">and alignment </w:t>
      </w:r>
      <w:r>
        <w:t xml:space="preserve">with </w:t>
      </w:r>
      <w:r w:rsidR="00366B38">
        <w:t>best practic</w:t>
      </w:r>
      <w:r w:rsidR="00D15511">
        <w:t xml:space="preserve">e for </w:t>
      </w:r>
      <w:r>
        <w:t>the</w:t>
      </w:r>
      <w:r w:rsidR="00D15511">
        <w:t xml:space="preserve"> preparedness and</w:t>
      </w:r>
      <w:r>
        <w:t xml:space="preserve"> response to a nuclear or radiological emergency</w:t>
      </w:r>
      <w:r w:rsidR="00231CB4">
        <w:t>,</w:t>
      </w:r>
      <w:r w:rsidR="00A67801">
        <w:t xml:space="preserve"> across </w:t>
      </w:r>
      <w:r w:rsidR="00231CB4">
        <w:t xml:space="preserve">all </w:t>
      </w:r>
      <w:r w:rsidR="00A67801">
        <w:t>Australia</w:t>
      </w:r>
      <w:r w:rsidR="00231CB4">
        <w:t>n jurisdictions</w:t>
      </w:r>
      <w:r>
        <w:t>.</w:t>
      </w:r>
    </w:p>
    <w:p w14:paraId="72E88312" w14:textId="77777777" w:rsidR="0027447D" w:rsidRPr="0027447D" w:rsidRDefault="00F40301" w:rsidP="00AB7CDF">
      <w:pPr>
        <w:pStyle w:val="Heading2"/>
        <w:keepLines/>
        <w:numPr>
          <w:ilvl w:val="1"/>
          <w:numId w:val="35"/>
        </w:numPr>
        <w:spacing w:before="360" w:after="120" w:line="264" w:lineRule="auto"/>
        <w:jc w:val="both"/>
        <w:rPr>
          <w:rFonts w:asciiTheme="minorHAnsi" w:eastAsia="Calibri" w:hAnsiTheme="minorHAnsi"/>
          <w:bCs/>
          <w:szCs w:val="26"/>
          <w:lang w:val="x-none" w:eastAsia="x-none"/>
        </w:rPr>
      </w:pPr>
      <w:bookmarkStart w:id="44" w:name="_Toc1728267"/>
      <w:r w:rsidRPr="0027447D">
        <w:rPr>
          <w:rFonts w:asciiTheme="minorHAnsi" w:eastAsia="Calibri" w:hAnsiTheme="minorHAnsi"/>
          <w:bCs/>
          <w:szCs w:val="26"/>
          <w:lang w:val="x-none" w:eastAsia="x-none"/>
        </w:rPr>
        <w:t xml:space="preserve">General </w:t>
      </w:r>
      <w:r w:rsidR="0027447D">
        <w:rPr>
          <w:rFonts w:asciiTheme="minorHAnsi" w:eastAsia="Calibri" w:hAnsiTheme="minorHAnsi"/>
          <w:bCs/>
          <w:szCs w:val="26"/>
          <w:lang w:eastAsia="x-none"/>
        </w:rPr>
        <w:t>g</w:t>
      </w:r>
      <w:r w:rsidR="00545444" w:rsidRPr="0027447D">
        <w:rPr>
          <w:rFonts w:asciiTheme="minorHAnsi" w:eastAsia="Calibri" w:hAnsiTheme="minorHAnsi"/>
          <w:bCs/>
          <w:szCs w:val="26"/>
          <w:lang w:val="x-none" w:eastAsia="x-none"/>
        </w:rPr>
        <w:t>uidance</w:t>
      </w:r>
      <w:bookmarkEnd w:id="44"/>
    </w:p>
    <w:tbl>
      <w:tblPr>
        <w:tblW w:w="9639" w:type="dxa"/>
        <w:shd w:val="clear" w:color="auto" w:fill="006600"/>
        <w:tblLook w:val="04A0" w:firstRow="1" w:lastRow="0" w:firstColumn="1" w:lastColumn="0" w:noHBand="0" w:noVBand="1"/>
      </w:tblPr>
      <w:tblGrid>
        <w:gridCol w:w="9639"/>
      </w:tblGrid>
      <w:tr w:rsidR="00F40301" w:rsidRPr="004920A9" w14:paraId="5FE2AE8C" w14:textId="77777777" w:rsidTr="00636CF6">
        <w:trPr>
          <w:trHeight w:val="446"/>
        </w:trPr>
        <w:tc>
          <w:tcPr>
            <w:tcW w:w="8918" w:type="dxa"/>
            <w:shd w:val="clear" w:color="auto" w:fill="006600"/>
            <w:vAlign w:val="center"/>
          </w:tcPr>
          <w:p w14:paraId="5CF937E8" w14:textId="77777777" w:rsidR="00F40301" w:rsidRPr="00493FB2" w:rsidRDefault="00F40301" w:rsidP="00636CF6">
            <w:pPr>
              <w:pStyle w:val="Box"/>
              <w:framePr w:hSpace="0" w:wrap="auto" w:vAnchor="margin" w:xAlign="left" w:yAlign="inline"/>
              <w:spacing w:before="63" w:after="63"/>
              <w:suppressOverlap w:val="0"/>
              <w:rPr>
                <w:rFonts w:ascii="Calibri" w:eastAsia="Calibri" w:hAnsi="Calibri" w:cs="Calibri"/>
                <w:lang w:val="en-GB"/>
              </w:rPr>
            </w:pPr>
            <w:r w:rsidRPr="00493FB2">
              <w:rPr>
                <w:rFonts w:ascii="Calibri" w:eastAsia="Calibri" w:hAnsi="Calibri" w:cs="Calibri"/>
                <w:lang w:val="en-GB"/>
              </w:rPr>
              <w:t>The emergency management system</w:t>
            </w:r>
          </w:p>
        </w:tc>
      </w:tr>
    </w:tbl>
    <w:p w14:paraId="164F26F3" w14:textId="5E9975E9" w:rsidR="00AD1B65" w:rsidRPr="00E55BB0" w:rsidRDefault="00AD1B65" w:rsidP="002A3E53">
      <w:pPr>
        <w:pStyle w:val="Quote"/>
        <w:rPr>
          <w:rFonts w:asciiTheme="minorHAnsi" w:hAnsiTheme="minorHAnsi" w:cstheme="minorHAnsi"/>
          <w:sz w:val="22"/>
          <w:szCs w:val="22"/>
        </w:rPr>
      </w:pPr>
      <w:r w:rsidRPr="00E55BB0">
        <w:rPr>
          <w:rFonts w:asciiTheme="minorHAnsi" w:hAnsiTheme="minorHAnsi" w:cstheme="minorHAnsi"/>
          <w:sz w:val="22"/>
          <w:szCs w:val="22"/>
        </w:rPr>
        <w:t>An integrated and coordinated emergency management system for preparedness and response for a nuclear or radiological emergency should be established and maintained.</w:t>
      </w:r>
    </w:p>
    <w:p w14:paraId="7595F5F1" w14:textId="79628B85" w:rsidR="00AD1B65" w:rsidRPr="00147166" w:rsidRDefault="00D77273" w:rsidP="00A31A24">
      <w:pPr>
        <w:pStyle w:val="Numbersnormal"/>
      </w:pPr>
      <w:r>
        <w:t>3.1</w:t>
      </w:r>
      <w:r w:rsidR="00AD1B65" w:rsidRPr="00147166">
        <w:t xml:space="preserve">.1. </w:t>
      </w:r>
      <w:r w:rsidR="002905E7">
        <w:tab/>
      </w:r>
      <w:r w:rsidR="00AD1B65">
        <w:t>A</w:t>
      </w:r>
      <w:r w:rsidR="00AD1B65" w:rsidRPr="00147166">
        <w:t xml:space="preserve">n emergency management system </w:t>
      </w:r>
      <w:r w:rsidR="00AD1B65">
        <w:t>should be</w:t>
      </w:r>
      <w:r w:rsidR="00AD1B65" w:rsidRPr="00147166">
        <w:t xml:space="preserve"> established and maintained on the territories of and within the jurisdiction of the </w:t>
      </w:r>
      <w:r w:rsidR="00710480">
        <w:t>country</w:t>
      </w:r>
      <w:r w:rsidR="00AD1B65" w:rsidRPr="00147166">
        <w:t xml:space="preserve"> for the purposes of emergency response to protect human life, health, property and the environment in the event of a nuclear or radiological emergency.</w:t>
      </w:r>
    </w:p>
    <w:p w14:paraId="15090B33" w14:textId="0304B582" w:rsidR="00AD1B65" w:rsidRPr="00147166" w:rsidRDefault="00D77273" w:rsidP="002905E7">
      <w:pPr>
        <w:ind w:left="1021" w:hanging="1021"/>
      </w:pPr>
      <w:r>
        <w:t>3.1</w:t>
      </w:r>
      <w:r w:rsidR="00366B38">
        <w:t>.</w:t>
      </w:r>
      <w:r w:rsidR="00AD1B65" w:rsidRPr="00147166">
        <w:t xml:space="preserve">2. </w:t>
      </w:r>
      <w:r w:rsidR="002905E7">
        <w:tab/>
      </w:r>
      <w:r w:rsidR="00AD1B65" w:rsidRPr="00147166">
        <w:t>The emergency management system sh</w:t>
      </w:r>
      <w:r w:rsidR="00AD1B65">
        <w:t>ould</w:t>
      </w:r>
      <w:r w:rsidR="00AD1B65" w:rsidRPr="00147166">
        <w:t xml:space="preserve"> be designed to be commensurate with the results of the hazard </w:t>
      </w:r>
      <w:r w:rsidR="00AD1B65" w:rsidRPr="004F22D1">
        <w:t xml:space="preserve">assessment (see </w:t>
      </w:r>
      <w:r w:rsidR="004F22D1" w:rsidRPr="004F22D1">
        <w:t>clause</w:t>
      </w:r>
      <w:r w:rsidR="00AD1B65" w:rsidRPr="004F22D1">
        <w:t xml:space="preserve">s </w:t>
      </w:r>
      <w:r w:rsidR="00F003B3" w:rsidRPr="004F22D1">
        <w:t>3.1</w:t>
      </w:r>
      <w:r w:rsidR="00AD1B65" w:rsidRPr="004F22D1">
        <w:t>.18</w:t>
      </w:r>
      <w:r w:rsidR="00F077E5">
        <w:t xml:space="preserve"> –</w:t>
      </w:r>
      <w:r w:rsidR="00B042F1">
        <w:t xml:space="preserve"> </w:t>
      </w:r>
      <w:r w:rsidR="00F003B3" w:rsidRPr="004F22D1">
        <w:t>3.1</w:t>
      </w:r>
      <w:r w:rsidR="00AD1B65" w:rsidRPr="004F22D1">
        <w:t>.26) and should</w:t>
      </w:r>
      <w:r w:rsidR="00AD1B65" w:rsidRPr="00147166">
        <w:t xml:space="preserve"> enable an effective emergency response to reasonably foreseeable events (including very low probability events).</w:t>
      </w:r>
    </w:p>
    <w:p w14:paraId="16FF65B1" w14:textId="6736C8C4" w:rsidR="00AD1B65" w:rsidRPr="00147166" w:rsidRDefault="00D77273" w:rsidP="002905E7">
      <w:pPr>
        <w:ind w:left="1021" w:hanging="1021"/>
      </w:pPr>
      <w:r>
        <w:t>3.1</w:t>
      </w:r>
      <w:r w:rsidR="00AD1B65" w:rsidRPr="00147166">
        <w:t xml:space="preserve">.3. </w:t>
      </w:r>
      <w:r w:rsidR="002905E7">
        <w:tab/>
      </w:r>
      <w:r w:rsidR="00AD1B65" w:rsidRPr="00147166">
        <w:t xml:space="preserve">The emergency management </w:t>
      </w:r>
      <w:r w:rsidR="00AD1B65" w:rsidRPr="004F22D1">
        <w:t>system should be integrated, to the extent practicable, into an all</w:t>
      </w:r>
      <w:r w:rsidR="0034252E">
        <w:noBreakHyphen/>
      </w:r>
      <w:r w:rsidR="00AD1B65" w:rsidRPr="004F22D1">
        <w:t xml:space="preserve">hazards emergency management system (see </w:t>
      </w:r>
      <w:r w:rsidR="004F22D1" w:rsidRPr="004F22D1">
        <w:t>clauses</w:t>
      </w:r>
      <w:r w:rsidR="00AD1B65" w:rsidRPr="004F22D1">
        <w:t xml:space="preserve"> </w:t>
      </w:r>
      <w:r w:rsidR="00F003B3" w:rsidRPr="004F22D1">
        <w:t>3.2</w:t>
      </w:r>
      <w:r w:rsidR="00AD1B65" w:rsidRPr="004F22D1">
        <w:t xml:space="preserve">.6 and </w:t>
      </w:r>
      <w:r w:rsidR="00F003B3" w:rsidRPr="004F22D1">
        <w:t>3.2</w:t>
      </w:r>
      <w:r w:rsidR="00AD1B65" w:rsidRPr="004F22D1">
        <w:t>.7).</w:t>
      </w:r>
    </w:p>
    <w:p w14:paraId="5EECF9B0" w14:textId="4DA2D7B5" w:rsidR="00F40301" w:rsidRDefault="00D77273" w:rsidP="002905E7">
      <w:pPr>
        <w:ind w:left="1021" w:hanging="1021"/>
      </w:pPr>
      <w:r>
        <w:t>3.1</w:t>
      </w:r>
      <w:r w:rsidR="00AD1B65" w:rsidRPr="00147166">
        <w:t xml:space="preserve">.4. </w:t>
      </w:r>
      <w:r w:rsidR="002905E7">
        <w:tab/>
      </w:r>
      <w:r w:rsidR="00AD1B65">
        <w:t>T</w:t>
      </w:r>
      <w:r w:rsidR="00AD1B65" w:rsidRPr="00147166">
        <w:t>he coordination of and consistency of national emergency arrangements with the relevant international emergency arrangements</w:t>
      </w:r>
      <w:r w:rsidR="00AD1B65" w:rsidRPr="00147166">
        <w:rPr>
          <w:vertAlign w:val="superscript"/>
        </w:rPr>
        <w:footnoteReference w:id="5"/>
      </w:r>
      <w:r w:rsidR="00AD1B65">
        <w:t xml:space="preserve"> should be ensured</w:t>
      </w:r>
      <w:r w:rsidR="00AD1B65" w:rsidRPr="00147166">
        <w:t>.</w:t>
      </w:r>
    </w:p>
    <w:p w14:paraId="4433AC3B" w14:textId="77777777" w:rsidR="00BF68C0" w:rsidRPr="00147166" w:rsidRDefault="00BF68C0" w:rsidP="00D60CE0"/>
    <w:tbl>
      <w:tblPr>
        <w:tblW w:w="9639" w:type="dxa"/>
        <w:shd w:val="clear" w:color="auto" w:fill="006600"/>
        <w:tblLook w:val="04A0" w:firstRow="1" w:lastRow="0" w:firstColumn="1" w:lastColumn="0" w:noHBand="0" w:noVBand="1"/>
      </w:tblPr>
      <w:tblGrid>
        <w:gridCol w:w="9639"/>
      </w:tblGrid>
      <w:tr w:rsidR="00F40301" w:rsidRPr="004920A9" w14:paraId="2E90A1D7" w14:textId="77777777" w:rsidTr="00F246E6">
        <w:trPr>
          <w:trHeight w:val="446"/>
        </w:trPr>
        <w:tc>
          <w:tcPr>
            <w:tcW w:w="8918" w:type="dxa"/>
            <w:shd w:val="clear" w:color="auto" w:fill="006600"/>
            <w:vAlign w:val="center"/>
          </w:tcPr>
          <w:p w14:paraId="0D631E5E" w14:textId="77777777" w:rsidR="00F40301" w:rsidRPr="00493FB2" w:rsidRDefault="00F40301" w:rsidP="00F246E6">
            <w:pPr>
              <w:pStyle w:val="Box"/>
              <w:framePr w:hSpace="0" w:wrap="auto" w:vAnchor="margin" w:xAlign="left" w:yAlign="inline"/>
              <w:spacing w:before="63" w:after="63"/>
              <w:suppressOverlap w:val="0"/>
              <w:rPr>
                <w:rFonts w:asciiTheme="minorHAnsi" w:eastAsia="Calibri" w:hAnsiTheme="minorHAnsi" w:cstheme="minorHAnsi"/>
                <w:lang w:val="en-GB"/>
              </w:rPr>
            </w:pPr>
            <w:r w:rsidRPr="00493FB2">
              <w:rPr>
                <w:rFonts w:asciiTheme="minorHAnsi" w:eastAsia="Calibri" w:hAnsiTheme="minorHAnsi" w:cstheme="minorHAnsi"/>
                <w:lang w:val="en-GB"/>
              </w:rPr>
              <w:t>Roles and responsibilities in emergency preparedness and response</w:t>
            </w:r>
          </w:p>
        </w:tc>
      </w:tr>
    </w:tbl>
    <w:p w14:paraId="7D9D7697" w14:textId="77777777" w:rsidR="00AD1B65" w:rsidRPr="00E55BB0" w:rsidRDefault="00AD1B65" w:rsidP="002A3E53">
      <w:pPr>
        <w:pStyle w:val="Quote"/>
        <w:rPr>
          <w:rFonts w:asciiTheme="minorHAnsi" w:hAnsiTheme="minorHAnsi" w:cstheme="minorHAnsi"/>
          <w:sz w:val="22"/>
          <w:szCs w:val="22"/>
        </w:rPr>
      </w:pPr>
      <w:r w:rsidRPr="00E55BB0">
        <w:rPr>
          <w:rFonts w:asciiTheme="minorHAnsi" w:hAnsiTheme="minorHAnsi" w:cstheme="minorHAnsi"/>
          <w:sz w:val="22"/>
          <w:szCs w:val="22"/>
        </w:rPr>
        <w:t>Provisions should be made to ensure that roles and responsibilities for preparedness and response for a nuclear or radiological emergency are clearly specified and clearly assigned.</w:t>
      </w:r>
    </w:p>
    <w:p w14:paraId="1CDB759F" w14:textId="77777777" w:rsidR="00AD1B65" w:rsidRPr="00147166" w:rsidRDefault="00AD1B65" w:rsidP="001B42D9">
      <w:pPr>
        <w:pStyle w:val="Heading4"/>
      </w:pPr>
      <w:r w:rsidRPr="00147166">
        <w:t>General</w:t>
      </w:r>
    </w:p>
    <w:p w14:paraId="2A3C047E" w14:textId="3072A4B0" w:rsidR="00AD1B65" w:rsidRPr="00147166" w:rsidRDefault="00D77273" w:rsidP="002905E7">
      <w:pPr>
        <w:ind w:left="1021" w:hanging="1021"/>
      </w:pPr>
      <w:r>
        <w:t>3.1</w:t>
      </w:r>
      <w:r w:rsidR="00AD1B65" w:rsidRPr="00147166">
        <w:t xml:space="preserve">.5. </w:t>
      </w:r>
      <w:r w:rsidR="002905E7">
        <w:tab/>
      </w:r>
      <w:r w:rsidR="00AD1B65">
        <w:t>A</w:t>
      </w:r>
      <w:r w:rsidR="00AD1B65" w:rsidRPr="00147166">
        <w:t xml:space="preserve">dequate preparations </w:t>
      </w:r>
      <w:r w:rsidR="00AD1B65">
        <w:t xml:space="preserve">should be made </w:t>
      </w:r>
      <w:r w:rsidR="00AD1B65" w:rsidRPr="00147166">
        <w:t>to anticipate, prepare for, respond to and recover from a nuclear or radiological emergency at the operating organ</w:t>
      </w:r>
      <w:r w:rsidR="005501CC">
        <w:t>is</w:t>
      </w:r>
      <w:r w:rsidR="00AD1B65" w:rsidRPr="00147166">
        <w:t>ation, local, regional and national levels, and also, as appropriate, at the international level. These preparations sh</w:t>
      </w:r>
      <w:r w:rsidR="00AD1B65">
        <w:t>ould</w:t>
      </w:r>
      <w:r w:rsidR="00AD1B65" w:rsidRPr="00147166">
        <w:t xml:space="preserve"> include </w:t>
      </w:r>
      <w:r w:rsidR="00AD1B65" w:rsidRPr="00147166">
        <w:lastRenderedPageBreak/>
        <w:t>adopting legislation and establishing regulations for effectively governing the preparedness and response for a nuclear or radiological emergency at all levels.</w:t>
      </w:r>
    </w:p>
    <w:p w14:paraId="5B85244C" w14:textId="5F810323" w:rsidR="00AD1B65" w:rsidRPr="00147166" w:rsidRDefault="00D77273" w:rsidP="002905E7">
      <w:pPr>
        <w:ind w:left="1021" w:hanging="1021"/>
      </w:pPr>
      <w:r>
        <w:t>3.1</w:t>
      </w:r>
      <w:r w:rsidR="00AD1B65" w:rsidRPr="00147166">
        <w:t xml:space="preserve">.6. </w:t>
      </w:r>
      <w:r w:rsidR="002905E7">
        <w:tab/>
      </w:r>
      <w:r w:rsidR="00AD1B65">
        <w:t>A</w:t>
      </w:r>
      <w:r w:rsidR="00AD1B65" w:rsidRPr="00147166">
        <w:t xml:space="preserve">rrangements </w:t>
      </w:r>
      <w:r w:rsidR="00AD1B65">
        <w:t xml:space="preserve">should be </w:t>
      </w:r>
      <w:r w:rsidR="00AD1B65" w:rsidRPr="00147166">
        <w:t>in place for effectively governing the provision of prompt and adequate compensation of victims for damage due to a nuclear or radiological emergency.</w:t>
      </w:r>
    </w:p>
    <w:p w14:paraId="1DCE5F3D" w14:textId="14197759" w:rsidR="00AD1B65" w:rsidRPr="00147166" w:rsidRDefault="00D77273" w:rsidP="002905E7">
      <w:pPr>
        <w:ind w:left="1021" w:hanging="1021"/>
      </w:pPr>
      <w:r>
        <w:t>3.1</w:t>
      </w:r>
      <w:r w:rsidR="00AD1B65" w:rsidRPr="00147166">
        <w:t xml:space="preserve">.7. </w:t>
      </w:r>
      <w:r w:rsidR="002905E7">
        <w:tab/>
      </w:r>
      <w:r w:rsidR="00AD1B65">
        <w:t>A</w:t>
      </w:r>
      <w:r w:rsidR="00AD1B65" w:rsidRPr="00147166">
        <w:t xml:space="preserve">ll roles and responsibilities </w:t>
      </w:r>
      <w:r w:rsidR="00B21B86">
        <w:t xml:space="preserve">for </w:t>
      </w:r>
      <w:r w:rsidR="00AD1B65" w:rsidRPr="00147166">
        <w:t xml:space="preserve">preparedness and response for a nuclear or radiological emergency </w:t>
      </w:r>
      <w:r w:rsidR="00B21B86">
        <w:t>should be</w:t>
      </w:r>
      <w:r w:rsidR="00B21B86" w:rsidRPr="00147166">
        <w:t xml:space="preserve"> </w:t>
      </w:r>
      <w:r w:rsidR="00AD1B65" w:rsidRPr="00147166">
        <w:t>clearly allocated in advance among operating organ</w:t>
      </w:r>
      <w:r w:rsidR="005501CC">
        <w:t>is</w:t>
      </w:r>
      <w:r w:rsidR="00AD1B65" w:rsidRPr="00147166">
        <w:t>ations, response organ</w:t>
      </w:r>
      <w:r w:rsidR="005501CC">
        <w:t>is</w:t>
      </w:r>
      <w:r w:rsidR="00AD1B65" w:rsidRPr="00147166">
        <w:t>ations</w:t>
      </w:r>
      <w:r w:rsidR="005E79DF">
        <w:t xml:space="preserve"> and </w:t>
      </w:r>
      <w:r w:rsidR="005E79DF" w:rsidRPr="00147166">
        <w:t xml:space="preserve">the </w:t>
      </w:r>
      <w:r w:rsidR="005E79DF">
        <w:t>relevant authority</w:t>
      </w:r>
      <w:r w:rsidR="00AD1B65" w:rsidRPr="00256340">
        <w:rPr>
          <w:vertAlign w:val="superscript"/>
        </w:rPr>
        <w:footnoteReference w:id="6"/>
      </w:r>
      <w:r w:rsidR="00256340">
        <w:t>.</w:t>
      </w:r>
    </w:p>
    <w:p w14:paraId="112862A8" w14:textId="7ECC851D" w:rsidR="00AD1B65" w:rsidRPr="00147166" w:rsidRDefault="00D77273" w:rsidP="002905E7">
      <w:pPr>
        <w:ind w:left="1021" w:hanging="1021"/>
      </w:pPr>
      <w:r>
        <w:t>3.1</w:t>
      </w:r>
      <w:r w:rsidR="00AD1B65" w:rsidRPr="00147166">
        <w:t xml:space="preserve">.8. </w:t>
      </w:r>
      <w:r w:rsidR="002905E7">
        <w:tab/>
      </w:r>
      <w:r w:rsidR="005E79DF">
        <w:t>Operating</w:t>
      </w:r>
      <w:r w:rsidR="005E79DF" w:rsidRPr="00147166">
        <w:t xml:space="preserve"> </w:t>
      </w:r>
      <w:r w:rsidR="00AD1B65" w:rsidRPr="00147166">
        <w:t>organ</w:t>
      </w:r>
      <w:r w:rsidR="005501CC">
        <w:t>is</w:t>
      </w:r>
      <w:r w:rsidR="00AD1B65" w:rsidRPr="00147166">
        <w:t xml:space="preserve">ations, </w:t>
      </w:r>
      <w:r w:rsidR="005E79DF">
        <w:t>response</w:t>
      </w:r>
      <w:r w:rsidR="005E79DF" w:rsidRPr="00147166">
        <w:t xml:space="preserve"> </w:t>
      </w:r>
      <w:r w:rsidR="00AD1B65" w:rsidRPr="00147166">
        <w:t>organ</w:t>
      </w:r>
      <w:r w:rsidR="005501CC">
        <w:t>is</w:t>
      </w:r>
      <w:r w:rsidR="00AD1B65" w:rsidRPr="00147166">
        <w:t xml:space="preserve">ations and the </w:t>
      </w:r>
      <w:r w:rsidR="00710480">
        <w:t>relevant authority</w:t>
      </w:r>
      <w:r w:rsidR="00AD1B65" w:rsidRPr="00147166">
        <w:t xml:space="preserve"> </w:t>
      </w:r>
      <w:r w:rsidR="00AD1B65">
        <w:t xml:space="preserve">should ensure that they </w:t>
      </w:r>
      <w:r w:rsidR="00AD1B65" w:rsidRPr="00147166">
        <w:t>have the necessary human, financial and other resources, in view of their expected roles and responsibilities and the assessed hazards, to prepare for and to deal with both radiological and non-radiological consequences of a nuclear or radiological emergency, whether the emergency occurs within or beyond national borders.</w:t>
      </w:r>
    </w:p>
    <w:p w14:paraId="555D830C" w14:textId="4D6D538A" w:rsidR="00AD1B65" w:rsidRPr="00147166" w:rsidRDefault="00D77273" w:rsidP="002905E7">
      <w:pPr>
        <w:ind w:left="1021" w:hanging="1021"/>
      </w:pPr>
      <w:r>
        <w:t>3.1</w:t>
      </w:r>
      <w:r w:rsidR="00AD1B65" w:rsidRPr="00147166">
        <w:t xml:space="preserve">.9. </w:t>
      </w:r>
      <w:r w:rsidR="002905E7">
        <w:tab/>
      </w:r>
      <w:r w:rsidR="00AD1B65">
        <w:t>O</w:t>
      </w:r>
      <w:r w:rsidR="00AD1B65" w:rsidRPr="00147166">
        <w:t>perating organ</w:t>
      </w:r>
      <w:r w:rsidR="005501CC">
        <w:t>is</w:t>
      </w:r>
      <w:r w:rsidR="00AD1B65" w:rsidRPr="00147166">
        <w:t>ations, response organ</w:t>
      </w:r>
      <w:r w:rsidR="005501CC">
        <w:t>is</w:t>
      </w:r>
      <w:r w:rsidR="00AD1B65" w:rsidRPr="00147166">
        <w:t xml:space="preserve">ations and the </w:t>
      </w:r>
      <w:r w:rsidR="00DA60D7">
        <w:t>relevant authority</w:t>
      </w:r>
      <w:r w:rsidR="00AD1B65" w:rsidRPr="00147166">
        <w:t xml:space="preserve"> </w:t>
      </w:r>
      <w:r w:rsidR="00AD1B65">
        <w:t xml:space="preserve">should ensure the </w:t>
      </w:r>
      <w:r w:rsidR="00AD1B65" w:rsidRPr="00147166">
        <w:t>establish</w:t>
      </w:r>
      <w:r w:rsidR="00AD1B65">
        <w:t>ment</w:t>
      </w:r>
      <w:r w:rsidR="00AD1B65" w:rsidRPr="00147166">
        <w:t>, maintena</w:t>
      </w:r>
      <w:r w:rsidR="00AD1B65">
        <w:t>nce</w:t>
      </w:r>
      <w:r w:rsidR="00AD1B65" w:rsidRPr="00147166">
        <w:t xml:space="preserve"> and demonstrate leadership in relation to preparedness and response for a nuclea</w:t>
      </w:r>
      <w:r w:rsidR="000C3329">
        <w:t>r or radiological emergency</w:t>
      </w:r>
      <w:r w:rsidR="00AC2721">
        <w:t xml:space="preserve"> </w:t>
      </w:r>
      <w:r w:rsidR="00D6156F">
        <w:t xml:space="preserve">in the context of </w:t>
      </w:r>
      <w:r w:rsidR="00AC2721" w:rsidRPr="00B8332F">
        <w:t>the IAEA General Safety Requirements</w:t>
      </w:r>
      <w:r w:rsidR="00AC2721">
        <w:t xml:space="preserve"> No. GSR Part 2, </w:t>
      </w:r>
      <w:r w:rsidR="00AC2721" w:rsidRPr="002905E7">
        <w:t>Leadership and Management of Safety</w:t>
      </w:r>
      <w:r w:rsidR="000C3329">
        <w:t xml:space="preserve"> (IAEA 2016b)</w:t>
      </w:r>
      <w:r w:rsidR="00AD1B65" w:rsidRPr="00147166">
        <w:t>.</w:t>
      </w:r>
    </w:p>
    <w:p w14:paraId="7F795027" w14:textId="77777777" w:rsidR="00AD1B65" w:rsidRPr="00147166" w:rsidRDefault="00AD1B65" w:rsidP="001B42D9">
      <w:pPr>
        <w:pStyle w:val="Heading4"/>
      </w:pPr>
      <w:r w:rsidRPr="00147166">
        <w:t>Coordinating mechanism</w:t>
      </w:r>
    </w:p>
    <w:p w14:paraId="6C04DE7A" w14:textId="0D6A9051" w:rsidR="00AD1B65" w:rsidRPr="00147166" w:rsidRDefault="00D77273" w:rsidP="00F578E9">
      <w:pPr>
        <w:ind w:left="1021" w:hanging="1021"/>
      </w:pPr>
      <w:r>
        <w:t>3.1</w:t>
      </w:r>
      <w:r w:rsidR="00AD1B65" w:rsidRPr="00147166">
        <w:t xml:space="preserve">.10. </w:t>
      </w:r>
      <w:r w:rsidR="00F578E9">
        <w:tab/>
      </w:r>
      <w:r w:rsidR="00AD1B65">
        <w:t xml:space="preserve">A </w:t>
      </w:r>
      <w:r w:rsidR="00AD1B65" w:rsidRPr="00147166">
        <w:t>national coordinating mechanism</w:t>
      </w:r>
      <w:r w:rsidR="00AD1B65" w:rsidRPr="00256340">
        <w:rPr>
          <w:vertAlign w:val="superscript"/>
        </w:rPr>
        <w:footnoteReference w:id="7"/>
      </w:r>
      <w:r w:rsidR="00AD1B65" w:rsidRPr="00256340">
        <w:rPr>
          <w:vertAlign w:val="superscript"/>
        </w:rPr>
        <w:t xml:space="preserve"> </w:t>
      </w:r>
      <w:r w:rsidR="00AD1B65">
        <w:t xml:space="preserve">should be established </w:t>
      </w:r>
      <w:r w:rsidR="00AD1B65" w:rsidRPr="00147166">
        <w:t xml:space="preserve">to be functional at the preparedness stage, consistent with </w:t>
      </w:r>
      <w:r w:rsidR="00856DBE">
        <w:t>the country’s</w:t>
      </w:r>
      <w:r w:rsidR="00856DBE" w:rsidRPr="00147166">
        <w:t xml:space="preserve"> </w:t>
      </w:r>
      <w:r w:rsidR="00AD1B65" w:rsidRPr="00147166">
        <w:t>emergency management system, with the following functions:</w:t>
      </w:r>
    </w:p>
    <w:p w14:paraId="11D7E755" w14:textId="65FFD832" w:rsidR="00AD1B65" w:rsidRPr="00396734" w:rsidRDefault="00330905" w:rsidP="00AB7CDF">
      <w:pPr>
        <w:pStyle w:val="ListParagraph"/>
        <w:numPr>
          <w:ilvl w:val="0"/>
          <w:numId w:val="59"/>
        </w:numPr>
        <w:ind w:left="1644" w:hanging="397"/>
      </w:pPr>
      <w:r>
        <w:t>t</w:t>
      </w:r>
      <w:r w:rsidR="00AD1B65" w:rsidRPr="00147166">
        <w:t>o ensure that roles and responsibilities are clearly specified and are understood by operating organ</w:t>
      </w:r>
      <w:r w:rsidR="005501CC">
        <w:t>is</w:t>
      </w:r>
      <w:r w:rsidR="00AD1B65" w:rsidRPr="00147166">
        <w:t>ations, response organ</w:t>
      </w:r>
      <w:r w:rsidR="005501CC">
        <w:t>is</w:t>
      </w:r>
      <w:r w:rsidR="00AD1B65" w:rsidRPr="00147166">
        <w:t xml:space="preserve">ations and the </w:t>
      </w:r>
      <w:r w:rsidR="00DA60D7">
        <w:t xml:space="preserve">relevant </w:t>
      </w:r>
      <w:r w:rsidR="00DA60D7" w:rsidRPr="00396734">
        <w:t>authority</w:t>
      </w:r>
      <w:r w:rsidR="00856DBE">
        <w:t xml:space="preserve"> </w:t>
      </w:r>
      <w:r w:rsidR="00AD1B65" w:rsidRPr="00396734">
        <w:t xml:space="preserve">(see </w:t>
      </w:r>
      <w:r w:rsidR="00396734" w:rsidRPr="004F22D1">
        <w:t>clause</w:t>
      </w:r>
      <w:r w:rsidR="00AD1B65" w:rsidRPr="00396734">
        <w:t xml:space="preserve"> </w:t>
      </w:r>
      <w:r w:rsidR="00F003B3" w:rsidRPr="00396734">
        <w:t>3.1</w:t>
      </w:r>
      <w:r>
        <w:t>.7)</w:t>
      </w:r>
    </w:p>
    <w:p w14:paraId="22D268D8" w14:textId="754BE301" w:rsidR="00AD1B65" w:rsidRPr="00396734" w:rsidRDefault="00AD1B65" w:rsidP="003B4260">
      <w:pPr>
        <w:pStyle w:val="Lettersnormal"/>
        <w:ind w:left="1134"/>
      </w:pPr>
      <w:r w:rsidRPr="00147166">
        <w:t xml:space="preserve">To coordinate the hazard assessment </w:t>
      </w:r>
      <w:r w:rsidRPr="00396734">
        <w:t xml:space="preserve">within the </w:t>
      </w:r>
      <w:r w:rsidR="00DA60D7" w:rsidRPr="00396734">
        <w:t xml:space="preserve">country </w:t>
      </w:r>
      <w:r w:rsidRPr="00396734">
        <w:t xml:space="preserve">(see </w:t>
      </w:r>
      <w:r w:rsidR="00396734" w:rsidRPr="004F22D1">
        <w:t>clauses</w:t>
      </w:r>
      <w:r w:rsidR="00396734" w:rsidRPr="00396734">
        <w:t xml:space="preserve"> </w:t>
      </w:r>
      <w:r w:rsidR="00F003B3" w:rsidRPr="00396734">
        <w:t>3.1</w:t>
      </w:r>
      <w:r w:rsidR="00856DBE">
        <w:t>.</w:t>
      </w:r>
      <w:r w:rsidRPr="00396734">
        <w:t>18</w:t>
      </w:r>
      <w:r w:rsidR="00B710B2">
        <w:t xml:space="preserve"> </w:t>
      </w:r>
      <w:r w:rsidR="00B710B2" w:rsidRPr="00396734">
        <w:t>-</w:t>
      </w:r>
      <w:r w:rsidR="00B710B2">
        <w:t xml:space="preserve"> </w:t>
      </w:r>
      <w:r w:rsidR="00F003B3" w:rsidRPr="00396734">
        <w:t>3.1</w:t>
      </w:r>
      <w:r w:rsidRPr="00396734">
        <w:t xml:space="preserve">.26) and periodic reviews of the assessed hazards (see </w:t>
      </w:r>
      <w:r w:rsidR="00396734" w:rsidRPr="004F22D1">
        <w:t>clause</w:t>
      </w:r>
      <w:r w:rsidRPr="00396734">
        <w:t xml:space="preserve"> </w:t>
      </w:r>
      <w:r w:rsidR="00F003B3" w:rsidRPr="00396734">
        <w:t>3.1</w:t>
      </w:r>
      <w:r w:rsidR="00330905">
        <w:t>.25)</w:t>
      </w:r>
    </w:p>
    <w:p w14:paraId="7D0CEC73" w14:textId="789AD665" w:rsidR="00AD1B65" w:rsidRPr="00396734" w:rsidRDefault="00330905" w:rsidP="00AB7CDF">
      <w:pPr>
        <w:pStyle w:val="ListParagraph"/>
        <w:numPr>
          <w:ilvl w:val="0"/>
          <w:numId w:val="59"/>
        </w:numPr>
        <w:ind w:left="1644" w:hanging="397"/>
      </w:pPr>
      <w:r>
        <w:t>t</w:t>
      </w:r>
      <w:r w:rsidR="00AD1B65" w:rsidRPr="00396734">
        <w:t xml:space="preserve">o coordinate and ensure consistency between the emergency arrangements of the various </w:t>
      </w:r>
      <w:r w:rsidR="00D96FE2">
        <w:t>operating</w:t>
      </w:r>
      <w:r w:rsidR="00D96FE2" w:rsidRPr="00396734">
        <w:t xml:space="preserve"> </w:t>
      </w:r>
      <w:r w:rsidR="00AD1B65" w:rsidRPr="00396734">
        <w:t>organ</w:t>
      </w:r>
      <w:r w:rsidR="005501CC" w:rsidRPr="00396734">
        <w:t>is</w:t>
      </w:r>
      <w:r w:rsidR="00AD1B65" w:rsidRPr="00396734">
        <w:t xml:space="preserve">ations, </w:t>
      </w:r>
      <w:r w:rsidR="00D96FE2">
        <w:t>response</w:t>
      </w:r>
      <w:r w:rsidR="00D96FE2" w:rsidRPr="00396734">
        <w:t xml:space="preserve"> </w:t>
      </w:r>
      <w:r w:rsidR="00AD1B65" w:rsidRPr="00396734">
        <w:t>organ</w:t>
      </w:r>
      <w:r w:rsidR="005501CC" w:rsidRPr="00396734">
        <w:t>is</w:t>
      </w:r>
      <w:r w:rsidR="00AD1B65" w:rsidRPr="00396734">
        <w:t xml:space="preserve">ations and the </w:t>
      </w:r>
      <w:r w:rsidR="00DA60D7" w:rsidRPr="00396734">
        <w:t xml:space="preserve">relevant authority </w:t>
      </w:r>
      <w:r w:rsidR="00AD1B65" w:rsidRPr="00396734">
        <w:t xml:space="preserve">at local, regional and national levels under the all-hazards approach, including those arrangements for response to relevant nuclear security events and, as appropriate, those arrangements of other </w:t>
      </w:r>
      <w:r w:rsidR="006A1037">
        <w:t>countrie</w:t>
      </w:r>
      <w:r w:rsidR="00AD1B65" w:rsidRPr="00396734">
        <w:t>s and of international organ</w:t>
      </w:r>
      <w:r w:rsidR="005501CC" w:rsidRPr="00396734">
        <w:t>is</w:t>
      </w:r>
      <w:r>
        <w:t>ations</w:t>
      </w:r>
    </w:p>
    <w:p w14:paraId="73D7EAA4" w14:textId="32253A43" w:rsidR="00AD1B65" w:rsidRPr="00396734" w:rsidRDefault="00330905" w:rsidP="00AB7CDF">
      <w:pPr>
        <w:pStyle w:val="ListParagraph"/>
        <w:numPr>
          <w:ilvl w:val="0"/>
          <w:numId w:val="59"/>
        </w:numPr>
        <w:ind w:left="1644" w:hanging="397"/>
      </w:pPr>
      <w:r>
        <w:t>t</w:t>
      </w:r>
      <w:r w:rsidR="00AD1B65" w:rsidRPr="00396734">
        <w:t>o ensure consistency among requirements for emergency arrangements, contingency plans and security plans of operating organ</w:t>
      </w:r>
      <w:r w:rsidR="005501CC" w:rsidRPr="00396734">
        <w:t>is</w:t>
      </w:r>
      <w:r w:rsidR="00AD1B65" w:rsidRPr="00396734">
        <w:t xml:space="preserve">ations specified by the </w:t>
      </w:r>
      <w:r w:rsidR="00DA60D7" w:rsidRPr="00396734">
        <w:t xml:space="preserve">relevant authority </w:t>
      </w:r>
      <w:r w:rsidR="00AD1B65" w:rsidRPr="00396734">
        <w:t xml:space="preserve">and by other competent authorities with responsibilities for regulating nuclear security, </w:t>
      </w:r>
      <w:r w:rsidR="00AD1B65" w:rsidRPr="00396734">
        <w:lastRenderedPageBreak/>
        <w:t>as relevant, and to ensure that these arrangements and plans are integrated (</w:t>
      </w:r>
      <w:r w:rsidR="00396734">
        <w:t xml:space="preserve">see </w:t>
      </w:r>
      <w:r w:rsidR="00396734" w:rsidRPr="004F22D1">
        <w:t>clause</w:t>
      </w:r>
      <w:r w:rsidR="00AD1B65" w:rsidRPr="00396734">
        <w:t xml:space="preserve"> </w:t>
      </w:r>
      <w:r w:rsidR="00F003B3" w:rsidRPr="00396734">
        <w:t>3.1</w:t>
      </w:r>
      <w:r>
        <w:t>.14(b))</w:t>
      </w:r>
    </w:p>
    <w:p w14:paraId="3D5180F3" w14:textId="05D3E9C9" w:rsidR="00AD1B65" w:rsidRPr="00147166" w:rsidRDefault="00330905" w:rsidP="00AB7CDF">
      <w:pPr>
        <w:pStyle w:val="ListParagraph"/>
        <w:numPr>
          <w:ilvl w:val="0"/>
          <w:numId w:val="59"/>
        </w:numPr>
        <w:ind w:left="1644" w:hanging="397"/>
      </w:pPr>
      <w:r>
        <w:t>t</w:t>
      </w:r>
      <w:r w:rsidR="00AD1B65" w:rsidRPr="00147166">
        <w:t xml:space="preserve">o ensure that appropriate emergency arrangements are in place, both </w:t>
      </w:r>
      <w:r w:rsidR="00F52A39">
        <w:t>on-site</w:t>
      </w:r>
      <w:r w:rsidR="00AD1B65" w:rsidRPr="00147166">
        <w:t xml:space="preserve"> and </w:t>
      </w:r>
      <w:r w:rsidR="00F52A39">
        <w:t>off</w:t>
      </w:r>
      <w:r w:rsidR="007E66CF">
        <w:noBreakHyphen/>
      </w:r>
      <w:r w:rsidR="00F52A39">
        <w:t>site</w:t>
      </w:r>
      <w:r w:rsidR="00AD1B65" w:rsidRPr="00147166">
        <w:t>, as appropriate, in relation to facilities and activities under regulatory control, both within the</w:t>
      </w:r>
      <w:r w:rsidR="00856DBE">
        <w:t xml:space="preserve"> </w:t>
      </w:r>
      <w:r w:rsidR="006A1037">
        <w:t>country</w:t>
      </w:r>
      <w:r w:rsidR="00AD1B65" w:rsidRPr="00147166">
        <w:t xml:space="preserve"> and, as relevant, beyond its borders, and also for sources that are not under regulatory control</w:t>
      </w:r>
      <w:r w:rsidR="00AD1B65" w:rsidRPr="00484B19">
        <w:rPr>
          <w:vertAlign w:val="superscript"/>
        </w:rPr>
        <w:footnoteReference w:id="8"/>
      </w:r>
    </w:p>
    <w:p w14:paraId="7ACCCF5A" w14:textId="371C30BD" w:rsidR="00AD1B65" w:rsidRPr="00396734" w:rsidRDefault="00330905" w:rsidP="00AB7CDF">
      <w:pPr>
        <w:pStyle w:val="ListParagraph"/>
        <w:numPr>
          <w:ilvl w:val="0"/>
          <w:numId w:val="59"/>
        </w:numPr>
        <w:ind w:left="1644" w:hanging="397"/>
      </w:pPr>
      <w:r>
        <w:t>t</w:t>
      </w:r>
      <w:r w:rsidR="00AD1B65" w:rsidRPr="00147166">
        <w:t xml:space="preserve">o coordinate arrangements made for enforcing compliance with the national requirements for emergency preparedness and response as established by legislation and </w:t>
      </w:r>
      <w:r w:rsidR="00AD1B65" w:rsidRPr="00396734">
        <w:t xml:space="preserve">regulations (see </w:t>
      </w:r>
      <w:r w:rsidR="00396734" w:rsidRPr="004F22D1">
        <w:t>clauses</w:t>
      </w:r>
      <w:r w:rsidR="00AD1B65" w:rsidRPr="00396734">
        <w:t xml:space="preserve"> </w:t>
      </w:r>
      <w:r w:rsidR="00F003B3" w:rsidRPr="00396734">
        <w:t>3.1</w:t>
      </w:r>
      <w:r w:rsidR="00AD1B65" w:rsidRPr="00396734">
        <w:t xml:space="preserve">.5 and </w:t>
      </w:r>
      <w:r w:rsidR="00F003B3" w:rsidRPr="00396734">
        <w:t>3.1</w:t>
      </w:r>
      <w:r>
        <w:t>.12)</w:t>
      </w:r>
    </w:p>
    <w:p w14:paraId="1E3BB12C" w14:textId="69A3358C" w:rsidR="00AD1B65" w:rsidRPr="00396734" w:rsidRDefault="00330905" w:rsidP="00AB7CDF">
      <w:pPr>
        <w:pStyle w:val="ListParagraph"/>
        <w:numPr>
          <w:ilvl w:val="0"/>
          <w:numId w:val="59"/>
        </w:numPr>
        <w:ind w:left="1644" w:hanging="397"/>
      </w:pPr>
      <w:r>
        <w:t>t</w:t>
      </w:r>
      <w:r w:rsidR="00AD1B65" w:rsidRPr="00396734">
        <w:t>o coordinate a subsequent analysis of an emergency, including analysis of the emergency response (</w:t>
      </w:r>
      <w:r w:rsidR="00396734" w:rsidRPr="00396734">
        <w:t>see clauses 3.2.102</w:t>
      </w:r>
      <w:r w:rsidR="00B710B2">
        <w:t xml:space="preserve"> </w:t>
      </w:r>
      <w:r w:rsidR="001511F7">
        <w:t xml:space="preserve">– </w:t>
      </w:r>
      <w:r w:rsidR="00396734" w:rsidRPr="00396734">
        <w:t>3.2.105</w:t>
      </w:r>
      <w:r>
        <w:t>)</w:t>
      </w:r>
    </w:p>
    <w:p w14:paraId="7308BA06" w14:textId="75ED73C1" w:rsidR="00AD1B65" w:rsidRPr="00147166" w:rsidRDefault="00330905" w:rsidP="00AB7CDF">
      <w:pPr>
        <w:pStyle w:val="ListParagraph"/>
        <w:numPr>
          <w:ilvl w:val="0"/>
          <w:numId w:val="59"/>
        </w:numPr>
        <w:ind w:left="1644" w:hanging="397"/>
      </w:pPr>
      <w:r>
        <w:t>t</w:t>
      </w:r>
      <w:r w:rsidR="00AD1B65" w:rsidRPr="00396734">
        <w:t>o ensure that appropriate and coordinated</w:t>
      </w:r>
      <w:r w:rsidR="00AD1B65" w:rsidRPr="00147166">
        <w:t xml:space="preserve"> programs of training and exercises are in place and implemented, and that training and exercis</w:t>
      </w:r>
      <w:r>
        <w:t>es are systematically evaluated</w:t>
      </w:r>
    </w:p>
    <w:p w14:paraId="30D57E9A" w14:textId="7B15BA23" w:rsidR="00AD1B65" w:rsidRPr="00147166" w:rsidRDefault="00330905" w:rsidP="00AB7CDF">
      <w:pPr>
        <w:pStyle w:val="ListParagraph"/>
        <w:numPr>
          <w:ilvl w:val="0"/>
          <w:numId w:val="59"/>
        </w:numPr>
        <w:ind w:left="1644" w:hanging="397"/>
      </w:pPr>
      <w:r>
        <w:t>t</w:t>
      </w:r>
      <w:r w:rsidR="00AD1B65" w:rsidRPr="00147166">
        <w:t>o coordinate effective communication with the public in preparedness for a nuclear or radiological emergency.</w:t>
      </w:r>
    </w:p>
    <w:p w14:paraId="0966AEB1" w14:textId="77777777" w:rsidR="00AD1B65" w:rsidRPr="00147166" w:rsidRDefault="00AD1B65" w:rsidP="001B42D9">
      <w:pPr>
        <w:pStyle w:val="Heading4"/>
      </w:pPr>
      <w:r w:rsidRPr="00147166">
        <w:t>Regulatory body</w:t>
      </w:r>
    </w:p>
    <w:p w14:paraId="4348807C" w14:textId="47DD96BE" w:rsidR="00AD1B65" w:rsidRPr="00147166" w:rsidRDefault="00D77273" w:rsidP="00A31A24">
      <w:pPr>
        <w:pStyle w:val="Numbersnormal"/>
      </w:pPr>
      <w:r w:rsidRPr="00D21029">
        <w:t>3.1</w:t>
      </w:r>
      <w:r w:rsidR="00AD1B65" w:rsidRPr="00D21029">
        <w:t xml:space="preserve">.11. </w:t>
      </w:r>
      <w:r w:rsidR="00A31A24">
        <w:tab/>
      </w:r>
      <w:r w:rsidR="00AD1B65" w:rsidRPr="00D21029">
        <w:t>Arrangements for preparedness and response to a nuclear or radiological emergency for facilities and activities under the responsibility of the operating organ</w:t>
      </w:r>
      <w:r w:rsidR="005501CC" w:rsidRPr="00D21029">
        <w:t>is</w:t>
      </w:r>
      <w:r w:rsidR="00AD1B65" w:rsidRPr="00D21029">
        <w:t xml:space="preserve">ation should </w:t>
      </w:r>
      <w:r w:rsidR="00856DBE" w:rsidRPr="00D21029">
        <w:t>be</w:t>
      </w:r>
      <w:r w:rsidR="00AD1B65" w:rsidRPr="00D21029">
        <w:t xml:space="preserve"> dealt with through the regulatory process.</w:t>
      </w:r>
    </w:p>
    <w:p w14:paraId="4F75FA20" w14:textId="78A9C031" w:rsidR="00AD1B65" w:rsidRPr="00147166" w:rsidRDefault="00D77273" w:rsidP="00A31A24">
      <w:pPr>
        <w:pStyle w:val="Numbersnormal"/>
      </w:pPr>
      <w:r>
        <w:t>3.1</w:t>
      </w:r>
      <w:r w:rsidR="00AD1B65" w:rsidRPr="00396734">
        <w:t xml:space="preserve">.12. </w:t>
      </w:r>
      <w:r w:rsidR="00A31A24">
        <w:tab/>
      </w:r>
      <w:r w:rsidR="00856DBE">
        <w:t>The regulatory body should</w:t>
      </w:r>
      <w:r w:rsidR="00AD1B65" w:rsidRPr="00396734">
        <w:t xml:space="preserve"> establish or adopt regulations and guides to specify the principles, requirements and associated criteria for safety upon which its regulatory judgements, dec</w:t>
      </w:r>
      <w:r w:rsidR="00B3435E">
        <w:t>isions and actions are based (IAEA 2016</w:t>
      </w:r>
      <w:r w:rsidR="00297A80">
        <w:t>a</w:t>
      </w:r>
      <w:r w:rsidR="00B3435E">
        <w:t>)</w:t>
      </w:r>
      <w:r w:rsidR="00AD1B65" w:rsidRPr="00396734">
        <w:t>. These regulations and guides should include principles, requirements and associated criteria for emergency preparedness and response for the operating organ</w:t>
      </w:r>
      <w:r w:rsidR="005501CC" w:rsidRPr="00396734">
        <w:t>is</w:t>
      </w:r>
      <w:r w:rsidR="00AD1B65" w:rsidRPr="00396734">
        <w:t xml:space="preserve">ation (see also </w:t>
      </w:r>
      <w:r w:rsidR="00396734">
        <w:t>clause</w:t>
      </w:r>
      <w:r w:rsidR="00AD1B65" w:rsidRPr="00396734">
        <w:t xml:space="preserve"> </w:t>
      </w:r>
      <w:r w:rsidR="00F003B3" w:rsidRPr="00396734">
        <w:t>3.1</w:t>
      </w:r>
      <w:r w:rsidR="00AD1B65" w:rsidRPr="00396734">
        <w:t>.5).</w:t>
      </w:r>
    </w:p>
    <w:p w14:paraId="7C0978BC" w14:textId="64A04312" w:rsidR="00AD1B65" w:rsidRPr="00147166" w:rsidRDefault="00D77273" w:rsidP="00A31A24">
      <w:pPr>
        <w:pStyle w:val="Numbersnormal"/>
      </w:pPr>
      <w:r>
        <w:t>3.1</w:t>
      </w:r>
      <w:r w:rsidR="00AD1B65" w:rsidRPr="00147166">
        <w:t xml:space="preserve">.13. </w:t>
      </w:r>
      <w:r w:rsidR="00A31A24">
        <w:tab/>
      </w:r>
      <w:r w:rsidR="00AD1B65">
        <w:t>A</w:t>
      </w:r>
      <w:r w:rsidR="00AD1B65" w:rsidRPr="00147166">
        <w:t>rrangements for preparedness and response for a nuclear or radiological emergency</w:t>
      </w:r>
      <w:r w:rsidR="00AD1B65">
        <w:t xml:space="preserve"> should require that</w:t>
      </w:r>
      <w:r w:rsidR="00AD1B65" w:rsidRPr="00147166">
        <w:t xml:space="preserve"> </w:t>
      </w:r>
      <w:r w:rsidR="00AD1B65">
        <w:t xml:space="preserve">an </w:t>
      </w:r>
      <w:r w:rsidR="00AD1B65" w:rsidRPr="00147166">
        <w:t xml:space="preserve">on-site area </w:t>
      </w:r>
      <w:r w:rsidR="00AD1B65">
        <w:t xml:space="preserve">will be in place </w:t>
      </w:r>
      <w:r w:rsidR="00AD1B65" w:rsidRPr="00147166">
        <w:t xml:space="preserve">for any regulated facility or activity that could necessitate emergency response actions. Appropriate emergency arrangements </w:t>
      </w:r>
      <w:r w:rsidR="00AD1B65">
        <w:t>should</w:t>
      </w:r>
      <w:r w:rsidR="00AD1B65" w:rsidRPr="00147166">
        <w:t xml:space="preserve"> be established by the time the source is brought to the site, and complete emergency arrangements sh</w:t>
      </w:r>
      <w:r w:rsidR="00AD1B65">
        <w:t>ould</w:t>
      </w:r>
      <w:r w:rsidR="00AD1B65" w:rsidRPr="00147166">
        <w:t xml:space="preserve"> be in place before the commencement of operation of the facility or commencement of the activity. The </w:t>
      </w:r>
      <w:r w:rsidR="00D21033">
        <w:t>relevant authority</w:t>
      </w:r>
      <w:r w:rsidR="00AD1B65" w:rsidRPr="00147166">
        <w:t xml:space="preserve"> sh</w:t>
      </w:r>
      <w:r w:rsidR="007516E9">
        <w:t>ould</w:t>
      </w:r>
      <w:r w:rsidR="00AD1B65" w:rsidRPr="00147166">
        <w:t xml:space="preserve"> verify compliance with the requirements for such arrangements.</w:t>
      </w:r>
    </w:p>
    <w:p w14:paraId="1269BFB5" w14:textId="3580A2FF" w:rsidR="00AD1B65" w:rsidRPr="00147166" w:rsidRDefault="00D77273" w:rsidP="00A31A24">
      <w:pPr>
        <w:pStyle w:val="Numbersnormal"/>
      </w:pPr>
      <w:r>
        <w:t>3.1</w:t>
      </w:r>
      <w:r w:rsidR="00AD1B65" w:rsidRPr="00147166">
        <w:t xml:space="preserve">.14. </w:t>
      </w:r>
      <w:r w:rsidR="00A31A24">
        <w:tab/>
      </w:r>
      <w:r w:rsidR="00AD1B65" w:rsidRPr="00147166">
        <w:t>Before commencement of operation of the facility or commencement of the activity, the</w:t>
      </w:r>
      <w:r w:rsidR="00AD1B65">
        <w:t>re</w:t>
      </w:r>
      <w:r w:rsidR="00AD1B65" w:rsidRPr="00147166">
        <w:t xml:space="preserve"> sh</w:t>
      </w:r>
      <w:r w:rsidR="00AD1B65">
        <w:t>ould be</w:t>
      </w:r>
      <w:r w:rsidR="00AD1B65" w:rsidRPr="00147166">
        <w:t xml:space="preserve"> </w:t>
      </w:r>
      <w:r w:rsidR="00AD1B65" w:rsidRPr="008B1D5F">
        <w:t>assurance</w:t>
      </w:r>
      <w:r w:rsidR="00AD1B65" w:rsidRPr="00147166">
        <w:t>, for all facilities and activities under regulatory control that could necessitate emergency response actions, that the on-site emergency arrangements:</w:t>
      </w:r>
    </w:p>
    <w:p w14:paraId="48490BA6" w14:textId="2F6BDA2F" w:rsidR="00D6156F" w:rsidRPr="005D57D6" w:rsidRDefault="00330905" w:rsidP="00AB7CDF">
      <w:pPr>
        <w:pStyle w:val="ListParagraph"/>
        <w:numPr>
          <w:ilvl w:val="0"/>
          <w:numId w:val="68"/>
        </w:numPr>
      </w:pPr>
      <w:r>
        <w:lastRenderedPageBreak/>
        <w:t>a</w:t>
      </w:r>
      <w:r w:rsidR="00AD1B65" w:rsidRPr="00147166">
        <w:t>re in</w:t>
      </w:r>
      <w:r w:rsidR="00AD1B65" w:rsidRPr="005D57D6">
        <w:t>tegrated with those of other response organ</w:t>
      </w:r>
      <w:r w:rsidR="005501CC" w:rsidRPr="005D57D6">
        <w:t>is</w:t>
      </w:r>
      <w:r w:rsidR="0077577D">
        <w:t>ations, as appropriate</w:t>
      </w:r>
    </w:p>
    <w:p w14:paraId="2BB8C938" w14:textId="04DD2184" w:rsidR="00D6156F" w:rsidRPr="005D57D6" w:rsidRDefault="0077577D" w:rsidP="00AB7CDF">
      <w:pPr>
        <w:pStyle w:val="Lettersnormal"/>
        <w:numPr>
          <w:ilvl w:val="0"/>
          <w:numId w:val="68"/>
        </w:numPr>
      </w:pPr>
      <w:r>
        <w:t>a</w:t>
      </w:r>
      <w:r w:rsidR="00AD1B65" w:rsidRPr="005D57D6">
        <w:t xml:space="preserve">re integrated with contingency </w:t>
      </w:r>
      <w:r w:rsidR="000C3329" w:rsidRPr="005D57D6">
        <w:t xml:space="preserve">plans in the context of </w:t>
      </w:r>
      <w:r w:rsidR="00D6156F" w:rsidRPr="005D57D6">
        <w:t xml:space="preserve">NSS-13 (IAEA 2011a) </w:t>
      </w:r>
      <w:r w:rsidR="00AD1B65" w:rsidRPr="005D57D6">
        <w:t>and with security p</w:t>
      </w:r>
      <w:r w:rsidR="000C3329" w:rsidRPr="005D57D6">
        <w:t>lans in the context of</w:t>
      </w:r>
      <w:r w:rsidR="00D6156F" w:rsidRPr="005D57D6">
        <w:t xml:space="preserve"> Nuclear Security Recommendations on Radioactive Material and Associated</w:t>
      </w:r>
      <w:r>
        <w:t xml:space="preserve"> Facilities NSS-14 (IAEA 2011b)</w:t>
      </w:r>
    </w:p>
    <w:p w14:paraId="64746F29" w14:textId="57F76D74" w:rsidR="00AD1B65" w:rsidRPr="00147166" w:rsidRDefault="0077577D" w:rsidP="00AB7CDF">
      <w:pPr>
        <w:pStyle w:val="Lettersnormal"/>
        <w:numPr>
          <w:ilvl w:val="0"/>
          <w:numId w:val="68"/>
        </w:numPr>
      </w:pPr>
      <w:r>
        <w:t>p</w:t>
      </w:r>
      <w:r w:rsidR="00AD1B65" w:rsidRPr="005D57D6">
        <w:t>rovide, to the extent practicable, assurance of an effective response to a nuclear or radiological emerg</w:t>
      </w:r>
      <w:r w:rsidR="00AD1B65" w:rsidRPr="00147166">
        <w:t>ency.</w:t>
      </w:r>
    </w:p>
    <w:p w14:paraId="61D97399" w14:textId="783841A6" w:rsidR="00AD1B65" w:rsidRPr="00147166" w:rsidRDefault="00D77273" w:rsidP="00044DB8">
      <w:pPr>
        <w:pStyle w:val="Numbersnormal"/>
      </w:pPr>
      <w:r>
        <w:t>3.1</w:t>
      </w:r>
      <w:r w:rsidR="00AD1B65" w:rsidRPr="00147166">
        <w:t xml:space="preserve">.15. </w:t>
      </w:r>
      <w:r w:rsidR="00044DB8">
        <w:tab/>
      </w:r>
      <w:r w:rsidR="00AD1B65" w:rsidRPr="00147166">
        <w:t>The</w:t>
      </w:r>
      <w:r w:rsidR="00AD1B65">
        <w:t>re</w:t>
      </w:r>
      <w:r w:rsidR="00AD1B65" w:rsidRPr="00147166">
        <w:t xml:space="preserve"> sh</w:t>
      </w:r>
      <w:r w:rsidR="00AD1B65">
        <w:t xml:space="preserve">ould be </w:t>
      </w:r>
      <w:r w:rsidR="00AD1B65" w:rsidRPr="008B1D5F">
        <w:t>assurance</w:t>
      </w:r>
      <w:r w:rsidR="00AD1B65" w:rsidRPr="00147166">
        <w:t xml:space="preserve"> that the operating organ</w:t>
      </w:r>
      <w:r w:rsidR="005501CC">
        <w:t>is</w:t>
      </w:r>
      <w:r w:rsidR="00AD1B65" w:rsidRPr="00147166">
        <w:t xml:space="preserve">ation is given sufficient authority to promptly take necessary protective actions </w:t>
      </w:r>
      <w:r w:rsidR="00F52A39">
        <w:t>on-site</w:t>
      </w:r>
      <w:r w:rsidR="00AD1B65" w:rsidRPr="00147166">
        <w:t xml:space="preserve"> in response to a nuclear or radiological emergency that could result in off-site consequences.</w:t>
      </w:r>
    </w:p>
    <w:p w14:paraId="6E34B083" w14:textId="77777777" w:rsidR="00AD1B65" w:rsidRPr="00147166" w:rsidRDefault="00AD1B65" w:rsidP="001B42D9">
      <w:pPr>
        <w:pStyle w:val="Heading4"/>
      </w:pPr>
      <w:r w:rsidRPr="00147166">
        <w:t>Operating organ</w:t>
      </w:r>
      <w:r w:rsidR="005501CC">
        <w:t>is</w:t>
      </w:r>
      <w:r w:rsidRPr="00147166">
        <w:t>ation</w:t>
      </w:r>
    </w:p>
    <w:p w14:paraId="76647C0F" w14:textId="023869D0" w:rsidR="00AD1B65" w:rsidRPr="00147166" w:rsidRDefault="00D77273" w:rsidP="00044DB8">
      <w:pPr>
        <w:pStyle w:val="Numbersnormal"/>
      </w:pPr>
      <w:r>
        <w:t>3.1</w:t>
      </w:r>
      <w:r w:rsidR="00AD1B65" w:rsidRPr="00147166">
        <w:t xml:space="preserve">.16. </w:t>
      </w:r>
      <w:r w:rsidR="00044DB8">
        <w:tab/>
      </w:r>
      <w:r w:rsidR="00AD1B65" w:rsidRPr="00147166">
        <w:t>The operating organ</w:t>
      </w:r>
      <w:r w:rsidR="005501CC">
        <w:t>is</w:t>
      </w:r>
      <w:r w:rsidR="00AD1B65" w:rsidRPr="00147166">
        <w:t>ation sh</w:t>
      </w:r>
      <w:r w:rsidR="00AD1B65">
        <w:t>ould</w:t>
      </w:r>
      <w:r w:rsidR="00AD1B65" w:rsidRPr="00147166">
        <w:t xml:space="preserve"> establish and maintain arrangements for on-site preparedness and response for a nuclear or radiological emergency for facilities or activities under its responsibility, in accordance with the applicable requirements </w:t>
      </w:r>
      <w:r w:rsidR="00AD1B65" w:rsidRPr="00396734">
        <w:t xml:space="preserve">(see </w:t>
      </w:r>
      <w:r w:rsidR="00396734">
        <w:t>clause</w:t>
      </w:r>
      <w:r w:rsidR="00AD1B65" w:rsidRPr="00396734">
        <w:t xml:space="preserve">s </w:t>
      </w:r>
      <w:r w:rsidR="00F003B3" w:rsidRPr="00396734">
        <w:t>3.1</w:t>
      </w:r>
      <w:r w:rsidR="00AD1B65" w:rsidRPr="00396734">
        <w:t xml:space="preserve">.5 and </w:t>
      </w:r>
      <w:r w:rsidR="00F003B3" w:rsidRPr="00396734">
        <w:t>3.1</w:t>
      </w:r>
      <w:r w:rsidR="00AD1B65" w:rsidRPr="00396734">
        <w:t>.12).</w:t>
      </w:r>
    </w:p>
    <w:p w14:paraId="07F85000" w14:textId="1C86580B" w:rsidR="00AD1B65" w:rsidRDefault="00D77273" w:rsidP="00044DB8">
      <w:pPr>
        <w:pStyle w:val="Numbersnormal"/>
      </w:pPr>
      <w:r>
        <w:t>3.1</w:t>
      </w:r>
      <w:r w:rsidR="00AD1B65" w:rsidRPr="00147166">
        <w:t xml:space="preserve">.17. </w:t>
      </w:r>
      <w:r w:rsidR="00044DB8">
        <w:tab/>
      </w:r>
      <w:r w:rsidR="00AD1B65" w:rsidRPr="00147166">
        <w:t>The operating organ</w:t>
      </w:r>
      <w:r w:rsidR="005501CC">
        <w:t>is</w:t>
      </w:r>
      <w:r w:rsidR="00AD1B65" w:rsidRPr="00147166">
        <w:t>ation sh</w:t>
      </w:r>
      <w:r w:rsidR="00AD1B65">
        <w:t>ould</w:t>
      </w:r>
      <w:r w:rsidR="00AD1B65" w:rsidRPr="00147166">
        <w:t xml:space="preserve"> demonstrate that, and sh</w:t>
      </w:r>
      <w:r w:rsidR="00AD1B65">
        <w:t>ould</w:t>
      </w:r>
      <w:r w:rsidR="00AD1B65" w:rsidRPr="00147166">
        <w:t xml:space="preserve"> provide the</w:t>
      </w:r>
      <w:r w:rsidR="00DA60D7">
        <w:t xml:space="preserve"> relevant authority</w:t>
      </w:r>
      <w:r w:rsidR="00AD1B65" w:rsidRPr="00147166">
        <w:t xml:space="preserve"> with an assurance that, emergency arrangements are in place for an effective response </w:t>
      </w:r>
      <w:r w:rsidR="00F52A39">
        <w:t>on-site</w:t>
      </w:r>
      <w:r w:rsidR="00AD1B65" w:rsidRPr="00147166">
        <w:t xml:space="preserve"> to a nuclear or radiological emergency in relation to a facility or an activity under its responsibility.</w:t>
      </w:r>
    </w:p>
    <w:p w14:paraId="5C21CFEA" w14:textId="77777777" w:rsidR="00D877FD" w:rsidRPr="00147166" w:rsidRDefault="00D877FD" w:rsidP="00D60CE0"/>
    <w:tbl>
      <w:tblPr>
        <w:tblW w:w="9639" w:type="dxa"/>
        <w:shd w:val="clear" w:color="auto" w:fill="006600"/>
        <w:tblLook w:val="04A0" w:firstRow="1" w:lastRow="0" w:firstColumn="1" w:lastColumn="0" w:noHBand="0" w:noVBand="1"/>
      </w:tblPr>
      <w:tblGrid>
        <w:gridCol w:w="9639"/>
      </w:tblGrid>
      <w:tr w:rsidR="00D877FD" w:rsidRPr="004920A9" w14:paraId="5556C383" w14:textId="77777777" w:rsidTr="00AD5036">
        <w:trPr>
          <w:trHeight w:val="446"/>
        </w:trPr>
        <w:tc>
          <w:tcPr>
            <w:tcW w:w="8918" w:type="dxa"/>
            <w:shd w:val="clear" w:color="auto" w:fill="006600"/>
            <w:vAlign w:val="center"/>
          </w:tcPr>
          <w:p w14:paraId="18321B87" w14:textId="77777777" w:rsidR="00D877FD" w:rsidRPr="00493FB2" w:rsidRDefault="00D877FD" w:rsidP="00AD5036">
            <w:pPr>
              <w:pStyle w:val="Box"/>
              <w:framePr w:hSpace="0" w:wrap="auto" w:vAnchor="margin" w:xAlign="left" w:yAlign="inline"/>
              <w:spacing w:before="63" w:after="63"/>
              <w:suppressOverlap w:val="0"/>
              <w:rPr>
                <w:rFonts w:ascii="Calibri" w:eastAsia="Calibri" w:hAnsi="Calibri" w:cs="Calibri"/>
                <w:lang w:val="en-GB"/>
              </w:rPr>
            </w:pPr>
            <w:r w:rsidRPr="00493FB2">
              <w:rPr>
                <w:rFonts w:ascii="Calibri" w:eastAsia="Calibri" w:hAnsi="Calibri" w:cs="Calibri"/>
                <w:bCs w:val="0"/>
                <w:lang w:val="en-GB"/>
              </w:rPr>
              <w:t>Responsibilities of international organi</w:t>
            </w:r>
            <w:r w:rsidR="00AA2F70" w:rsidRPr="00493FB2">
              <w:rPr>
                <w:rFonts w:ascii="Calibri" w:eastAsia="Calibri" w:hAnsi="Calibri" w:cs="Calibri"/>
                <w:bCs w:val="0"/>
                <w:lang w:val="en-GB"/>
              </w:rPr>
              <w:t>s</w:t>
            </w:r>
            <w:r w:rsidRPr="00493FB2">
              <w:rPr>
                <w:rFonts w:ascii="Calibri" w:eastAsia="Calibri" w:hAnsi="Calibri" w:cs="Calibri"/>
                <w:bCs w:val="0"/>
                <w:lang w:val="en-GB"/>
              </w:rPr>
              <w:t>ations in emergency preparedness and response</w:t>
            </w:r>
          </w:p>
        </w:tc>
      </w:tr>
    </w:tbl>
    <w:p w14:paraId="7C975EA4" w14:textId="77777777" w:rsidR="00AD1B65" w:rsidRPr="00B83991" w:rsidRDefault="00AD1B65" w:rsidP="002A3E53">
      <w:pPr>
        <w:pStyle w:val="Quote"/>
        <w:rPr>
          <w:rFonts w:ascii="Calibri" w:hAnsi="Calibri" w:cs="Calibri"/>
          <w:sz w:val="22"/>
          <w:szCs w:val="22"/>
        </w:rPr>
      </w:pPr>
      <w:r w:rsidRPr="00B83991">
        <w:rPr>
          <w:rFonts w:ascii="Calibri" w:hAnsi="Calibri" w:cs="Calibri"/>
          <w:sz w:val="22"/>
          <w:szCs w:val="22"/>
        </w:rPr>
        <w:t>Relevant international organi</w:t>
      </w:r>
      <w:r w:rsidR="00AA2F70" w:rsidRPr="00B83991">
        <w:rPr>
          <w:rFonts w:ascii="Calibri" w:hAnsi="Calibri" w:cs="Calibri"/>
          <w:sz w:val="22"/>
          <w:szCs w:val="22"/>
        </w:rPr>
        <w:t>s</w:t>
      </w:r>
      <w:r w:rsidRPr="00B83991">
        <w:rPr>
          <w:rFonts w:ascii="Calibri" w:hAnsi="Calibri" w:cs="Calibri"/>
          <w:sz w:val="22"/>
          <w:szCs w:val="22"/>
        </w:rPr>
        <w:t>ations should coordinate their arrangements in preparedness for a nuclear or radiological emergency and their emergency response actions.</w:t>
      </w:r>
      <w:r w:rsidRPr="00B83991">
        <w:rPr>
          <w:rFonts w:ascii="Calibri" w:hAnsi="Calibri" w:cs="Calibri"/>
          <w:sz w:val="22"/>
          <w:szCs w:val="22"/>
          <w:vertAlign w:val="superscript"/>
        </w:rPr>
        <w:footnoteReference w:id="9"/>
      </w:r>
    </w:p>
    <w:p w14:paraId="5616A28D" w14:textId="77777777" w:rsidR="00D877FD" w:rsidRPr="00D877FD" w:rsidRDefault="00D877FD" w:rsidP="00D60CE0"/>
    <w:tbl>
      <w:tblPr>
        <w:tblW w:w="9639" w:type="dxa"/>
        <w:shd w:val="clear" w:color="auto" w:fill="006600"/>
        <w:tblLook w:val="04A0" w:firstRow="1" w:lastRow="0" w:firstColumn="1" w:lastColumn="0" w:noHBand="0" w:noVBand="1"/>
      </w:tblPr>
      <w:tblGrid>
        <w:gridCol w:w="9639"/>
      </w:tblGrid>
      <w:tr w:rsidR="00D877FD" w:rsidRPr="004920A9" w14:paraId="2FCBB8AC" w14:textId="77777777" w:rsidTr="00B83991">
        <w:trPr>
          <w:trHeight w:val="446"/>
        </w:trPr>
        <w:tc>
          <w:tcPr>
            <w:tcW w:w="8918" w:type="dxa"/>
            <w:shd w:val="clear" w:color="auto" w:fill="006600"/>
            <w:vAlign w:val="center"/>
          </w:tcPr>
          <w:p w14:paraId="3D66E77F" w14:textId="77777777" w:rsidR="00D877FD" w:rsidRPr="00493FB2" w:rsidRDefault="00D877FD" w:rsidP="00B83991">
            <w:pPr>
              <w:pStyle w:val="Box"/>
              <w:framePr w:hSpace="0" w:wrap="auto" w:vAnchor="margin" w:xAlign="left" w:yAlign="inline"/>
              <w:spacing w:before="63" w:after="63"/>
              <w:suppressOverlap w:val="0"/>
              <w:rPr>
                <w:rFonts w:ascii="Calibri" w:eastAsia="Calibri" w:hAnsi="Calibri" w:cs="Calibri"/>
                <w:lang w:val="en-GB"/>
              </w:rPr>
            </w:pPr>
            <w:r w:rsidRPr="00493FB2">
              <w:rPr>
                <w:rFonts w:ascii="Calibri" w:eastAsia="Calibri" w:hAnsi="Calibri" w:cs="Calibri"/>
                <w:bCs w:val="0"/>
                <w:lang w:val="en-GB"/>
              </w:rPr>
              <w:t>Hazard assessment</w:t>
            </w:r>
          </w:p>
        </w:tc>
      </w:tr>
    </w:tbl>
    <w:p w14:paraId="3578678A" w14:textId="54367593" w:rsidR="00AD1B65" w:rsidRPr="00B83991" w:rsidRDefault="00AD1B65" w:rsidP="002A3E53">
      <w:pPr>
        <w:pStyle w:val="Quote"/>
        <w:rPr>
          <w:rFonts w:asciiTheme="minorHAnsi" w:hAnsiTheme="minorHAnsi" w:cstheme="minorHAnsi"/>
          <w:sz w:val="22"/>
          <w:szCs w:val="22"/>
        </w:rPr>
      </w:pPr>
      <w:r w:rsidRPr="00B83991">
        <w:rPr>
          <w:rFonts w:asciiTheme="minorHAnsi" w:hAnsiTheme="minorHAnsi" w:cstheme="minorHAnsi"/>
          <w:sz w:val="22"/>
          <w:szCs w:val="22"/>
        </w:rPr>
        <w:t>A hazard assessment should be performed to provide a basis for a graded approach in preparedness and response for a nuclear or radiological emergency.</w:t>
      </w:r>
    </w:p>
    <w:p w14:paraId="6728F6CB" w14:textId="24B2566D" w:rsidR="00AD1B65" w:rsidRPr="00147166" w:rsidRDefault="00D77273" w:rsidP="002A1024">
      <w:pPr>
        <w:pStyle w:val="Numbersnormal"/>
      </w:pPr>
      <w:r>
        <w:t>3.1</w:t>
      </w:r>
      <w:r w:rsidR="00AD1B65" w:rsidRPr="00147166">
        <w:t xml:space="preserve">.18. </w:t>
      </w:r>
      <w:r w:rsidR="002A1024">
        <w:tab/>
      </w:r>
      <w:r w:rsidR="00AD1B65" w:rsidRPr="00147166">
        <w:t>Hazards sh</w:t>
      </w:r>
      <w:r w:rsidR="00AD1B65">
        <w:t>ould</w:t>
      </w:r>
      <w:r w:rsidR="00AD1B65" w:rsidRPr="00147166">
        <w:t xml:space="preserve"> be identified and potential consequences of an emergency sh</w:t>
      </w:r>
      <w:r w:rsidR="00AD1B65">
        <w:t>ould</w:t>
      </w:r>
      <w:r w:rsidR="00AD1B65" w:rsidRPr="00147166">
        <w:t xml:space="preserve"> be assessed to provide a basis for establishing arrangements for preparedness and response for a nuclear or radiological emergency. These arrangements sh</w:t>
      </w:r>
      <w:r w:rsidR="00AD1B65">
        <w:t>ould</w:t>
      </w:r>
      <w:r w:rsidR="00AD1B65" w:rsidRPr="00147166">
        <w:t xml:space="preserve"> be commensurate with the hazards identified and the potential consequences of an emergency.</w:t>
      </w:r>
    </w:p>
    <w:p w14:paraId="3B0CA126" w14:textId="2234902D" w:rsidR="00C27C4B" w:rsidRDefault="00D77273" w:rsidP="00127001">
      <w:pPr>
        <w:pStyle w:val="Numbersnormal"/>
      </w:pPr>
      <w:r>
        <w:t>3.1</w:t>
      </w:r>
      <w:r w:rsidR="00AD1B65" w:rsidRPr="00147166">
        <w:t>.19.</w:t>
      </w:r>
      <w:r w:rsidR="002A1024">
        <w:tab/>
      </w:r>
      <w:r w:rsidR="00AD1B65" w:rsidRPr="00147166">
        <w:t xml:space="preserve">For the purposes of these safety requirements, assessed hazards are grouped in accordance with the emergency preparedness categories </w:t>
      </w:r>
      <w:r w:rsidR="00AD1B65" w:rsidRPr="00396734">
        <w:t xml:space="preserve">shown in Table </w:t>
      </w:r>
      <w:r w:rsidR="000C0766">
        <w:t>3.</w:t>
      </w:r>
      <w:r w:rsidR="00AD1B65" w:rsidRPr="00396734">
        <w:t>1. The five</w:t>
      </w:r>
      <w:r w:rsidR="00AD1B65" w:rsidRPr="00147166">
        <w:t xml:space="preserve"> emergency </w:t>
      </w:r>
      <w:r w:rsidR="00AD1B65" w:rsidRPr="00147166">
        <w:lastRenderedPageBreak/>
        <w:t>preparedness categories (hereinafter referred to as ‘</w:t>
      </w:r>
      <w:r w:rsidR="00AD1B65" w:rsidRPr="00396734">
        <w:t xml:space="preserve">categories’) in Table </w:t>
      </w:r>
      <w:r w:rsidR="000C0766">
        <w:t>3.</w:t>
      </w:r>
      <w:r w:rsidR="00AD1B65" w:rsidRPr="00396734">
        <w:t>1</w:t>
      </w:r>
      <w:r w:rsidR="00AD1B65" w:rsidRPr="00147166">
        <w:t xml:space="preserve"> establish the basis for a graded approach to the application of these requirements and for developing generically justified and optim</w:t>
      </w:r>
      <w:r w:rsidR="005501CC">
        <w:t>is</w:t>
      </w:r>
      <w:r w:rsidR="00AD1B65" w:rsidRPr="00147166">
        <w:t>ed arrangements for preparedness and response for a nuclear or radiological emergency.</w:t>
      </w:r>
    </w:p>
    <w:p w14:paraId="2D2B3FCE" w14:textId="4C49D5EE" w:rsidR="00AD1B65" w:rsidRDefault="00AD1B65" w:rsidP="00AE52C5">
      <w:pPr>
        <w:pStyle w:val="TableCaption"/>
        <w:rPr>
          <w:b w:val="0"/>
        </w:rPr>
      </w:pPr>
      <w:r w:rsidRPr="00E650DF">
        <w:t xml:space="preserve">Table </w:t>
      </w:r>
      <w:r w:rsidR="00C61CB7" w:rsidRPr="00E650DF">
        <w:t>3</w:t>
      </w:r>
      <w:r w:rsidR="00BD1010" w:rsidRPr="00E650DF">
        <w:t>.</w:t>
      </w:r>
      <w:r w:rsidR="00BD1010" w:rsidRPr="00E650DF">
        <w:fldChar w:fldCharType="begin"/>
      </w:r>
      <w:r w:rsidR="00BD1010" w:rsidRPr="00E650DF">
        <w:instrText xml:space="preserve"> SEQ Table \* ARABIC </w:instrText>
      </w:r>
      <w:r w:rsidR="00BD1010" w:rsidRPr="00E650DF">
        <w:fldChar w:fldCharType="separate"/>
      </w:r>
      <w:r w:rsidR="00F37E87">
        <w:t>1</w:t>
      </w:r>
      <w:r w:rsidR="00BD1010" w:rsidRPr="00E650DF">
        <w:fldChar w:fldCharType="end"/>
      </w:r>
      <w:r w:rsidR="008038FC" w:rsidRPr="00E650DF">
        <w:t>:</w:t>
      </w:r>
      <w:r w:rsidR="00571EE7" w:rsidRPr="00E650DF">
        <w:rPr>
          <w:b w:val="0"/>
        </w:rPr>
        <w:t xml:space="preserve"> </w:t>
      </w:r>
      <w:r w:rsidR="00127001" w:rsidRPr="00E650DF">
        <w:rPr>
          <w:b w:val="0"/>
        </w:rPr>
        <w:t>Emergency preparedness c</w:t>
      </w:r>
      <w:r w:rsidR="008038FC" w:rsidRPr="00E650DF">
        <w:rPr>
          <w:b w:val="0"/>
        </w:rPr>
        <w:t>ategories</w:t>
      </w:r>
      <w:r w:rsidRPr="00E650DF">
        <w:rPr>
          <w:b w:val="0"/>
        </w:rPr>
        <w:t xml:space="preserve"> </w:t>
      </w:r>
    </w:p>
    <w:tbl>
      <w:tblPr>
        <w:tblStyle w:val="LightList-Accent3"/>
        <w:tblW w:w="9639" w:type="dxa"/>
        <w:tblBorders>
          <w:top w:val="single" w:sz="8" w:space="0" w:color="006600"/>
          <w:left w:val="single" w:sz="8" w:space="0" w:color="006600"/>
          <w:bottom w:val="single" w:sz="8" w:space="0" w:color="006600"/>
          <w:right w:val="single" w:sz="8" w:space="0" w:color="006600"/>
        </w:tblBorders>
        <w:tblLook w:val="0620" w:firstRow="1" w:lastRow="0" w:firstColumn="0" w:lastColumn="0" w:noHBand="1" w:noVBand="1"/>
      </w:tblPr>
      <w:tblGrid>
        <w:gridCol w:w="1111"/>
        <w:gridCol w:w="8528"/>
      </w:tblGrid>
      <w:tr w:rsidR="000646CE" w:rsidRPr="00AD5AE3" w14:paraId="3B5115E7" w14:textId="77777777" w:rsidTr="0082661F">
        <w:trPr>
          <w:cnfStyle w:val="100000000000" w:firstRow="1" w:lastRow="0" w:firstColumn="0" w:lastColumn="0" w:oddVBand="0" w:evenVBand="0" w:oddHBand="0" w:evenHBand="0" w:firstRowFirstColumn="0" w:firstRowLastColumn="0" w:lastRowFirstColumn="0" w:lastRowLastColumn="0"/>
          <w:trHeight w:val="170"/>
          <w:tblHeader/>
        </w:trPr>
        <w:tc>
          <w:tcPr>
            <w:tcW w:w="1111" w:type="dxa"/>
            <w:tcBorders>
              <w:top w:val="single" w:sz="4" w:space="0" w:color="auto"/>
              <w:left w:val="single" w:sz="4" w:space="0" w:color="auto"/>
              <w:bottom w:val="single" w:sz="4" w:space="0" w:color="auto"/>
              <w:right w:val="single" w:sz="4" w:space="0" w:color="FFFFFF" w:themeColor="background1"/>
            </w:tcBorders>
            <w:shd w:val="clear" w:color="auto" w:fill="298829"/>
            <w:vAlign w:val="center"/>
          </w:tcPr>
          <w:p w14:paraId="6F3B7CCD" w14:textId="77777777" w:rsidR="00AD1B65" w:rsidRPr="0082661F" w:rsidRDefault="00AD1B65" w:rsidP="0082661F">
            <w:pPr>
              <w:spacing w:before="63" w:after="63"/>
              <w:rPr>
                <w:rFonts w:eastAsia="Calibri"/>
                <w:color w:val="FFFFFF" w:themeColor="background1"/>
                <w:sz w:val="18"/>
                <w:szCs w:val="18"/>
              </w:rPr>
            </w:pPr>
            <w:r w:rsidRPr="0082661F">
              <w:rPr>
                <w:rFonts w:eastAsia="Calibri"/>
                <w:color w:val="FFFFFF" w:themeColor="background1"/>
                <w:sz w:val="18"/>
                <w:szCs w:val="18"/>
              </w:rPr>
              <w:t>Category</w:t>
            </w:r>
          </w:p>
        </w:tc>
        <w:tc>
          <w:tcPr>
            <w:tcW w:w="8528" w:type="dxa"/>
            <w:tcBorders>
              <w:top w:val="single" w:sz="4" w:space="0" w:color="auto"/>
              <w:left w:val="single" w:sz="4" w:space="0" w:color="FFFFFF" w:themeColor="background1"/>
              <w:bottom w:val="single" w:sz="4" w:space="0" w:color="auto"/>
              <w:right w:val="single" w:sz="4" w:space="0" w:color="auto"/>
            </w:tcBorders>
            <w:shd w:val="clear" w:color="auto" w:fill="298829"/>
            <w:vAlign w:val="center"/>
          </w:tcPr>
          <w:p w14:paraId="582FC2CD" w14:textId="77777777" w:rsidR="00AD1B65" w:rsidRPr="0082661F" w:rsidRDefault="00AD1B65" w:rsidP="0082661F">
            <w:pPr>
              <w:spacing w:before="63" w:after="63"/>
              <w:rPr>
                <w:rFonts w:eastAsia="Calibri"/>
                <w:color w:val="FFFFFF" w:themeColor="background1"/>
                <w:sz w:val="18"/>
                <w:szCs w:val="18"/>
              </w:rPr>
            </w:pPr>
            <w:r w:rsidRPr="0082661F">
              <w:rPr>
                <w:rFonts w:eastAsia="Calibri"/>
                <w:color w:val="FFFFFF" w:themeColor="background1"/>
                <w:sz w:val="18"/>
                <w:szCs w:val="18"/>
              </w:rPr>
              <w:t>Description</w:t>
            </w:r>
          </w:p>
        </w:tc>
      </w:tr>
      <w:tr w:rsidR="00AD1B65" w:rsidRPr="00AD5AE3" w14:paraId="5C79131E" w14:textId="77777777" w:rsidTr="0082661F">
        <w:tc>
          <w:tcPr>
            <w:tcW w:w="1111" w:type="dxa"/>
            <w:tcBorders>
              <w:top w:val="single" w:sz="4" w:space="0" w:color="auto"/>
              <w:left w:val="single" w:sz="4" w:space="0" w:color="auto"/>
              <w:bottom w:val="single" w:sz="4" w:space="0" w:color="auto"/>
              <w:right w:val="single" w:sz="4" w:space="0" w:color="auto"/>
            </w:tcBorders>
            <w:vAlign w:val="center"/>
          </w:tcPr>
          <w:p w14:paraId="30C21A2F" w14:textId="77777777" w:rsidR="00AD1B65" w:rsidRPr="0082661F" w:rsidRDefault="00AD1B65" w:rsidP="0082661F">
            <w:pPr>
              <w:spacing w:before="31" w:after="31"/>
              <w:rPr>
                <w:rFonts w:eastAsia="Calibri"/>
                <w:sz w:val="18"/>
                <w:szCs w:val="18"/>
              </w:rPr>
            </w:pPr>
            <w:r w:rsidRPr="0082661F">
              <w:rPr>
                <w:rFonts w:eastAsia="Calibri"/>
                <w:sz w:val="18"/>
                <w:szCs w:val="18"/>
              </w:rPr>
              <w:t>I</w:t>
            </w:r>
          </w:p>
        </w:tc>
        <w:tc>
          <w:tcPr>
            <w:tcW w:w="8528" w:type="dxa"/>
            <w:tcBorders>
              <w:top w:val="single" w:sz="4" w:space="0" w:color="auto"/>
              <w:left w:val="single" w:sz="4" w:space="0" w:color="auto"/>
              <w:bottom w:val="single" w:sz="4" w:space="0" w:color="auto"/>
              <w:right w:val="single" w:sz="4" w:space="0" w:color="auto"/>
            </w:tcBorders>
            <w:vAlign w:val="center"/>
          </w:tcPr>
          <w:p w14:paraId="217339B2" w14:textId="3F75F82D" w:rsidR="00AD1B65" w:rsidRPr="0082661F" w:rsidRDefault="00AD1B65" w:rsidP="0082661F">
            <w:pPr>
              <w:spacing w:before="31" w:after="31"/>
              <w:rPr>
                <w:rFonts w:eastAsia="Calibri"/>
                <w:sz w:val="18"/>
                <w:szCs w:val="18"/>
              </w:rPr>
            </w:pPr>
            <w:r w:rsidRPr="0082661F">
              <w:rPr>
                <w:rFonts w:eastAsia="Calibri"/>
                <w:sz w:val="18"/>
                <w:szCs w:val="18"/>
              </w:rPr>
              <w:t>Facilities, such as nuclear power plants, for which on-site events</w:t>
            </w:r>
            <w:r w:rsidRPr="0082661F">
              <w:rPr>
                <w:rFonts w:eastAsia="Calibri"/>
                <w:sz w:val="18"/>
                <w:szCs w:val="18"/>
                <w:vertAlign w:val="superscript"/>
              </w:rPr>
              <w:t>a, b</w:t>
            </w:r>
            <w:r w:rsidRPr="0082661F">
              <w:rPr>
                <w:rFonts w:eastAsia="Calibri"/>
                <w:sz w:val="18"/>
                <w:szCs w:val="18"/>
              </w:rPr>
              <w:t xml:space="preserve"> (including those not considered in the design</w:t>
            </w:r>
            <w:r w:rsidRPr="0082661F">
              <w:rPr>
                <w:rFonts w:eastAsia="Calibri"/>
                <w:sz w:val="18"/>
                <w:szCs w:val="18"/>
                <w:vertAlign w:val="superscript"/>
              </w:rPr>
              <w:t>c</w:t>
            </w:r>
            <w:r w:rsidRPr="0082661F">
              <w:rPr>
                <w:rFonts w:eastAsia="Calibri"/>
                <w:sz w:val="18"/>
                <w:szCs w:val="18"/>
              </w:rPr>
              <w:t xml:space="preserve">) are postulated that could give rise to severe </w:t>
            </w:r>
            <w:r w:rsidR="00EB63AC" w:rsidRPr="0082661F">
              <w:rPr>
                <w:rFonts w:eastAsia="Calibri"/>
                <w:sz w:val="18"/>
                <w:szCs w:val="18"/>
              </w:rPr>
              <w:t>tissue reactions</w:t>
            </w:r>
            <w:r w:rsidR="002D3DF5" w:rsidRPr="0082661F">
              <w:rPr>
                <w:rFonts w:eastAsia="Calibri"/>
                <w:sz w:val="18"/>
                <w:szCs w:val="18"/>
              </w:rPr>
              <w:t xml:space="preserve"> </w:t>
            </w:r>
            <w:r w:rsidR="00F52A39" w:rsidRPr="0082661F">
              <w:rPr>
                <w:rFonts w:eastAsia="Calibri"/>
                <w:sz w:val="18"/>
                <w:szCs w:val="18"/>
              </w:rPr>
              <w:t>off-site</w:t>
            </w:r>
            <w:r w:rsidRPr="0082661F">
              <w:rPr>
                <w:rFonts w:eastAsia="Calibri"/>
                <w:sz w:val="18"/>
                <w:szCs w:val="18"/>
              </w:rPr>
              <w:t xml:space="preserve"> that would warrant precautionary urgent protective actions or early protective actions and other response actions to achieve the goals of emergency response in accordance with international standards</w:t>
            </w:r>
            <w:r w:rsidR="002D3DF5" w:rsidRPr="0082661F">
              <w:rPr>
                <w:rFonts w:eastAsia="Calibri"/>
                <w:sz w:val="18"/>
                <w:szCs w:val="18"/>
                <w:vertAlign w:val="superscript"/>
              </w:rPr>
              <w:t>d</w:t>
            </w:r>
            <w:r w:rsidRPr="0082661F">
              <w:rPr>
                <w:rFonts w:eastAsia="Calibri"/>
                <w:sz w:val="18"/>
                <w:szCs w:val="18"/>
              </w:rPr>
              <w:t>, or for which such events have occurred in similar facilities.</w:t>
            </w:r>
          </w:p>
        </w:tc>
      </w:tr>
      <w:tr w:rsidR="00AD1B65" w:rsidRPr="00AD5AE3" w14:paraId="00AE4FD5" w14:textId="77777777" w:rsidTr="00486449">
        <w:trPr>
          <w:trHeight w:val="1342"/>
        </w:trPr>
        <w:tc>
          <w:tcPr>
            <w:tcW w:w="1111" w:type="dxa"/>
            <w:tcBorders>
              <w:top w:val="single" w:sz="4" w:space="0" w:color="auto"/>
              <w:left w:val="single" w:sz="4" w:space="0" w:color="auto"/>
              <w:bottom w:val="single" w:sz="4" w:space="0" w:color="auto"/>
              <w:right w:val="single" w:sz="4" w:space="0" w:color="auto"/>
            </w:tcBorders>
            <w:shd w:val="clear" w:color="auto" w:fill="E8F8E8"/>
            <w:vAlign w:val="center"/>
          </w:tcPr>
          <w:p w14:paraId="2BDF3B3E" w14:textId="77777777" w:rsidR="00AD1B65" w:rsidRPr="0082661F" w:rsidRDefault="00AD1B65" w:rsidP="0082661F">
            <w:pPr>
              <w:spacing w:before="31" w:after="31"/>
              <w:rPr>
                <w:rFonts w:eastAsia="Calibri"/>
                <w:sz w:val="18"/>
                <w:szCs w:val="18"/>
              </w:rPr>
            </w:pPr>
            <w:r w:rsidRPr="0082661F">
              <w:rPr>
                <w:rFonts w:eastAsia="Calibri"/>
                <w:sz w:val="18"/>
                <w:szCs w:val="18"/>
              </w:rPr>
              <w:t>II</w:t>
            </w:r>
          </w:p>
        </w:tc>
        <w:tc>
          <w:tcPr>
            <w:tcW w:w="8528" w:type="dxa"/>
            <w:tcBorders>
              <w:top w:val="single" w:sz="4" w:space="0" w:color="auto"/>
              <w:left w:val="single" w:sz="4" w:space="0" w:color="auto"/>
              <w:bottom w:val="single" w:sz="4" w:space="0" w:color="auto"/>
              <w:right w:val="single" w:sz="4" w:space="0" w:color="auto"/>
            </w:tcBorders>
            <w:shd w:val="clear" w:color="auto" w:fill="E8F8E8"/>
            <w:vAlign w:val="center"/>
          </w:tcPr>
          <w:p w14:paraId="2DF08F18" w14:textId="098A78DB" w:rsidR="00AD1B65" w:rsidRPr="0082661F" w:rsidRDefault="00AD1B65" w:rsidP="0082661F">
            <w:pPr>
              <w:spacing w:before="31" w:after="31"/>
              <w:rPr>
                <w:rFonts w:eastAsia="Calibri"/>
                <w:sz w:val="18"/>
                <w:szCs w:val="18"/>
              </w:rPr>
            </w:pPr>
            <w:r w:rsidRPr="0082661F">
              <w:rPr>
                <w:rFonts w:eastAsia="Calibri"/>
                <w:sz w:val="18"/>
                <w:szCs w:val="18"/>
              </w:rPr>
              <w:t>Facilities, such as some types of research reactor</w:t>
            </w:r>
            <w:r w:rsidR="00B27A52" w:rsidRPr="0082661F">
              <w:rPr>
                <w:rFonts w:eastAsia="Calibri"/>
                <w:sz w:val="18"/>
                <w:szCs w:val="18"/>
              </w:rPr>
              <w:t>s</w:t>
            </w:r>
            <w:r w:rsidRPr="0082661F">
              <w:rPr>
                <w:rFonts w:eastAsia="Calibri"/>
                <w:sz w:val="18"/>
                <w:szCs w:val="18"/>
              </w:rPr>
              <w:t xml:space="preserve"> and nuclear reactors used to provide power for the propulsion of vessels (e.g. ships and submarines), for which on-site events</w:t>
            </w:r>
            <w:r w:rsidRPr="0082661F">
              <w:rPr>
                <w:rFonts w:eastAsia="Calibri"/>
                <w:sz w:val="18"/>
                <w:szCs w:val="18"/>
                <w:vertAlign w:val="superscript"/>
              </w:rPr>
              <w:t>a,b</w:t>
            </w:r>
            <w:r w:rsidRPr="0082661F">
              <w:rPr>
                <w:rFonts w:eastAsia="Calibri"/>
                <w:sz w:val="18"/>
                <w:szCs w:val="18"/>
              </w:rPr>
              <w:t xml:space="preserve"> are postulated that could give rise to doses to people </w:t>
            </w:r>
            <w:r w:rsidR="00F52A39" w:rsidRPr="0082661F">
              <w:rPr>
                <w:rFonts w:eastAsia="Calibri"/>
                <w:sz w:val="18"/>
                <w:szCs w:val="18"/>
              </w:rPr>
              <w:t>off-site</w:t>
            </w:r>
            <w:r w:rsidRPr="0082661F">
              <w:rPr>
                <w:rFonts w:eastAsia="Calibri"/>
                <w:sz w:val="18"/>
                <w:szCs w:val="18"/>
              </w:rPr>
              <w:t xml:space="preserve"> that would warrant urgent protective actions or early protective actions and other response actions to achieve the goals of emergency response in accordance with international standards</w:t>
            </w:r>
            <w:r w:rsidR="002D3DF5" w:rsidRPr="0082661F">
              <w:rPr>
                <w:rFonts w:eastAsia="Calibri"/>
                <w:sz w:val="18"/>
                <w:szCs w:val="18"/>
                <w:vertAlign w:val="superscript"/>
              </w:rPr>
              <w:t>d</w:t>
            </w:r>
            <w:r w:rsidRPr="0082661F">
              <w:rPr>
                <w:rFonts w:eastAsia="Calibri"/>
                <w:sz w:val="18"/>
                <w:szCs w:val="18"/>
              </w:rPr>
              <w:t>, or for which such events have occurred in similar facilities. Category II (as opposed to category I) does not include facilities for which on-site events (including those not considered in the design) are postulated that could give rise</w:t>
            </w:r>
            <w:r w:rsidR="00EB63AC" w:rsidRPr="0082661F">
              <w:rPr>
                <w:rFonts w:eastAsia="Calibri"/>
                <w:sz w:val="18"/>
                <w:szCs w:val="18"/>
              </w:rPr>
              <w:t xml:space="preserve"> to severe tissue reactions</w:t>
            </w:r>
            <w:r w:rsidRPr="0082661F">
              <w:rPr>
                <w:rFonts w:eastAsia="Calibri"/>
                <w:sz w:val="18"/>
                <w:szCs w:val="18"/>
              </w:rPr>
              <w:t xml:space="preserve"> </w:t>
            </w:r>
            <w:r w:rsidR="00F52A39" w:rsidRPr="0082661F">
              <w:rPr>
                <w:rFonts w:eastAsia="Calibri"/>
                <w:sz w:val="18"/>
                <w:szCs w:val="18"/>
              </w:rPr>
              <w:t>off-site</w:t>
            </w:r>
            <w:r w:rsidRPr="0082661F">
              <w:rPr>
                <w:rFonts w:eastAsia="Calibri"/>
                <w:sz w:val="18"/>
                <w:szCs w:val="18"/>
              </w:rPr>
              <w:t>, or for which such events have occurred in similar facilities.</w:t>
            </w:r>
          </w:p>
        </w:tc>
      </w:tr>
      <w:tr w:rsidR="00AD1B65" w:rsidRPr="00AD5AE3" w14:paraId="4557200E" w14:textId="77777777" w:rsidTr="0082661F">
        <w:trPr>
          <w:trHeight w:val="206"/>
        </w:trPr>
        <w:tc>
          <w:tcPr>
            <w:tcW w:w="1111" w:type="dxa"/>
            <w:tcBorders>
              <w:top w:val="single" w:sz="4" w:space="0" w:color="auto"/>
              <w:left w:val="single" w:sz="4" w:space="0" w:color="auto"/>
              <w:bottom w:val="single" w:sz="4" w:space="0" w:color="auto"/>
              <w:right w:val="single" w:sz="4" w:space="0" w:color="auto"/>
            </w:tcBorders>
            <w:vAlign w:val="center"/>
          </w:tcPr>
          <w:p w14:paraId="3A395620" w14:textId="77777777" w:rsidR="00AD1B65" w:rsidRPr="0082661F" w:rsidRDefault="00AD1B65" w:rsidP="0082661F">
            <w:pPr>
              <w:spacing w:before="31" w:after="31"/>
              <w:rPr>
                <w:rFonts w:eastAsia="Calibri"/>
                <w:sz w:val="18"/>
                <w:szCs w:val="18"/>
              </w:rPr>
            </w:pPr>
            <w:r w:rsidRPr="0082661F">
              <w:rPr>
                <w:rFonts w:eastAsia="Calibri"/>
                <w:sz w:val="18"/>
                <w:szCs w:val="18"/>
              </w:rPr>
              <w:t>III</w:t>
            </w:r>
          </w:p>
        </w:tc>
        <w:tc>
          <w:tcPr>
            <w:tcW w:w="8528" w:type="dxa"/>
            <w:tcBorders>
              <w:top w:val="single" w:sz="4" w:space="0" w:color="auto"/>
              <w:left w:val="single" w:sz="4" w:space="0" w:color="auto"/>
              <w:bottom w:val="single" w:sz="4" w:space="0" w:color="auto"/>
              <w:right w:val="single" w:sz="4" w:space="0" w:color="auto"/>
            </w:tcBorders>
            <w:vAlign w:val="center"/>
          </w:tcPr>
          <w:p w14:paraId="1B8707EA" w14:textId="7D250E48" w:rsidR="00AD1B65" w:rsidRPr="0082661F" w:rsidRDefault="00AD1B65" w:rsidP="0082661F">
            <w:pPr>
              <w:spacing w:before="31" w:after="31"/>
              <w:rPr>
                <w:rFonts w:eastAsia="Calibri"/>
                <w:sz w:val="18"/>
                <w:szCs w:val="18"/>
              </w:rPr>
            </w:pPr>
            <w:r w:rsidRPr="0082661F">
              <w:rPr>
                <w:rFonts w:eastAsia="Calibri"/>
                <w:sz w:val="18"/>
                <w:szCs w:val="18"/>
              </w:rPr>
              <w:t>Facilities, such as industrial irradiation facilities or some hospitals, for which on-site events</w:t>
            </w:r>
            <w:r w:rsidRPr="0082661F">
              <w:rPr>
                <w:rFonts w:eastAsia="Calibri"/>
                <w:sz w:val="18"/>
                <w:szCs w:val="18"/>
                <w:vertAlign w:val="superscript"/>
              </w:rPr>
              <w:t>b</w:t>
            </w:r>
            <w:r w:rsidRPr="0082661F">
              <w:rPr>
                <w:rFonts w:eastAsia="Calibri"/>
                <w:sz w:val="18"/>
                <w:szCs w:val="18"/>
              </w:rPr>
              <w:t xml:space="preserve"> are postulated that could warrant protective actions and other response actions </w:t>
            </w:r>
            <w:r w:rsidR="00F52A39" w:rsidRPr="0082661F">
              <w:rPr>
                <w:rFonts w:eastAsia="Calibri"/>
                <w:sz w:val="18"/>
                <w:szCs w:val="18"/>
              </w:rPr>
              <w:t>on-site</w:t>
            </w:r>
            <w:r w:rsidRPr="0082661F">
              <w:rPr>
                <w:rFonts w:eastAsia="Calibri"/>
                <w:sz w:val="18"/>
                <w:szCs w:val="18"/>
              </w:rPr>
              <w:t xml:space="preserve"> to achieve the goals of emergency response in accordance with international standards</w:t>
            </w:r>
            <w:r w:rsidR="002D3DF5" w:rsidRPr="0082661F">
              <w:rPr>
                <w:rFonts w:eastAsia="Calibri"/>
                <w:sz w:val="18"/>
                <w:szCs w:val="18"/>
                <w:vertAlign w:val="superscript"/>
              </w:rPr>
              <w:t>d</w:t>
            </w:r>
            <w:r w:rsidRPr="0082661F">
              <w:rPr>
                <w:rFonts w:eastAsia="Calibri"/>
                <w:sz w:val="18"/>
                <w:szCs w:val="18"/>
              </w:rPr>
              <w:t xml:space="preserve">, or for which such events have occurred in similar facilities. Category III (as opposed to category II) does not include facilities for which events are postulated that could warrant urgent protective actions or early protective actions </w:t>
            </w:r>
            <w:r w:rsidR="00F52A39" w:rsidRPr="0082661F">
              <w:rPr>
                <w:rFonts w:eastAsia="Calibri"/>
                <w:sz w:val="18"/>
                <w:szCs w:val="18"/>
              </w:rPr>
              <w:t>off-site</w:t>
            </w:r>
            <w:r w:rsidRPr="0082661F">
              <w:rPr>
                <w:rFonts w:eastAsia="Calibri"/>
                <w:sz w:val="18"/>
                <w:szCs w:val="18"/>
              </w:rPr>
              <w:t>, or for which such events have occurred in similar facilities.</w:t>
            </w:r>
          </w:p>
        </w:tc>
      </w:tr>
      <w:tr w:rsidR="00AD1B65" w:rsidRPr="00AD5AE3" w14:paraId="31C46571" w14:textId="77777777" w:rsidTr="00486449">
        <w:trPr>
          <w:trHeight w:val="455"/>
        </w:trPr>
        <w:tc>
          <w:tcPr>
            <w:tcW w:w="1111" w:type="dxa"/>
            <w:tcBorders>
              <w:top w:val="single" w:sz="4" w:space="0" w:color="auto"/>
              <w:left w:val="single" w:sz="4" w:space="0" w:color="auto"/>
              <w:bottom w:val="single" w:sz="4" w:space="0" w:color="auto"/>
              <w:right w:val="single" w:sz="4" w:space="0" w:color="auto"/>
            </w:tcBorders>
            <w:shd w:val="clear" w:color="auto" w:fill="E8F8E8"/>
            <w:vAlign w:val="center"/>
          </w:tcPr>
          <w:p w14:paraId="3A7594A6" w14:textId="77777777" w:rsidR="00AD1B65" w:rsidRPr="0082661F" w:rsidRDefault="00AD1B65" w:rsidP="0082661F">
            <w:pPr>
              <w:spacing w:before="31" w:after="31"/>
              <w:rPr>
                <w:rFonts w:eastAsia="Calibri"/>
                <w:sz w:val="18"/>
                <w:szCs w:val="18"/>
              </w:rPr>
            </w:pPr>
            <w:r w:rsidRPr="0082661F">
              <w:rPr>
                <w:rFonts w:eastAsia="Calibri"/>
                <w:sz w:val="18"/>
                <w:szCs w:val="18"/>
              </w:rPr>
              <w:t>IV</w:t>
            </w:r>
          </w:p>
        </w:tc>
        <w:tc>
          <w:tcPr>
            <w:tcW w:w="8528" w:type="dxa"/>
            <w:tcBorders>
              <w:top w:val="single" w:sz="4" w:space="0" w:color="auto"/>
              <w:left w:val="single" w:sz="4" w:space="0" w:color="auto"/>
              <w:bottom w:val="single" w:sz="4" w:space="0" w:color="auto"/>
              <w:right w:val="single" w:sz="4" w:space="0" w:color="auto"/>
            </w:tcBorders>
            <w:shd w:val="clear" w:color="auto" w:fill="E8F8E8"/>
            <w:vAlign w:val="center"/>
          </w:tcPr>
          <w:p w14:paraId="4BD47CCB" w14:textId="570C6872" w:rsidR="00AD1B65" w:rsidRPr="0082661F" w:rsidRDefault="00AD1B65" w:rsidP="0082661F">
            <w:pPr>
              <w:spacing w:before="31" w:after="31"/>
              <w:rPr>
                <w:rFonts w:eastAsia="Calibri"/>
                <w:sz w:val="18"/>
                <w:szCs w:val="18"/>
              </w:rPr>
            </w:pPr>
            <w:r w:rsidRPr="0082661F">
              <w:rPr>
                <w:rFonts w:eastAsia="Calibri"/>
                <w:sz w:val="18"/>
                <w:szCs w:val="18"/>
              </w:rPr>
              <w:t>Activities and acts that could give rise to a nuclear or radiological emergency that could warrant protective actions and other response actions to achieve the goals of emergency response in accordance with international standards</w:t>
            </w:r>
            <w:r w:rsidR="002D3DF5" w:rsidRPr="0082661F">
              <w:rPr>
                <w:rFonts w:eastAsia="Calibri"/>
                <w:sz w:val="18"/>
                <w:szCs w:val="18"/>
                <w:vertAlign w:val="superscript"/>
              </w:rPr>
              <w:t>d</w:t>
            </w:r>
            <w:r w:rsidRPr="0082661F">
              <w:rPr>
                <w:rFonts w:eastAsia="Calibri"/>
                <w:sz w:val="18"/>
                <w:szCs w:val="18"/>
              </w:rPr>
              <w:t xml:space="preserve"> in an unforeseen location. These activities and acts include: (a) transport of nuclear or radioactive material and other author</w:t>
            </w:r>
            <w:r w:rsidR="005501CC" w:rsidRPr="0082661F">
              <w:rPr>
                <w:rFonts w:eastAsia="Calibri"/>
                <w:sz w:val="18"/>
                <w:szCs w:val="18"/>
              </w:rPr>
              <w:t>is</w:t>
            </w:r>
            <w:r w:rsidRPr="0082661F">
              <w:rPr>
                <w:rFonts w:eastAsia="Calibri"/>
                <w:sz w:val="18"/>
                <w:szCs w:val="18"/>
              </w:rPr>
              <w:t>ed activities involving mobile dangerous sources such as industrial radiography sources, nuclear powered satellites or radioisotope thermoelectric generators; and (b) theft of a dangerous source and use of a radiological dispersal device</w:t>
            </w:r>
            <w:r w:rsidR="002D3DF5" w:rsidRPr="0082661F">
              <w:rPr>
                <w:rFonts w:eastAsia="Calibri"/>
                <w:sz w:val="18"/>
                <w:szCs w:val="18"/>
              </w:rPr>
              <w:t xml:space="preserve"> (RDD)</w:t>
            </w:r>
            <w:r w:rsidR="002D3DF5" w:rsidRPr="0082661F">
              <w:rPr>
                <w:rFonts w:eastAsia="Calibri"/>
                <w:sz w:val="18"/>
                <w:szCs w:val="18"/>
                <w:vertAlign w:val="superscript"/>
              </w:rPr>
              <w:t>e</w:t>
            </w:r>
            <w:r w:rsidRPr="0082661F">
              <w:rPr>
                <w:rFonts w:eastAsia="Calibri"/>
                <w:sz w:val="18"/>
                <w:szCs w:val="18"/>
              </w:rPr>
              <w:t xml:space="preserve"> or radiological exposure device</w:t>
            </w:r>
            <w:r w:rsidR="002D3DF5" w:rsidRPr="0082661F">
              <w:rPr>
                <w:rFonts w:eastAsia="Calibri"/>
                <w:sz w:val="18"/>
                <w:szCs w:val="18"/>
              </w:rPr>
              <w:t xml:space="preserve"> (RED)</w:t>
            </w:r>
            <w:r w:rsidR="002D3DF5" w:rsidRPr="0082661F">
              <w:rPr>
                <w:rFonts w:eastAsia="Calibri"/>
                <w:sz w:val="18"/>
                <w:szCs w:val="18"/>
                <w:vertAlign w:val="superscript"/>
              </w:rPr>
              <w:t>e</w:t>
            </w:r>
            <w:r w:rsidRPr="0082661F">
              <w:rPr>
                <w:rFonts w:eastAsia="Calibri"/>
                <w:sz w:val="18"/>
                <w:szCs w:val="18"/>
              </w:rPr>
              <w:t xml:space="preserve">. This category also includes: (i) detection of elevated radiation levels of unknown origin or of commodities with contamination; (ii) identification of clinical symptoms due to exposure to radiation; and (iii) a transnational emergency that is not in category V arising from a nuclear or radiological emergency in another </w:t>
            </w:r>
            <w:r w:rsidR="006A1037" w:rsidRPr="0082661F">
              <w:rPr>
                <w:rFonts w:eastAsia="Calibri"/>
                <w:sz w:val="18"/>
                <w:szCs w:val="18"/>
              </w:rPr>
              <w:t>country</w:t>
            </w:r>
            <w:r w:rsidRPr="0082661F">
              <w:rPr>
                <w:rFonts w:eastAsia="Calibri"/>
                <w:sz w:val="18"/>
                <w:szCs w:val="18"/>
              </w:rPr>
              <w:t xml:space="preserve">. Category IV represents a level of hazard that applies for all </w:t>
            </w:r>
            <w:r w:rsidR="006A1037" w:rsidRPr="0082661F">
              <w:rPr>
                <w:rFonts w:eastAsia="Calibri"/>
                <w:sz w:val="18"/>
                <w:szCs w:val="18"/>
              </w:rPr>
              <w:t>countri</w:t>
            </w:r>
            <w:r w:rsidRPr="0082661F">
              <w:rPr>
                <w:rFonts w:eastAsia="Calibri"/>
                <w:sz w:val="18"/>
                <w:szCs w:val="18"/>
              </w:rPr>
              <w:t>es and jurisdictions.</w:t>
            </w:r>
          </w:p>
        </w:tc>
      </w:tr>
      <w:tr w:rsidR="00AD5AE3" w:rsidRPr="00AD5AE3" w14:paraId="5F610943" w14:textId="77777777" w:rsidTr="0082661F">
        <w:trPr>
          <w:trHeight w:val="70"/>
        </w:trPr>
        <w:tc>
          <w:tcPr>
            <w:tcW w:w="1111" w:type="dxa"/>
            <w:tcBorders>
              <w:top w:val="single" w:sz="4" w:space="0" w:color="auto"/>
              <w:left w:val="single" w:sz="4" w:space="0" w:color="auto"/>
              <w:bottom w:val="single" w:sz="4" w:space="0" w:color="auto"/>
              <w:right w:val="single" w:sz="4" w:space="0" w:color="auto"/>
            </w:tcBorders>
            <w:vAlign w:val="center"/>
          </w:tcPr>
          <w:p w14:paraId="567476E4" w14:textId="77777777" w:rsidR="00AD5AE3" w:rsidRPr="0082661F" w:rsidRDefault="00AD5AE3" w:rsidP="0082661F">
            <w:pPr>
              <w:spacing w:before="31" w:after="31"/>
              <w:rPr>
                <w:rFonts w:eastAsia="Calibri"/>
                <w:sz w:val="18"/>
                <w:szCs w:val="18"/>
              </w:rPr>
            </w:pPr>
            <w:r w:rsidRPr="0082661F">
              <w:rPr>
                <w:rFonts w:eastAsia="Calibri"/>
                <w:sz w:val="18"/>
                <w:szCs w:val="18"/>
              </w:rPr>
              <w:t>V</w:t>
            </w:r>
          </w:p>
        </w:tc>
        <w:tc>
          <w:tcPr>
            <w:tcW w:w="8528" w:type="dxa"/>
            <w:tcBorders>
              <w:top w:val="single" w:sz="4" w:space="0" w:color="auto"/>
              <w:left w:val="single" w:sz="4" w:space="0" w:color="auto"/>
              <w:bottom w:val="single" w:sz="4" w:space="0" w:color="auto"/>
              <w:right w:val="single" w:sz="4" w:space="0" w:color="auto"/>
            </w:tcBorders>
            <w:vAlign w:val="center"/>
          </w:tcPr>
          <w:p w14:paraId="4D01F6AC" w14:textId="120FB635" w:rsidR="00AD5AE3" w:rsidRPr="0082661F" w:rsidRDefault="00AD5AE3" w:rsidP="0082661F">
            <w:pPr>
              <w:spacing w:before="31" w:after="31"/>
              <w:rPr>
                <w:rFonts w:eastAsia="Calibri"/>
                <w:sz w:val="18"/>
                <w:szCs w:val="18"/>
              </w:rPr>
            </w:pPr>
            <w:r w:rsidRPr="0082661F">
              <w:rPr>
                <w:rFonts w:eastAsia="Calibri"/>
                <w:sz w:val="18"/>
                <w:szCs w:val="18"/>
              </w:rPr>
              <w:t>Areas within emergency planning zones and emergency planning distances</w:t>
            </w:r>
            <w:r w:rsidR="002D3DF5" w:rsidRPr="0082661F">
              <w:rPr>
                <w:rFonts w:eastAsia="Calibri"/>
                <w:sz w:val="18"/>
                <w:szCs w:val="18"/>
                <w:vertAlign w:val="superscript"/>
              </w:rPr>
              <w:t>f</w:t>
            </w:r>
            <w:r w:rsidRPr="0082661F">
              <w:rPr>
                <w:rFonts w:eastAsia="Calibri"/>
                <w:sz w:val="18"/>
                <w:szCs w:val="18"/>
              </w:rPr>
              <w:t xml:space="preserve"> in a </w:t>
            </w:r>
            <w:r w:rsidR="006A1037" w:rsidRPr="0082661F">
              <w:rPr>
                <w:rFonts w:eastAsia="Calibri"/>
                <w:sz w:val="18"/>
                <w:szCs w:val="18"/>
              </w:rPr>
              <w:t>country</w:t>
            </w:r>
            <w:r w:rsidRPr="0082661F">
              <w:rPr>
                <w:rFonts w:eastAsia="Calibri"/>
                <w:sz w:val="18"/>
                <w:szCs w:val="18"/>
              </w:rPr>
              <w:t xml:space="preserve"> for a facility in category I or II located in another </w:t>
            </w:r>
            <w:r w:rsidR="006A1037" w:rsidRPr="0082661F">
              <w:rPr>
                <w:rFonts w:eastAsia="Calibri"/>
                <w:sz w:val="18"/>
                <w:szCs w:val="18"/>
              </w:rPr>
              <w:t>country.</w:t>
            </w:r>
          </w:p>
        </w:tc>
      </w:tr>
    </w:tbl>
    <w:tbl>
      <w:tblPr>
        <w:tblStyle w:val="GenericARPANSA"/>
        <w:tblW w:w="9639" w:type="dxa"/>
        <w:tblInd w:w="0" w:type="dxa"/>
        <w:tblLook w:val="0480" w:firstRow="0" w:lastRow="0" w:firstColumn="1" w:lastColumn="0" w:noHBand="0" w:noVBand="1"/>
      </w:tblPr>
      <w:tblGrid>
        <w:gridCol w:w="590"/>
        <w:gridCol w:w="9049"/>
      </w:tblGrid>
      <w:tr w:rsidR="00AD1B65" w:rsidRPr="00AD5AE3" w14:paraId="08722956" w14:textId="77777777" w:rsidTr="00613EDC">
        <w:tc>
          <w:tcPr>
            <w:tcW w:w="590" w:type="dxa"/>
          </w:tcPr>
          <w:p w14:paraId="17D4E715" w14:textId="77777777" w:rsidR="00AD1B65" w:rsidRPr="00320369" w:rsidRDefault="00AD1B65" w:rsidP="00AB5823">
            <w:pPr>
              <w:spacing w:before="63"/>
              <w:jc w:val="left"/>
              <w:rPr>
                <w:rFonts w:eastAsia="Calibri"/>
                <w:sz w:val="18"/>
                <w:szCs w:val="18"/>
              </w:rPr>
            </w:pPr>
            <w:r w:rsidRPr="00320369">
              <w:rPr>
                <w:rFonts w:eastAsia="Calibri"/>
                <w:sz w:val="18"/>
                <w:szCs w:val="18"/>
              </w:rPr>
              <w:t>a</w:t>
            </w:r>
          </w:p>
        </w:tc>
        <w:tc>
          <w:tcPr>
            <w:tcW w:w="9049" w:type="dxa"/>
          </w:tcPr>
          <w:p w14:paraId="5DB1C8D3" w14:textId="40C9F625" w:rsidR="00AD1B65" w:rsidRPr="00320369" w:rsidRDefault="00AD1B65" w:rsidP="00AB5823">
            <w:pPr>
              <w:spacing w:before="63"/>
              <w:jc w:val="left"/>
              <w:rPr>
                <w:rFonts w:eastAsia="Calibri"/>
                <w:sz w:val="18"/>
                <w:szCs w:val="18"/>
              </w:rPr>
            </w:pPr>
            <w:r w:rsidRPr="00320369">
              <w:rPr>
                <w:rFonts w:eastAsia="Calibri"/>
                <w:sz w:val="18"/>
                <w:szCs w:val="18"/>
              </w:rPr>
              <w:t xml:space="preserve">That is, on-site events involving an atmospheric or aquatic release of radioactive material, or external exposure (due, for example, to a loss of shielding or a criticality event), that originates from a location </w:t>
            </w:r>
            <w:r w:rsidR="00F52A39" w:rsidRPr="00320369">
              <w:rPr>
                <w:rFonts w:eastAsia="Calibri"/>
                <w:sz w:val="18"/>
                <w:szCs w:val="18"/>
              </w:rPr>
              <w:t>on-site</w:t>
            </w:r>
            <w:r w:rsidRPr="00320369">
              <w:rPr>
                <w:rFonts w:eastAsia="Calibri"/>
                <w:sz w:val="18"/>
                <w:szCs w:val="18"/>
              </w:rPr>
              <w:t>.</w:t>
            </w:r>
          </w:p>
        </w:tc>
      </w:tr>
      <w:tr w:rsidR="00AD1B65" w:rsidRPr="00AD5AE3" w14:paraId="5ED145FC" w14:textId="77777777" w:rsidTr="00613EDC">
        <w:trPr>
          <w:cnfStyle w:val="000000010000" w:firstRow="0" w:lastRow="0" w:firstColumn="0" w:lastColumn="0" w:oddVBand="0" w:evenVBand="0" w:oddHBand="0" w:evenHBand="1" w:firstRowFirstColumn="0" w:firstRowLastColumn="0" w:lastRowFirstColumn="0" w:lastRowLastColumn="0"/>
        </w:trPr>
        <w:tc>
          <w:tcPr>
            <w:tcW w:w="590" w:type="dxa"/>
            <w:shd w:val="clear" w:color="auto" w:fill="E8F8E8"/>
          </w:tcPr>
          <w:p w14:paraId="1EA88430" w14:textId="77777777" w:rsidR="00AD1B65" w:rsidRPr="00320369" w:rsidRDefault="00AD1B65" w:rsidP="00AB5823">
            <w:pPr>
              <w:spacing w:before="63"/>
              <w:jc w:val="left"/>
              <w:rPr>
                <w:rFonts w:eastAsia="Calibri"/>
                <w:sz w:val="18"/>
                <w:szCs w:val="18"/>
              </w:rPr>
            </w:pPr>
            <w:r w:rsidRPr="00320369">
              <w:rPr>
                <w:rFonts w:eastAsia="Calibri"/>
                <w:sz w:val="18"/>
                <w:szCs w:val="18"/>
              </w:rPr>
              <w:t>b</w:t>
            </w:r>
          </w:p>
        </w:tc>
        <w:tc>
          <w:tcPr>
            <w:tcW w:w="9049" w:type="dxa"/>
            <w:shd w:val="clear" w:color="auto" w:fill="E8F8E8"/>
          </w:tcPr>
          <w:p w14:paraId="41E3E4E7" w14:textId="77777777" w:rsidR="00AD1B65" w:rsidRPr="00320369" w:rsidRDefault="00AD1B65" w:rsidP="00AB5823">
            <w:pPr>
              <w:spacing w:before="63"/>
              <w:jc w:val="left"/>
              <w:rPr>
                <w:rFonts w:eastAsia="Calibri"/>
                <w:sz w:val="18"/>
                <w:szCs w:val="18"/>
              </w:rPr>
            </w:pPr>
            <w:r w:rsidRPr="00320369">
              <w:rPr>
                <w:rFonts w:eastAsia="Calibri"/>
                <w:sz w:val="18"/>
                <w:szCs w:val="18"/>
              </w:rPr>
              <w:t>Such events include nuclear security events.</w:t>
            </w:r>
          </w:p>
        </w:tc>
      </w:tr>
      <w:tr w:rsidR="00AD1B65" w:rsidRPr="00AD5AE3" w14:paraId="3E6526C7" w14:textId="77777777" w:rsidTr="00613EDC">
        <w:tc>
          <w:tcPr>
            <w:tcW w:w="590" w:type="dxa"/>
          </w:tcPr>
          <w:p w14:paraId="1D76CD1C" w14:textId="77777777" w:rsidR="00AD1B65" w:rsidRPr="00320369" w:rsidRDefault="00AD1B65" w:rsidP="00AB5823">
            <w:pPr>
              <w:spacing w:before="63"/>
              <w:jc w:val="left"/>
              <w:rPr>
                <w:rFonts w:eastAsia="Calibri"/>
                <w:sz w:val="18"/>
                <w:szCs w:val="18"/>
              </w:rPr>
            </w:pPr>
            <w:r w:rsidRPr="00320369">
              <w:rPr>
                <w:rFonts w:eastAsia="Calibri"/>
                <w:sz w:val="18"/>
                <w:szCs w:val="18"/>
              </w:rPr>
              <w:t>c</w:t>
            </w:r>
          </w:p>
        </w:tc>
        <w:tc>
          <w:tcPr>
            <w:tcW w:w="9049" w:type="dxa"/>
          </w:tcPr>
          <w:p w14:paraId="71A7689C" w14:textId="77777777" w:rsidR="00AD1B65" w:rsidRPr="00320369" w:rsidRDefault="00AD1B65" w:rsidP="00AB5823">
            <w:pPr>
              <w:spacing w:before="63"/>
              <w:jc w:val="left"/>
              <w:rPr>
                <w:rFonts w:eastAsia="Calibri"/>
                <w:sz w:val="18"/>
                <w:szCs w:val="18"/>
              </w:rPr>
            </w:pPr>
            <w:r w:rsidRPr="00320369">
              <w:rPr>
                <w:rFonts w:eastAsia="Calibri"/>
                <w:sz w:val="18"/>
                <w:szCs w:val="18"/>
              </w:rPr>
              <w:t>This includes events that are beyond the design basis accidents and, as appropriate, conditions that are beyond design extension conditions.</w:t>
            </w:r>
          </w:p>
        </w:tc>
      </w:tr>
      <w:tr w:rsidR="00AD1B65" w:rsidRPr="00AD5AE3" w14:paraId="036B44B5" w14:textId="77777777" w:rsidTr="00613EDC">
        <w:trPr>
          <w:cnfStyle w:val="000000010000" w:firstRow="0" w:lastRow="0" w:firstColumn="0" w:lastColumn="0" w:oddVBand="0" w:evenVBand="0" w:oddHBand="0" w:evenHBand="1" w:firstRowFirstColumn="0" w:firstRowLastColumn="0" w:lastRowFirstColumn="0" w:lastRowLastColumn="0"/>
        </w:trPr>
        <w:tc>
          <w:tcPr>
            <w:tcW w:w="590" w:type="dxa"/>
            <w:shd w:val="clear" w:color="auto" w:fill="E8F8E8"/>
          </w:tcPr>
          <w:p w14:paraId="1A118F72" w14:textId="75BB2A77" w:rsidR="00AD1B65" w:rsidRPr="00320369" w:rsidRDefault="002D3DF5" w:rsidP="00AB5823">
            <w:pPr>
              <w:spacing w:before="63"/>
              <w:jc w:val="left"/>
              <w:rPr>
                <w:rFonts w:eastAsia="Calibri"/>
                <w:sz w:val="18"/>
                <w:szCs w:val="18"/>
              </w:rPr>
            </w:pPr>
            <w:r w:rsidRPr="00320369">
              <w:rPr>
                <w:rFonts w:eastAsia="Calibri"/>
                <w:sz w:val="18"/>
                <w:szCs w:val="18"/>
              </w:rPr>
              <w:t>d</w:t>
            </w:r>
          </w:p>
        </w:tc>
        <w:tc>
          <w:tcPr>
            <w:tcW w:w="9049" w:type="dxa"/>
            <w:shd w:val="clear" w:color="auto" w:fill="E8F8E8"/>
          </w:tcPr>
          <w:p w14:paraId="2EB8D25F" w14:textId="28591962" w:rsidR="00AD1B65" w:rsidRPr="00320369" w:rsidRDefault="00AD1B65" w:rsidP="00AB5823">
            <w:pPr>
              <w:spacing w:before="63"/>
              <w:jc w:val="left"/>
              <w:rPr>
                <w:rFonts w:eastAsia="Calibri"/>
                <w:sz w:val="18"/>
                <w:szCs w:val="18"/>
              </w:rPr>
            </w:pPr>
            <w:r w:rsidRPr="00320369">
              <w:rPr>
                <w:rFonts w:eastAsia="Calibri"/>
                <w:sz w:val="18"/>
                <w:szCs w:val="18"/>
              </w:rPr>
              <w:t xml:space="preserve">See the goals of emergency response in </w:t>
            </w:r>
            <w:r w:rsidR="008126EC" w:rsidRPr="00320369">
              <w:rPr>
                <w:rFonts w:eastAsia="Calibri"/>
                <w:sz w:val="18"/>
                <w:szCs w:val="18"/>
              </w:rPr>
              <w:t>Section 2.</w:t>
            </w:r>
            <w:r w:rsidR="0021399E" w:rsidRPr="00320369">
              <w:rPr>
                <w:rFonts w:eastAsia="Calibri"/>
                <w:sz w:val="18"/>
                <w:szCs w:val="18"/>
              </w:rPr>
              <w:t>2</w:t>
            </w:r>
            <w:r w:rsidRPr="00320369">
              <w:rPr>
                <w:rFonts w:eastAsia="Calibri"/>
                <w:sz w:val="18"/>
                <w:szCs w:val="18"/>
              </w:rPr>
              <w:t xml:space="preserve"> and the generic criteria in A</w:t>
            </w:r>
            <w:r w:rsidR="008126EC" w:rsidRPr="00320369">
              <w:rPr>
                <w:rFonts w:eastAsia="Calibri"/>
                <w:sz w:val="18"/>
                <w:szCs w:val="18"/>
              </w:rPr>
              <w:t>nnex B</w:t>
            </w:r>
            <w:r w:rsidRPr="00320369">
              <w:rPr>
                <w:rFonts w:eastAsia="Calibri"/>
                <w:sz w:val="18"/>
                <w:szCs w:val="18"/>
              </w:rPr>
              <w:t>.</w:t>
            </w:r>
          </w:p>
        </w:tc>
      </w:tr>
      <w:tr w:rsidR="00AD1B65" w:rsidRPr="00AD5AE3" w14:paraId="2BBAD28A" w14:textId="77777777" w:rsidTr="00613EDC">
        <w:tc>
          <w:tcPr>
            <w:tcW w:w="590" w:type="dxa"/>
          </w:tcPr>
          <w:p w14:paraId="45377E17" w14:textId="7D2F8BB5" w:rsidR="00AD1B65" w:rsidRPr="00320369" w:rsidRDefault="002D3DF5" w:rsidP="00AB5823">
            <w:pPr>
              <w:spacing w:before="63"/>
              <w:jc w:val="left"/>
              <w:rPr>
                <w:rFonts w:eastAsia="Calibri"/>
                <w:sz w:val="18"/>
                <w:szCs w:val="18"/>
              </w:rPr>
            </w:pPr>
            <w:r w:rsidRPr="00320369">
              <w:rPr>
                <w:rFonts w:eastAsia="Calibri"/>
                <w:sz w:val="18"/>
                <w:szCs w:val="18"/>
              </w:rPr>
              <w:t>e</w:t>
            </w:r>
          </w:p>
        </w:tc>
        <w:tc>
          <w:tcPr>
            <w:tcW w:w="9049" w:type="dxa"/>
          </w:tcPr>
          <w:p w14:paraId="7CED03E1" w14:textId="54D16C5C" w:rsidR="00AD1B65" w:rsidRPr="00320369" w:rsidRDefault="00AD1B65" w:rsidP="00AB5823">
            <w:pPr>
              <w:spacing w:before="63"/>
              <w:jc w:val="left"/>
              <w:rPr>
                <w:rFonts w:eastAsia="Calibri"/>
                <w:sz w:val="18"/>
                <w:szCs w:val="18"/>
              </w:rPr>
            </w:pPr>
            <w:r w:rsidRPr="00320369">
              <w:rPr>
                <w:rFonts w:eastAsia="Calibri"/>
                <w:sz w:val="18"/>
                <w:szCs w:val="18"/>
              </w:rPr>
              <w:t xml:space="preserve">A </w:t>
            </w:r>
            <w:r w:rsidR="00AA4534" w:rsidRPr="00320369">
              <w:rPr>
                <w:rFonts w:eastAsia="Calibri"/>
                <w:sz w:val="18"/>
                <w:szCs w:val="18"/>
              </w:rPr>
              <w:t>RDD</w:t>
            </w:r>
            <w:r w:rsidRPr="00320369">
              <w:rPr>
                <w:rFonts w:eastAsia="Calibri"/>
                <w:sz w:val="18"/>
                <w:szCs w:val="18"/>
              </w:rPr>
              <w:t xml:space="preserve"> is a device to spread radioactive material using conventional explosives or other </w:t>
            </w:r>
            <w:r w:rsidR="00720194" w:rsidRPr="00320369">
              <w:rPr>
                <w:rFonts w:eastAsia="Calibri"/>
                <w:sz w:val="18"/>
                <w:szCs w:val="18"/>
              </w:rPr>
              <w:t xml:space="preserve">mechanical </w:t>
            </w:r>
            <w:r w:rsidRPr="00320369">
              <w:rPr>
                <w:rFonts w:eastAsia="Calibri"/>
                <w:sz w:val="18"/>
                <w:szCs w:val="18"/>
              </w:rPr>
              <w:t xml:space="preserve">means. A </w:t>
            </w:r>
            <w:r w:rsidR="00AA4534" w:rsidRPr="00320369">
              <w:rPr>
                <w:rFonts w:eastAsia="Calibri"/>
                <w:sz w:val="18"/>
                <w:szCs w:val="18"/>
              </w:rPr>
              <w:t>RED</w:t>
            </w:r>
            <w:r w:rsidRPr="00320369">
              <w:rPr>
                <w:rFonts w:eastAsia="Calibri"/>
                <w:sz w:val="18"/>
                <w:szCs w:val="18"/>
              </w:rPr>
              <w:t xml:space="preserve"> is a device with radioactive material designed to intentionally expose members of the public to radiation. They could be fabricated, modified or improvised devices.</w:t>
            </w:r>
          </w:p>
        </w:tc>
      </w:tr>
      <w:tr w:rsidR="00AD1B65" w:rsidRPr="00AD5AE3" w14:paraId="0BB801EF" w14:textId="77777777" w:rsidTr="00613EDC">
        <w:trPr>
          <w:cnfStyle w:val="000000010000" w:firstRow="0" w:lastRow="0" w:firstColumn="0" w:lastColumn="0" w:oddVBand="0" w:evenVBand="0" w:oddHBand="0" w:evenHBand="1" w:firstRowFirstColumn="0" w:firstRowLastColumn="0" w:lastRowFirstColumn="0" w:lastRowLastColumn="0"/>
        </w:trPr>
        <w:tc>
          <w:tcPr>
            <w:tcW w:w="590" w:type="dxa"/>
            <w:shd w:val="clear" w:color="auto" w:fill="E8F8E8"/>
          </w:tcPr>
          <w:p w14:paraId="392BBF17" w14:textId="240F870E" w:rsidR="00AD1B65" w:rsidRPr="00320369" w:rsidRDefault="002D3DF5" w:rsidP="00AB5823">
            <w:pPr>
              <w:spacing w:before="63"/>
              <w:jc w:val="left"/>
              <w:rPr>
                <w:rFonts w:eastAsia="Calibri"/>
                <w:sz w:val="18"/>
                <w:szCs w:val="18"/>
              </w:rPr>
            </w:pPr>
            <w:r w:rsidRPr="00320369">
              <w:rPr>
                <w:rFonts w:eastAsia="Calibri"/>
                <w:sz w:val="18"/>
                <w:szCs w:val="18"/>
              </w:rPr>
              <w:t>f</w:t>
            </w:r>
          </w:p>
        </w:tc>
        <w:tc>
          <w:tcPr>
            <w:tcW w:w="9049" w:type="dxa"/>
            <w:shd w:val="clear" w:color="auto" w:fill="E8F8E8"/>
          </w:tcPr>
          <w:p w14:paraId="5E4EAFB8" w14:textId="77777777" w:rsidR="00AD1B65" w:rsidRPr="00320369" w:rsidRDefault="00AD1B65" w:rsidP="00AB5823">
            <w:pPr>
              <w:spacing w:before="63"/>
              <w:jc w:val="left"/>
              <w:rPr>
                <w:rFonts w:eastAsia="Calibri"/>
                <w:sz w:val="18"/>
                <w:szCs w:val="18"/>
              </w:rPr>
            </w:pPr>
            <w:r w:rsidRPr="00320369">
              <w:rPr>
                <w:rFonts w:eastAsia="Calibri"/>
                <w:sz w:val="18"/>
                <w:szCs w:val="18"/>
              </w:rPr>
              <w:t xml:space="preserve">See </w:t>
            </w:r>
            <w:r w:rsidR="00396734" w:rsidRPr="00320369">
              <w:rPr>
                <w:rFonts w:eastAsia="Calibri"/>
                <w:sz w:val="18"/>
                <w:szCs w:val="18"/>
              </w:rPr>
              <w:t>clause 3.2.38.</w:t>
            </w:r>
          </w:p>
        </w:tc>
      </w:tr>
    </w:tbl>
    <w:p w14:paraId="2D2EEA5E" w14:textId="7E43C5E7" w:rsidR="00AD1B65" w:rsidRPr="00147166" w:rsidRDefault="008E7428" w:rsidP="00320369">
      <w:pPr>
        <w:pStyle w:val="Numbersnormal"/>
      </w:pPr>
      <w:r>
        <w:lastRenderedPageBreak/>
        <w:t>3.1</w:t>
      </w:r>
      <w:r w:rsidR="00AD1B65" w:rsidRPr="00147166">
        <w:t xml:space="preserve">.20. </w:t>
      </w:r>
      <w:r w:rsidR="00320369">
        <w:tab/>
      </w:r>
      <w:r w:rsidR="00AD1B65">
        <w:t>F</w:t>
      </w:r>
      <w:r w:rsidR="00AD1B65" w:rsidRPr="00147166">
        <w:t xml:space="preserve">or facilities and activities, a hazard assessment on the basis of a graded approach </w:t>
      </w:r>
      <w:r w:rsidR="00AD1B65">
        <w:t>should be</w:t>
      </w:r>
      <w:r w:rsidR="00AD1B65" w:rsidRPr="00147166">
        <w:t xml:space="preserve"> performed. The hazard assessment sh</w:t>
      </w:r>
      <w:r w:rsidR="00AD1B65">
        <w:t>ould</w:t>
      </w:r>
      <w:r w:rsidR="00AD1B65" w:rsidRPr="00147166">
        <w:t xml:space="preserve"> include consideration of:</w:t>
      </w:r>
    </w:p>
    <w:p w14:paraId="7BE1E8FE" w14:textId="5F0B5C0D" w:rsidR="00AD1B65" w:rsidRPr="00147166" w:rsidRDefault="0081262E" w:rsidP="009318DE">
      <w:pPr>
        <w:pStyle w:val="Lettersnormal"/>
        <w:numPr>
          <w:ilvl w:val="0"/>
          <w:numId w:val="72"/>
        </w:numPr>
      </w:pPr>
      <w:r>
        <w:t>e</w:t>
      </w:r>
      <w:r w:rsidR="00AD1B65" w:rsidRPr="00147166">
        <w:t>vents that could affect the facility or activity, including events of very low probability and even</w:t>
      </w:r>
      <w:r>
        <w:t>ts not considered in the design</w:t>
      </w:r>
    </w:p>
    <w:p w14:paraId="24B4581A" w14:textId="011BBF88" w:rsidR="00AD1B65" w:rsidRPr="00147166" w:rsidRDefault="0081262E" w:rsidP="009318DE">
      <w:pPr>
        <w:pStyle w:val="Lettersnormal"/>
        <w:numPr>
          <w:ilvl w:val="0"/>
          <w:numId w:val="72"/>
        </w:numPr>
      </w:pPr>
      <w:r>
        <w:t>e</w:t>
      </w:r>
      <w:r w:rsidR="00AD1B65" w:rsidRPr="00147166">
        <w:t>vents involving a combination of a nuclear or radiological emergency with a conventional emergency such as an emergency following an earthquake, a volcanic eruption, a tropical cyclone, severe weather, a tsunami, an aircraft crash or civil disturbances that could affect wide areas and/or could impair capabilities to provide su</w:t>
      </w:r>
      <w:r>
        <w:t>pport in the emergency response</w:t>
      </w:r>
    </w:p>
    <w:p w14:paraId="35A4B2CA" w14:textId="3817B3FE" w:rsidR="00AD1B65" w:rsidRPr="00147166" w:rsidRDefault="0081262E" w:rsidP="009318DE">
      <w:pPr>
        <w:pStyle w:val="Lettersnormal"/>
        <w:numPr>
          <w:ilvl w:val="0"/>
          <w:numId w:val="72"/>
        </w:numPr>
      </w:pPr>
      <w:r>
        <w:t>e</w:t>
      </w:r>
      <w:r w:rsidR="00AD1B65" w:rsidRPr="00147166">
        <w:t>vents that could affect several facilities and activities concurrently, as well as consideration of the interactions between the fac</w:t>
      </w:r>
      <w:r>
        <w:t>ilities and activities affected</w:t>
      </w:r>
    </w:p>
    <w:p w14:paraId="0A6BC4F4" w14:textId="3F979A2D" w:rsidR="00AD1B65" w:rsidRPr="00147166" w:rsidRDefault="0081262E" w:rsidP="009318DE">
      <w:pPr>
        <w:pStyle w:val="Lettersnormal"/>
        <w:numPr>
          <w:ilvl w:val="0"/>
          <w:numId w:val="72"/>
        </w:numPr>
      </w:pPr>
      <w:r>
        <w:t>e</w:t>
      </w:r>
      <w:r w:rsidR="00AD1B65" w:rsidRPr="00147166">
        <w:t xml:space="preserve">vents at facilities in other </w:t>
      </w:r>
      <w:r w:rsidR="006A1037">
        <w:t>countri</w:t>
      </w:r>
      <w:r w:rsidR="00AD1B65" w:rsidRPr="00147166">
        <w:t xml:space="preserve">es or events involving activities in other </w:t>
      </w:r>
      <w:r w:rsidR="006A1037">
        <w:t>countri</w:t>
      </w:r>
      <w:r w:rsidR="00AD1B65" w:rsidRPr="00147166">
        <w:t>es.</w:t>
      </w:r>
    </w:p>
    <w:p w14:paraId="636F88C0" w14:textId="6F9073E4" w:rsidR="00AD1B65" w:rsidRPr="00147166" w:rsidRDefault="008E7428" w:rsidP="00320369">
      <w:pPr>
        <w:pStyle w:val="Numbersnormal"/>
      </w:pPr>
      <w:r>
        <w:t>3.1</w:t>
      </w:r>
      <w:r w:rsidR="00AD1B65" w:rsidRPr="00147166">
        <w:t xml:space="preserve">.21. </w:t>
      </w:r>
      <w:r w:rsidR="00320369">
        <w:tab/>
      </w:r>
      <w:r w:rsidR="00AD1B65">
        <w:t>T</w:t>
      </w:r>
      <w:r w:rsidR="00AD1B65" w:rsidRPr="00147166">
        <w:t xml:space="preserve">he hazard assessment </w:t>
      </w:r>
      <w:r w:rsidR="00AD1B65">
        <w:t xml:space="preserve">should ensure the </w:t>
      </w:r>
      <w:r w:rsidR="00AD1B65" w:rsidRPr="00147166">
        <w:t>identif</w:t>
      </w:r>
      <w:r w:rsidR="00AD1B65">
        <w:t>ication of</w:t>
      </w:r>
      <w:r w:rsidR="00AD1B65" w:rsidRPr="00147166">
        <w:t xml:space="preserve"> those facilities and locations at which there is a significant likelihood of encountering a dangerous source that is not under control.</w:t>
      </w:r>
      <w:r w:rsidR="00AD1B65" w:rsidRPr="00147166">
        <w:rPr>
          <w:vertAlign w:val="superscript"/>
        </w:rPr>
        <w:footnoteReference w:id="10"/>
      </w:r>
    </w:p>
    <w:p w14:paraId="48DE0BDC" w14:textId="218AE93A" w:rsidR="00AD1B65" w:rsidRPr="00147166" w:rsidRDefault="008E7428" w:rsidP="00320369">
      <w:pPr>
        <w:pStyle w:val="Numbersnormal"/>
      </w:pPr>
      <w:r>
        <w:t>3.1</w:t>
      </w:r>
      <w:r w:rsidR="00AD1B65" w:rsidRPr="00147166">
        <w:t xml:space="preserve">.22. </w:t>
      </w:r>
      <w:r w:rsidR="00320369">
        <w:tab/>
      </w:r>
      <w:r w:rsidR="00AD1B65">
        <w:t>T</w:t>
      </w:r>
      <w:r w:rsidR="00AD1B65" w:rsidRPr="00147166">
        <w:t xml:space="preserve">he hazard assessment </w:t>
      </w:r>
      <w:r w:rsidR="00AD1B65">
        <w:t xml:space="preserve">should </w:t>
      </w:r>
      <w:r w:rsidR="00AD1B65" w:rsidRPr="00147166">
        <w:t>include consideration of the results of threat assessments made</w:t>
      </w:r>
      <w:r w:rsidR="001B646A">
        <w:t xml:space="preserve"> for nuclear security purposes (IAEA 2011a, </w:t>
      </w:r>
      <w:r w:rsidR="002336E8">
        <w:t xml:space="preserve">IAEA </w:t>
      </w:r>
      <w:r w:rsidR="001B646A">
        <w:t xml:space="preserve">2011b, </w:t>
      </w:r>
      <w:r w:rsidR="002336E8">
        <w:t xml:space="preserve">IAEA </w:t>
      </w:r>
      <w:r w:rsidR="001B646A">
        <w:t>2011c)</w:t>
      </w:r>
      <w:r w:rsidR="00AD1B65" w:rsidRPr="00147166">
        <w:t>.</w:t>
      </w:r>
      <w:r w:rsidR="00AD1B65" w:rsidRPr="00147166">
        <w:rPr>
          <w:vertAlign w:val="superscript"/>
        </w:rPr>
        <w:footnoteReference w:id="11"/>
      </w:r>
    </w:p>
    <w:p w14:paraId="0979D629" w14:textId="6926AA74" w:rsidR="00AD1B65" w:rsidRPr="00147166" w:rsidRDefault="008E7428" w:rsidP="00320369">
      <w:pPr>
        <w:pStyle w:val="Numbersnormal"/>
      </w:pPr>
      <w:r>
        <w:t>3.1</w:t>
      </w:r>
      <w:r w:rsidR="00AD1B65" w:rsidRPr="00147166">
        <w:t xml:space="preserve">.23. </w:t>
      </w:r>
      <w:r w:rsidR="00320369">
        <w:tab/>
      </w:r>
      <w:r w:rsidR="00AD1B65" w:rsidRPr="00147166">
        <w:t>In the hazard assessment, facilities and activities, on-site areas, off-site areas and locations sh</w:t>
      </w:r>
      <w:r w:rsidR="00AD1B65">
        <w:t>ould</w:t>
      </w:r>
      <w:r w:rsidR="00AD1B65" w:rsidRPr="00147166">
        <w:t xml:space="preserve"> be identified for which a nuclear or radiological emergency could — with account taken of the uncertainties in and limitations of the information available — warrant any of the following:</w:t>
      </w:r>
    </w:p>
    <w:p w14:paraId="22199134" w14:textId="762DC9BC" w:rsidR="00AD1B65" w:rsidRPr="00B703A9" w:rsidRDefault="0081262E" w:rsidP="00AB7CDF">
      <w:pPr>
        <w:pStyle w:val="Lettersnormal"/>
        <w:numPr>
          <w:ilvl w:val="0"/>
          <w:numId w:val="69"/>
        </w:numPr>
      </w:pPr>
      <w:r>
        <w:t>p</w:t>
      </w:r>
      <w:r w:rsidR="00AD1B65" w:rsidRPr="00147166">
        <w:t>recautionary urgent protective actions to avoid or to minim</w:t>
      </w:r>
      <w:r w:rsidR="005501CC">
        <w:t>is</w:t>
      </w:r>
      <w:r w:rsidR="00AD1B65" w:rsidRPr="00147166">
        <w:t xml:space="preserve">e </w:t>
      </w:r>
      <w:r w:rsidR="00EB63AC">
        <w:t>severe tissue reactions</w:t>
      </w:r>
      <w:r w:rsidR="00AD1B65" w:rsidRPr="00147166">
        <w:t xml:space="preserve"> by keeping </w:t>
      </w:r>
      <w:r w:rsidR="00AD1B65" w:rsidRPr="00B703A9">
        <w:t>doses below levels approaching the generic criteria at which urgent protective actions and other response actions are required to be undertaken under any circumstances, with account taken of A</w:t>
      </w:r>
      <w:r w:rsidR="008126EC" w:rsidRPr="00B703A9">
        <w:t>nnex B</w:t>
      </w:r>
    </w:p>
    <w:p w14:paraId="49E4351B" w14:textId="6B18E1F1" w:rsidR="00AD1B65" w:rsidRPr="00B703A9" w:rsidRDefault="0081262E" w:rsidP="00AB7CDF">
      <w:pPr>
        <w:pStyle w:val="Lettersnormal"/>
        <w:numPr>
          <w:ilvl w:val="0"/>
          <w:numId w:val="69"/>
        </w:numPr>
      </w:pPr>
      <w:r>
        <w:t>u</w:t>
      </w:r>
      <w:r w:rsidR="00AD1B65" w:rsidRPr="00B703A9">
        <w:t>rgent protective actions and other response actions to avoid or to minim</w:t>
      </w:r>
      <w:r w:rsidR="005501CC" w:rsidRPr="00B703A9">
        <w:t>is</w:t>
      </w:r>
      <w:r w:rsidR="00EB63AC">
        <w:t>e severe tissue reactions</w:t>
      </w:r>
      <w:r w:rsidR="00AD1B65" w:rsidRPr="00B703A9">
        <w:t xml:space="preserve"> and to reduce the risk of stochastic effects, with account taken of A</w:t>
      </w:r>
      <w:r w:rsidR="008126EC" w:rsidRPr="00B703A9">
        <w:t>nnex</w:t>
      </w:r>
      <w:r>
        <w:t> </w:t>
      </w:r>
      <w:r w:rsidR="008126EC" w:rsidRPr="00B703A9">
        <w:t>B</w:t>
      </w:r>
    </w:p>
    <w:p w14:paraId="52D63602" w14:textId="6DA1316C" w:rsidR="00AD1B65" w:rsidRPr="00B703A9" w:rsidRDefault="0081262E" w:rsidP="00AB7CDF">
      <w:pPr>
        <w:pStyle w:val="Lettersnormal"/>
        <w:numPr>
          <w:ilvl w:val="0"/>
          <w:numId w:val="69"/>
        </w:numPr>
      </w:pPr>
      <w:r>
        <w:t>e</w:t>
      </w:r>
      <w:r w:rsidR="00AD1B65" w:rsidRPr="00B703A9">
        <w:t>arly protective actions and other response actions, with account taken of A</w:t>
      </w:r>
      <w:r w:rsidR="008126EC" w:rsidRPr="00B703A9">
        <w:t>nnex B</w:t>
      </w:r>
    </w:p>
    <w:p w14:paraId="7EE2C576" w14:textId="5B0D4099" w:rsidR="00AD1B65" w:rsidRPr="00B703A9" w:rsidRDefault="0081262E" w:rsidP="00AB7CDF">
      <w:pPr>
        <w:pStyle w:val="Lettersnormal"/>
        <w:numPr>
          <w:ilvl w:val="0"/>
          <w:numId w:val="69"/>
        </w:numPr>
      </w:pPr>
      <w:r>
        <w:t>o</w:t>
      </w:r>
      <w:r w:rsidR="00AD1B65" w:rsidRPr="00B703A9">
        <w:t>ther emergency response actions such as longer term medical actions, with account taken of A</w:t>
      </w:r>
      <w:r w:rsidR="008126EC" w:rsidRPr="00B703A9">
        <w:t>nnex B</w:t>
      </w:r>
      <w:r w:rsidR="00AD1B65" w:rsidRPr="00B703A9">
        <w:t>, and emergency response actions aimed at enabling the termination of the emergency (</w:t>
      </w:r>
      <w:r w:rsidR="00B703A9" w:rsidRPr="00B703A9">
        <w:t>see clauses 3.2.95</w:t>
      </w:r>
      <w:r w:rsidR="00D6156F">
        <w:t xml:space="preserve"> </w:t>
      </w:r>
      <w:r w:rsidR="00B703A9" w:rsidRPr="00B703A9">
        <w:t>-</w:t>
      </w:r>
      <w:r w:rsidR="00D6156F">
        <w:t xml:space="preserve"> </w:t>
      </w:r>
      <w:r w:rsidR="00B703A9" w:rsidRPr="00B703A9">
        <w:t>3.2.101</w:t>
      </w:r>
      <w:r>
        <w:t>)</w:t>
      </w:r>
      <w:r>
        <w:br/>
        <w:t>or</w:t>
      </w:r>
    </w:p>
    <w:p w14:paraId="5CBE3ECB" w14:textId="247BD089" w:rsidR="00AD1B65" w:rsidRPr="00B703A9" w:rsidRDefault="0081262E" w:rsidP="00AB7CDF">
      <w:pPr>
        <w:pStyle w:val="Lettersnormal"/>
        <w:numPr>
          <w:ilvl w:val="0"/>
          <w:numId w:val="69"/>
        </w:numPr>
      </w:pPr>
      <w:r>
        <w:lastRenderedPageBreak/>
        <w:t>p</w:t>
      </w:r>
      <w:r w:rsidR="00AD1B65" w:rsidRPr="00B703A9">
        <w:t xml:space="preserve">rotection of emergency workers in accordance with </w:t>
      </w:r>
      <w:r w:rsidR="00B703A9" w:rsidRPr="00B703A9">
        <w:t>clauses 3.2.49</w:t>
      </w:r>
      <w:r w:rsidR="00D6156F">
        <w:t xml:space="preserve"> </w:t>
      </w:r>
      <w:r w:rsidR="00B703A9" w:rsidRPr="00B703A9">
        <w:t>-</w:t>
      </w:r>
      <w:r w:rsidR="00D6156F">
        <w:t xml:space="preserve"> </w:t>
      </w:r>
      <w:r w:rsidR="00B703A9" w:rsidRPr="00B703A9">
        <w:t>3.2</w:t>
      </w:r>
      <w:r w:rsidR="00D50D18">
        <w:t>.</w:t>
      </w:r>
      <w:r w:rsidR="00B703A9" w:rsidRPr="00B703A9">
        <w:t>61</w:t>
      </w:r>
      <w:r w:rsidR="00B703A9">
        <w:t xml:space="preserve"> </w:t>
      </w:r>
      <w:r w:rsidR="00AD1B65" w:rsidRPr="00B703A9">
        <w:t>and with account taken of A</w:t>
      </w:r>
      <w:r w:rsidR="008126EC" w:rsidRPr="00B703A9">
        <w:t>nnex A</w:t>
      </w:r>
      <w:r w:rsidR="00AD1B65" w:rsidRPr="00B703A9">
        <w:t>.</w:t>
      </w:r>
    </w:p>
    <w:p w14:paraId="25E6ED20" w14:textId="4E0F6A7B" w:rsidR="002602F3" w:rsidRDefault="008E7428" w:rsidP="006E2852">
      <w:pPr>
        <w:pStyle w:val="Numbersnormal"/>
      </w:pPr>
      <w:r w:rsidRPr="00B703A9">
        <w:t>3.1</w:t>
      </w:r>
      <w:r w:rsidR="00AD1B65" w:rsidRPr="00B703A9">
        <w:t xml:space="preserve">.24. </w:t>
      </w:r>
      <w:r w:rsidR="006E2852">
        <w:tab/>
      </w:r>
      <w:r w:rsidR="00AD1B65" w:rsidRPr="00B703A9">
        <w:t>The hazard assessment should also identify non-radiation-related</w:t>
      </w:r>
      <w:r w:rsidR="00AD1B65" w:rsidRPr="00147166">
        <w:t xml:space="preserve"> hazards</w:t>
      </w:r>
      <w:r w:rsidR="00AD1B65" w:rsidRPr="00147166">
        <w:rPr>
          <w:vertAlign w:val="superscript"/>
        </w:rPr>
        <w:footnoteReference w:id="12"/>
      </w:r>
      <w:r w:rsidR="00AD1B65" w:rsidRPr="00147166">
        <w:t xml:space="preserve"> to people </w:t>
      </w:r>
      <w:r w:rsidR="00F52A39">
        <w:t>on-site</w:t>
      </w:r>
      <w:r w:rsidR="00AD1B65" w:rsidRPr="00147166">
        <w:t xml:space="preserve"> and </w:t>
      </w:r>
      <w:r w:rsidR="00F52A39">
        <w:t>off-site</w:t>
      </w:r>
      <w:r w:rsidR="00AD1B65" w:rsidRPr="00147166">
        <w:t xml:space="preserve"> that are associated with the facility or activity and that may impair the effectiveness of the response actions to be taken.</w:t>
      </w:r>
      <w:r w:rsidR="002602F3" w:rsidRPr="002602F3">
        <w:t xml:space="preserve"> </w:t>
      </w:r>
    </w:p>
    <w:p w14:paraId="3E62E13B" w14:textId="77777777" w:rsidR="00184A95" w:rsidRDefault="002602F3" w:rsidP="006E2852">
      <w:pPr>
        <w:pStyle w:val="Numbersnormal"/>
      </w:pPr>
      <w:r>
        <w:t>3.1</w:t>
      </w:r>
      <w:r w:rsidRPr="00147166">
        <w:t xml:space="preserve">.25. </w:t>
      </w:r>
      <w:r w:rsidR="006E2852">
        <w:tab/>
      </w:r>
      <w:r w:rsidRPr="00147166">
        <w:t xml:space="preserve">The review of the hazard assessment </w:t>
      </w:r>
      <w:r>
        <w:t xml:space="preserve">should be </w:t>
      </w:r>
      <w:r w:rsidRPr="00147166">
        <w:t xml:space="preserve">performed periodically with the aims of: </w:t>
      </w:r>
    </w:p>
    <w:p w14:paraId="3D6374DE" w14:textId="77777777" w:rsidR="00184A95" w:rsidRDefault="002602F3" w:rsidP="00184A95">
      <w:pPr>
        <w:pStyle w:val="Lettersnormal"/>
        <w:numPr>
          <w:ilvl w:val="0"/>
          <w:numId w:val="71"/>
        </w:numPr>
      </w:pPr>
      <w:r w:rsidRPr="00147166">
        <w:t>ensuring that all facilities and activities, on-site areas, off-site areas and locations where events could occur that would necessitate protective actions and other respo</w:t>
      </w:r>
      <w:r w:rsidR="00184A95">
        <w:t>nse actions are identified</w:t>
      </w:r>
    </w:p>
    <w:p w14:paraId="0D961CDB" w14:textId="3F91E608" w:rsidR="002602F3" w:rsidRPr="00147166" w:rsidRDefault="002602F3" w:rsidP="00184A95">
      <w:pPr>
        <w:pStyle w:val="Lettersnormal"/>
        <w:numPr>
          <w:ilvl w:val="0"/>
          <w:numId w:val="71"/>
        </w:numPr>
      </w:pPr>
      <w:r w:rsidRPr="00147166">
        <w:t xml:space="preserve">taking into account any changes in the hazards within the </w:t>
      </w:r>
      <w:r>
        <w:t>country</w:t>
      </w:r>
      <w:r w:rsidRPr="00147166">
        <w:t xml:space="preserve"> and beyond its borders, any changes in assessments of threats for nuclear security purposes, the experience</w:t>
      </w:r>
      <w:r>
        <w:t>s</w:t>
      </w:r>
      <w:r w:rsidRPr="00147166">
        <w:t xml:space="preserve"> and lessons from research, operation and emergency exercises, and technological developments (</w:t>
      </w:r>
      <w:r w:rsidRPr="00B703A9">
        <w:t>see clauses 3.3.30, 3.3.36 and 3.3.38).</w:t>
      </w:r>
      <w:r w:rsidRPr="00147166">
        <w:t xml:space="preserve"> The results of this review sh</w:t>
      </w:r>
      <w:r>
        <w:t>ould</w:t>
      </w:r>
      <w:r w:rsidRPr="00147166">
        <w:t xml:space="preserve"> be used to revise the emergency arrangements as necessary.</w:t>
      </w:r>
    </w:p>
    <w:p w14:paraId="6A7A43FA" w14:textId="53DC5438" w:rsidR="00184074" w:rsidRDefault="002602F3" w:rsidP="006E2852">
      <w:pPr>
        <w:pStyle w:val="Numbersnormal"/>
      </w:pPr>
      <w:r>
        <w:t>3.1</w:t>
      </w:r>
      <w:r w:rsidRPr="00147166">
        <w:t xml:space="preserve">.26. </w:t>
      </w:r>
      <w:r w:rsidR="006E2852">
        <w:tab/>
      </w:r>
      <w:r>
        <w:t>O</w:t>
      </w:r>
      <w:r w:rsidRPr="00147166">
        <w:t>perating organ</w:t>
      </w:r>
      <w:r>
        <w:t>is</w:t>
      </w:r>
      <w:r w:rsidRPr="00147166">
        <w:t>ations</w:t>
      </w:r>
      <w:r>
        <w:t xml:space="preserve"> should</w:t>
      </w:r>
      <w:r w:rsidRPr="00147166">
        <w:t xml:space="preserve"> review appropriately and, as necessary, revise the emergency arrangements</w:t>
      </w:r>
      <w:r w:rsidR="0049692F">
        <w:t>:</w:t>
      </w:r>
    </w:p>
    <w:p w14:paraId="095AF7D5" w14:textId="1D210120" w:rsidR="00184074" w:rsidRDefault="002602F3" w:rsidP="005650C9">
      <w:pPr>
        <w:pStyle w:val="Lettersnormal"/>
        <w:numPr>
          <w:ilvl w:val="0"/>
          <w:numId w:val="70"/>
        </w:numPr>
      </w:pPr>
      <w:r w:rsidRPr="00147166">
        <w:t>prior to any changes in the facility or activity that affect t</w:t>
      </w:r>
      <w:r w:rsidR="0049692F">
        <w:t>he existing hazard assessment</w:t>
      </w:r>
    </w:p>
    <w:p w14:paraId="097BE690" w14:textId="527C31BC" w:rsidR="00AD1B65" w:rsidRDefault="002602F3" w:rsidP="005650C9">
      <w:pPr>
        <w:pStyle w:val="Lettersnormal"/>
        <w:numPr>
          <w:ilvl w:val="0"/>
          <w:numId w:val="70"/>
        </w:numPr>
      </w:pPr>
      <w:r w:rsidRPr="00147166">
        <w:t>when new information becomes available that provides insights into the adequacy of the existing arrangements.</w:t>
      </w:r>
      <w:r w:rsidRPr="00147166">
        <w:rPr>
          <w:vertAlign w:val="superscript"/>
        </w:rPr>
        <w:footnoteReference w:id="13"/>
      </w:r>
    </w:p>
    <w:p w14:paraId="7CE9A5AA" w14:textId="77777777" w:rsidR="00535E85" w:rsidRPr="00147166" w:rsidRDefault="00535E85" w:rsidP="006E2852">
      <w:pPr>
        <w:pStyle w:val="Numbersnormal"/>
      </w:pPr>
    </w:p>
    <w:tbl>
      <w:tblPr>
        <w:tblW w:w="9639" w:type="dxa"/>
        <w:shd w:val="clear" w:color="auto" w:fill="006600"/>
        <w:tblLook w:val="04A0" w:firstRow="1" w:lastRow="0" w:firstColumn="1" w:lastColumn="0" w:noHBand="0" w:noVBand="1"/>
      </w:tblPr>
      <w:tblGrid>
        <w:gridCol w:w="9639"/>
      </w:tblGrid>
      <w:tr w:rsidR="00DE1A35" w:rsidRPr="004920A9" w14:paraId="42821715" w14:textId="77777777" w:rsidTr="00535E85">
        <w:trPr>
          <w:trHeight w:val="446"/>
        </w:trPr>
        <w:tc>
          <w:tcPr>
            <w:tcW w:w="8918" w:type="dxa"/>
            <w:shd w:val="clear" w:color="auto" w:fill="006600"/>
            <w:vAlign w:val="center"/>
          </w:tcPr>
          <w:p w14:paraId="4D409ADE" w14:textId="77777777" w:rsidR="00DE1A35" w:rsidRPr="00535E85" w:rsidRDefault="00F0410B" w:rsidP="00535E85">
            <w:pPr>
              <w:pStyle w:val="Box"/>
              <w:framePr w:hSpace="0" w:wrap="auto" w:vAnchor="margin" w:xAlign="left" w:yAlign="inline"/>
              <w:spacing w:before="63" w:after="63"/>
              <w:suppressOverlap w:val="0"/>
              <w:rPr>
                <w:rFonts w:asciiTheme="minorHAnsi" w:eastAsia="Calibri" w:hAnsiTheme="minorHAnsi" w:cstheme="minorHAnsi"/>
                <w:lang w:val="en-GB"/>
              </w:rPr>
            </w:pPr>
            <w:r w:rsidRPr="00535E85">
              <w:rPr>
                <w:rFonts w:asciiTheme="minorHAnsi" w:eastAsia="Calibri" w:hAnsiTheme="minorHAnsi" w:cstheme="minorHAnsi"/>
                <w:bCs w:val="0"/>
                <w:lang w:val="en-GB"/>
              </w:rPr>
              <w:t>Protection strategy for a nuclear or radiological emergency</w:t>
            </w:r>
          </w:p>
        </w:tc>
      </w:tr>
    </w:tbl>
    <w:p w14:paraId="13BC51B4" w14:textId="77777777" w:rsidR="00AD1B65" w:rsidRPr="00535E85" w:rsidRDefault="00AD1B65" w:rsidP="002A3E53">
      <w:pPr>
        <w:pStyle w:val="Quote"/>
        <w:rPr>
          <w:rFonts w:ascii="Calibri" w:hAnsi="Calibri" w:cs="Calibri"/>
          <w:sz w:val="22"/>
          <w:szCs w:val="22"/>
        </w:rPr>
      </w:pPr>
      <w:r w:rsidRPr="00535E85">
        <w:rPr>
          <w:rFonts w:ascii="Calibri" w:hAnsi="Calibri" w:cs="Calibri"/>
          <w:sz w:val="22"/>
          <w:szCs w:val="22"/>
        </w:rPr>
        <w:t>Protection strategies should be developed, justified and optimi</w:t>
      </w:r>
      <w:r w:rsidR="00294F42" w:rsidRPr="00535E85">
        <w:rPr>
          <w:rFonts w:ascii="Calibri" w:hAnsi="Calibri" w:cs="Calibri"/>
          <w:sz w:val="22"/>
          <w:szCs w:val="22"/>
        </w:rPr>
        <w:t>s</w:t>
      </w:r>
      <w:r w:rsidRPr="00535E85">
        <w:rPr>
          <w:rFonts w:ascii="Calibri" w:hAnsi="Calibri" w:cs="Calibri"/>
          <w:sz w:val="22"/>
          <w:szCs w:val="22"/>
        </w:rPr>
        <w:t>ed at the preparedness stage for taking protective actions and other response actions effectively in a nuclear or radiological emergency.</w:t>
      </w:r>
    </w:p>
    <w:p w14:paraId="3A972E66" w14:textId="1A3C8E4A" w:rsidR="00AD1B65" w:rsidRPr="00147166" w:rsidRDefault="008E7428" w:rsidP="00535E85">
      <w:pPr>
        <w:pStyle w:val="Numbersnormal"/>
      </w:pPr>
      <w:r>
        <w:t>3.1</w:t>
      </w:r>
      <w:r w:rsidR="00AD1B65" w:rsidRPr="00147166">
        <w:t xml:space="preserve">.27. </w:t>
      </w:r>
      <w:r w:rsidR="00535E85">
        <w:tab/>
      </w:r>
      <w:r w:rsidR="00AD1B65">
        <w:t>O</w:t>
      </w:r>
      <w:r w:rsidR="00AD1B65" w:rsidRPr="00147166">
        <w:t xml:space="preserve">n the basis of the hazards identified and the potential consequences of a nuclear or radiological emergency, protection strategies </w:t>
      </w:r>
      <w:r w:rsidR="00AD1B65">
        <w:t>should be</w:t>
      </w:r>
      <w:r w:rsidR="00AD1B65" w:rsidRPr="00147166">
        <w:t xml:space="preserve"> developed, justified and optim</w:t>
      </w:r>
      <w:r w:rsidR="005501CC">
        <w:t>is</w:t>
      </w:r>
      <w:r w:rsidR="00AD1B65" w:rsidRPr="00147166">
        <w:t>ed at the preparedness stage for taking protective actions and other response actions effectively in a nuclear or radiological emergency to achieve the goals of emergency response.</w:t>
      </w:r>
    </w:p>
    <w:p w14:paraId="54DBC7E2" w14:textId="02CA8B4B" w:rsidR="00AD1B65" w:rsidRPr="00147166" w:rsidRDefault="008E7428" w:rsidP="00535E85">
      <w:pPr>
        <w:pStyle w:val="Numbersnormal"/>
      </w:pPr>
      <w:r>
        <w:t>3.1</w:t>
      </w:r>
      <w:r w:rsidR="00AD1B65" w:rsidRPr="00147166">
        <w:t xml:space="preserve">.28. </w:t>
      </w:r>
      <w:r w:rsidR="00535E85">
        <w:tab/>
      </w:r>
      <w:r w:rsidR="00AD1B65" w:rsidRPr="00147166">
        <w:t>Development of a protection strategy sh</w:t>
      </w:r>
      <w:r w:rsidR="00AD1B65">
        <w:t>ould</w:t>
      </w:r>
      <w:r w:rsidR="00AD1B65" w:rsidRPr="00147166">
        <w:t xml:space="preserve"> include, but sh</w:t>
      </w:r>
      <w:r w:rsidR="00AD1B65">
        <w:t>ould</w:t>
      </w:r>
      <w:r w:rsidR="00AD1B65" w:rsidRPr="00147166">
        <w:t xml:space="preserve"> not be limited to, the following:</w:t>
      </w:r>
    </w:p>
    <w:p w14:paraId="0E901839" w14:textId="026334F6" w:rsidR="00AD1B65" w:rsidRPr="00147166" w:rsidRDefault="00AD1B65" w:rsidP="00AB7CDF">
      <w:pPr>
        <w:pStyle w:val="Lettersnormal"/>
        <w:numPr>
          <w:ilvl w:val="0"/>
          <w:numId w:val="61"/>
        </w:numPr>
      </w:pPr>
      <w:r w:rsidRPr="00147166">
        <w:t>Consideration sh</w:t>
      </w:r>
      <w:r>
        <w:t>ould</w:t>
      </w:r>
      <w:r w:rsidRPr="00147166">
        <w:t xml:space="preserve"> be given </w:t>
      </w:r>
      <w:r w:rsidR="00294F42">
        <w:t>for</w:t>
      </w:r>
      <w:r w:rsidR="00294F42" w:rsidRPr="00147166">
        <w:t xml:space="preserve"> </w:t>
      </w:r>
      <w:r w:rsidRPr="00147166">
        <w:t>actions to be taken to avoid or to minim</w:t>
      </w:r>
      <w:r w:rsidR="005501CC">
        <w:t>is</w:t>
      </w:r>
      <w:r w:rsidRPr="00147166">
        <w:t xml:space="preserve">e severe </w:t>
      </w:r>
      <w:r w:rsidR="00EB63AC">
        <w:t>tissue reactions</w:t>
      </w:r>
      <w:r w:rsidRPr="00147166">
        <w:t xml:space="preserve"> and to reduce the risk of stochasti</w:t>
      </w:r>
      <w:r w:rsidR="00EB63AC">
        <w:t>c effects. Tissue reactions</w:t>
      </w:r>
      <w:r w:rsidRPr="00147166">
        <w:t xml:space="preserve"> sh</w:t>
      </w:r>
      <w:r>
        <w:t>ould</w:t>
      </w:r>
      <w:r w:rsidRPr="00147166">
        <w:t xml:space="preserve"> be </w:t>
      </w:r>
      <w:r w:rsidRPr="00147166">
        <w:lastRenderedPageBreak/>
        <w:t>evaluated on the basis of relative biological effectiveness (RBE) weighted absorbed dose to a tissue or organ. Stochastic effects in a tissue or organ sh</w:t>
      </w:r>
      <w:r w:rsidR="007516E9">
        <w:t>ould</w:t>
      </w:r>
      <w:r w:rsidRPr="00147166">
        <w:t xml:space="preserve"> be evaluated on the basis of equivalent dose to the tissue or organ. The detriment associated with the occurrence of stochastic effects in individuals in an exposed population sh</w:t>
      </w:r>
      <w:r>
        <w:t>ould</w:t>
      </w:r>
      <w:r w:rsidRPr="00147166">
        <w:t xml:space="preserve"> be evaluated on the basis of the effective dose.</w:t>
      </w:r>
    </w:p>
    <w:p w14:paraId="48FE047E" w14:textId="2281CDB5" w:rsidR="00AD1B65" w:rsidRPr="00147166" w:rsidRDefault="00AD1B65" w:rsidP="00AB7CDF">
      <w:pPr>
        <w:pStyle w:val="Lettersnormal"/>
        <w:numPr>
          <w:ilvl w:val="0"/>
          <w:numId w:val="61"/>
        </w:numPr>
      </w:pPr>
      <w:r w:rsidRPr="00147166">
        <w:t xml:space="preserve">A reference level expressed in terms of residual dose </w:t>
      </w:r>
      <w:r w:rsidR="00952CD8">
        <w:t>has</w:t>
      </w:r>
      <w:r w:rsidR="00952CD8" w:rsidRPr="00147166">
        <w:t xml:space="preserve"> </w:t>
      </w:r>
      <w:r w:rsidRPr="00147166">
        <w:t>be</w:t>
      </w:r>
      <w:r w:rsidR="00952CD8">
        <w:t>en</w:t>
      </w:r>
      <w:r w:rsidRPr="00147166">
        <w:t xml:space="preserve"> set</w:t>
      </w:r>
      <w:r w:rsidR="00952CD8">
        <w:t xml:space="preserve"> as 50 mSv, acute or annual</w:t>
      </w:r>
      <w:r w:rsidRPr="00147166">
        <w:t xml:space="preserve"> effective dose that includes dose contributions via all exposure pathways</w:t>
      </w:r>
      <w:r w:rsidR="00952CD8">
        <w:t xml:space="preserve"> (Section 2.</w:t>
      </w:r>
      <w:r w:rsidR="00D7482C">
        <w:t>5</w:t>
      </w:r>
      <w:r w:rsidR="00952CD8">
        <w:t>)</w:t>
      </w:r>
      <w:r w:rsidRPr="00147166">
        <w:t>. This reference level sh</w:t>
      </w:r>
      <w:r>
        <w:t>ould</w:t>
      </w:r>
      <w:r w:rsidRPr="00147166">
        <w:t xml:space="preserve"> be used in conjunction with the goals of emergency response (</w:t>
      </w:r>
      <w:r w:rsidR="008126EC">
        <w:t>Section 2.</w:t>
      </w:r>
      <w:r w:rsidR="0021399E">
        <w:t>2</w:t>
      </w:r>
      <w:r w:rsidRPr="00147166">
        <w:t>) and the specific time frame in which particular goals are to be achieved.</w:t>
      </w:r>
      <w:r w:rsidRPr="00147166">
        <w:rPr>
          <w:vertAlign w:val="superscript"/>
        </w:rPr>
        <w:footnoteReference w:id="14"/>
      </w:r>
    </w:p>
    <w:p w14:paraId="53FF420B" w14:textId="11338B78" w:rsidR="00AD1B65" w:rsidRPr="00147166" w:rsidRDefault="00AD1B65" w:rsidP="00AB7CDF">
      <w:pPr>
        <w:pStyle w:val="Lettersnormal"/>
        <w:numPr>
          <w:ilvl w:val="0"/>
          <w:numId w:val="61"/>
        </w:numPr>
      </w:pPr>
      <w:r w:rsidRPr="00147166">
        <w:t>On the basis of the outcome of the justification and the optim</w:t>
      </w:r>
      <w:r w:rsidR="005501CC">
        <w:t>is</w:t>
      </w:r>
      <w:r w:rsidRPr="00147166">
        <w:t xml:space="preserve">ation of the protection strategy, national generic criteria for taking protective actions and other response actions, expressed in terms of projected dose or of dose that has been received, </w:t>
      </w:r>
      <w:r w:rsidR="00D7482C">
        <w:t>have been</w:t>
      </w:r>
      <w:r w:rsidRPr="00147166">
        <w:t xml:space="preserve"> developed with account taken of the generic </w:t>
      </w:r>
      <w:r w:rsidRPr="00B703A9">
        <w:t>criteria in A</w:t>
      </w:r>
      <w:r w:rsidR="008126EC" w:rsidRPr="00B703A9">
        <w:t>nnex B</w:t>
      </w:r>
      <w:r w:rsidRPr="00B703A9">
        <w:t>. If the national</w:t>
      </w:r>
      <w:r w:rsidRPr="00147166">
        <w:t xml:space="preserve"> generic criteria for projected dose or received dose are exceeded, protective actions and other response actions, either individually or in combination, sh</w:t>
      </w:r>
      <w:r>
        <w:t>ould</w:t>
      </w:r>
      <w:r w:rsidRPr="00147166">
        <w:t xml:space="preserve"> be implemented.</w:t>
      </w:r>
    </w:p>
    <w:p w14:paraId="02958BE6" w14:textId="4D25DAED" w:rsidR="00AD1B65" w:rsidRPr="00147166" w:rsidRDefault="00AD1B65" w:rsidP="00AB7CDF">
      <w:pPr>
        <w:pStyle w:val="Lettersnormal"/>
        <w:numPr>
          <w:ilvl w:val="0"/>
          <w:numId w:val="61"/>
        </w:numPr>
      </w:pPr>
      <w:r w:rsidRPr="00147166">
        <w:t>Once the protection strategy has been justified and optim</w:t>
      </w:r>
      <w:r w:rsidR="005501CC">
        <w:t>is</w:t>
      </w:r>
      <w:r w:rsidRPr="00147166">
        <w:t xml:space="preserve">ed and a set of national generic criteria </w:t>
      </w:r>
      <w:r w:rsidR="00D2623A" w:rsidRPr="00147166">
        <w:t>ha</w:t>
      </w:r>
      <w:r w:rsidR="00D2623A">
        <w:t>ve</w:t>
      </w:r>
      <w:r w:rsidR="00D2623A" w:rsidRPr="00147166">
        <w:t xml:space="preserve"> </w:t>
      </w:r>
      <w:r w:rsidRPr="00147166">
        <w:t xml:space="preserve">been developed, pre-established operational criteria </w:t>
      </w:r>
      <w:r w:rsidR="00F52A39">
        <w:t>on-site</w:t>
      </w:r>
      <w:r w:rsidRPr="00147166">
        <w:t xml:space="preserve"> for initiating the different parts of an emergency plan and for taking </w:t>
      </w:r>
      <w:r w:rsidRPr="00330148">
        <w:t>protective actions and other response actions</w:t>
      </w:r>
      <w:r w:rsidRPr="00147166">
        <w:t xml:space="preserve"> sh</w:t>
      </w:r>
      <w:r>
        <w:t>ould</w:t>
      </w:r>
      <w:r w:rsidRPr="00147166">
        <w:t xml:space="preserve"> be derived from the generic criteria</w:t>
      </w:r>
      <w:r w:rsidR="000D3998" w:rsidRPr="00147166">
        <w:rPr>
          <w:vertAlign w:val="superscript"/>
        </w:rPr>
        <w:footnoteReference w:id="15"/>
      </w:r>
      <w:r w:rsidR="000D3998" w:rsidRPr="000D3998">
        <w:t xml:space="preserve"> </w:t>
      </w:r>
      <w:r w:rsidR="000D3998">
        <w:t>in Annex B</w:t>
      </w:r>
      <w:r w:rsidR="00D2623A">
        <w:t>.</w:t>
      </w:r>
      <w:r w:rsidR="00636B09">
        <w:t xml:space="preserve"> </w:t>
      </w:r>
      <w:r w:rsidR="00D2623A">
        <w:t xml:space="preserve">Operational criteria have been developed </w:t>
      </w:r>
      <w:r w:rsidR="000D3998">
        <w:t xml:space="preserve">based on the generic criteria </w:t>
      </w:r>
      <w:r w:rsidR="00D2623A">
        <w:t xml:space="preserve">for </w:t>
      </w:r>
      <w:r w:rsidR="000D3998">
        <w:t>Observables</w:t>
      </w:r>
      <w:r w:rsidR="00D2623A" w:rsidRPr="00147166">
        <w:t>, EALs and OILs</w:t>
      </w:r>
      <w:r w:rsidR="00D2623A">
        <w:t xml:space="preserve"> </w:t>
      </w:r>
      <w:r w:rsidR="000D3998">
        <w:t>which</w:t>
      </w:r>
      <w:r w:rsidR="00D2623A">
        <w:t xml:space="preserve"> </w:t>
      </w:r>
      <w:r w:rsidR="000D3998">
        <w:t>are</w:t>
      </w:r>
      <w:r w:rsidR="00D2623A">
        <w:t xml:space="preserve"> in Annex </w:t>
      </w:r>
      <w:r w:rsidR="000D3998">
        <w:t>A and B</w:t>
      </w:r>
      <w:r w:rsidR="00D2623A">
        <w:t xml:space="preserve"> of RPS </w:t>
      </w:r>
      <w:r w:rsidR="00B042F1">
        <w:rPr>
          <w:lang w:val="en-GB"/>
        </w:rPr>
        <w:t>G-3 – Part 2</w:t>
      </w:r>
      <w:r w:rsidRPr="00147166">
        <w:t>. Arrangements sh</w:t>
      </w:r>
      <w:r>
        <w:t>ould</w:t>
      </w:r>
      <w:r w:rsidRPr="00147166">
        <w:t xml:space="preserve"> be established in advance to revise these operational criteria, as appropriate, in the course of a nuclear or radiological emergency, with account taken of the prevailing conditions as they evolve.</w:t>
      </w:r>
    </w:p>
    <w:p w14:paraId="3E24993F" w14:textId="1DA0092B" w:rsidR="00AD1B65" w:rsidRPr="00147166" w:rsidRDefault="008E7428" w:rsidP="00947A3E">
      <w:pPr>
        <w:pStyle w:val="Numbersnormal"/>
      </w:pPr>
      <w:r>
        <w:lastRenderedPageBreak/>
        <w:t>3.1</w:t>
      </w:r>
      <w:r w:rsidR="00AD1B65" w:rsidRPr="00147166">
        <w:t xml:space="preserve">.29. </w:t>
      </w:r>
      <w:r w:rsidR="00947A3E">
        <w:tab/>
      </w:r>
      <w:r w:rsidR="00AD1B65" w:rsidRPr="00147166">
        <w:t>Each protective action, in the context of the protection strategy, and the protection strategy itself sh</w:t>
      </w:r>
      <w:r w:rsidR="00AD1B65">
        <w:t>ould</w:t>
      </w:r>
      <w:r w:rsidR="00AD1B65" w:rsidRPr="00147166">
        <w:t xml:space="preserve"> be demonstrated to be justified (i.e. to do more good than harm), with account taken not only of those detriments that are associated with radiation exposure but also of those detriments associated with impacts of the actions taken on public health</w:t>
      </w:r>
      <w:r w:rsidR="00AD1B65" w:rsidRPr="00147166">
        <w:rPr>
          <w:vertAlign w:val="superscript"/>
        </w:rPr>
        <w:footnoteReference w:id="16"/>
      </w:r>
      <w:r w:rsidR="00AD1B65" w:rsidRPr="00147166">
        <w:t>, the economy, society and the environment.</w:t>
      </w:r>
    </w:p>
    <w:p w14:paraId="1D17E38D" w14:textId="1DC58227" w:rsidR="00AD1B65" w:rsidRPr="00147166" w:rsidRDefault="008E7428" w:rsidP="00947A3E">
      <w:pPr>
        <w:pStyle w:val="Numbersnormal"/>
      </w:pPr>
      <w:r>
        <w:t>3.1</w:t>
      </w:r>
      <w:r w:rsidR="00AD1B65" w:rsidRPr="00147166">
        <w:t xml:space="preserve">.30. </w:t>
      </w:r>
      <w:r w:rsidR="00947A3E">
        <w:tab/>
      </w:r>
      <w:r w:rsidR="00AD1B65">
        <w:t xml:space="preserve">All </w:t>
      </w:r>
      <w:r w:rsidR="00AD1B65" w:rsidRPr="00147166">
        <w:t xml:space="preserve">interested parties </w:t>
      </w:r>
      <w:r w:rsidR="00AD1B65">
        <w:t>should be</w:t>
      </w:r>
      <w:r w:rsidR="00AD1B65" w:rsidRPr="00147166">
        <w:t xml:space="preserve"> involved and</w:t>
      </w:r>
      <w:r w:rsidR="00AD1B65">
        <w:t xml:space="preserve"> to be</w:t>
      </w:r>
      <w:r w:rsidR="00AD1B65" w:rsidRPr="00147166">
        <w:t xml:space="preserve"> consulted, as appropriate, in the development of the protection strategy.</w:t>
      </w:r>
    </w:p>
    <w:p w14:paraId="388164A6" w14:textId="3EAAE5BC" w:rsidR="00AD1B65" w:rsidRPr="00147166" w:rsidRDefault="008E7428" w:rsidP="00947A3E">
      <w:pPr>
        <w:pStyle w:val="Numbersnormal"/>
      </w:pPr>
      <w:r>
        <w:t>3.1</w:t>
      </w:r>
      <w:r w:rsidR="00AD1B65" w:rsidRPr="00147166">
        <w:t xml:space="preserve">.31. </w:t>
      </w:r>
      <w:r w:rsidR="00947A3E">
        <w:tab/>
      </w:r>
      <w:r w:rsidR="00AD1B65">
        <w:t>T</w:t>
      </w:r>
      <w:r w:rsidR="00AD1B65" w:rsidRPr="00147166">
        <w:t xml:space="preserve">he protection strategy </w:t>
      </w:r>
      <w:r w:rsidR="00AD1B65">
        <w:t xml:space="preserve">should be </w:t>
      </w:r>
      <w:r w:rsidR="00AD1B65" w:rsidRPr="00147166">
        <w:t>implemented safely and effectively in an emergency response through the implementation of emergency arrangements, including but not limited to:</w:t>
      </w:r>
    </w:p>
    <w:p w14:paraId="56FF18A2" w14:textId="2CF4AB80" w:rsidR="00AD1B65" w:rsidRPr="00947A3E" w:rsidRDefault="008C0BA9" w:rsidP="00AB7CDF">
      <w:pPr>
        <w:pStyle w:val="Lettersnormal"/>
        <w:numPr>
          <w:ilvl w:val="0"/>
          <w:numId w:val="62"/>
        </w:numPr>
      </w:pPr>
      <w:r>
        <w:t>p</w:t>
      </w:r>
      <w:r w:rsidR="00AD1B65" w:rsidRPr="00B703A9">
        <w:t>romptly taking urge</w:t>
      </w:r>
      <w:r w:rsidR="00AD1B65" w:rsidRPr="00947A3E">
        <w:t>nt protective actions and other response actions with account taken of A</w:t>
      </w:r>
      <w:r w:rsidR="008126EC" w:rsidRPr="00947A3E">
        <w:t>nnex B</w:t>
      </w:r>
      <w:r w:rsidR="00AD1B65" w:rsidRPr="00947A3E">
        <w:t xml:space="preserve"> to avoid or to minim</w:t>
      </w:r>
      <w:r w:rsidR="005501CC" w:rsidRPr="00947A3E">
        <w:t>is</w:t>
      </w:r>
      <w:r w:rsidR="00EB63AC" w:rsidRPr="00947A3E">
        <w:t>e severe tissue reactions</w:t>
      </w:r>
      <w:r w:rsidR="00AD1B65" w:rsidRPr="00947A3E">
        <w:t xml:space="preserve">, if possible, on the basis of observed conditions and before </w:t>
      </w:r>
      <w:r>
        <w:t>any exposure occurs</w:t>
      </w:r>
    </w:p>
    <w:p w14:paraId="1360E103" w14:textId="22C2E2D2" w:rsidR="00AD1B65" w:rsidRPr="00947A3E" w:rsidRDefault="008C0BA9" w:rsidP="00AB7CDF">
      <w:pPr>
        <w:pStyle w:val="Lettersnormal"/>
        <w:numPr>
          <w:ilvl w:val="0"/>
          <w:numId w:val="62"/>
        </w:numPr>
      </w:pPr>
      <w:r>
        <w:t>t</w:t>
      </w:r>
      <w:r w:rsidR="00AD1B65" w:rsidRPr="00947A3E">
        <w:t>aking early protective actions and other response actions to reduce the risk of stochastic effects with account taken of A</w:t>
      </w:r>
      <w:r w:rsidR="008126EC" w:rsidRPr="00947A3E">
        <w:t>nnex B</w:t>
      </w:r>
    </w:p>
    <w:p w14:paraId="06A4E19F" w14:textId="2821A02E" w:rsidR="00AD1B65" w:rsidRPr="00947A3E" w:rsidRDefault="008C0BA9" w:rsidP="00AB7CDF">
      <w:pPr>
        <w:pStyle w:val="Lettersnormal"/>
        <w:numPr>
          <w:ilvl w:val="0"/>
          <w:numId w:val="62"/>
        </w:numPr>
      </w:pPr>
      <w:r>
        <w:t>p</w:t>
      </w:r>
      <w:r w:rsidR="00AD1B65" w:rsidRPr="00947A3E">
        <w:t>roviding for registration, health screening and longer term medical follow-up, as appropriate, with account taken of A</w:t>
      </w:r>
      <w:r w:rsidR="008126EC" w:rsidRPr="00947A3E">
        <w:t>nnex B</w:t>
      </w:r>
    </w:p>
    <w:p w14:paraId="7E7046B5" w14:textId="29015178" w:rsidR="00AD1B65" w:rsidRPr="00947A3E" w:rsidRDefault="008C0BA9" w:rsidP="00AB7CDF">
      <w:pPr>
        <w:pStyle w:val="Lettersnormal"/>
        <w:numPr>
          <w:ilvl w:val="0"/>
          <w:numId w:val="62"/>
        </w:numPr>
      </w:pPr>
      <w:r>
        <w:t>t</w:t>
      </w:r>
      <w:r w:rsidR="00AD1B65" w:rsidRPr="00947A3E">
        <w:t>aking actions to protect emergency workers, with account taken of guidance values provided in A</w:t>
      </w:r>
      <w:r w:rsidR="008126EC" w:rsidRPr="00947A3E">
        <w:t>nnex A</w:t>
      </w:r>
    </w:p>
    <w:p w14:paraId="34558591" w14:textId="3BADCFA8" w:rsidR="00AD1B65" w:rsidRPr="00947A3E" w:rsidRDefault="008C0BA9" w:rsidP="00AB7CDF">
      <w:pPr>
        <w:pStyle w:val="Lettersnormal"/>
        <w:numPr>
          <w:ilvl w:val="0"/>
          <w:numId w:val="62"/>
        </w:numPr>
      </w:pPr>
      <w:r>
        <w:t>t</w:t>
      </w:r>
      <w:r w:rsidR="00AD1B65" w:rsidRPr="00947A3E">
        <w:t>aking actions to mitigate non-radiological consequences, with account taken of A</w:t>
      </w:r>
      <w:r w:rsidR="008126EC" w:rsidRPr="00947A3E">
        <w:t>nnex B</w:t>
      </w:r>
    </w:p>
    <w:p w14:paraId="4FF1D03C" w14:textId="142BF6AA" w:rsidR="00AD1B65" w:rsidRPr="00947A3E" w:rsidRDefault="008C0BA9" w:rsidP="00AB7CDF">
      <w:pPr>
        <w:pStyle w:val="Lettersnormal"/>
        <w:numPr>
          <w:ilvl w:val="0"/>
          <w:numId w:val="62"/>
        </w:numPr>
      </w:pPr>
      <w:r>
        <w:t>a</w:t>
      </w:r>
      <w:r w:rsidR="00AD1B65" w:rsidRPr="00947A3E">
        <w:t>ssessing the effectiveness of the actions taken and adjusting them as appropriate on the basis of prevailing conditions and available information as well as the reference level expr</w:t>
      </w:r>
      <w:r>
        <w:t>essed in terms of residual dose</w:t>
      </w:r>
    </w:p>
    <w:p w14:paraId="0ACE6F5B" w14:textId="4414DBF7" w:rsidR="00AD1B65" w:rsidRPr="00947A3E" w:rsidRDefault="008C0BA9" w:rsidP="00AB7CDF">
      <w:pPr>
        <w:pStyle w:val="Lettersnormal"/>
        <w:numPr>
          <w:ilvl w:val="0"/>
          <w:numId w:val="62"/>
        </w:numPr>
      </w:pPr>
      <w:r>
        <w:t>r</w:t>
      </w:r>
      <w:r w:rsidR="00AD1B65" w:rsidRPr="00947A3E">
        <w:t>evising the protection strategy as necessary</w:t>
      </w:r>
      <w:r>
        <w:t xml:space="preserve"> and its further implementation</w:t>
      </w:r>
    </w:p>
    <w:p w14:paraId="2C92BC91" w14:textId="793E4081" w:rsidR="00AD1B65" w:rsidRPr="00147166" w:rsidRDefault="008C0BA9" w:rsidP="00AB7CDF">
      <w:pPr>
        <w:pStyle w:val="Lettersnormal"/>
        <w:numPr>
          <w:ilvl w:val="0"/>
          <w:numId w:val="62"/>
        </w:numPr>
      </w:pPr>
      <w:r>
        <w:t>d</w:t>
      </w:r>
      <w:r w:rsidR="00AD1B65" w:rsidRPr="00947A3E">
        <w:t>iscontinuing protective actions a</w:t>
      </w:r>
      <w:r w:rsidR="00AD1B65" w:rsidRPr="00147166">
        <w:t>nd other response actions when they are no longer justified.</w:t>
      </w:r>
    </w:p>
    <w:p w14:paraId="1458DD98" w14:textId="77777777" w:rsidR="0027447D" w:rsidRPr="0027447D" w:rsidRDefault="0011185A" w:rsidP="00AB7CDF">
      <w:pPr>
        <w:pStyle w:val="Heading2"/>
        <w:keepLines/>
        <w:numPr>
          <w:ilvl w:val="1"/>
          <w:numId w:val="35"/>
        </w:numPr>
        <w:spacing w:before="360" w:line="264" w:lineRule="auto"/>
        <w:jc w:val="both"/>
        <w:rPr>
          <w:rFonts w:asciiTheme="minorHAnsi" w:eastAsia="Calibri" w:hAnsiTheme="minorHAnsi"/>
          <w:bCs/>
          <w:szCs w:val="26"/>
          <w:lang w:eastAsia="x-none"/>
        </w:rPr>
      </w:pPr>
      <w:bookmarkStart w:id="45" w:name="_Toc1728268"/>
      <w:r w:rsidRPr="0027447D">
        <w:rPr>
          <w:rFonts w:asciiTheme="minorHAnsi" w:eastAsia="Calibri" w:hAnsiTheme="minorHAnsi"/>
          <w:bCs/>
          <w:szCs w:val="26"/>
          <w:lang w:eastAsia="x-none"/>
        </w:rPr>
        <w:t xml:space="preserve">Functional </w:t>
      </w:r>
      <w:r w:rsidR="0027447D">
        <w:rPr>
          <w:rFonts w:asciiTheme="minorHAnsi" w:eastAsia="Calibri" w:hAnsiTheme="minorHAnsi"/>
          <w:bCs/>
          <w:szCs w:val="26"/>
          <w:lang w:eastAsia="x-none"/>
        </w:rPr>
        <w:t>g</w:t>
      </w:r>
      <w:r w:rsidR="00545444" w:rsidRPr="0027447D">
        <w:rPr>
          <w:rFonts w:asciiTheme="minorHAnsi" w:eastAsia="Calibri" w:hAnsiTheme="minorHAnsi"/>
          <w:bCs/>
          <w:szCs w:val="26"/>
          <w:lang w:eastAsia="x-none"/>
        </w:rPr>
        <w:t>uidance</w:t>
      </w:r>
      <w:bookmarkEnd w:id="45"/>
    </w:p>
    <w:p w14:paraId="3039DEAC" w14:textId="466D4EF0" w:rsidR="00AD1B65" w:rsidRPr="00147166" w:rsidRDefault="00AD1B65" w:rsidP="001B42D9">
      <w:pPr>
        <w:pStyle w:val="Heading4"/>
      </w:pPr>
      <w:r w:rsidRPr="00147166">
        <w:t>G</w:t>
      </w:r>
      <w:r w:rsidR="00102807">
        <w:t>eneral</w:t>
      </w:r>
    </w:p>
    <w:p w14:paraId="372026C8" w14:textId="6AB7125C" w:rsidR="00AD1B65" w:rsidRDefault="008E7428" w:rsidP="0025519A">
      <w:pPr>
        <w:pStyle w:val="Numbersnormal"/>
      </w:pPr>
      <w:r>
        <w:t>3.2</w:t>
      </w:r>
      <w:r w:rsidR="00AD1B65" w:rsidRPr="00147166">
        <w:t xml:space="preserve">.1. </w:t>
      </w:r>
      <w:r w:rsidR="0025519A">
        <w:tab/>
      </w:r>
      <w:r w:rsidR="00AD1B65" w:rsidRPr="00147166">
        <w:t xml:space="preserve">The requirements established in this section address the functions that are essential for the emergency response in a nuclear or radiological emergency to be effective and for achieving the goals of emergency </w:t>
      </w:r>
      <w:r w:rsidR="00AD1B65" w:rsidRPr="00B703A9">
        <w:t>response (</w:t>
      </w:r>
      <w:r w:rsidR="008126EC" w:rsidRPr="00B703A9">
        <w:t>Section 2.</w:t>
      </w:r>
      <w:r w:rsidR="0021399E">
        <w:t>2</w:t>
      </w:r>
      <w:r w:rsidR="00AD1B65" w:rsidRPr="00B703A9">
        <w:t>).</w:t>
      </w:r>
    </w:p>
    <w:p w14:paraId="677C8645" w14:textId="77777777" w:rsidR="00F0410B" w:rsidRPr="00147166" w:rsidRDefault="00F0410B" w:rsidP="00D60CE0"/>
    <w:tbl>
      <w:tblPr>
        <w:tblW w:w="9639" w:type="dxa"/>
        <w:shd w:val="clear" w:color="auto" w:fill="006600"/>
        <w:tblLook w:val="04A0" w:firstRow="1" w:lastRow="0" w:firstColumn="1" w:lastColumn="0" w:noHBand="0" w:noVBand="1"/>
      </w:tblPr>
      <w:tblGrid>
        <w:gridCol w:w="9639"/>
      </w:tblGrid>
      <w:tr w:rsidR="00F0410B" w:rsidRPr="004920A9" w14:paraId="0EA88DDC" w14:textId="77777777" w:rsidTr="0025519A">
        <w:trPr>
          <w:trHeight w:val="446"/>
        </w:trPr>
        <w:tc>
          <w:tcPr>
            <w:tcW w:w="8918" w:type="dxa"/>
            <w:shd w:val="clear" w:color="auto" w:fill="006600"/>
            <w:vAlign w:val="center"/>
          </w:tcPr>
          <w:p w14:paraId="2F37E713" w14:textId="77777777" w:rsidR="00F0410B" w:rsidRPr="0025519A" w:rsidRDefault="00F0410B" w:rsidP="0025519A">
            <w:pPr>
              <w:pStyle w:val="Box"/>
              <w:framePr w:hSpace="0" w:wrap="auto" w:vAnchor="margin" w:xAlign="left" w:yAlign="inline"/>
              <w:spacing w:before="63" w:after="63"/>
              <w:suppressOverlap w:val="0"/>
              <w:rPr>
                <w:rFonts w:asciiTheme="minorHAnsi" w:eastAsia="Calibri" w:hAnsiTheme="minorHAnsi" w:cstheme="minorHAnsi"/>
                <w:lang w:val="en-GB"/>
              </w:rPr>
            </w:pPr>
            <w:r w:rsidRPr="0025519A">
              <w:rPr>
                <w:rFonts w:asciiTheme="minorHAnsi" w:eastAsia="Calibri" w:hAnsiTheme="minorHAnsi" w:cstheme="minorHAnsi"/>
                <w:bCs w:val="0"/>
                <w:lang w:val="en-GB"/>
              </w:rPr>
              <w:t>Managing operations in an emergency response</w:t>
            </w:r>
          </w:p>
        </w:tc>
      </w:tr>
    </w:tbl>
    <w:p w14:paraId="7356EF1C" w14:textId="77777777" w:rsidR="00AD1B65" w:rsidRPr="0025519A" w:rsidRDefault="00AD1B65" w:rsidP="002A3E53">
      <w:pPr>
        <w:pStyle w:val="Quote"/>
        <w:rPr>
          <w:rFonts w:asciiTheme="minorHAnsi" w:hAnsiTheme="minorHAnsi" w:cstheme="minorHAnsi"/>
          <w:sz w:val="22"/>
          <w:szCs w:val="22"/>
        </w:rPr>
      </w:pPr>
      <w:r w:rsidRPr="0025519A">
        <w:rPr>
          <w:rFonts w:asciiTheme="minorHAnsi" w:hAnsiTheme="minorHAnsi" w:cstheme="minorHAnsi"/>
          <w:sz w:val="22"/>
          <w:szCs w:val="22"/>
        </w:rPr>
        <w:lastRenderedPageBreak/>
        <w:t>Arrangements should be in place for operations in response to a nuclear or radiological emergency to be appropriately managed.</w:t>
      </w:r>
    </w:p>
    <w:p w14:paraId="691FFC3B" w14:textId="109B4677" w:rsidR="00AD1B65" w:rsidRPr="00147166" w:rsidRDefault="008E7428" w:rsidP="00CF5337">
      <w:pPr>
        <w:pStyle w:val="Numbersnormal"/>
      </w:pPr>
      <w:r>
        <w:t>3.2</w:t>
      </w:r>
      <w:r w:rsidR="00AD1B65" w:rsidRPr="00147166">
        <w:t xml:space="preserve">.2. </w:t>
      </w:r>
      <w:r w:rsidR="00CF5337">
        <w:tab/>
      </w:r>
      <w:r w:rsidR="00AD1B65" w:rsidRPr="00147166">
        <w:t>For facilities in categories I, II and III, arrangements sh</w:t>
      </w:r>
      <w:r w:rsidR="00AD1B65">
        <w:t>ould</w:t>
      </w:r>
      <w:r w:rsidR="00AD1B65" w:rsidRPr="00147166">
        <w:t xml:space="preserve"> be made for the on-site emergency response to be promptly executed and managed without impairing the performance of the continuing operational safety and security functions both at the facility and at any other facilities on the same site. The transition from normal operations to operations under emergency conditions </w:t>
      </w:r>
      <w:r w:rsidR="00F52A39">
        <w:t>on-site</w:t>
      </w:r>
      <w:r w:rsidR="00AD1B65" w:rsidRPr="00147166">
        <w:t xml:space="preserve"> sh</w:t>
      </w:r>
      <w:r w:rsidR="00AD1B65">
        <w:t>ould</w:t>
      </w:r>
      <w:r w:rsidR="00AD1B65" w:rsidRPr="00147166">
        <w:t xml:space="preserve"> be clearly specified and sh</w:t>
      </w:r>
      <w:r w:rsidR="00AD1B65">
        <w:t>ould</w:t>
      </w:r>
      <w:r w:rsidR="00AD1B65" w:rsidRPr="00147166">
        <w:t xml:space="preserve"> be effectively made. The responsibilities of all personnel who would be </w:t>
      </w:r>
      <w:r w:rsidR="00F52A39">
        <w:t>on-site</w:t>
      </w:r>
      <w:r w:rsidR="00AD1B65" w:rsidRPr="00147166">
        <w:t xml:space="preserve"> in an emergency sh</w:t>
      </w:r>
      <w:r w:rsidR="00AD1B65">
        <w:t>ould</w:t>
      </w:r>
      <w:r w:rsidR="00AD1B65" w:rsidRPr="00147166">
        <w:t xml:space="preserve"> be designated as part of the arrangements for this transition. It sh</w:t>
      </w:r>
      <w:r w:rsidR="00AD1B65">
        <w:t>ould</w:t>
      </w:r>
      <w:r w:rsidR="00AD1B65" w:rsidRPr="00147166">
        <w:t xml:space="preserve"> be ensured that the transition to the emergency response and the performance of initial response actions do not impair the ability of operating personnel (such as operating personnel in the control room) to ensure safe and secure operation while taking mitigatory actions.</w:t>
      </w:r>
    </w:p>
    <w:p w14:paraId="0B1C5567" w14:textId="7A49BDC3" w:rsidR="00AD1B65" w:rsidRPr="00147166" w:rsidRDefault="008E7428" w:rsidP="00CF5337">
      <w:pPr>
        <w:pStyle w:val="Numbersnormal"/>
      </w:pPr>
      <w:r>
        <w:t>3.2</w:t>
      </w:r>
      <w:r w:rsidR="00AD1B65" w:rsidRPr="00147166">
        <w:t xml:space="preserve">.3. </w:t>
      </w:r>
      <w:r w:rsidR="00CF5337">
        <w:tab/>
      </w:r>
      <w:r w:rsidR="00AD1B65" w:rsidRPr="00147166">
        <w:t>For facilities in categories I, II and III, and, where appropriate, for activities in category IV, arrangements sh</w:t>
      </w:r>
      <w:r w:rsidR="00AD1B65">
        <w:t>ould</w:t>
      </w:r>
      <w:r w:rsidR="00AD1B65" w:rsidRPr="00147166">
        <w:t xml:space="preserve"> be made for an off-site emergency response to be promptly executed, effectively managed and coordinated with an on-site emergency response.</w:t>
      </w:r>
    </w:p>
    <w:p w14:paraId="59050E75" w14:textId="2F4DC711" w:rsidR="00AD1B65" w:rsidRPr="00147166" w:rsidRDefault="008E7428" w:rsidP="00CF5337">
      <w:pPr>
        <w:pStyle w:val="Numbersnormal"/>
      </w:pPr>
      <w:r>
        <w:t>3.2</w:t>
      </w:r>
      <w:r w:rsidR="00AD1B65" w:rsidRPr="00147166">
        <w:t xml:space="preserve">.4. </w:t>
      </w:r>
      <w:r w:rsidR="00CF5337">
        <w:tab/>
      </w:r>
      <w:r w:rsidR="00AD1B65" w:rsidRPr="00147166">
        <w:t xml:space="preserve">For a site where several facilities </w:t>
      </w:r>
      <w:r w:rsidR="00AD1B65" w:rsidRPr="00B703A9">
        <w:t xml:space="preserve">in categories I and II are collocated, adequate arrangements should be made to manage the emergency response at all the facilities if each of them is under emergency conditions simultaneously. This should include arrangements to manage the deployment of and the protection of personnel responding on and </w:t>
      </w:r>
      <w:r w:rsidR="00F52A39">
        <w:t>off-site</w:t>
      </w:r>
      <w:r w:rsidR="00AD1B65" w:rsidRPr="00B703A9">
        <w:t xml:space="preserve"> (</w:t>
      </w:r>
      <w:r w:rsidR="00B703A9" w:rsidRPr="00B703A9">
        <w:t>see clauses 3.2.49</w:t>
      </w:r>
      <w:r w:rsidR="002367A1">
        <w:t xml:space="preserve"> </w:t>
      </w:r>
      <w:r w:rsidR="00B703A9" w:rsidRPr="00B703A9">
        <w:t>-</w:t>
      </w:r>
      <w:r w:rsidR="002367A1">
        <w:t xml:space="preserve"> </w:t>
      </w:r>
      <w:r w:rsidR="00B703A9" w:rsidRPr="00B703A9">
        <w:t>3.2.61</w:t>
      </w:r>
      <w:r w:rsidR="00AD1B65" w:rsidRPr="00B703A9">
        <w:t>).</w:t>
      </w:r>
    </w:p>
    <w:p w14:paraId="320887A1" w14:textId="0887488F" w:rsidR="00AD1B65" w:rsidRPr="00147166" w:rsidRDefault="008E7428" w:rsidP="00CF5337">
      <w:pPr>
        <w:pStyle w:val="Numbersnormal"/>
      </w:pPr>
      <w:r>
        <w:t>3.2</w:t>
      </w:r>
      <w:r w:rsidR="00AD1B65" w:rsidRPr="00147166">
        <w:t xml:space="preserve">.5. </w:t>
      </w:r>
      <w:r w:rsidR="00CF5337">
        <w:tab/>
      </w:r>
      <w:r w:rsidR="00AD1B65" w:rsidRPr="00147166">
        <w:t xml:space="preserve">For facilities and activities in categories I, II, III and IV, arrangements </w:t>
      </w:r>
      <w:r w:rsidR="007516E9">
        <w:t>should</w:t>
      </w:r>
      <w:r w:rsidR="00AD1B65" w:rsidRPr="00147166">
        <w:t xml:space="preserve"> be made, as far as practicable, so that the facility or activity has a nuclear security system or systems </w:t>
      </w:r>
      <w:r w:rsidR="001B646A">
        <w:t xml:space="preserve">(IAEA 2011a, </w:t>
      </w:r>
      <w:r w:rsidR="002336E8">
        <w:t xml:space="preserve">IAEA </w:t>
      </w:r>
      <w:r w:rsidR="001B646A">
        <w:t xml:space="preserve">2011b, </w:t>
      </w:r>
      <w:r w:rsidR="002336E8">
        <w:t xml:space="preserve">IAEA </w:t>
      </w:r>
      <w:r w:rsidR="001B646A">
        <w:t>2011c)</w:t>
      </w:r>
      <w:r w:rsidR="00AD1B65" w:rsidRPr="00147166">
        <w:t xml:space="preserve"> that would be functional in a nuclear or radiological emergency.</w:t>
      </w:r>
    </w:p>
    <w:p w14:paraId="0C47FF43" w14:textId="40D48C0C" w:rsidR="00AD1B65" w:rsidRPr="00147166" w:rsidRDefault="008E7428" w:rsidP="00CF5337">
      <w:pPr>
        <w:pStyle w:val="Numbersnormal"/>
      </w:pPr>
      <w:r>
        <w:t>3.2</w:t>
      </w:r>
      <w:r w:rsidR="00AD1B65" w:rsidRPr="00147166">
        <w:t xml:space="preserve">.6. </w:t>
      </w:r>
      <w:r w:rsidR="00CF5337">
        <w:tab/>
      </w:r>
      <w:r w:rsidR="00AD1B65" w:rsidRPr="00147166">
        <w:t>Arrangements for response to a nuclear or radiological emergency sh</w:t>
      </w:r>
      <w:r w:rsidR="00AD1B65">
        <w:t>ould</w:t>
      </w:r>
      <w:r w:rsidR="00AD1B65" w:rsidRPr="00147166">
        <w:t xml:space="preserve"> be coordinated and integrated with arrangements at the local, regional and national levels for response to a conventional emergency and to a nuclear security event.</w:t>
      </w:r>
      <w:r w:rsidR="00AD1B65" w:rsidRPr="00147166">
        <w:rPr>
          <w:vertAlign w:val="superscript"/>
        </w:rPr>
        <w:footnoteReference w:id="17"/>
      </w:r>
      <w:r w:rsidR="00AD1B65" w:rsidRPr="00147166">
        <w:t xml:space="preserve"> These arrangements sh</w:t>
      </w:r>
      <w:r w:rsidR="00AD1B65">
        <w:t>ould</w:t>
      </w:r>
      <w:r w:rsidR="00AD1B65" w:rsidRPr="00147166">
        <w:t xml:space="preserve"> take into consideration the fact that the initiator of the nuclear or radiological emergency may not be known early in the response.</w:t>
      </w:r>
    </w:p>
    <w:p w14:paraId="411863AA" w14:textId="50811882" w:rsidR="00AD1B65" w:rsidRPr="00147166" w:rsidRDefault="008E7428" w:rsidP="00CF5337">
      <w:pPr>
        <w:pStyle w:val="Numbersnormal"/>
      </w:pPr>
      <w:r>
        <w:t>3.2</w:t>
      </w:r>
      <w:r w:rsidR="00AD1B65" w:rsidRPr="00147166">
        <w:t xml:space="preserve">.7. </w:t>
      </w:r>
      <w:r w:rsidR="00CF5337">
        <w:tab/>
      </w:r>
      <w:r w:rsidR="00AD1B65" w:rsidRPr="00147166">
        <w:t>Arrangements sh</w:t>
      </w:r>
      <w:r w:rsidR="00AD1B65">
        <w:t>ould</w:t>
      </w:r>
      <w:r w:rsidR="00AD1B65" w:rsidRPr="00147166">
        <w:t xml:space="preserve"> be made for the establishment and use of a clearly specified and unified command and control system for emergency response under the all-hazards approach as part of the emergency management </w:t>
      </w:r>
      <w:r w:rsidR="00AD1B65" w:rsidRPr="00B703A9">
        <w:t>system (</w:t>
      </w:r>
      <w:r w:rsidR="00B703A9" w:rsidRPr="00B703A9">
        <w:t>see clauses 3.1.1</w:t>
      </w:r>
      <w:r w:rsidR="002367A1">
        <w:t xml:space="preserve"> </w:t>
      </w:r>
      <w:r w:rsidR="00F94EF2">
        <w:t>-</w:t>
      </w:r>
      <w:r w:rsidR="002367A1">
        <w:t xml:space="preserve"> </w:t>
      </w:r>
      <w:r w:rsidR="00B703A9" w:rsidRPr="00B703A9">
        <w:t>3.1.3</w:t>
      </w:r>
      <w:r w:rsidR="00AD1B65" w:rsidRPr="00B703A9">
        <w:t>). The</w:t>
      </w:r>
      <w:r w:rsidR="00AD1B65" w:rsidRPr="00147166">
        <w:t xml:space="preserve"> command and control system sh</w:t>
      </w:r>
      <w:r w:rsidR="00AD1B65">
        <w:t>ould</w:t>
      </w:r>
      <w:r w:rsidR="00AD1B65" w:rsidRPr="00147166">
        <w:t xml:space="preserve"> provide sufficient assurance for effective coordination of the on-site and off-site response. The authority and responsibility for directing the emergency response and for making decisions on emergency response actions to be taken sh</w:t>
      </w:r>
      <w:r w:rsidR="00AD1B65">
        <w:t>ould</w:t>
      </w:r>
      <w:r w:rsidR="00AD1B65" w:rsidRPr="00147166">
        <w:t xml:space="preserve"> be clearly assigned.</w:t>
      </w:r>
      <w:r w:rsidR="00F0410B">
        <w:t xml:space="preserve"> </w:t>
      </w:r>
      <w:r w:rsidR="00AD1B65" w:rsidRPr="00147166">
        <w:t xml:space="preserve">The responsibility for directing the emergency response and for decision making on emergency </w:t>
      </w:r>
      <w:r w:rsidR="00AD1B65" w:rsidRPr="00147166">
        <w:lastRenderedPageBreak/>
        <w:t>response actions to be taken sh</w:t>
      </w:r>
      <w:r w:rsidR="00AD1B65">
        <w:t>ould</w:t>
      </w:r>
      <w:r w:rsidR="00AD1B65" w:rsidRPr="00147166">
        <w:t xml:space="preserve"> be promptly discharged following a notification of an emergency.</w:t>
      </w:r>
    </w:p>
    <w:p w14:paraId="5FB43EAE" w14:textId="08B0DC65" w:rsidR="00AD1B65" w:rsidRPr="00147166" w:rsidRDefault="008E7428" w:rsidP="00CF5337">
      <w:pPr>
        <w:pStyle w:val="Numbersnormal"/>
      </w:pPr>
      <w:r>
        <w:t>3.2</w:t>
      </w:r>
      <w:r w:rsidR="00AD1B65" w:rsidRPr="00147166">
        <w:t xml:space="preserve">.8. </w:t>
      </w:r>
      <w:r w:rsidR="00CF5337">
        <w:tab/>
      </w:r>
      <w:r w:rsidR="00AD1B65" w:rsidRPr="00147166">
        <w:t>Arrangements sh</w:t>
      </w:r>
      <w:r w:rsidR="00AD1B65">
        <w:t>ould</w:t>
      </w:r>
      <w:r w:rsidR="00AD1B65" w:rsidRPr="00147166">
        <w:t xml:space="preserve"> be made for obtaining and assessing the information necessary for making decisions on the allocation of resources for all response organ</w:t>
      </w:r>
      <w:r w:rsidR="005501CC">
        <w:t>is</w:t>
      </w:r>
      <w:r w:rsidR="00AD1B65" w:rsidRPr="00147166">
        <w:t>ations throughout a nuclear or radiological emergency.</w:t>
      </w:r>
    </w:p>
    <w:p w14:paraId="20D595D2" w14:textId="623B7A65" w:rsidR="00AD1B65" w:rsidRPr="00147166" w:rsidRDefault="008E7428" w:rsidP="00CF5337">
      <w:pPr>
        <w:pStyle w:val="Numbersnormal"/>
      </w:pPr>
      <w:r>
        <w:t>3.2</w:t>
      </w:r>
      <w:r w:rsidR="00AD1B65" w:rsidRPr="00147166">
        <w:t xml:space="preserve">.9. </w:t>
      </w:r>
      <w:r w:rsidR="00CF5337">
        <w:tab/>
      </w:r>
      <w:r w:rsidR="00AD1B65" w:rsidRPr="00147166">
        <w:t>For facilities in category I or II and areas in category V, arrangements sh</w:t>
      </w:r>
      <w:r w:rsidR="00AD1B65">
        <w:t>ould</w:t>
      </w:r>
      <w:r w:rsidR="00AD1B65" w:rsidRPr="00147166">
        <w:t xml:space="preserve"> be made for coordinating the emergency response between response organ</w:t>
      </w:r>
      <w:r w:rsidR="005501CC">
        <w:t>is</w:t>
      </w:r>
      <w:r w:rsidR="00AD1B65" w:rsidRPr="00147166">
        <w:t xml:space="preserve">ations (including those of other </w:t>
      </w:r>
      <w:r w:rsidR="00590FBE">
        <w:t>countrie</w:t>
      </w:r>
      <w:r w:rsidR="00AD1B65" w:rsidRPr="00147166">
        <w:t xml:space="preserve">s) within the emergency planning zones and emergency planning distances (see </w:t>
      </w:r>
      <w:r w:rsidR="00C83383">
        <w:t>clause 3.2</w:t>
      </w:r>
      <w:r w:rsidR="00AD1B65" w:rsidRPr="00147166">
        <w:t>.38) and for providing mutual support.</w:t>
      </w:r>
    </w:p>
    <w:p w14:paraId="3CE14F63" w14:textId="13C04547" w:rsidR="00AD1B65" w:rsidRPr="00147166" w:rsidRDefault="008E7428" w:rsidP="00CF5337">
      <w:pPr>
        <w:pStyle w:val="Numbersnormal"/>
      </w:pPr>
      <w:r>
        <w:t>3.2</w:t>
      </w:r>
      <w:r w:rsidR="00AD1B65" w:rsidRPr="00147166">
        <w:t xml:space="preserve">.10. </w:t>
      </w:r>
      <w:r w:rsidR="00CF5337">
        <w:tab/>
      </w:r>
      <w:r w:rsidR="00AD1B65" w:rsidRPr="00147166">
        <w:t>Arrangements sh</w:t>
      </w:r>
      <w:r w:rsidR="00AD1B65">
        <w:t>ould</w:t>
      </w:r>
      <w:r w:rsidR="00AD1B65" w:rsidRPr="00147166">
        <w:t xml:space="preserve"> be made with </w:t>
      </w:r>
      <w:r w:rsidR="00AD1B65" w:rsidRPr="00590FBE">
        <w:t xml:space="preserve">other </w:t>
      </w:r>
      <w:r w:rsidR="00590FBE" w:rsidRPr="00590FBE">
        <w:t>countrie</w:t>
      </w:r>
      <w:r w:rsidR="00AD1B65" w:rsidRPr="00590FBE">
        <w:t>s, as</w:t>
      </w:r>
      <w:r w:rsidR="00AD1B65" w:rsidRPr="00147166">
        <w:t xml:space="preserve"> appropriate, for coordinated response to a radiological emergency.</w:t>
      </w:r>
    </w:p>
    <w:p w14:paraId="2AAF685A" w14:textId="77777777" w:rsidR="00AD1B65" w:rsidRDefault="00AD1B65" w:rsidP="00D60CE0"/>
    <w:tbl>
      <w:tblPr>
        <w:tblW w:w="9639" w:type="dxa"/>
        <w:shd w:val="clear" w:color="auto" w:fill="006600"/>
        <w:tblLook w:val="04A0" w:firstRow="1" w:lastRow="0" w:firstColumn="1" w:lastColumn="0" w:noHBand="0" w:noVBand="1"/>
      </w:tblPr>
      <w:tblGrid>
        <w:gridCol w:w="9639"/>
      </w:tblGrid>
      <w:tr w:rsidR="00F0410B" w:rsidRPr="004920A9" w14:paraId="7387D286" w14:textId="77777777" w:rsidTr="00DB48B2">
        <w:trPr>
          <w:trHeight w:val="446"/>
        </w:trPr>
        <w:tc>
          <w:tcPr>
            <w:tcW w:w="8918" w:type="dxa"/>
            <w:shd w:val="clear" w:color="auto" w:fill="006600"/>
            <w:vAlign w:val="center"/>
          </w:tcPr>
          <w:p w14:paraId="264300F1" w14:textId="77777777" w:rsidR="00F0410B" w:rsidRPr="00DB48B2" w:rsidRDefault="00F0410B" w:rsidP="00DB48B2">
            <w:pPr>
              <w:pStyle w:val="Box"/>
              <w:framePr w:hSpace="0" w:wrap="auto" w:vAnchor="margin" w:xAlign="left" w:yAlign="inline"/>
              <w:spacing w:before="63" w:after="63"/>
              <w:suppressOverlap w:val="0"/>
              <w:rPr>
                <w:rFonts w:asciiTheme="minorHAnsi" w:eastAsia="Calibri" w:hAnsiTheme="minorHAnsi" w:cstheme="minorHAnsi"/>
                <w:lang w:val="en-GB"/>
              </w:rPr>
            </w:pPr>
            <w:r w:rsidRPr="00DB48B2">
              <w:rPr>
                <w:rFonts w:asciiTheme="minorHAnsi" w:eastAsia="Calibri" w:hAnsiTheme="minorHAnsi" w:cstheme="minorHAnsi"/>
                <w:bCs w:val="0"/>
                <w:lang w:val="en-GB"/>
              </w:rPr>
              <w:t>Identifying and notifying</w:t>
            </w:r>
            <w:r w:rsidR="00633F72" w:rsidRPr="00DB48B2">
              <w:rPr>
                <w:rFonts w:asciiTheme="minorHAnsi" w:eastAsia="Calibri" w:hAnsiTheme="minorHAnsi" w:cstheme="minorHAnsi"/>
                <w:bCs w:val="0"/>
                <w:lang w:val="en-GB"/>
              </w:rPr>
              <w:t xml:space="preserve"> of</w:t>
            </w:r>
            <w:r w:rsidRPr="00DB48B2">
              <w:rPr>
                <w:rFonts w:asciiTheme="minorHAnsi" w:eastAsia="Calibri" w:hAnsiTheme="minorHAnsi" w:cstheme="minorHAnsi"/>
                <w:bCs w:val="0"/>
                <w:lang w:val="en-GB"/>
              </w:rPr>
              <w:t xml:space="preserve"> a nuclear or radiological emergency and activating an emergency response</w:t>
            </w:r>
          </w:p>
        </w:tc>
      </w:tr>
    </w:tbl>
    <w:p w14:paraId="3CA448A1" w14:textId="77777777" w:rsidR="00AD1B65" w:rsidRPr="00DB48B2" w:rsidRDefault="00AD1B65" w:rsidP="002A3E53">
      <w:pPr>
        <w:pStyle w:val="Quote"/>
        <w:rPr>
          <w:rFonts w:asciiTheme="minorHAnsi" w:hAnsiTheme="minorHAnsi" w:cstheme="minorHAnsi"/>
          <w:sz w:val="22"/>
          <w:szCs w:val="22"/>
        </w:rPr>
      </w:pPr>
      <w:r w:rsidRPr="00DB48B2">
        <w:rPr>
          <w:rFonts w:asciiTheme="minorHAnsi" w:hAnsiTheme="minorHAnsi" w:cstheme="minorHAnsi"/>
          <w:sz w:val="22"/>
          <w:szCs w:val="22"/>
        </w:rPr>
        <w:t>Arrangements should be in place for the prompt identification and notification of a nuclear or radiological emergency and for the activation of an emergency response.</w:t>
      </w:r>
    </w:p>
    <w:p w14:paraId="05831C56" w14:textId="4D419810" w:rsidR="00AD1B65" w:rsidRPr="00147166" w:rsidRDefault="008E7428" w:rsidP="00A45472">
      <w:pPr>
        <w:pStyle w:val="Numbersnormal"/>
      </w:pPr>
      <w:r>
        <w:t>3.2</w:t>
      </w:r>
      <w:r w:rsidR="00AD1B65" w:rsidRPr="00147166">
        <w:t xml:space="preserve">.11. </w:t>
      </w:r>
      <w:r w:rsidR="00A45472">
        <w:tab/>
      </w:r>
      <w:r w:rsidR="00AD1B65" w:rsidRPr="00147166">
        <w:t>An off-site notification point</w:t>
      </w:r>
      <w:r w:rsidR="00AD1B65" w:rsidRPr="00147166">
        <w:rPr>
          <w:vertAlign w:val="superscript"/>
        </w:rPr>
        <w:footnoteReference w:id="18"/>
      </w:r>
      <w:r w:rsidR="00AD1B65" w:rsidRPr="00147166">
        <w:t>, or more than one, sh</w:t>
      </w:r>
      <w:r w:rsidR="00AD1B65">
        <w:t>ould</w:t>
      </w:r>
      <w:r w:rsidR="00AD1B65" w:rsidRPr="00147166">
        <w:t xml:space="preserve"> be established to receive notification of an actual or potential nuclear or radiological emergency. The notification point(s) sh</w:t>
      </w:r>
      <w:r w:rsidR="00AD1B65">
        <w:t>ould</w:t>
      </w:r>
      <w:r w:rsidR="00AD1B65" w:rsidRPr="00147166">
        <w:t xml:space="preserve"> be maintained in a </w:t>
      </w:r>
      <w:r w:rsidR="00633F72">
        <w:t>state</w:t>
      </w:r>
      <w:r w:rsidR="00633F72" w:rsidRPr="00147166">
        <w:t xml:space="preserve"> </w:t>
      </w:r>
      <w:r w:rsidR="00AD1B65" w:rsidRPr="00147166">
        <w:t>of continuous availability to receive any notification or request for support and to respond promptly, or to initiate a pre</w:t>
      </w:r>
      <w:r w:rsidR="00AD1B65">
        <w:t>-</w:t>
      </w:r>
      <w:r w:rsidR="00AD1B65" w:rsidRPr="00147166">
        <w:t>planned and coordinated off-site emergency response appropriate to the emergency class or the level of emergency response. The notification point(s) sh</w:t>
      </w:r>
      <w:r w:rsidR="00AD1B65">
        <w:t>ould</w:t>
      </w:r>
      <w:r w:rsidR="00AD1B65" w:rsidRPr="00147166">
        <w:t xml:space="preserve"> be able to initiate immediate communication by suitable, reliable and diverse means with the response organ</w:t>
      </w:r>
      <w:r w:rsidR="005501CC">
        <w:t>is</w:t>
      </w:r>
      <w:r w:rsidR="00AD1B65" w:rsidRPr="00147166">
        <w:t>ations that are providing support.</w:t>
      </w:r>
    </w:p>
    <w:p w14:paraId="11E2CC89" w14:textId="14BFCF8A" w:rsidR="00AD1B65" w:rsidRPr="00147166" w:rsidRDefault="008E7428" w:rsidP="00D61DCB">
      <w:pPr>
        <w:pStyle w:val="Numbersnormal"/>
      </w:pPr>
      <w:r>
        <w:t>3.2</w:t>
      </w:r>
      <w:r w:rsidR="00AD1B65" w:rsidRPr="00147166">
        <w:t xml:space="preserve">.12. </w:t>
      </w:r>
      <w:r w:rsidR="00D61DCB">
        <w:tab/>
      </w:r>
      <w:r w:rsidR="00AD1B65" w:rsidRPr="00147166">
        <w:t>For facilities in categories I and II and for areas in category V, the notification point sh</w:t>
      </w:r>
      <w:r w:rsidR="00AD1B65">
        <w:t>ould</w:t>
      </w:r>
      <w:r w:rsidR="00AD1B65" w:rsidRPr="00147166">
        <w:t xml:space="preserve"> be able to initiate immediate communication with the authority that has been assigned the responsibility to decide on and to initiate precautionary urgent protective actions and urgent protective actions </w:t>
      </w:r>
      <w:r w:rsidR="00F52A39">
        <w:t>off-site</w:t>
      </w:r>
      <w:r w:rsidR="00AD1B65" w:rsidRPr="00B703A9">
        <w:t xml:space="preserve"> (</w:t>
      </w:r>
      <w:r w:rsidR="00B703A9" w:rsidRPr="00B703A9">
        <w:t>see also clause 3.2.7</w:t>
      </w:r>
      <w:r w:rsidR="00AD1B65" w:rsidRPr="00B703A9">
        <w:t>).</w:t>
      </w:r>
    </w:p>
    <w:p w14:paraId="44CD6D93" w14:textId="38F91030" w:rsidR="00AD1B65" w:rsidRPr="00147166" w:rsidRDefault="008E7428" w:rsidP="00D61DCB">
      <w:pPr>
        <w:pStyle w:val="Numbersnormal"/>
      </w:pPr>
      <w:r>
        <w:t>3.2</w:t>
      </w:r>
      <w:r w:rsidR="00AD1B65" w:rsidRPr="00147166">
        <w:t>.13.</w:t>
      </w:r>
      <w:r w:rsidR="00D61DCB">
        <w:tab/>
      </w:r>
      <w:r w:rsidR="00AD1B65" w:rsidRPr="00147166">
        <w:t xml:space="preserve">For facilities and locations at which there is a significant likelihood of encountering a dangerous source that is not under </w:t>
      </w:r>
      <w:r w:rsidR="00AD1B65" w:rsidRPr="00B703A9">
        <w:t>control (</w:t>
      </w:r>
      <w:r w:rsidR="00B703A9" w:rsidRPr="00B703A9">
        <w:t>see clause 3.1.21</w:t>
      </w:r>
      <w:r w:rsidR="00AD1B65" w:rsidRPr="00B703A9">
        <w:t>), arrangements</w:t>
      </w:r>
      <w:r w:rsidR="00AD1B65" w:rsidRPr="00147166">
        <w:t xml:space="preserve"> sh</w:t>
      </w:r>
      <w:r w:rsidR="00AD1B65">
        <w:t>ould</w:t>
      </w:r>
      <w:r w:rsidR="00AD1B65" w:rsidRPr="00147166">
        <w:t xml:space="preserve"> be made to ensure that the on-site managers of operations and other personnel are aware of the indicators of a potential radiological emergency, the appropriate notification, and protective actions and other response actions that are immediately warranted in an emergency. For facilities and locations for which there is a significant likelihood of encountering a dangerous source that is not under control and for an emergency at an unforeseen location, arrangements sh</w:t>
      </w:r>
      <w:r w:rsidR="00AD1B65">
        <w:t>ould</w:t>
      </w:r>
      <w:r w:rsidR="00AD1B65" w:rsidRPr="00147166">
        <w:t xml:space="preserve"> be made to ensure that the local officials responsible for the response and first responders are aware of the </w:t>
      </w:r>
      <w:r w:rsidR="00AD1B65" w:rsidRPr="00147166">
        <w:lastRenderedPageBreak/>
        <w:t>indicators of a potential radiological emergency, the appropriate notification, and protective actions and other response actions that are warranted immediately in an emergency.</w:t>
      </w:r>
    </w:p>
    <w:p w14:paraId="17F17706" w14:textId="7ADC0367" w:rsidR="00AD1B65" w:rsidRPr="00147166" w:rsidRDefault="008E7428" w:rsidP="00D61DCB">
      <w:pPr>
        <w:pStyle w:val="Numbersnormal"/>
      </w:pPr>
      <w:r>
        <w:t>3.2</w:t>
      </w:r>
      <w:r w:rsidR="00AD1B65" w:rsidRPr="00147166">
        <w:t xml:space="preserve">.14. </w:t>
      </w:r>
      <w:r w:rsidR="00D61DCB">
        <w:tab/>
      </w:r>
      <w:r w:rsidR="00AD1B65" w:rsidRPr="00147166">
        <w:t>The operating organ</w:t>
      </w:r>
      <w:r w:rsidR="005501CC">
        <w:t>is</w:t>
      </w:r>
      <w:r w:rsidR="00AD1B65" w:rsidRPr="00147166">
        <w:t>ation of a facility or activity in category I, II, III or IV sh</w:t>
      </w:r>
      <w:r w:rsidR="00AD1B65">
        <w:t>ould</w:t>
      </w:r>
      <w:r w:rsidR="00AD1B65" w:rsidRPr="00147166">
        <w:t xml:space="preserve"> make arrangements for promptly classifying, on the basis of the hazard assessment, a nuclear or radiological emergency warranting protective actions and other response actions to protect workers, emergency workers, members of the public and, as relevant, patients and helpers in an emergency, in accordance with the </w:t>
      </w:r>
      <w:r w:rsidR="00AD1B65" w:rsidRPr="00B703A9">
        <w:t>protection strategy (</w:t>
      </w:r>
      <w:r w:rsidR="00B703A9" w:rsidRPr="00B703A9">
        <w:t>see clauses</w:t>
      </w:r>
      <w:r w:rsidR="00633F72">
        <w:t xml:space="preserve"> </w:t>
      </w:r>
      <w:r w:rsidR="00B703A9" w:rsidRPr="00B703A9">
        <w:t>3.1.27</w:t>
      </w:r>
      <w:r w:rsidR="00824BBF">
        <w:t xml:space="preserve"> </w:t>
      </w:r>
      <w:r w:rsidR="00B703A9" w:rsidRPr="00B703A9">
        <w:t>-</w:t>
      </w:r>
      <w:r w:rsidR="00824BBF">
        <w:t xml:space="preserve"> </w:t>
      </w:r>
      <w:r w:rsidR="00B703A9" w:rsidRPr="00B703A9">
        <w:t>3.1.31</w:t>
      </w:r>
      <w:r w:rsidR="00AD1B65" w:rsidRPr="00B703A9">
        <w:t>). This</w:t>
      </w:r>
      <w:r w:rsidR="00AD1B65" w:rsidRPr="00147166">
        <w:t xml:space="preserve"> sh</w:t>
      </w:r>
      <w:r w:rsidR="00AD1B65">
        <w:t>ould</w:t>
      </w:r>
      <w:r w:rsidR="00AD1B65" w:rsidRPr="00147166">
        <w:t xml:space="preserve"> include a system for classifying all types of nuclear or radiological emergenc</w:t>
      </w:r>
      <w:r w:rsidR="00B71355">
        <w:t>ies</w:t>
      </w:r>
      <w:r w:rsidR="00AD1B65" w:rsidRPr="00147166">
        <w:rPr>
          <w:vertAlign w:val="superscript"/>
        </w:rPr>
        <w:footnoteReference w:id="19"/>
      </w:r>
      <w:r w:rsidR="00AD1B65" w:rsidRPr="00147166">
        <w:t xml:space="preserve"> as follows:</w:t>
      </w:r>
    </w:p>
    <w:p w14:paraId="256FD3C2" w14:textId="5DAFDACD" w:rsidR="00AD1B65" w:rsidRPr="00147166" w:rsidRDefault="00AD1B65" w:rsidP="00C633D8">
      <w:pPr>
        <w:numPr>
          <w:ilvl w:val="0"/>
          <w:numId w:val="16"/>
        </w:numPr>
        <w:spacing w:before="120"/>
        <w:ind w:left="1644" w:hanging="397"/>
      </w:pPr>
      <w:r w:rsidRPr="00147166">
        <w:rPr>
          <w:i/>
        </w:rPr>
        <w:t>General emergency</w:t>
      </w:r>
      <w:r w:rsidRPr="00147166">
        <w:t xml:space="preserve"> at facilities in category I or II for an emergency that warrants taking precautionary urgent protective actions, urgent protective actions, and early protective actions and other response actions </w:t>
      </w:r>
      <w:r w:rsidR="00F52A39">
        <w:t>on-site</w:t>
      </w:r>
      <w:r w:rsidRPr="00147166">
        <w:t xml:space="preserve"> and </w:t>
      </w:r>
      <w:r w:rsidR="00F52A39">
        <w:t>off-site</w:t>
      </w:r>
      <w:r w:rsidRPr="00147166">
        <w:t>. Upon declaration of this emergency class, appropriate actions sh</w:t>
      </w:r>
      <w:r>
        <w:t>ould</w:t>
      </w:r>
      <w:r w:rsidRPr="00147166">
        <w:t xml:space="preserve"> promptly be taken, on the basis of the available information relating to the emergency, to mitigate the consequences of the emergency </w:t>
      </w:r>
      <w:r w:rsidR="00F52A39">
        <w:t>on-site</w:t>
      </w:r>
      <w:r w:rsidRPr="00147166">
        <w:t xml:space="preserve"> and to protect people </w:t>
      </w:r>
      <w:r w:rsidR="00F52A39">
        <w:t>on-site</w:t>
      </w:r>
      <w:r w:rsidRPr="00147166">
        <w:t xml:space="preserve"> and </w:t>
      </w:r>
      <w:r w:rsidR="00F52A39">
        <w:t>off-site</w:t>
      </w:r>
      <w:r w:rsidRPr="00147166">
        <w:t>.</w:t>
      </w:r>
    </w:p>
    <w:p w14:paraId="4E1B8441" w14:textId="6B8DBB69" w:rsidR="00AD1B65" w:rsidRPr="00147166" w:rsidRDefault="00AD1B65" w:rsidP="00C633D8">
      <w:pPr>
        <w:numPr>
          <w:ilvl w:val="0"/>
          <w:numId w:val="16"/>
        </w:numPr>
        <w:spacing w:before="120"/>
        <w:ind w:left="1644" w:hanging="397"/>
      </w:pPr>
      <w:r w:rsidRPr="00147166">
        <w:rPr>
          <w:i/>
        </w:rPr>
        <w:t>Site area emergency</w:t>
      </w:r>
      <w:r w:rsidRPr="00147166">
        <w:t xml:space="preserve"> at facilities in category I or II for an emergency that warrants taking protective actions and other response actions </w:t>
      </w:r>
      <w:r w:rsidR="00F52A39">
        <w:t>on-site</w:t>
      </w:r>
      <w:r w:rsidRPr="00147166">
        <w:t xml:space="preserve"> and in the vicinity of the site. Upon declaration of this emergency class, actions sh</w:t>
      </w:r>
      <w:r>
        <w:t>ould</w:t>
      </w:r>
      <w:r w:rsidRPr="00147166">
        <w:t xml:space="preserve"> promptly be taken: (i) to mitigate the consequences of the emergency </w:t>
      </w:r>
      <w:r w:rsidR="00F52A39">
        <w:t>on-site</w:t>
      </w:r>
      <w:r w:rsidRPr="00147166">
        <w:t xml:space="preserve"> and to protect people </w:t>
      </w:r>
      <w:r w:rsidR="00F52A39">
        <w:t>on-site</w:t>
      </w:r>
      <w:r w:rsidRPr="00147166">
        <w:t xml:space="preserve">; (ii) to increase the readiness to take protective actions and other response actions </w:t>
      </w:r>
      <w:r w:rsidR="00F52A39">
        <w:t>off-site</w:t>
      </w:r>
      <w:r w:rsidRPr="00147166">
        <w:t xml:space="preserve"> if this becomes necessary on the basis of observable conditions, reliable assessments and/or results of monitoring; and (iii) to conduct off-site monitoring, sampling and analysis.</w:t>
      </w:r>
    </w:p>
    <w:p w14:paraId="10AD9618" w14:textId="7560A463" w:rsidR="00AD1B65" w:rsidRPr="00147166" w:rsidRDefault="00AD1B65" w:rsidP="00C633D8">
      <w:pPr>
        <w:numPr>
          <w:ilvl w:val="0"/>
          <w:numId w:val="16"/>
        </w:numPr>
        <w:spacing w:before="120"/>
        <w:ind w:left="1644" w:hanging="397"/>
      </w:pPr>
      <w:r w:rsidRPr="00147166">
        <w:rPr>
          <w:i/>
        </w:rPr>
        <w:t xml:space="preserve">Facility emergency </w:t>
      </w:r>
      <w:r w:rsidRPr="00A5043B">
        <w:t>at facilities</w:t>
      </w:r>
      <w:r w:rsidRPr="00147166">
        <w:t xml:space="preserve"> in category I, II or III for an emergency that warrants taking protective actions and other response actions at the facility and </w:t>
      </w:r>
      <w:r w:rsidR="00F52A39">
        <w:t>on-site</w:t>
      </w:r>
      <w:r w:rsidRPr="00147166">
        <w:t xml:space="preserve"> but does not warrant taking protective actions </w:t>
      </w:r>
      <w:r w:rsidR="00F52A39">
        <w:t>off-site</w:t>
      </w:r>
      <w:r w:rsidRPr="00147166">
        <w:t>. Upon declaration of this emergency class, actions sh</w:t>
      </w:r>
      <w:r>
        <w:t>ould</w:t>
      </w:r>
      <w:r w:rsidRPr="00147166">
        <w:t xml:space="preserve"> promptly be taken to mitigate the consequences of the emergency and to protect people at the facility and </w:t>
      </w:r>
      <w:r w:rsidR="00F52A39">
        <w:t>on-site</w:t>
      </w:r>
      <w:r w:rsidRPr="00147166">
        <w:t>. Emergencies in this class do not present an off-site hazard.</w:t>
      </w:r>
    </w:p>
    <w:p w14:paraId="6E63E072" w14:textId="77777777" w:rsidR="00AD1B65" w:rsidRPr="00147166" w:rsidRDefault="00AD1B65" w:rsidP="00C633D8">
      <w:pPr>
        <w:numPr>
          <w:ilvl w:val="0"/>
          <w:numId w:val="16"/>
        </w:numPr>
        <w:spacing w:before="120"/>
        <w:ind w:left="1644" w:hanging="397"/>
      </w:pPr>
      <w:r w:rsidRPr="00147166">
        <w:rPr>
          <w:i/>
        </w:rPr>
        <w:t>Alert</w:t>
      </w:r>
      <w:r w:rsidRPr="00147166">
        <w:t xml:space="preserve"> at facilities in category I, II or III for an event that warrants taking actions to assess and to mitigate the potential consequences at the facility. Upon declaration of this emergency class, actions sh</w:t>
      </w:r>
      <w:r>
        <w:t>ould</w:t>
      </w:r>
      <w:r w:rsidRPr="00147166">
        <w:t xml:space="preserve"> promptly be taken to assess and to mitigate the potential consequences of the event and to increase the readiness of the on-site response organ</w:t>
      </w:r>
      <w:r w:rsidR="005501CC">
        <w:t>is</w:t>
      </w:r>
      <w:r w:rsidRPr="00147166">
        <w:t>ations.</w:t>
      </w:r>
    </w:p>
    <w:p w14:paraId="08A66B6E" w14:textId="18015375" w:rsidR="00AD1B65" w:rsidRPr="00147166" w:rsidRDefault="00AD1B65" w:rsidP="00C633D8">
      <w:pPr>
        <w:numPr>
          <w:ilvl w:val="0"/>
          <w:numId w:val="16"/>
        </w:numPr>
        <w:spacing w:before="120"/>
        <w:ind w:left="1644" w:hanging="397"/>
      </w:pPr>
      <w:r w:rsidRPr="00147166">
        <w:rPr>
          <w:i/>
        </w:rPr>
        <w:t>Other nuclear or radiological emergency</w:t>
      </w:r>
      <w:r w:rsidRPr="00147166">
        <w:rPr>
          <w:i/>
          <w:vertAlign w:val="superscript"/>
        </w:rPr>
        <w:footnoteReference w:id="20"/>
      </w:r>
      <w:r w:rsidRPr="00147166">
        <w:t xml:space="preserve"> for an emergency in category IV that warrants taking protective actions and other response actions at any location. Upon declaration of this emergency class and the level of emergency response, actions sh</w:t>
      </w:r>
      <w:r>
        <w:t>ould</w:t>
      </w:r>
      <w:r w:rsidRPr="00147166">
        <w:t xml:space="preserve"> promptly be taken to mitigate the consequences of the emergency </w:t>
      </w:r>
      <w:r w:rsidR="00F52A39">
        <w:t>on-site</w:t>
      </w:r>
      <w:r w:rsidRPr="00147166">
        <w:t xml:space="preserve">, to protect those in the </w:t>
      </w:r>
      <w:r w:rsidRPr="00147166">
        <w:lastRenderedPageBreak/>
        <w:t>vicinity (e.g. workers</w:t>
      </w:r>
      <w:r w:rsidR="00B764D1">
        <w:t>,</w:t>
      </w:r>
      <w:r w:rsidRPr="00147166">
        <w:t xml:space="preserve"> emergency workers and the public) and to determine where and for whom protective actions and other response actions are warranted.</w:t>
      </w:r>
    </w:p>
    <w:p w14:paraId="737411BB" w14:textId="5912DD5F" w:rsidR="00AD1B65" w:rsidRPr="00147166" w:rsidRDefault="008E7428" w:rsidP="00AB554D">
      <w:pPr>
        <w:pStyle w:val="Numbersnormal"/>
      </w:pPr>
      <w:r>
        <w:t>3.2</w:t>
      </w:r>
      <w:r w:rsidR="00AD1B65" w:rsidRPr="00147166">
        <w:t xml:space="preserve">.15. </w:t>
      </w:r>
      <w:r w:rsidR="000A1713">
        <w:tab/>
      </w:r>
      <w:r w:rsidR="00AD1B65" w:rsidRPr="00147166">
        <w:t>For facilities in category I, II or III and for category IV, arrangements sh</w:t>
      </w:r>
      <w:r w:rsidR="00AD1B65">
        <w:t>ould</w:t>
      </w:r>
      <w:r w:rsidR="00AD1B65" w:rsidRPr="00147166">
        <w:t xml:space="preserve"> be made to review the declared emergency class in light of any new information and, as appropriate, to revise it.</w:t>
      </w:r>
    </w:p>
    <w:p w14:paraId="46D92AAB" w14:textId="72B36C14" w:rsidR="00AD1B65" w:rsidRPr="00147166" w:rsidRDefault="008E7428" w:rsidP="00AB554D">
      <w:pPr>
        <w:pStyle w:val="Numbersnormal"/>
      </w:pPr>
      <w:r>
        <w:t>3.2</w:t>
      </w:r>
      <w:r w:rsidR="00AD1B65" w:rsidRPr="00147166">
        <w:t xml:space="preserve">.16. </w:t>
      </w:r>
      <w:r w:rsidR="000A1713">
        <w:tab/>
      </w:r>
      <w:r w:rsidR="00AD1B65" w:rsidRPr="00147166">
        <w:t>The emergency classification system for facilities and activities in categories I, II, III and IV sh</w:t>
      </w:r>
      <w:r w:rsidR="00AD1B65">
        <w:t>ould</w:t>
      </w:r>
      <w:r w:rsidR="00AD1B65" w:rsidRPr="00147166">
        <w:t xml:space="preserve"> take into account all postulated emergencies, including those arising from events of very low probability. The operational criteria for classification sh</w:t>
      </w:r>
      <w:r w:rsidR="00AD1B65">
        <w:t>ould</w:t>
      </w:r>
      <w:r w:rsidR="00AD1B65" w:rsidRPr="00147166">
        <w:t xml:space="preserve"> include emergency action levels and other observable conditions (i.e. ‘observables’) and indicators of the conditions at the facility and/or </w:t>
      </w:r>
      <w:r w:rsidR="00F52A39">
        <w:t>on-site</w:t>
      </w:r>
      <w:r w:rsidR="00AD1B65" w:rsidRPr="00147166">
        <w:t xml:space="preserve"> or </w:t>
      </w:r>
      <w:r w:rsidR="00F52A39">
        <w:t>off-site</w:t>
      </w:r>
      <w:r w:rsidR="00F43CA0">
        <w:t xml:space="preserve"> and can be found in Annex A and B of RPS G-3 Part </w:t>
      </w:r>
      <w:r w:rsidR="00F11137">
        <w:t>2</w:t>
      </w:r>
      <w:r w:rsidR="00C501B6">
        <w:t xml:space="preserve"> (ARPANSA 2019)</w:t>
      </w:r>
      <w:r w:rsidR="00AD1B65" w:rsidRPr="00147166">
        <w:t>. The emergency classification system sh</w:t>
      </w:r>
      <w:r w:rsidR="00AD1B65">
        <w:t>ould</w:t>
      </w:r>
      <w:r w:rsidR="00AD1B65" w:rsidRPr="00147166">
        <w:t xml:space="preserve"> be established with the aim of allowing for the prompt initiation of an effective response in recognition of the uncertainty of the available information. It sh</w:t>
      </w:r>
      <w:r w:rsidR="00AD1B65">
        <w:t>ould</w:t>
      </w:r>
      <w:r w:rsidR="00AD1B65" w:rsidRPr="00147166">
        <w:t xml:space="preserve"> be ensured that any process for rating an event on the International Nuclear and Radi</w:t>
      </w:r>
      <w:r w:rsidR="000C3329">
        <w:t>ological Event Scale (INES) (IAEA 2013)</w:t>
      </w:r>
      <w:r w:rsidR="00AD1B65" w:rsidRPr="00147166">
        <w:t xml:space="preserve"> does not delay the emergency classification or emergency response actions.</w:t>
      </w:r>
      <w:r w:rsidR="00AD1B65" w:rsidRPr="00147166">
        <w:rPr>
          <w:vertAlign w:val="superscript"/>
        </w:rPr>
        <w:footnoteReference w:id="21"/>
      </w:r>
    </w:p>
    <w:p w14:paraId="1446C627" w14:textId="729978DA" w:rsidR="00AD1B65" w:rsidRPr="00147166" w:rsidRDefault="008E7428" w:rsidP="00AB554D">
      <w:pPr>
        <w:pStyle w:val="Numbersnormal"/>
      </w:pPr>
      <w:r>
        <w:t>3.2</w:t>
      </w:r>
      <w:r w:rsidR="00AD1B65" w:rsidRPr="00147166">
        <w:t xml:space="preserve">.17. </w:t>
      </w:r>
      <w:r w:rsidR="000A1713">
        <w:tab/>
      </w:r>
      <w:r w:rsidR="00AD1B65" w:rsidRPr="00147166">
        <w:t>For facilities and activities in categories I, II and III and IV, arrangements sh</w:t>
      </w:r>
      <w:r w:rsidR="00AD1B65">
        <w:t>ould</w:t>
      </w:r>
      <w:r w:rsidR="00AD1B65" w:rsidRPr="00147166">
        <w:t xml:space="preserve"> be made: (</w:t>
      </w:r>
      <w:r w:rsidR="00824BBF">
        <w:t>a</w:t>
      </w:r>
      <w:r w:rsidR="00AD1B65" w:rsidRPr="00147166">
        <w:t>) to promptly recogn</w:t>
      </w:r>
      <w:r w:rsidR="005501CC">
        <w:t>is</w:t>
      </w:r>
      <w:r w:rsidR="00AD1B65" w:rsidRPr="00147166">
        <w:t xml:space="preserve">e and classify a nuclear </w:t>
      </w:r>
      <w:r w:rsidR="00AD1B65" w:rsidRPr="000D715B">
        <w:t>or radiological emergency; (</w:t>
      </w:r>
      <w:r w:rsidR="00824BBF">
        <w:t>b</w:t>
      </w:r>
      <w:r w:rsidR="00AD1B65" w:rsidRPr="000D715B">
        <w:t>) upon classification, to promptly declare the emergency class and to initiate a coordinated and pre</w:t>
      </w:r>
      <w:r w:rsidR="000D715B">
        <w:t>-</w:t>
      </w:r>
      <w:r w:rsidR="00AD1B65" w:rsidRPr="000D715B">
        <w:t>planned on-site response; (</w:t>
      </w:r>
      <w:r w:rsidR="00824BBF">
        <w:t>c</w:t>
      </w:r>
      <w:r w:rsidR="00AD1B65" w:rsidRPr="000D715B">
        <w:t>) to notify the appropriate notification point (</w:t>
      </w:r>
      <w:r w:rsidR="000D715B" w:rsidRPr="000D715B">
        <w:t>see clause 3.2.11</w:t>
      </w:r>
      <w:r w:rsidR="00AD1B65" w:rsidRPr="000D715B">
        <w:t>) and to provide sufficient information for an effective off-site response; and (</w:t>
      </w:r>
      <w:r w:rsidR="00824BBF">
        <w:t>d</w:t>
      </w:r>
      <w:r w:rsidR="00AD1B65" w:rsidRPr="000D715B">
        <w:t>) upon notification, to initiate a coordinated and pre</w:t>
      </w:r>
      <w:r w:rsidR="000D715B">
        <w:t>-</w:t>
      </w:r>
      <w:r w:rsidR="00AD1B65" w:rsidRPr="000D715B">
        <w:t xml:space="preserve">planned off-site response, as appropriate, in accordance with the protection strategy. These arrangements should include suitable, reliable and diverse means of warning persons </w:t>
      </w:r>
      <w:r w:rsidR="00F52A39">
        <w:t>on-site</w:t>
      </w:r>
      <w:r w:rsidR="00AD1B65" w:rsidRPr="000D715B">
        <w:t>, of notifying the notification point (</w:t>
      </w:r>
      <w:r w:rsidR="000D715B" w:rsidRPr="000D715B">
        <w:t>see clauses 3.2.41</w:t>
      </w:r>
      <w:r w:rsidR="00824BBF">
        <w:t xml:space="preserve"> - </w:t>
      </w:r>
      <w:r w:rsidR="000D715B" w:rsidRPr="000D715B">
        <w:t>3.2.43, 3.3.22 and 3.3.34</w:t>
      </w:r>
      <w:r w:rsidR="00AD1B65" w:rsidRPr="000D715B">
        <w:t>) and of communication</w:t>
      </w:r>
      <w:r w:rsidR="00AD1B65" w:rsidRPr="00147166">
        <w:t xml:space="preserve"> between response organ</w:t>
      </w:r>
      <w:r w:rsidR="005501CC">
        <w:t>is</w:t>
      </w:r>
      <w:r w:rsidR="00AD1B65" w:rsidRPr="00147166">
        <w:t>ations.</w:t>
      </w:r>
    </w:p>
    <w:p w14:paraId="7A2C8C73" w14:textId="6434E29B" w:rsidR="00AD1B65" w:rsidRPr="00147166" w:rsidRDefault="008E7428" w:rsidP="00AB554D">
      <w:pPr>
        <w:pStyle w:val="Numbersnormal"/>
      </w:pPr>
      <w:r>
        <w:t>3.2</w:t>
      </w:r>
      <w:r w:rsidR="00AD1B65" w:rsidRPr="00147166">
        <w:t xml:space="preserve">.18. </w:t>
      </w:r>
      <w:r w:rsidR="00AB554D">
        <w:tab/>
      </w:r>
      <w:r w:rsidR="00AD1B65" w:rsidRPr="00147166">
        <w:t xml:space="preserve">In the event of a transnational emergency, the notifying </w:t>
      </w:r>
      <w:r w:rsidR="00590FBE">
        <w:t>country</w:t>
      </w:r>
      <w:r w:rsidR="00AD1B65" w:rsidRPr="00147166">
        <w:t xml:space="preserve"> sh</w:t>
      </w:r>
      <w:r w:rsidR="00AD1B65">
        <w:t>ould</w:t>
      </w:r>
      <w:r w:rsidR="00AD1B65" w:rsidRPr="00147166">
        <w:t xml:space="preserve"> promptly notify</w:t>
      </w:r>
      <w:r w:rsidR="00AD1B65" w:rsidRPr="00147166">
        <w:rPr>
          <w:vertAlign w:val="superscript"/>
        </w:rPr>
        <w:footnoteReference w:id="22"/>
      </w:r>
      <w:r w:rsidR="00AD1B65" w:rsidRPr="00147166">
        <w:t xml:space="preserve"> </w:t>
      </w:r>
      <w:r w:rsidR="00AD1B65" w:rsidRPr="00147166">
        <w:rPr>
          <w:vertAlign w:val="superscript"/>
        </w:rPr>
        <w:footnoteReference w:id="23"/>
      </w:r>
      <w:r w:rsidR="00AD1B65" w:rsidRPr="00147166">
        <w:t xml:space="preserve"> the IAEA of the emergency and, either directly or through the IAEA, those </w:t>
      </w:r>
      <w:r w:rsidR="00590FBE">
        <w:t>countries</w:t>
      </w:r>
      <w:r w:rsidR="00AD1B65" w:rsidRPr="00147166">
        <w:t xml:space="preserve"> that could be affected by it. The notifying </w:t>
      </w:r>
      <w:r w:rsidR="00590FBE">
        <w:t>country</w:t>
      </w:r>
      <w:r w:rsidR="00AD1B65" w:rsidRPr="00147166">
        <w:t xml:space="preserve"> sh</w:t>
      </w:r>
      <w:r w:rsidR="00AD1B65">
        <w:t>ould</w:t>
      </w:r>
      <w:r w:rsidR="00AD1B65" w:rsidRPr="00147166">
        <w:t xml:space="preserve"> provide information on the nature of the emergency and on its potential transnational consequences, and sh</w:t>
      </w:r>
      <w:r w:rsidR="00AD1B65">
        <w:t>ould</w:t>
      </w:r>
      <w:r w:rsidR="00AD1B65" w:rsidRPr="00147166">
        <w:t xml:space="preserve"> respond to requests from other </w:t>
      </w:r>
      <w:r w:rsidR="00590FBE">
        <w:t>countries</w:t>
      </w:r>
      <w:r w:rsidR="00AD1B65" w:rsidRPr="00147166">
        <w:t xml:space="preserve"> and from the IAEA for information for the purposes of mitigating any consequences.</w:t>
      </w:r>
    </w:p>
    <w:p w14:paraId="1A150028" w14:textId="510B9B9E" w:rsidR="00AD1B65" w:rsidRPr="00147166" w:rsidRDefault="008E7428" w:rsidP="00AB554D">
      <w:pPr>
        <w:pStyle w:val="Numbersnormal"/>
      </w:pPr>
      <w:r>
        <w:t>3.2</w:t>
      </w:r>
      <w:r w:rsidR="00AD1B65" w:rsidRPr="00147166">
        <w:t xml:space="preserve">.19. </w:t>
      </w:r>
      <w:r w:rsidR="00AB554D">
        <w:tab/>
      </w:r>
      <w:r w:rsidR="00AD1B65" w:rsidRPr="00147166">
        <w:t xml:space="preserve">The </w:t>
      </w:r>
      <w:r w:rsidR="00590FBE">
        <w:t>country</w:t>
      </w:r>
      <w:r w:rsidR="00AD1B65" w:rsidRPr="00147166">
        <w:t xml:space="preserve"> sh</w:t>
      </w:r>
      <w:r w:rsidR="00AD1B65">
        <w:t>ould</w:t>
      </w:r>
      <w:r w:rsidR="00AD1B65" w:rsidRPr="00147166">
        <w:t xml:space="preserve"> make known to the IAEA and to other </w:t>
      </w:r>
      <w:r w:rsidR="00590FBE">
        <w:t>countrie</w:t>
      </w:r>
      <w:r w:rsidR="00AD1B65" w:rsidRPr="00147166">
        <w:t xml:space="preserve">s, directly or through the IAEA, its single warning point responsible for receiving emergency notifications and information from other </w:t>
      </w:r>
      <w:r w:rsidR="00590FBE">
        <w:t>countrie</w:t>
      </w:r>
      <w:r w:rsidR="00AD1B65" w:rsidRPr="00147166">
        <w:t>s and information from the IAEA. This warning point sh</w:t>
      </w:r>
      <w:r w:rsidR="00AD1B65">
        <w:t>ould</w:t>
      </w:r>
      <w:r w:rsidR="00AD1B65" w:rsidRPr="00147166">
        <w:t xml:space="preserve"> be maintained in a state of continuous availability to receive any notification, request for assistance or request </w:t>
      </w:r>
      <w:r w:rsidR="00AD1B65" w:rsidRPr="00147166">
        <w:lastRenderedPageBreak/>
        <w:t xml:space="preserve">for verification and to promptly initiate a response or verification. The </w:t>
      </w:r>
      <w:r w:rsidR="00590FBE">
        <w:t>country</w:t>
      </w:r>
      <w:r w:rsidR="00AD1B65" w:rsidRPr="00147166">
        <w:t xml:space="preserve"> sh</w:t>
      </w:r>
      <w:r w:rsidR="00AD1B65">
        <w:t>ould</w:t>
      </w:r>
      <w:r w:rsidR="00AD1B65" w:rsidRPr="00147166">
        <w:t xml:space="preserve"> promptly inform the IAEA and sh</w:t>
      </w:r>
      <w:r w:rsidR="00AD1B65">
        <w:t>ould</w:t>
      </w:r>
      <w:r w:rsidR="00AD1B65" w:rsidRPr="00147166">
        <w:t xml:space="preserve"> inform other </w:t>
      </w:r>
      <w:r w:rsidR="00590FBE">
        <w:t>countrie</w:t>
      </w:r>
      <w:r w:rsidR="00AD1B65" w:rsidRPr="00147166">
        <w:t xml:space="preserve">s, directly or through the IAEA, of any changes that occur in respect of the warning point. The </w:t>
      </w:r>
      <w:r w:rsidR="00590FBE">
        <w:t>country</w:t>
      </w:r>
      <w:r w:rsidR="00AD1B65" w:rsidRPr="00147166">
        <w:t xml:space="preserve"> sh</w:t>
      </w:r>
      <w:r w:rsidR="00AD1B65">
        <w:t>ould</w:t>
      </w:r>
      <w:r w:rsidR="00AD1B65" w:rsidRPr="00147166">
        <w:t xml:space="preserve"> make arrangements for promptly notifying and for providing relevant information, directly or through the IAEA, to those </w:t>
      </w:r>
      <w:r w:rsidR="00590FBE">
        <w:t>countri</w:t>
      </w:r>
      <w:r w:rsidR="00AD1B65" w:rsidRPr="00147166">
        <w:t>es that could be affected by a transnational emergency.</w:t>
      </w:r>
    </w:p>
    <w:p w14:paraId="32B3B30F" w14:textId="276C7ECA" w:rsidR="00AD1B65" w:rsidRPr="00147166" w:rsidRDefault="008E7428" w:rsidP="00AB554D">
      <w:pPr>
        <w:pStyle w:val="Numbersnormal"/>
      </w:pPr>
      <w:r>
        <w:t>3.2</w:t>
      </w:r>
      <w:r w:rsidR="00AD1B65" w:rsidRPr="00147166">
        <w:t xml:space="preserve">.20. </w:t>
      </w:r>
      <w:r w:rsidR="00AB554D">
        <w:tab/>
      </w:r>
      <w:r w:rsidR="00AD1B65" w:rsidRPr="00147166">
        <w:t xml:space="preserve">The notifying </w:t>
      </w:r>
      <w:r w:rsidR="00590FBE">
        <w:t>country</w:t>
      </w:r>
      <w:r w:rsidR="00AD1B65" w:rsidRPr="00147166">
        <w:t xml:space="preserve"> sh</w:t>
      </w:r>
      <w:r w:rsidR="00AD1B65">
        <w:t>ould</w:t>
      </w:r>
      <w:r w:rsidR="00AD1B65" w:rsidRPr="00147166">
        <w:t xml:space="preserve"> have arrangements in place for promptly responding to requests from other </w:t>
      </w:r>
      <w:r w:rsidR="00590FBE">
        <w:t>countri</w:t>
      </w:r>
      <w:r w:rsidR="00AD1B65" w:rsidRPr="00147166">
        <w:t>es or from the IAEA for information in respect of a transnational emergency, in particular with regard to minim</w:t>
      </w:r>
      <w:r w:rsidR="005501CC">
        <w:t>is</w:t>
      </w:r>
      <w:r w:rsidR="00AD1B65" w:rsidRPr="00147166">
        <w:t>ing any consequences. These arrangements sh</w:t>
      </w:r>
      <w:r w:rsidR="00AD1B65">
        <w:t>ould</w:t>
      </w:r>
      <w:r w:rsidR="00AD1B65" w:rsidRPr="00147166">
        <w:t xml:space="preserve"> include making known to the IAEA and to other </w:t>
      </w:r>
      <w:r w:rsidR="00590FBE">
        <w:t>countri</w:t>
      </w:r>
      <w:r w:rsidR="00AD1B65" w:rsidRPr="00147166">
        <w:t xml:space="preserve">es, directly or through the IAEA, the notifying </w:t>
      </w:r>
      <w:r w:rsidR="00590FBE">
        <w:t>country</w:t>
      </w:r>
      <w:r w:rsidR="00AD1B65" w:rsidRPr="00147166">
        <w:t>’s designated organ</w:t>
      </w:r>
      <w:r w:rsidR="005501CC">
        <w:t>is</w:t>
      </w:r>
      <w:r w:rsidR="00AD1B65" w:rsidRPr="00147166">
        <w:t>ation(s) for so doing.</w:t>
      </w:r>
    </w:p>
    <w:p w14:paraId="319FF96A" w14:textId="7ED91FA4" w:rsidR="00445F71" w:rsidRDefault="008E7428" w:rsidP="00AB554D">
      <w:pPr>
        <w:pStyle w:val="Numbersnormal"/>
      </w:pPr>
      <w:r>
        <w:t>3.2</w:t>
      </w:r>
      <w:r w:rsidR="00AD1B65" w:rsidRPr="00147166">
        <w:t xml:space="preserve">.21. </w:t>
      </w:r>
      <w:r w:rsidR="00AB554D">
        <w:tab/>
      </w:r>
      <w:r w:rsidR="00AD1B65" w:rsidRPr="00147166">
        <w:t>Arrangements sh</w:t>
      </w:r>
      <w:r w:rsidR="00AD1B65">
        <w:t>ould</w:t>
      </w:r>
      <w:r w:rsidR="00AD1B65" w:rsidRPr="00147166">
        <w:t xml:space="preserve"> be made for promptly and directly notifying any </w:t>
      </w:r>
      <w:r w:rsidR="00590FBE">
        <w:t>country</w:t>
      </w:r>
      <w:r w:rsidR="00AD1B65" w:rsidRPr="00147166">
        <w:t xml:space="preserve"> within the emergency planning zones and emergency planning </w:t>
      </w:r>
      <w:r w:rsidR="00AD1B65" w:rsidRPr="000D715B">
        <w:t>distances (</w:t>
      </w:r>
      <w:r w:rsidR="000D715B" w:rsidRPr="000D715B">
        <w:t>see clause 3.2.38</w:t>
      </w:r>
      <w:r w:rsidR="00AD1B65" w:rsidRPr="000D715B">
        <w:t>) within</w:t>
      </w:r>
      <w:r w:rsidR="00AD1B65" w:rsidRPr="00147166">
        <w:t xml:space="preserve"> which urgent protective actions</w:t>
      </w:r>
      <w:r w:rsidR="0068194E">
        <w:t>,</w:t>
      </w:r>
      <w:r w:rsidR="00AD1B65" w:rsidRPr="00147166">
        <w:t xml:space="preserve"> early protective actions and other response actions could be required to be taken.</w:t>
      </w:r>
      <w:r w:rsidR="00445F71" w:rsidRPr="00445F71">
        <w:t xml:space="preserve"> </w:t>
      </w:r>
    </w:p>
    <w:p w14:paraId="32E90697" w14:textId="1DA7DB5F" w:rsidR="00AD1B65" w:rsidRPr="00147166" w:rsidRDefault="00445F71" w:rsidP="00AB554D">
      <w:pPr>
        <w:pStyle w:val="Numbersnormal"/>
      </w:pPr>
      <w:r>
        <w:t>3.2</w:t>
      </w:r>
      <w:r w:rsidRPr="00147166">
        <w:t xml:space="preserve">.22. </w:t>
      </w:r>
      <w:r w:rsidR="00AB554D">
        <w:tab/>
      </w:r>
      <w:r w:rsidRPr="00147166">
        <w:t>Appropriate emergency response actions sh</w:t>
      </w:r>
      <w:r>
        <w:t>ould</w:t>
      </w:r>
      <w:r w:rsidRPr="00147166">
        <w:t xml:space="preserve"> be initiated in a timely manner upon the receipt of a notification from another </w:t>
      </w:r>
      <w:r>
        <w:t>country</w:t>
      </w:r>
      <w:r w:rsidRPr="00147166">
        <w:t xml:space="preserve"> or of information from the IAEA on a notification relating to an actual or potential transnational emergency that could have impacts on the </w:t>
      </w:r>
      <w:r>
        <w:t>country</w:t>
      </w:r>
      <w:r w:rsidRPr="00147166">
        <w:t xml:space="preserve"> or its nationals.</w:t>
      </w:r>
    </w:p>
    <w:p w14:paraId="3493A87B" w14:textId="77777777" w:rsidR="00F0410B" w:rsidRPr="00147166" w:rsidRDefault="00F0410B" w:rsidP="00D60CE0">
      <w:pPr>
        <w:framePr w:hSpace="180" w:wrap="around" w:vAnchor="text" w:hAnchor="text" w:x="108" w:y="1"/>
        <w:suppressOverlap/>
      </w:pPr>
    </w:p>
    <w:tbl>
      <w:tblPr>
        <w:tblW w:w="9639" w:type="dxa"/>
        <w:shd w:val="clear" w:color="auto" w:fill="006600"/>
        <w:tblLook w:val="04A0" w:firstRow="1" w:lastRow="0" w:firstColumn="1" w:lastColumn="0" w:noHBand="0" w:noVBand="1"/>
      </w:tblPr>
      <w:tblGrid>
        <w:gridCol w:w="9639"/>
      </w:tblGrid>
      <w:tr w:rsidR="00F0410B" w:rsidRPr="004920A9" w14:paraId="3964E18C" w14:textId="77777777" w:rsidTr="00DA5B2D">
        <w:trPr>
          <w:trHeight w:val="446"/>
        </w:trPr>
        <w:tc>
          <w:tcPr>
            <w:tcW w:w="8918" w:type="dxa"/>
            <w:shd w:val="clear" w:color="auto" w:fill="006600"/>
            <w:vAlign w:val="center"/>
          </w:tcPr>
          <w:p w14:paraId="1FB33780" w14:textId="77777777" w:rsidR="00F0410B" w:rsidRPr="00DA5B2D" w:rsidRDefault="00F0410B" w:rsidP="00DA5B2D">
            <w:pPr>
              <w:pStyle w:val="Box"/>
              <w:framePr w:hSpace="0" w:wrap="auto" w:vAnchor="margin" w:xAlign="left" w:yAlign="inline"/>
              <w:spacing w:before="63" w:after="63"/>
              <w:suppressOverlap w:val="0"/>
              <w:rPr>
                <w:rFonts w:asciiTheme="minorHAnsi" w:eastAsia="Calibri" w:hAnsiTheme="minorHAnsi" w:cstheme="minorHAnsi"/>
                <w:lang w:val="en-GB"/>
              </w:rPr>
            </w:pPr>
            <w:r w:rsidRPr="00DA5B2D">
              <w:rPr>
                <w:rFonts w:asciiTheme="minorHAnsi" w:eastAsia="Calibri" w:hAnsiTheme="minorHAnsi" w:cstheme="minorHAnsi"/>
                <w:bCs w:val="0"/>
                <w:lang w:val="en-GB"/>
              </w:rPr>
              <w:t>Taking mitigatory actions</w:t>
            </w:r>
          </w:p>
        </w:tc>
      </w:tr>
    </w:tbl>
    <w:p w14:paraId="6E2D8C9A" w14:textId="1B2A975E" w:rsidR="00AD1B65" w:rsidRPr="00DA5B2D" w:rsidRDefault="00AD1B65" w:rsidP="002A3E53">
      <w:pPr>
        <w:pStyle w:val="Quote"/>
        <w:rPr>
          <w:rFonts w:asciiTheme="minorHAnsi" w:hAnsiTheme="minorHAnsi" w:cstheme="minorHAnsi"/>
          <w:sz w:val="22"/>
          <w:szCs w:val="22"/>
        </w:rPr>
      </w:pPr>
      <w:r w:rsidRPr="00DA5B2D">
        <w:rPr>
          <w:rFonts w:asciiTheme="minorHAnsi" w:hAnsiTheme="minorHAnsi" w:cstheme="minorHAnsi"/>
          <w:sz w:val="22"/>
          <w:szCs w:val="22"/>
        </w:rPr>
        <w:t>Arrangements should be in place for taking mitigatory actions in a nuclear or radiological emergency.</w:t>
      </w:r>
    </w:p>
    <w:p w14:paraId="6477DA7E" w14:textId="0E6B5FAD" w:rsidR="00AD1B65" w:rsidRPr="00147166" w:rsidRDefault="008E7428" w:rsidP="00DA5B2D">
      <w:pPr>
        <w:pStyle w:val="Numbersnormal"/>
      </w:pPr>
      <w:r>
        <w:t>3.2</w:t>
      </w:r>
      <w:r w:rsidR="00AD1B65" w:rsidRPr="00147166">
        <w:t xml:space="preserve">.23. </w:t>
      </w:r>
      <w:r w:rsidR="00DA5B2D">
        <w:tab/>
      </w:r>
      <w:r w:rsidR="00AD1B65" w:rsidRPr="00147166">
        <w:t>The operating organ</w:t>
      </w:r>
      <w:r w:rsidR="005501CC">
        <w:t>is</w:t>
      </w:r>
      <w:r w:rsidR="00AD1B65" w:rsidRPr="00147166">
        <w:t>ation of a facility or activity in category I, II, III or IV sh</w:t>
      </w:r>
      <w:r w:rsidR="00AD1B65">
        <w:t>ould</w:t>
      </w:r>
      <w:r w:rsidR="00AD1B65" w:rsidRPr="00147166">
        <w:t xml:space="preserve"> promptly decide on and take actions</w:t>
      </w:r>
      <w:r w:rsidR="00AD1B65" w:rsidRPr="00147166">
        <w:rPr>
          <w:vertAlign w:val="superscript"/>
        </w:rPr>
        <w:footnoteReference w:id="24"/>
      </w:r>
      <w:r w:rsidR="00AD1B65" w:rsidRPr="00147166">
        <w:t xml:space="preserve"> </w:t>
      </w:r>
      <w:r w:rsidR="00F52A39">
        <w:t>on-site</w:t>
      </w:r>
      <w:r w:rsidR="00AD1B65" w:rsidRPr="00147166">
        <w:t xml:space="preserve"> that are necessary to mitigate the consequences of a nuclear or radiological emergency involving a facility or an activity under its responsibility.</w:t>
      </w:r>
    </w:p>
    <w:p w14:paraId="6505F900" w14:textId="1E358464" w:rsidR="00AD1B65" w:rsidRPr="00147166" w:rsidRDefault="008E7428" w:rsidP="00DA5B2D">
      <w:pPr>
        <w:pStyle w:val="Numbersnormal"/>
      </w:pPr>
      <w:r>
        <w:t>3.2</w:t>
      </w:r>
      <w:r w:rsidR="00AD1B65" w:rsidRPr="00147166">
        <w:t xml:space="preserve">.24. </w:t>
      </w:r>
      <w:r w:rsidR="00DA5B2D">
        <w:tab/>
      </w:r>
      <w:r w:rsidR="00AD1B65" w:rsidRPr="00147166">
        <w:t>Off-site emergency services sh</w:t>
      </w:r>
      <w:r w:rsidR="00AD1B65">
        <w:t>ould</w:t>
      </w:r>
      <w:r w:rsidR="00AD1B65" w:rsidRPr="00147166">
        <w:t xml:space="preserve"> be made available for the purpose of, and sh</w:t>
      </w:r>
      <w:r w:rsidR="00AD1B65">
        <w:t>ould</w:t>
      </w:r>
      <w:r w:rsidR="00AD1B65" w:rsidRPr="00147166">
        <w:t xml:space="preserve"> be capable of, supporting the on-site emergency response at facilities and activities in category I, II, III or IV.</w:t>
      </w:r>
      <w:r w:rsidR="00AD1B65" w:rsidRPr="00147166">
        <w:rPr>
          <w:vertAlign w:val="superscript"/>
        </w:rPr>
        <w:footnoteReference w:id="25"/>
      </w:r>
    </w:p>
    <w:p w14:paraId="312E5E0D" w14:textId="38BBC249" w:rsidR="00AD1B65" w:rsidRPr="00147166" w:rsidRDefault="008E7428" w:rsidP="00DA5B2D">
      <w:pPr>
        <w:pStyle w:val="Numbersnormal"/>
      </w:pPr>
      <w:r>
        <w:t>3.2</w:t>
      </w:r>
      <w:r w:rsidR="00AD1B65" w:rsidRPr="00147166">
        <w:t xml:space="preserve">.25. </w:t>
      </w:r>
      <w:r w:rsidR="00DA5B2D">
        <w:tab/>
      </w:r>
      <w:r w:rsidR="00AD1B65" w:rsidRPr="00147166">
        <w:t>For facilities in category I, II or III, arrangements sh</w:t>
      </w:r>
      <w:r w:rsidR="00AD1B65">
        <w:t>ould</w:t>
      </w:r>
      <w:r w:rsidR="00AD1B65" w:rsidRPr="00147166">
        <w:t xml:space="preserve"> be made for mitigatory actions to be taken by the operating personnel, in particular:</w:t>
      </w:r>
    </w:p>
    <w:p w14:paraId="5ADAE586" w14:textId="5C640833" w:rsidR="00AD1B65" w:rsidRPr="00147166" w:rsidRDefault="00EA7703" w:rsidP="003642FD">
      <w:pPr>
        <w:numPr>
          <w:ilvl w:val="0"/>
          <w:numId w:val="17"/>
        </w:numPr>
        <w:spacing w:before="120"/>
        <w:ind w:left="1644" w:hanging="397"/>
      </w:pPr>
      <w:r>
        <w:t>t</w:t>
      </w:r>
      <w:r w:rsidR="00AD1B65" w:rsidRPr="00147166">
        <w:t>o pre</w:t>
      </w:r>
      <w:r>
        <w:t>vent escalation of an emergency</w:t>
      </w:r>
    </w:p>
    <w:p w14:paraId="1AA4267D" w14:textId="43A42A7A" w:rsidR="00AD1B65" w:rsidRPr="00147166" w:rsidRDefault="00EA7703" w:rsidP="003642FD">
      <w:pPr>
        <w:numPr>
          <w:ilvl w:val="0"/>
          <w:numId w:val="17"/>
        </w:numPr>
        <w:spacing w:before="120"/>
        <w:ind w:left="1644" w:hanging="397"/>
      </w:pPr>
      <w:r>
        <w:t>t</w:t>
      </w:r>
      <w:r w:rsidR="00AD1B65" w:rsidRPr="00147166">
        <w:t>o return the facility to a safe and stable s</w:t>
      </w:r>
      <w:r>
        <w:t>tate</w:t>
      </w:r>
    </w:p>
    <w:p w14:paraId="266556F6" w14:textId="178A07FB" w:rsidR="00AD1B65" w:rsidRPr="00147166" w:rsidRDefault="00EA7703" w:rsidP="003642FD">
      <w:pPr>
        <w:numPr>
          <w:ilvl w:val="0"/>
          <w:numId w:val="17"/>
        </w:numPr>
        <w:spacing w:before="120"/>
        <w:ind w:left="1644" w:hanging="397"/>
      </w:pPr>
      <w:r>
        <w:lastRenderedPageBreak/>
        <w:t>t</w:t>
      </w:r>
      <w:r w:rsidR="00AD1B65" w:rsidRPr="00147166">
        <w:t>o reduce the potential for, and to mitigate the consequences of, radioactive releases or exposures.</w:t>
      </w:r>
    </w:p>
    <w:p w14:paraId="18C5F522" w14:textId="6EED36AB" w:rsidR="00AD1B65" w:rsidRPr="00147166" w:rsidRDefault="00AD1B65" w:rsidP="003B4260">
      <w:pPr>
        <w:ind w:left="1021"/>
      </w:pPr>
      <w:r w:rsidRPr="00147166">
        <w:t>These arrangements sh</w:t>
      </w:r>
      <w:r>
        <w:t>ould</w:t>
      </w:r>
      <w:r w:rsidRPr="00147166">
        <w:t xml:space="preserve"> take into account the full range of possible conditions affecting the emergency response, including those resulting from conditions in the facility and those resulting from impacts of postulated natural, human induced or other events and affecting regional infrastructure or affecting several facilities simultaneously. Arrangements sh</w:t>
      </w:r>
      <w:r>
        <w:t>ould</w:t>
      </w:r>
      <w:r w:rsidRPr="00147166">
        <w:t xml:space="preserve"> include emergency operating procedures and guidance for operating personnel on mitigatory actions for severe conditions (for a nuclear power plant, as part of the ac</w:t>
      </w:r>
      <w:r w:rsidR="000C3329">
        <w:t>cident management program (IAEA 2016c)</w:t>
      </w:r>
      <w:r w:rsidRPr="00147166">
        <w:t>) and for the full range of postulated emergencies, including accidents that are not considered in the design and associated conditions. As far as practicable, the continued functionality of nuclear security system(s) (</w:t>
      </w:r>
      <w:r w:rsidR="001B646A">
        <w:t xml:space="preserve">IAEA 2011a, </w:t>
      </w:r>
      <w:r w:rsidR="002336E8">
        <w:t xml:space="preserve">IAEA </w:t>
      </w:r>
      <w:r w:rsidR="001B646A">
        <w:t xml:space="preserve">2011b, </w:t>
      </w:r>
      <w:r w:rsidR="002336E8">
        <w:t xml:space="preserve">IAEA </w:t>
      </w:r>
      <w:r w:rsidR="001B646A">
        <w:t>2011c</w:t>
      </w:r>
      <w:r w:rsidRPr="00147166">
        <w:t>) needs to be considered in these arrangements.</w:t>
      </w:r>
    </w:p>
    <w:p w14:paraId="7D59E40D" w14:textId="117E3C34" w:rsidR="00AD1B65" w:rsidRPr="00147166" w:rsidRDefault="008E7428" w:rsidP="005D29C1">
      <w:pPr>
        <w:pStyle w:val="Numbersnormal"/>
      </w:pPr>
      <w:r>
        <w:t>3.2</w:t>
      </w:r>
      <w:r w:rsidR="00AD1B65" w:rsidRPr="00147166">
        <w:t xml:space="preserve">.26. </w:t>
      </w:r>
      <w:r w:rsidR="005D29C1">
        <w:tab/>
      </w:r>
      <w:r w:rsidR="00AD1B65" w:rsidRPr="00147166">
        <w:t>The operating organ</w:t>
      </w:r>
      <w:r w:rsidR="005501CC">
        <w:t>is</w:t>
      </w:r>
      <w:r w:rsidR="00AD1B65" w:rsidRPr="00147166">
        <w:t>ation of a facility or activity in category I, II, III or IV sh</w:t>
      </w:r>
      <w:r w:rsidR="00AD1B65">
        <w:t>ould</w:t>
      </w:r>
      <w:r w:rsidR="00AD1B65" w:rsidRPr="00147166">
        <w:t xml:space="preserve"> assess and determine, at the preparedness stage, when and under what conditions assistance from off-site emergency services may need to be provided </w:t>
      </w:r>
      <w:r w:rsidR="00F52A39">
        <w:t>on-site</w:t>
      </w:r>
      <w:r w:rsidR="00AD1B65" w:rsidRPr="00147166">
        <w:t>, consistent with the hazard assessment and the protection strategy.</w:t>
      </w:r>
    </w:p>
    <w:p w14:paraId="7C8ECA98" w14:textId="6D235C54" w:rsidR="00AD1B65" w:rsidRPr="00147166" w:rsidRDefault="008E7428" w:rsidP="005D29C1">
      <w:pPr>
        <w:pStyle w:val="Numbersnormal"/>
      </w:pPr>
      <w:r>
        <w:t>3.2</w:t>
      </w:r>
      <w:r w:rsidR="00AD1B65" w:rsidRPr="00147166">
        <w:t xml:space="preserve">.27. </w:t>
      </w:r>
      <w:r w:rsidR="005D29C1">
        <w:tab/>
      </w:r>
      <w:r w:rsidR="00AD1B65" w:rsidRPr="00147166">
        <w:t>For facilities in category I, II or III, arrangements sh</w:t>
      </w:r>
      <w:r w:rsidR="00AD1B65">
        <w:t>ould</w:t>
      </w:r>
      <w:r w:rsidR="00AD1B65" w:rsidRPr="00147166">
        <w:t xml:space="preserve"> be made, in particular by the operating organ</w:t>
      </w:r>
      <w:r w:rsidR="005501CC">
        <w:t>is</w:t>
      </w:r>
      <w:r w:rsidR="00AD1B65" w:rsidRPr="00147166">
        <w:t>ation, to provide technical assistance to the operating personnel. On-site teams for mitigating the consequences of an emergency (e.g. damage control, firefighting) sh</w:t>
      </w:r>
      <w:r w:rsidR="00AD1B65">
        <w:t>ould</w:t>
      </w:r>
      <w:r w:rsidR="00AD1B65" w:rsidRPr="00147166">
        <w:t xml:space="preserve"> be available and sh</w:t>
      </w:r>
      <w:r w:rsidR="00AD1B65">
        <w:t>ould</w:t>
      </w:r>
      <w:r w:rsidR="00AD1B65" w:rsidRPr="00147166">
        <w:t xml:space="preserve"> be prepared to perform actions at the facility. </w:t>
      </w:r>
      <w:r w:rsidR="00B042F1">
        <w:t>The IAEA</w:t>
      </w:r>
      <w:r w:rsidR="00AD1B65" w:rsidRPr="000D715B">
        <w:t xml:space="preserve"> </w:t>
      </w:r>
      <w:r w:rsidR="00AD1B65" w:rsidRPr="00F73E55">
        <w:rPr>
          <w:i/>
        </w:rPr>
        <w:t>Safety of Nuclear Pow</w:t>
      </w:r>
      <w:r w:rsidR="000C3329" w:rsidRPr="00F73E55">
        <w:rPr>
          <w:i/>
        </w:rPr>
        <w:t>er Plants: Design</w:t>
      </w:r>
      <w:r w:rsidR="000C3329">
        <w:t xml:space="preserve"> SSR-2/1 (IAEA 2016d)</w:t>
      </w:r>
      <w:r w:rsidR="00AD1B65" w:rsidRPr="000D715B">
        <w:t xml:space="preserve"> states that:</w:t>
      </w:r>
    </w:p>
    <w:p w14:paraId="0CFF1D70" w14:textId="075508A8" w:rsidR="00AD1B65" w:rsidRPr="00147166" w:rsidRDefault="00AD1B65" w:rsidP="003B4260">
      <w:pPr>
        <w:spacing w:before="120"/>
        <w:ind w:left="1021"/>
      </w:pPr>
      <w:r w:rsidRPr="00147166">
        <w:t>“Any equipment that is necessary for actions to be taken in manual response and recovery processes sh</w:t>
      </w:r>
      <w:r w:rsidR="00DE27B0">
        <w:t>ould</w:t>
      </w:r>
      <w:r w:rsidRPr="00147166">
        <w:t xml:space="preserve"> be placed at the most suitable location to ensure its availability at the time of need and to allow safe access to it under the environmental conditions anticipated.”</w:t>
      </w:r>
    </w:p>
    <w:p w14:paraId="3218FAAD" w14:textId="3E73EBE4" w:rsidR="00AD1B65" w:rsidRPr="00147166" w:rsidRDefault="00AD1B65" w:rsidP="003B4260">
      <w:pPr>
        <w:spacing w:before="120"/>
        <w:ind w:left="1021"/>
      </w:pPr>
      <w:r w:rsidRPr="00147166">
        <w:t>The operating personnel directing mitigatory actions sh</w:t>
      </w:r>
      <w:r>
        <w:t>ould</w:t>
      </w:r>
      <w:r w:rsidRPr="00147166">
        <w:t xml:space="preserve"> be provided with information and technical assistance to allow them to take actions effectively to mitigate the consequences of the emergency. Arrangements sh</w:t>
      </w:r>
      <w:r>
        <w:t>ould</w:t>
      </w:r>
      <w:r w:rsidRPr="00147166">
        <w:t xml:space="preserve"> be made to obtain support promptly from the emergency services (e.g. law enforcement agencies, medical services and firefighting services) </w:t>
      </w:r>
      <w:r w:rsidR="00F52A39">
        <w:t>off-site</w:t>
      </w:r>
      <w:r w:rsidRPr="00147166">
        <w:t>. Off-site emergency services sh</w:t>
      </w:r>
      <w:r w:rsidR="00DE27B0">
        <w:t>ould</w:t>
      </w:r>
      <w:r w:rsidRPr="00147166">
        <w:t xml:space="preserve"> be afforded prompt access to the facility, and sh</w:t>
      </w:r>
      <w:r>
        <w:t>ould</w:t>
      </w:r>
      <w:r w:rsidRPr="00147166">
        <w:t xml:space="preserve"> be informed of on-site conditions and provided with instructions and with means for protecting themselves as emergency workers.</w:t>
      </w:r>
    </w:p>
    <w:p w14:paraId="0355800A" w14:textId="3B471939" w:rsidR="00AD1B65" w:rsidRPr="00147166" w:rsidRDefault="008E7428" w:rsidP="005D156C">
      <w:pPr>
        <w:pStyle w:val="Numbersnormal"/>
      </w:pPr>
      <w:r>
        <w:t>3.2</w:t>
      </w:r>
      <w:r w:rsidR="00AD1B65" w:rsidRPr="00147166">
        <w:t xml:space="preserve">.28. </w:t>
      </w:r>
      <w:r w:rsidR="005D156C">
        <w:tab/>
      </w:r>
      <w:r w:rsidR="00AD1B65" w:rsidRPr="00147166">
        <w:t>Arrangements sh</w:t>
      </w:r>
      <w:r w:rsidR="00AD1B65">
        <w:t>ould</w:t>
      </w:r>
      <w:r w:rsidR="00AD1B65" w:rsidRPr="00147166">
        <w:t xml:space="preserve"> be made for the operating organ</w:t>
      </w:r>
      <w:r w:rsidR="005501CC">
        <w:t>is</w:t>
      </w:r>
      <w:r w:rsidR="00AD1B65" w:rsidRPr="00147166">
        <w:t xml:space="preserve">ation of an activity in category IV, first responders in an emergency at an unforeseen location, and those personnel at locations where there is a significant likelihood of encountering a dangerous source that is not under </w:t>
      </w:r>
      <w:r w:rsidR="00AD1B65" w:rsidRPr="000D715B">
        <w:t>control (</w:t>
      </w:r>
      <w:r w:rsidR="000D715B" w:rsidRPr="000D715B">
        <w:t>see clause 3.1.21</w:t>
      </w:r>
      <w:r w:rsidR="00AD1B65" w:rsidRPr="000D715B">
        <w:t>) to take promptly all practicable and appropriate actions to mitigate the consequences of a nuclear or radiological emergency. These arrangements should include providing basic instructions and training in the means of mitigating the potential consequences of a nuclear or radiological emergency (</w:t>
      </w:r>
      <w:r w:rsidR="000D715B">
        <w:t xml:space="preserve">see clause </w:t>
      </w:r>
      <w:r w:rsidR="00CE6E6E" w:rsidRPr="000D715B">
        <w:t>3.2</w:t>
      </w:r>
      <w:r w:rsidR="000D715B">
        <w:t>.</w:t>
      </w:r>
      <w:r w:rsidR="00AD1B65" w:rsidRPr="000D715B">
        <w:t>44).</w:t>
      </w:r>
    </w:p>
    <w:p w14:paraId="021DB429" w14:textId="68FE751A" w:rsidR="00A14499" w:rsidRDefault="008E7428" w:rsidP="005D156C">
      <w:pPr>
        <w:pStyle w:val="Numbersnormal"/>
      </w:pPr>
      <w:r>
        <w:t>3.2</w:t>
      </w:r>
      <w:r w:rsidR="00AD1B65" w:rsidRPr="00147166">
        <w:t xml:space="preserve">.29. </w:t>
      </w:r>
      <w:r w:rsidR="005D156C">
        <w:tab/>
      </w:r>
      <w:r w:rsidR="00AD1B65" w:rsidRPr="00147166">
        <w:t>Arrangements sh</w:t>
      </w:r>
      <w:r w:rsidR="00AD1B65">
        <w:t>ould</w:t>
      </w:r>
      <w:r w:rsidR="00AD1B65" w:rsidRPr="00147166">
        <w:t xml:space="preserve"> be made to provide expertise and services in radiation protection promptly to local officials, first responders in an emergency at an unforeseen location and </w:t>
      </w:r>
      <w:r w:rsidR="00AD1B65" w:rsidRPr="00147166">
        <w:lastRenderedPageBreak/>
        <w:t>special</w:t>
      </w:r>
      <w:r w:rsidR="005501CC">
        <w:t>is</w:t>
      </w:r>
      <w:r w:rsidR="00AD1B65" w:rsidRPr="00147166">
        <w:t xml:space="preserve">ed services (e.g. law enforcement agencies) responding to emergencies involving activities and acts in category IV, and to those personnel at locations where there is a </w:t>
      </w:r>
      <w:r w:rsidR="00AD1B65" w:rsidRPr="000D715B">
        <w:t>significant likelihood of encountering a dangerous source that is not under control (</w:t>
      </w:r>
      <w:r w:rsidR="000D715B" w:rsidRPr="000D715B">
        <w:t>see clause 3.2.44</w:t>
      </w:r>
      <w:r w:rsidR="00AD1B65" w:rsidRPr="000D715B">
        <w:t>). This</w:t>
      </w:r>
      <w:r w:rsidR="00AD1B65" w:rsidRPr="00147166">
        <w:t xml:space="preserve"> sh</w:t>
      </w:r>
      <w:r w:rsidR="00AD1B65">
        <w:t>ould</w:t>
      </w:r>
      <w:r w:rsidR="00AD1B65" w:rsidRPr="00147166">
        <w:t xml:space="preserve"> include arrangements for on-call advice or other appropriate mechanisms and arrangements to dispatch to the site an emergency team capable of assessing radiation hazards, mitigating radiological consequences and managing the exposure of emergency workers. In addition, arrangements sh</w:t>
      </w:r>
      <w:r w:rsidR="00AD1B65">
        <w:t>ould</w:t>
      </w:r>
      <w:r w:rsidR="00AD1B65" w:rsidRPr="00147166">
        <w:t xml:space="preserve"> be made to determine whether and when additional assistance is </w:t>
      </w:r>
      <w:r w:rsidR="00AD1B65" w:rsidRPr="000D715B">
        <w:t xml:space="preserve">necessary and to determine how to obtain such assistance (see </w:t>
      </w:r>
      <w:r w:rsidR="0000091B" w:rsidRPr="000D715B">
        <w:t>clauses</w:t>
      </w:r>
      <w:r w:rsidR="00AD1B65" w:rsidRPr="000D715B">
        <w:t xml:space="preserve"> </w:t>
      </w:r>
      <w:r w:rsidR="00CE6E6E" w:rsidRPr="000D715B">
        <w:t>3.2</w:t>
      </w:r>
      <w:r w:rsidR="00AD1B65" w:rsidRPr="000D715B">
        <w:t xml:space="preserve">.24 and </w:t>
      </w:r>
      <w:r w:rsidR="00CE6E6E" w:rsidRPr="000D715B">
        <w:t>3.2</w:t>
      </w:r>
      <w:r w:rsidR="00AD1B65" w:rsidRPr="000D715B">
        <w:t>.94).</w:t>
      </w:r>
    </w:p>
    <w:p w14:paraId="48954908" w14:textId="26CD3E76" w:rsidR="00AD1B65" w:rsidRPr="00147166" w:rsidRDefault="008E7428" w:rsidP="005D156C">
      <w:pPr>
        <w:pStyle w:val="Numbersnormal"/>
      </w:pPr>
      <w:r>
        <w:t>3.2</w:t>
      </w:r>
      <w:r w:rsidR="00AD1B65" w:rsidRPr="00147166">
        <w:t>.30.</w:t>
      </w:r>
      <w:r w:rsidR="005D156C">
        <w:tab/>
      </w:r>
      <w:r w:rsidR="00AD1B65" w:rsidRPr="00147166">
        <w:t>Arrangements sh</w:t>
      </w:r>
      <w:r w:rsidR="00AD1B65">
        <w:t>ould</w:t>
      </w:r>
      <w:r w:rsidR="00AD1B65" w:rsidRPr="00147166">
        <w:t xml:space="preserve"> be made to initiate a prompt search in the event that a dangerous source could possibly be in the public domain as a result of its loss or unauthor</w:t>
      </w:r>
      <w:r w:rsidR="005501CC">
        <w:t>is</w:t>
      </w:r>
      <w:r w:rsidR="00AD1B65" w:rsidRPr="00147166">
        <w:t xml:space="preserve">ed </w:t>
      </w:r>
      <w:r w:rsidR="00AD1B65" w:rsidRPr="000D715B">
        <w:t>removal (</w:t>
      </w:r>
      <w:r w:rsidR="000D715B" w:rsidRPr="000D715B">
        <w:t>see clause</w:t>
      </w:r>
      <w:r w:rsidR="00AD1B65" w:rsidRPr="000D715B">
        <w:t xml:space="preserve"> </w:t>
      </w:r>
      <w:r w:rsidR="00CE6E6E" w:rsidRPr="000D715B">
        <w:t>3.2</w:t>
      </w:r>
      <w:r w:rsidR="00AD1B65" w:rsidRPr="000D715B">
        <w:t>.47).</w:t>
      </w:r>
    </w:p>
    <w:p w14:paraId="221FA455" w14:textId="77777777" w:rsidR="00AD1B65" w:rsidRDefault="00AD1B65" w:rsidP="00D60CE0"/>
    <w:tbl>
      <w:tblPr>
        <w:tblW w:w="9639" w:type="dxa"/>
        <w:shd w:val="clear" w:color="auto" w:fill="006600"/>
        <w:tblLook w:val="04A0" w:firstRow="1" w:lastRow="0" w:firstColumn="1" w:lastColumn="0" w:noHBand="0" w:noVBand="1"/>
      </w:tblPr>
      <w:tblGrid>
        <w:gridCol w:w="9639"/>
      </w:tblGrid>
      <w:tr w:rsidR="00A14499" w:rsidRPr="004920A9" w14:paraId="3F620C05" w14:textId="77777777" w:rsidTr="005B2C50">
        <w:trPr>
          <w:trHeight w:val="446"/>
        </w:trPr>
        <w:tc>
          <w:tcPr>
            <w:tcW w:w="8918" w:type="dxa"/>
            <w:shd w:val="clear" w:color="auto" w:fill="006600"/>
            <w:vAlign w:val="center"/>
          </w:tcPr>
          <w:p w14:paraId="32F014FD" w14:textId="77777777" w:rsidR="00A14499" w:rsidRPr="005B2C50" w:rsidRDefault="00A14499" w:rsidP="005B2C50">
            <w:pPr>
              <w:pStyle w:val="Box"/>
              <w:framePr w:hSpace="0" w:wrap="auto" w:vAnchor="margin" w:xAlign="left" w:yAlign="inline"/>
              <w:spacing w:before="63" w:after="63"/>
              <w:suppressOverlap w:val="0"/>
              <w:rPr>
                <w:rFonts w:asciiTheme="minorHAnsi" w:eastAsia="Calibri" w:hAnsiTheme="minorHAnsi" w:cstheme="minorHAnsi"/>
                <w:lang w:val="en-GB"/>
              </w:rPr>
            </w:pPr>
            <w:r w:rsidRPr="005B2C50">
              <w:rPr>
                <w:rFonts w:asciiTheme="minorHAnsi" w:eastAsia="Calibri" w:hAnsiTheme="minorHAnsi" w:cstheme="minorHAnsi"/>
                <w:bCs w:val="0"/>
                <w:lang w:val="en-GB"/>
              </w:rPr>
              <w:t>Taking urgent protective actions and other response actions</w:t>
            </w:r>
          </w:p>
        </w:tc>
      </w:tr>
    </w:tbl>
    <w:p w14:paraId="2F73FB0D" w14:textId="77777777" w:rsidR="00AD1B65" w:rsidRPr="005B2C50" w:rsidRDefault="00AD1B65" w:rsidP="002A3E53">
      <w:pPr>
        <w:pStyle w:val="Quote"/>
        <w:rPr>
          <w:rFonts w:asciiTheme="minorHAnsi" w:hAnsiTheme="minorHAnsi" w:cstheme="minorHAnsi"/>
          <w:sz w:val="22"/>
          <w:szCs w:val="22"/>
        </w:rPr>
      </w:pPr>
      <w:r w:rsidRPr="005B2C50">
        <w:rPr>
          <w:rFonts w:asciiTheme="minorHAnsi" w:hAnsiTheme="minorHAnsi" w:cstheme="minorHAnsi"/>
          <w:sz w:val="22"/>
          <w:szCs w:val="22"/>
        </w:rPr>
        <w:t>Arrangements should be in place to assess emergency conditions and to take urgent protective actions and other response actions effectively in a nuclear or radiological emergency.</w:t>
      </w:r>
    </w:p>
    <w:p w14:paraId="0F72F665" w14:textId="15CDFE1F" w:rsidR="00AD1B65" w:rsidRPr="005B2C50" w:rsidRDefault="008E7428" w:rsidP="005B2C50">
      <w:pPr>
        <w:pStyle w:val="Numbersnormal"/>
      </w:pPr>
      <w:r>
        <w:t>3.2</w:t>
      </w:r>
      <w:r w:rsidR="00AD1B65" w:rsidRPr="00147166">
        <w:t xml:space="preserve">.31. </w:t>
      </w:r>
      <w:r w:rsidR="005B2C50">
        <w:tab/>
      </w:r>
      <w:r w:rsidR="00AD1B65" w:rsidRPr="00147166">
        <w:t>Arrang</w:t>
      </w:r>
      <w:r w:rsidR="00AD1B65" w:rsidRPr="005B2C50">
        <w:t>ements should be made so that the magnitudes of hazards and the possible development of hazardous conditions are assessed initially and throughout a nuclear or radiological emergency in order to promptly identify, character</w:t>
      </w:r>
      <w:r w:rsidR="005501CC" w:rsidRPr="005B2C50">
        <w:t>is</w:t>
      </w:r>
      <w:r w:rsidR="00AD1B65" w:rsidRPr="005B2C50">
        <w:t>e or anticipate, as appropriate, new hazards or the extent of hazards and to revise the protection strategy.</w:t>
      </w:r>
    </w:p>
    <w:p w14:paraId="48633DE8" w14:textId="30A79F9D" w:rsidR="00AD1B65" w:rsidRPr="00147166" w:rsidRDefault="008E7428" w:rsidP="005B2C50">
      <w:pPr>
        <w:pStyle w:val="Numbersnormal"/>
      </w:pPr>
      <w:r w:rsidRPr="005B2C50">
        <w:t>3.2</w:t>
      </w:r>
      <w:r w:rsidR="00AD1B65" w:rsidRPr="005B2C50">
        <w:t xml:space="preserve">.32. </w:t>
      </w:r>
      <w:r w:rsidR="005B2C50">
        <w:tab/>
      </w:r>
      <w:r w:rsidR="00AD1B65" w:rsidRPr="005B2C50">
        <w:t>The oper</w:t>
      </w:r>
      <w:r w:rsidR="00AD1B65" w:rsidRPr="00147166">
        <w:t>ating organ</w:t>
      </w:r>
      <w:r w:rsidR="005501CC">
        <w:t>is</w:t>
      </w:r>
      <w:r w:rsidR="00AD1B65" w:rsidRPr="00147166">
        <w:t>ation of a facility in category I, II or III sh</w:t>
      </w:r>
      <w:r w:rsidR="00AD1B65">
        <w:t>ould</w:t>
      </w:r>
      <w:r w:rsidR="00AD1B65" w:rsidRPr="00147166">
        <w:t xml:space="preserve"> make arrangements to promptly assess and anticipate:</w:t>
      </w:r>
    </w:p>
    <w:p w14:paraId="224AD67C" w14:textId="5EE826A6" w:rsidR="00AD1B65" w:rsidRPr="00147166" w:rsidRDefault="00894025" w:rsidP="005B2C50">
      <w:pPr>
        <w:numPr>
          <w:ilvl w:val="0"/>
          <w:numId w:val="18"/>
        </w:numPr>
        <w:spacing w:before="120"/>
        <w:ind w:left="1644" w:hanging="397"/>
      </w:pPr>
      <w:r>
        <w:t>a</w:t>
      </w:r>
      <w:r w:rsidR="00AD1B65" w:rsidRPr="00147166">
        <w:t>bnormal conditions at the f</w:t>
      </w:r>
      <w:r>
        <w:t>acility</w:t>
      </w:r>
    </w:p>
    <w:p w14:paraId="2C13076C" w14:textId="02B4B15A" w:rsidR="00AD1B65" w:rsidRPr="00147166" w:rsidRDefault="00894025" w:rsidP="005B2C50">
      <w:pPr>
        <w:numPr>
          <w:ilvl w:val="0"/>
          <w:numId w:val="18"/>
        </w:numPr>
        <w:spacing w:before="120"/>
        <w:ind w:left="1644" w:hanging="397"/>
      </w:pPr>
      <w:r>
        <w:t>e</w:t>
      </w:r>
      <w:r w:rsidR="00AD1B65" w:rsidRPr="00147166">
        <w:t>xposures and radioactive releases and relea</w:t>
      </w:r>
      <w:r>
        <w:t>ses of other hazardous material</w:t>
      </w:r>
    </w:p>
    <w:p w14:paraId="711092CC" w14:textId="04CFEF02" w:rsidR="00AD1B65" w:rsidRPr="00147166" w:rsidRDefault="00894025" w:rsidP="005B2C50">
      <w:pPr>
        <w:numPr>
          <w:ilvl w:val="0"/>
          <w:numId w:val="18"/>
        </w:numPr>
        <w:spacing w:before="120"/>
        <w:ind w:left="1644" w:hanging="397"/>
      </w:pPr>
      <w:r>
        <w:t>r</w:t>
      </w:r>
      <w:r w:rsidR="00AD1B65" w:rsidRPr="00147166">
        <w:t xml:space="preserve">adiological conditions </w:t>
      </w:r>
      <w:r w:rsidR="00F52A39">
        <w:t>on-site</w:t>
      </w:r>
      <w:r w:rsidR="00AD1B65" w:rsidRPr="00147166">
        <w:t xml:space="preserve"> and, as appropriate, </w:t>
      </w:r>
      <w:r w:rsidR="00F52A39">
        <w:t>off-site</w:t>
      </w:r>
    </w:p>
    <w:p w14:paraId="23DC90C6" w14:textId="30DA7587" w:rsidR="00AD1B65" w:rsidRPr="00147166" w:rsidRDefault="00894025" w:rsidP="005B2C50">
      <w:pPr>
        <w:numPr>
          <w:ilvl w:val="0"/>
          <w:numId w:val="18"/>
        </w:numPr>
        <w:spacing w:before="120"/>
        <w:ind w:left="1644" w:hanging="397"/>
      </w:pPr>
      <w:r>
        <w:t>a</w:t>
      </w:r>
      <w:r w:rsidR="00AD1B65" w:rsidRPr="00147166">
        <w:t>ny exposures or potential exposures of workers and emergency workers, the public and, as relevant, patients and helpers in an emergency.</w:t>
      </w:r>
    </w:p>
    <w:p w14:paraId="5FAACEB9" w14:textId="6F112608" w:rsidR="00AD1B65" w:rsidRPr="000D715B" w:rsidRDefault="008E7428" w:rsidP="00563C04">
      <w:pPr>
        <w:pStyle w:val="Numbersnormal"/>
      </w:pPr>
      <w:r>
        <w:t>3.2</w:t>
      </w:r>
      <w:r w:rsidR="00AD1B65" w:rsidRPr="00147166">
        <w:t xml:space="preserve">.33. </w:t>
      </w:r>
      <w:r w:rsidR="00563C04">
        <w:tab/>
      </w:r>
      <w:r w:rsidR="00AD1B65" w:rsidRPr="00147166">
        <w:t xml:space="preserve">These assessments as stated </w:t>
      </w:r>
      <w:r w:rsidR="00AD1B65" w:rsidRPr="000D715B">
        <w:t xml:space="preserve">in </w:t>
      </w:r>
      <w:r w:rsidR="000D715B" w:rsidRPr="000D715B">
        <w:t>clause</w:t>
      </w:r>
      <w:r w:rsidR="00AD1B65" w:rsidRPr="000D715B">
        <w:t xml:space="preserve"> </w:t>
      </w:r>
      <w:r w:rsidR="00CE6E6E" w:rsidRPr="000D715B">
        <w:t>3.2</w:t>
      </w:r>
      <w:r w:rsidR="00AD1B65" w:rsidRPr="000D715B">
        <w:t>.32 should be used:</w:t>
      </w:r>
    </w:p>
    <w:p w14:paraId="36C98465" w14:textId="62B78D93" w:rsidR="00AD1B65" w:rsidRPr="000D715B" w:rsidRDefault="00894025" w:rsidP="00AB7CDF">
      <w:pPr>
        <w:numPr>
          <w:ilvl w:val="0"/>
          <w:numId w:val="36"/>
        </w:numPr>
        <w:spacing w:before="120"/>
        <w:ind w:left="1701" w:hanging="425"/>
      </w:pPr>
      <w:r>
        <w:t>f</w:t>
      </w:r>
      <w:r w:rsidR="00AD1B65" w:rsidRPr="000D715B">
        <w:t>or deciding on mitigatory actions to be t</w:t>
      </w:r>
      <w:r>
        <w:t>aken by the operating personnel</w:t>
      </w:r>
    </w:p>
    <w:p w14:paraId="6BE8F3D3" w14:textId="38467DC7" w:rsidR="00AD1B65" w:rsidRPr="000D715B" w:rsidRDefault="00894025" w:rsidP="00AB7CDF">
      <w:pPr>
        <w:numPr>
          <w:ilvl w:val="0"/>
          <w:numId w:val="36"/>
        </w:numPr>
        <w:spacing w:before="120"/>
        <w:ind w:left="1701" w:hanging="425"/>
      </w:pPr>
      <w:r>
        <w:t>a</w:t>
      </w:r>
      <w:r w:rsidR="00AD1B65" w:rsidRPr="000D715B">
        <w:t xml:space="preserve">s a basis for emergency classification (see </w:t>
      </w:r>
      <w:r w:rsidR="000D715B" w:rsidRPr="000D715B">
        <w:t>clause</w:t>
      </w:r>
      <w:r w:rsidR="00AD1B65" w:rsidRPr="000D715B">
        <w:t xml:space="preserve"> </w:t>
      </w:r>
      <w:r w:rsidR="00CE6E6E" w:rsidRPr="000D715B">
        <w:t>3.2</w:t>
      </w:r>
      <w:r>
        <w:t>.14)</w:t>
      </w:r>
    </w:p>
    <w:p w14:paraId="62DEDD63" w14:textId="35AA8495" w:rsidR="00AD1B65" w:rsidRPr="00147166" w:rsidRDefault="00894025" w:rsidP="00AB7CDF">
      <w:pPr>
        <w:numPr>
          <w:ilvl w:val="0"/>
          <w:numId w:val="36"/>
        </w:numPr>
        <w:spacing w:before="120"/>
        <w:ind w:left="1701" w:hanging="425"/>
      </w:pPr>
      <w:r>
        <w:t>f</w:t>
      </w:r>
      <w:r w:rsidR="00AD1B65" w:rsidRPr="00147166">
        <w:t xml:space="preserve">or deciding on protective actions and other response actions to be taken </w:t>
      </w:r>
      <w:r w:rsidR="00F52A39">
        <w:t>on-site</w:t>
      </w:r>
      <w:r w:rsidR="00AD1B65" w:rsidRPr="00147166">
        <w:t>, including those for the protection o</w:t>
      </w:r>
      <w:r>
        <w:t>f workers and emergency workers</w:t>
      </w:r>
    </w:p>
    <w:p w14:paraId="1AE002FF" w14:textId="641A1C5C" w:rsidR="00AD1B65" w:rsidRPr="00147166" w:rsidRDefault="00894025" w:rsidP="00AB7CDF">
      <w:pPr>
        <w:numPr>
          <w:ilvl w:val="0"/>
          <w:numId w:val="36"/>
        </w:numPr>
        <w:spacing w:before="120"/>
        <w:ind w:left="1701" w:hanging="425"/>
      </w:pPr>
      <w:r>
        <w:t>f</w:t>
      </w:r>
      <w:r w:rsidR="00AD1B65" w:rsidRPr="00147166">
        <w:t xml:space="preserve">or deciding on protective actions and other response actions to be taken </w:t>
      </w:r>
      <w:r w:rsidR="00F52A39">
        <w:t>off-site</w:t>
      </w:r>
    </w:p>
    <w:p w14:paraId="1EDFB6EC" w14:textId="74193365" w:rsidR="00AD1B65" w:rsidRPr="000D715B" w:rsidRDefault="00894025" w:rsidP="00AB7CDF">
      <w:pPr>
        <w:numPr>
          <w:ilvl w:val="0"/>
          <w:numId w:val="36"/>
        </w:numPr>
        <w:spacing w:before="120"/>
        <w:ind w:left="1701" w:hanging="425"/>
      </w:pPr>
      <w:r>
        <w:t>w</w:t>
      </w:r>
      <w:r w:rsidR="00AD1B65" w:rsidRPr="000D715B">
        <w:t xml:space="preserve">here appropriate, to identify those individuals who could potentially have been exposed </w:t>
      </w:r>
      <w:r w:rsidR="00F52A39">
        <w:t>on-site</w:t>
      </w:r>
      <w:r w:rsidR="00AD1B65" w:rsidRPr="000D715B">
        <w:t xml:space="preserve"> at levels requiring appropriate medical attention in accordance with A</w:t>
      </w:r>
      <w:r w:rsidR="00CE6E6E" w:rsidRPr="000D715B">
        <w:t>nnex B</w:t>
      </w:r>
      <w:r w:rsidR="00AD1B65" w:rsidRPr="000D715B">
        <w:t>.</w:t>
      </w:r>
    </w:p>
    <w:p w14:paraId="07793DC0" w14:textId="56F0C87F" w:rsidR="00AD1B65" w:rsidRPr="00147166" w:rsidRDefault="008E7428" w:rsidP="00146616">
      <w:pPr>
        <w:pStyle w:val="Numbersnormal"/>
      </w:pPr>
      <w:r>
        <w:lastRenderedPageBreak/>
        <w:t>3.2</w:t>
      </w:r>
      <w:r w:rsidR="00AD1B65" w:rsidRPr="00147166">
        <w:t xml:space="preserve">.34. </w:t>
      </w:r>
      <w:r w:rsidR="00146616">
        <w:tab/>
      </w:r>
      <w:r w:rsidR="00AD1B65" w:rsidRPr="00147166">
        <w:t xml:space="preserve">These arrangements </w:t>
      </w:r>
      <w:r w:rsidR="00AD1B65" w:rsidRPr="000D715B">
        <w:t xml:space="preserve">as stated in </w:t>
      </w:r>
      <w:r w:rsidR="000D715B" w:rsidRPr="000D715B">
        <w:t>clause</w:t>
      </w:r>
      <w:r w:rsidR="00AD1B65" w:rsidRPr="000D715B">
        <w:t xml:space="preserve"> </w:t>
      </w:r>
      <w:r w:rsidR="00CE6E6E" w:rsidRPr="000D715B">
        <w:t>3.2</w:t>
      </w:r>
      <w:r w:rsidR="00AD1B65" w:rsidRPr="000D715B">
        <w:t xml:space="preserve">.32 should include the use of pre-established operational criteria </w:t>
      </w:r>
      <w:r w:rsidR="00F43CA0">
        <w:t xml:space="preserve">(Annex A and B of RPS </w:t>
      </w:r>
      <w:r w:rsidR="007C6655">
        <w:rPr>
          <w:lang w:val="en-GB"/>
        </w:rPr>
        <w:t>G-3 Part 2</w:t>
      </w:r>
      <w:r w:rsidR="00C501B6">
        <w:rPr>
          <w:lang w:val="en-GB"/>
        </w:rPr>
        <w:t xml:space="preserve"> </w:t>
      </w:r>
      <w:r w:rsidR="00C501B6">
        <w:t>(ARPANSA 2019)</w:t>
      </w:r>
      <w:r w:rsidR="00636B09">
        <w:t xml:space="preserve">) </w:t>
      </w:r>
      <w:r w:rsidR="00AD1B65" w:rsidRPr="000D715B">
        <w:t xml:space="preserve">in accordance with the protection strategy (see </w:t>
      </w:r>
      <w:r w:rsidR="000D715B" w:rsidRPr="000D715B">
        <w:t>clause</w:t>
      </w:r>
      <w:r w:rsidR="00AD1B65" w:rsidRPr="000D715B">
        <w:t xml:space="preserve"> </w:t>
      </w:r>
      <w:r w:rsidR="00CE6E6E" w:rsidRPr="000D715B">
        <w:t>3.1</w:t>
      </w:r>
      <w:r w:rsidR="00AD1B65" w:rsidRPr="000D715B">
        <w:t>.28(</w:t>
      </w:r>
      <w:r w:rsidR="001B2D9C">
        <w:t>d</w:t>
      </w:r>
      <w:r w:rsidR="00AD1B65" w:rsidRPr="000D715B">
        <w:t>)) and provision for access</w:t>
      </w:r>
      <w:r w:rsidR="00AD1B65" w:rsidRPr="00147166">
        <w:t xml:space="preserve"> to instruments displaying or measuring those parameters that can readily be measured or observed in a nuclear or radiological emergency. In these arrangements, the expected response of instrumentation and of structures, systems and components at the facility under emergency conditions </w:t>
      </w:r>
      <w:r w:rsidR="0010215D">
        <w:t>should</w:t>
      </w:r>
      <w:r w:rsidR="0010215D" w:rsidRPr="00147166">
        <w:t xml:space="preserve"> </w:t>
      </w:r>
      <w:r w:rsidR="00AD1B65" w:rsidRPr="00147166">
        <w:t>be taken into account.</w:t>
      </w:r>
    </w:p>
    <w:p w14:paraId="5142A333" w14:textId="21417D11" w:rsidR="00AD1B65" w:rsidRPr="00147166" w:rsidRDefault="008E7428" w:rsidP="00146616">
      <w:pPr>
        <w:pStyle w:val="Numbersnormal"/>
      </w:pPr>
      <w:r>
        <w:t>3.2</w:t>
      </w:r>
      <w:r w:rsidR="00AD1B65" w:rsidRPr="00147166">
        <w:t xml:space="preserve">.35. </w:t>
      </w:r>
      <w:r w:rsidR="00146616">
        <w:tab/>
      </w:r>
      <w:r w:rsidR="00AD1B65" w:rsidRPr="00147166">
        <w:t>The operating organ</w:t>
      </w:r>
      <w:r w:rsidR="005501CC">
        <w:t>is</w:t>
      </w:r>
      <w:r w:rsidR="00AD1B65" w:rsidRPr="00147166">
        <w:t>ation for activities in category IV sh</w:t>
      </w:r>
      <w:r w:rsidR="00AD1B65">
        <w:t>ould</w:t>
      </w:r>
      <w:r w:rsidR="00AD1B65" w:rsidRPr="00147166">
        <w:t xml:space="preserve"> make arrangements to assess promptly the extent and/or the significance of any abnormal conditions </w:t>
      </w:r>
      <w:r w:rsidR="00F52A39">
        <w:t>on-site</w:t>
      </w:r>
      <w:r w:rsidR="00AD1B65" w:rsidRPr="00147166">
        <w:t>, any exposures or any contamination. These assessments sh</w:t>
      </w:r>
      <w:r w:rsidR="00AD1B65">
        <w:t>ould</w:t>
      </w:r>
      <w:r w:rsidR="00AD1B65" w:rsidRPr="00147166">
        <w:t xml:space="preserve"> be used:</w:t>
      </w:r>
    </w:p>
    <w:p w14:paraId="047BBB11" w14:textId="3277E071" w:rsidR="00AD1B65" w:rsidRPr="00147166" w:rsidRDefault="00B321C9" w:rsidP="00AB7CDF">
      <w:pPr>
        <w:numPr>
          <w:ilvl w:val="0"/>
          <w:numId w:val="37"/>
        </w:numPr>
        <w:spacing w:before="120"/>
        <w:ind w:left="1644" w:hanging="397"/>
      </w:pPr>
      <w:r>
        <w:t>f</w:t>
      </w:r>
      <w:r w:rsidR="00AD1B65" w:rsidRPr="00147166">
        <w:t>or in</w:t>
      </w:r>
      <w:r>
        <w:t>itiating the mitigatory actions</w:t>
      </w:r>
    </w:p>
    <w:p w14:paraId="19C41EFF" w14:textId="45073297" w:rsidR="00AD1B65" w:rsidRPr="00147166" w:rsidRDefault="00B321C9" w:rsidP="00AB7CDF">
      <w:pPr>
        <w:numPr>
          <w:ilvl w:val="0"/>
          <w:numId w:val="37"/>
        </w:numPr>
        <w:spacing w:before="120"/>
        <w:ind w:left="1644" w:hanging="397"/>
      </w:pPr>
      <w:r>
        <w:t>a</w:t>
      </w:r>
      <w:r w:rsidR="00AD1B65" w:rsidRPr="00147166">
        <w:t xml:space="preserve">s a basis for protective actions and other response actions to be taken </w:t>
      </w:r>
      <w:r w:rsidR="00F52A39">
        <w:t>on-site</w:t>
      </w:r>
    </w:p>
    <w:p w14:paraId="13E5C95F" w14:textId="27149AD4" w:rsidR="00AD1B65" w:rsidRPr="00147166" w:rsidRDefault="00B321C9" w:rsidP="00AB7CDF">
      <w:pPr>
        <w:numPr>
          <w:ilvl w:val="0"/>
          <w:numId w:val="37"/>
        </w:numPr>
        <w:spacing w:before="120"/>
        <w:ind w:left="1644" w:hanging="397"/>
      </w:pPr>
      <w:r>
        <w:t>f</w:t>
      </w:r>
      <w:r w:rsidR="00AD1B65" w:rsidRPr="00147166">
        <w:t>or determining the level for emergency response and for communicating the extent of the hazards to the appropriate off-site response organ</w:t>
      </w:r>
      <w:r w:rsidR="005501CC">
        <w:t>is</w:t>
      </w:r>
      <w:r w:rsidR="00AD1B65" w:rsidRPr="00147166">
        <w:t>ations.</w:t>
      </w:r>
    </w:p>
    <w:p w14:paraId="716B05D8" w14:textId="7E22174B" w:rsidR="00AD1B65" w:rsidRPr="00147166" w:rsidRDefault="00AD1B65" w:rsidP="003B4260">
      <w:pPr>
        <w:ind w:left="1021"/>
      </w:pPr>
      <w:r w:rsidRPr="00147166">
        <w:t>These arrangements sh</w:t>
      </w:r>
      <w:r>
        <w:t>ould</w:t>
      </w:r>
      <w:r w:rsidRPr="00147166">
        <w:t xml:space="preserve"> include the use of pre-established operational criteria in accordance with the protection </w:t>
      </w:r>
      <w:r w:rsidRPr="000D715B">
        <w:t xml:space="preserve">strategy (see </w:t>
      </w:r>
      <w:r w:rsidR="000D715B" w:rsidRPr="000D715B">
        <w:t>clause</w:t>
      </w:r>
      <w:r w:rsidRPr="000D715B">
        <w:t xml:space="preserve"> </w:t>
      </w:r>
      <w:r w:rsidR="00CE6E6E" w:rsidRPr="000D715B">
        <w:t>3.1</w:t>
      </w:r>
      <w:r w:rsidRPr="000D715B">
        <w:t>.28(</w:t>
      </w:r>
      <w:r w:rsidR="001B2D9C">
        <w:t>d</w:t>
      </w:r>
      <w:r w:rsidRPr="000D715B">
        <w:t>))</w:t>
      </w:r>
      <w:r w:rsidR="00F43CA0">
        <w:t xml:space="preserve"> in Annex A and B of </w:t>
      </w:r>
      <w:r w:rsidR="00C501B6">
        <w:rPr>
          <w:lang w:val="en-GB"/>
        </w:rPr>
        <w:t>RPS G-3 Part 2 (ARPANSA 2019)</w:t>
      </w:r>
      <w:r w:rsidRPr="000D715B">
        <w:t>.</w:t>
      </w:r>
    </w:p>
    <w:p w14:paraId="31CC227C" w14:textId="04695019" w:rsidR="00AD1B65" w:rsidRPr="00147166" w:rsidRDefault="008E7428" w:rsidP="00D61A92">
      <w:pPr>
        <w:pStyle w:val="Numbersnormal"/>
      </w:pPr>
      <w:r>
        <w:t>3.2</w:t>
      </w:r>
      <w:r w:rsidR="00AD1B65" w:rsidRPr="00147166">
        <w:t xml:space="preserve">.36. </w:t>
      </w:r>
      <w:r w:rsidR="00D61A92">
        <w:tab/>
      </w:r>
      <w:r w:rsidR="00AD1B65" w:rsidRPr="00147166">
        <w:t>Arrangements sh</w:t>
      </w:r>
      <w:r w:rsidR="00AD1B65">
        <w:t>ould</w:t>
      </w:r>
      <w:r w:rsidR="00AD1B65" w:rsidRPr="00147166">
        <w:t xml:space="preserve"> be made such that information on emergency conditions, assessments and protective actions and other response actions that have been recommended and have been taken is promptly made available, as appropriate, to all relevant response organ</w:t>
      </w:r>
      <w:r w:rsidR="005501CC">
        <w:t>is</w:t>
      </w:r>
      <w:r w:rsidR="00AD1B65" w:rsidRPr="00147166">
        <w:t>ations and to the IAEA throughout the emergency.</w:t>
      </w:r>
    </w:p>
    <w:p w14:paraId="7F53C1FD" w14:textId="12B7D63D" w:rsidR="00ED6E57" w:rsidRDefault="008E7428" w:rsidP="00D61A92">
      <w:pPr>
        <w:pStyle w:val="Numbersnormal"/>
      </w:pPr>
      <w:r>
        <w:t>3.2</w:t>
      </w:r>
      <w:r w:rsidR="00AD1B65" w:rsidRPr="00147166">
        <w:t xml:space="preserve">.37. </w:t>
      </w:r>
      <w:r w:rsidR="00D61A92">
        <w:tab/>
      </w:r>
      <w:r w:rsidR="00AD1B65" w:rsidRPr="00147166">
        <w:t>Arrangements sh</w:t>
      </w:r>
      <w:r w:rsidR="00AD1B65">
        <w:t>ould</w:t>
      </w:r>
      <w:r w:rsidR="00AD1B65" w:rsidRPr="00147166">
        <w:t xml:space="preserve"> be made for actions to save human life or to prevent serious injury to be taken without any delay on the grounds of the possible presence of radioactive material (</w:t>
      </w:r>
      <w:r w:rsidR="00AD1B65" w:rsidRPr="000D715B">
        <w:t xml:space="preserve">see </w:t>
      </w:r>
      <w:r w:rsidR="000D715B" w:rsidRPr="000D715B">
        <w:t>clause</w:t>
      </w:r>
      <w:r w:rsidR="00AD1B65" w:rsidRPr="000D715B">
        <w:t xml:space="preserve">s </w:t>
      </w:r>
      <w:r w:rsidR="00CE6E6E" w:rsidRPr="000D715B">
        <w:t>3.2</w:t>
      </w:r>
      <w:r w:rsidR="00AD1B65" w:rsidRPr="000D715B">
        <w:t xml:space="preserve">.39 and </w:t>
      </w:r>
      <w:r w:rsidR="00CE6E6E" w:rsidRPr="000D715B">
        <w:t>3.2</w:t>
      </w:r>
      <w:r w:rsidR="00AD1B65" w:rsidRPr="000D715B">
        <w:t>.64). These</w:t>
      </w:r>
      <w:r w:rsidR="00AD1B65" w:rsidRPr="00147166">
        <w:t xml:space="preserve"> arrangements sh</w:t>
      </w:r>
      <w:r w:rsidR="00AD1B65">
        <w:t>ould</w:t>
      </w:r>
      <w:r w:rsidR="00AD1B65" w:rsidRPr="00147166">
        <w:t xml:space="preserve"> include providing first responders in an emergency at an unforeseen location with information on the precautions to take in giving first aid or in transporting an individual with possible contamination.</w:t>
      </w:r>
    </w:p>
    <w:p w14:paraId="4B460A09" w14:textId="79C8F2A8" w:rsidR="0010215D" w:rsidRDefault="008E7428" w:rsidP="00D61A92">
      <w:pPr>
        <w:pStyle w:val="Numbersnormal"/>
      </w:pPr>
      <w:r>
        <w:t>3.2</w:t>
      </w:r>
      <w:r w:rsidR="00AD1B65" w:rsidRPr="00147166">
        <w:t xml:space="preserve">.38. </w:t>
      </w:r>
      <w:r w:rsidR="00D61A92">
        <w:tab/>
      </w:r>
      <w:r w:rsidR="00AD1B65" w:rsidRPr="00147166">
        <w:t>For facilities in category I or II, arrangements sh</w:t>
      </w:r>
      <w:r w:rsidR="00AD1B65">
        <w:t>ould</w:t>
      </w:r>
      <w:r w:rsidR="00AD1B65" w:rsidRPr="00147166">
        <w:t xml:space="preserve"> be made for effectively making decisions on and taking urgent protective actions, early protective actions and other response actions</w:t>
      </w:r>
      <w:r w:rsidR="00AD1B65" w:rsidRPr="00147166">
        <w:rPr>
          <w:vertAlign w:val="superscript"/>
        </w:rPr>
        <w:footnoteReference w:id="26"/>
      </w:r>
      <w:r w:rsidR="00AD1B65" w:rsidRPr="00147166">
        <w:t xml:space="preserve"> </w:t>
      </w:r>
      <w:r w:rsidR="00F52A39">
        <w:t>off-site</w:t>
      </w:r>
      <w:r w:rsidR="00AD1B65" w:rsidRPr="00147166">
        <w:t xml:space="preserve"> in order to achieve the goals of emergency response, on the basis of a graded approach and in accordance with the protection strategy. The arrangements sh</w:t>
      </w:r>
      <w:r w:rsidR="00AD1B65">
        <w:t>ould</w:t>
      </w:r>
      <w:r w:rsidR="00AD1B65" w:rsidRPr="00147166">
        <w:t xml:space="preserve"> be made with account taken of the uncertainties in and limitations of the information available when protective </w:t>
      </w:r>
      <w:r w:rsidR="00AD1B65" w:rsidRPr="00147166">
        <w:lastRenderedPageBreak/>
        <w:t>actions and other response actions have to be taken to be effective, and sh</w:t>
      </w:r>
      <w:r w:rsidR="00AD1B65">
        <w:t>ould</w:t>
      </w:r>
      <w:r w:rsidR="00AD1B65" w:rsidRPr="00147166">
        <w:t xml:space="preserve"> include the following:</w:t>
      </w:r>
    </w:p>
    <w:p w14:paraId="58FBD050" w14:textId="50FB3AB6" w:rsidR="00295A37" w:rsidRPr="00147166" w:rsidRDefault="00B321C9" w:rsidP="00D61A92">
      <w:pPr>
        <w:pStyle w:val="ListParagraph"/>
        <w:numPr>
          <w:ilvl w:val="0"/>
          <w:numId w:val="19"/>
        </w:numPr>
        <w:ind w:left="1644" w:hanging="397"/>
      </w:pPr>
      <w:r>
        <w:t>t</w:t>
      </w:r>
      <w:r w:rsidR="00295A37" w:rsidRPr="00147166">
        <w:t>he specification of off-site emergency planning zones and emergency planning distances</w:t>
      </w:r>
      <w:r w:rsidR="00295A37" w:rsidRPr="00147166">
        <w:rPr>
          <w:vertAlign w:val="superscript"/>
        </w:rPr>
        <w:footnoteReference w:id="27"/>
      </w:r>
      <w:r w:rsidR="00295A37" w:rsidRPr="00147166">
        <w:t xml:space="preserve"> for which arrangements sh</w:t>
      </w:r>
      <w:r w:rsidR="00295A37">
        <w:t>ould</w:t>
      </w:r>
      <w:r w:rsidR="00295A37" w:rsidRPr="00147166">
        <w:t xml:space="preserve"> be made at the preparedness stage for taking protective actions and other response actions effectively. These emergency planning zones and emergency planning distances sh</w:t>
      </w:r>
      <w:r w:rsidR="00295A37">
        <w:t>ould</w:t>
      </w:r>
      <w:r w:rsidR="00295A37" w:rsidRPr="00147166">
        <w:t xml:space="preserve"> be contiguous across national borders, where appropriate, and sh</w:t>
      </w:r>
      <w:r w:rsidR="00295A37">
        <w:t>ould</w:t>
      </w:r>
      <w:r w:rsidR="00295A37" w:rsidRPr="00147166">
        <w:t xml:space="preserve"> include:</w:t>
      </w:r>
    </w:p>
    <w:p w14:paraId="4F736D1F" w14:textId="53E21557" w:rsidR="00295A37" w:rsidRDefault="00B321C9" w:rsidP="00D61A92">
      <w:pPr>
        <w:numPr>
          <w:ilvl w:val="1"/>
          <w:numId w:val="15"/>
        </w:numPr>
        <w:spacing w:before="120"/>
        <w:ind w:left="2325" w:hanging="397"/>
      </w:pPr>
      <w:r>
        <w:t>a</w:t>
      </w:r>
      <w:r w:rsidR="00295A37" w:rsidRPr="00147166">
        <w:t xml:space="preserve"> precautionary action zone (PAZ), for facilities in category I, for which arrangements sh</w:t>
      </w:r>
      <w:r w:rsidR="00295A37">
        <w:t>ould</w:t>
      </w:r>
      <w:r w:rsidR="00295A37" w:rsidRPr="00147166">
        <w:t xml:space="preserve"> be made for taking urgent protective actions and other</w:t>
      </w:r>
      <w:r w:rsidR="00295A37">
        <w:t xml:space="preserve"> </w:t>
      </w:r>
      <w:r w:rsidR="00295A37" w:rsidRPr="00147166">
        <w:t>response actions, before any significant release</w:t>
      </w:r>
      <w:r w:rsidR="00295A37" w:rsidRPr="00147166">
        <w:rPr>
          <w:vertAlign w:val="superscript"/>
        </w:rPr>
        <w:footnoteReference w:id="28"/>
      </w:r>
      <w:r w:rsidR="00295A37" w:rsidRPr="00147166">
        <w:t xml:space="preserve"> of radioactive material occurs, on the basis of conditions at the facility (i.e. conditions leading to the declaration of a </w:t>
      </w:r>
      <w:r w:rsidR="00295A37" w:rsidRPr="00ED6E57">
        <w:t>general emergency; see clause 3.2.14), in</w:t>
      </w:r>
      <w:r w:rsidR="00295A37" w:rsidRPr="00147166">
        <w:t xml:space="preserve"> order to avoid or to minim</w:t>
      </w:r>
      <w:r w:rsidR="00295A37">
        <w:t>is</w:t>
      </w:r>
      <w:r w:rsidR="00EB63AC">
        <w:t>e severe tissue reactions</w:t>
      </w:r>
    </w:p>
    <w:p w14:paraId="1A2E12DC" w14:textId="66BAAF01" w:rsidR="00295A37" w:rsidRDefault="00B321C9" w:rsidP="00D61A92">
      <w:pPr>
        <w:numPr>
          <w:ilvl w:val="1"/>
          <w:numId w:val="15"/>
        </w:numPr>
        <w:spacing w:before="120"/>
        <w:ind w:left="2325" w:hanging="397"/>
      </w:pPr>
      <w:r>
        <w:t>a</w:t>
      </w:r>
      <w:r w:rsidR="00295A37" w:rsidRPr="00147166">
        <w:t>n urgent protective action planning zone (UPZ), for facilities in category I or II, for which arrangements sh</w:t>
      </w:r>
      <w:r w:rsidR="00295A37">
        <w:t>ould</w:t>
      </w:r>
      <w:r w:rsidR="00295A37" w:rsidRPr="00147166">
        <w:t xml:space="preserve"> be made to initiate urgent protective actions and other response actions, if possible before any significant release of radioactive material occurs, on the basis of conditions at the facility (i.e. conditions leading to the declaration of a general </w:t>
      </w:r>
      <w:r w:rsidR="00295A37" w:rsidRPr="00ED6E57">
        <w:t>emergency; see clause 3.2.14), and after</w:t>
      </w:r>
      <w:r w:rsidR="00295A37" w:rsidRPr="00147166">
        <w:t xml:space="preserve"> a release occurs, on the basis of monitoring and assessment of the radiological situation </w:t>
      </w:r>
      <w:r w:rsidR="00F52A39">
        <w:t>off-site</w:t>
      </w:r>
      <w:r w:rsidR="00295A37" w:rsidRPr="00147166">
        <w:t>, in order to reduce the risk of stochastic effects.</w:t>
      </w:r>
      <w:r w:rsidR="00295A37" w:rsidRPr="00147166">
        <w:rPr>
          <w:vertAlign w:val="superscript"/>
        </w:rPr>
        <w:footnoteReference w:id="29"/>
      </w:r>
      <w:r w:rsidR="00295A37" w:rsidRPr="00147166">
        <w:t xml:space="preserve"> Any such actions sh</w:t>
      </w:r>
      <w:r w:rsidR="00295A37">
        <w:t>ould</w:t>
      </w:r>
      <w:r w:rsidR="00295A37" w:rsidRPr="00147166">
        <w:t xml:space="preserve"> be taken in such a way as not to delay the implementation of precautionary urgent protective actions and other response actions withi</w:t>
      </w:r>
      <w:r>
        <w:t>n the precautionary action zone</w:t>
      </w:r>
    </w:p>
    <w:p w14:paraId="7496382B" w14:textId="354253AC" w:rsidR="00295A37" w:rsidRDefault="00B321C9" w:rsidP="00D61A92">
      <w:pPr>
        <w:numPr>
          <w:ilvl w:val="1"/>
          <w:numId w:val="15"/>
        </w:numPr>
        <w:spacing w:before="120"/>
        <w:ind w:left="2268" w:hanging="425"/>
      </w:pPr>
      <w:r>
        <w:t>a</w:t>
      </w:r>
      <w:r w:rsidR="00295A37" w:rsidRPr="00147166">
        <w:t>n extended planning distance (EPD) from the facility, for facilities in category I or II (beyond the urgent protective action planning zone), for which arrangements sh</w:t>
      </w:r>
      <w:r w:rsidR="00295A37">
        <w:t>ould</w:t>
      </w:r>
      <w:r w:rsidR="00295A37" w:rsidRPr="00147166">
        <w:t xml:space="preserve"> be made to conduct monitoring and assessment of the radiological situation </w:t>
      </w:r>
      <w:r w:rsidR="00F52A39">
        <w:t>off-site</w:t>
      </w:r>
      <w:r w:rsidR="00295A37" w:rsidRPr="00147166">
        <w:t xml:space="preserve"> in order to identify areas, within a period of time that would allow the risk of stochastic effects in the areas to be effectively reduced by taking protective actions and other response actions within a day to a week or to a few weeks following a </w:t>
      </w:r>
      <w:r>
        <w:t>significant radioactive release</w:t>
      </w:r>
    </w:p>
    <w:p w14:paraId="41F5B6F1" w14:textId="595E4C94" w:rsidR="00295A37" w:rsidRPr="00147166" w:rsidRDefault="00B321C9" w:rsidP="00D61A92">
      <w:pPr>
        <w:numPr>
          <w:ilvl w:val="1"/>
          <w:numId w:val="15"/>
        </w:numPr>
        <w:spacing w:before="120"/>
        <w:ind w:left="2268" w:hanging="425"/>
      </w:pPr>
      <w:r>
        <w:t>a</w:t>
      </w:r>
      <w:r w:rsidR="00295A37" w:rsidRPr="00147166">
        <w:t>n ingestion and commodities planning distance (ICPD) from the facility, for facilities in category I or II (beyond the extended planning distance), for which arrangements sh</w:t>
      </w:r>
      <w:r w:rsidR="00295A37">
        <w:t>ould</w:t>
      </w:r>
      <w:r w:rsidR="00295A37" w:rsidRPr="00147166">
        <w:t xml:space="preserve"> be made to take response actions (</w:t>
      </w:r>
      <w:r w:rsidR="004E0B49">
        <w:t>a</w:t>
      </w:r>
      <w:r w:rsidR="00295A37" w:rsidRPr="00147166">
        <w:t xml:space="preserve">) for protecting the food </w:t>
      </w:r>
      <w:r w:rsidR="00295A37" w:rsidRPr="00147166">
        <w:lastRenderedPageBreak/>
        <w:t>chain and water supply</w:t>
      </w:r>
      <w:r w:rsidR="00295A37" w:rsidRPr="00147166">
        <w:rPr>
          <w:vertAlign w:val="superscript"/>
        </w:rPr>
        <w:footnoteReference w:id="30"/>
      </w:r>
      <w:r w:rsidR="00295A37" w:rsidRPr="00147166">
        <w:t xml:space="preserve"> as well as for protecting commodities other than food from contamination following a significant radioactive release and (</w:t>
      </w:r>
      <w:r w:rsidR="004E0B49">
        <w:t>b</w:t>
      </w:r>
      <w:r w:rsidR="00295A37" w:rsidRPr="00147166">
        <w:t xml:space="preserve">) for protecting the public from the ingestion of food, milk and drinking water and from the use of commodities other than food with possible contamination following a </w:t>
      </w:r>
      <w:r>
        <w:t>significant radioactive release</w:t>
      </w:r>
    </w:p>
    <w:p w14:paraId="0A7815FE" w14:textId="1CFF4429" w:rsidR="00582DA6" w:rsidRDefault="00B321C9" w:rsidP="00C07D10">
      <w:pPr>
        <w:numPr>
          <w:ilvl w:val="0"/>
          <w:numId w:val="19"/>
        </w:numPr>
        <w:spacing w:before="120"/>
        <w:ind w:left="1644" w:hanging="397"/>
      </w:pPr>
      <w:r>
        <w:t>c</w:t>
      </w:r>
      <w:r w:rsidR="00AD1B65" w:rsidRPr="00147166">
        <w:t xml:space="preserve">riteria, based on the emergency classification and on conditions at the facility and </w:t>
      </w:r>
      <w:r w:rsidR="00F52A39">
        <w:t>off-site</w:t>
      </w:r>
      <w:r w:rsidR="00AD1B65" w:rsidRPr="00ED6E57">
        <w:t xml:space="preserve"> (see </w:t>
      </w:r>
      <w:r w:rsidR="00ED6E57" w:rsidRPr="00ED6E57">
        <w:t>clause</w:t>
      </w:r>
      <w:r w:rsidR="00AD1B65" w:rsidRPr="00ED6E57">
        <w:t xml:space="preserve">s </w:t>
      </w:r>
      <w:r w:rsidR="00CE6E6E" w:rsidRPr="00ED6E57">
        <w:t>3.1</w:t>
      </w:r>
      <w:r w:rsidR="00AD1B65" w:rsidRPr="00ED6E57">
        <w:t>.28(</w:t>
      </w:r>
      <w:r w:rsidR="001B2D9C">
        <w:t>c</w:t>
      </w:r>
      <w:r w:rsidR="00AD1B65" w:rsidRPr="00ED6E57">
        <w:t xml:space="preserve">), </w:t>
      </w:r>
      <w:r w:rsidR="00CE6E6E" w:rsidRPr="00ED6E57">
        <w:t>3.1</w:t>
      </w:r>
      <w:r w:rsidR="00AD1B65" w:rsidRPr="00ED6E57">
        <w:t>.28(</w:t>
      </w:r>
      <w:r w:rsidR="001B2D9C">
        <w:t>d</w:t>
      </w:r>
      <w:r w:rsidR="00AD1B65" w:rsidRPr="00ED6E57">
        <w:t xml:space="preserve">), </w:t>
      </w:r>
      <w:r w:rsidR="00CE6E6E" w:rsidRPr="00ED6E57">
        <w:t>3.2</w:t>
      </w:r>
      <w:r w:rsidR="00AD1B65" w:rsidRPr="00ED6E57">
        <w:t xml:space="preserve">.14 and </w:t>
      </w:r>
      <w:r w:rsidR="00CE6E6E" w:rsidRPr="00ED6E57">
        <w:t>3.2</w:t>
      </w:r>
      <w:r w:rsidR="00AD1B65" w:rsidRPr="00ED6E57">
        <w:t>.15), for initiating</w:t>
      </w:r>
      <w:r w:rsidR="00AD1B65" w:rsidRPr="00147166">
        <w:t xml:space="preserve"> and for adjusting urgent protective actions and other response actions within the emergency planning zones and emergency planning distances, in accordan</w:t>
      </w:r>
      <w:r>
        <w:t>ce with the protection strategy</w:t>
      </w:r>
    </w:p>
    <w:p w14:paraId="3BF06DF7" w14:textId="3CC1BD18" w:rsidR="00AD1B65" w:rsidRPr="00147166" w:rsidRDefault="00B321C9" w:rsidP="00C07D10">
      <w:pPr>
        <w:numPr>
          <w:ilvl w:val="0"/>
          <w:numId w:val="19"/>
        </w:numPr>
        <w:spacing w:before="120"/>
        <w:ind w:left="1644" w:hanging="397"/>
      </w:pPr>
      <w:r>
        <w:t>a</w:t>
      </w:r>
      <w:r w:rsidR="00AD1B65" w:rsidRPr="00147166">
        <w:t>uthority and responsibility to provide sufficient and updated information to the notification point at any time to allow for an effective off-site emergency response.</w:t>
      </w:r>
    </w:p>
    <w:p w14:paraId="11B77B85" w14:textId="1E898175" w:rsidR="00AD1B65" w:rsidRPr="00147166" w:rsidRDefault="008E7428" w:rsidP="00C07D10">
      <w:pPr>
        <w:pStyle w:val="Numbersnormal"/>
      </w:pPr>
      <w:r>
        <w:t>3.2</w:t>
      </w:r>
      <w:r w:rsidR="00AD1B65" w:rsidRPr="00147166">
        <w:t xml:space="preserve">.39. </w:t>
      </w:r>
      <w:r w:rsidR="00C07D10">
        <w:tab/>
      </w:r>
      <w:r w:rsidR="00AD1B65" w:rsidRPr="00147166">
        <w:t>Within the emergency planning zones and emergency planning distances, arrangements sh</w:t>
      </w:r>
      <w:r w:rsidR="00AD1B65">
        <w:t>ould</w:t>
      </w:r>
      <w:r w:rsidR="00AD1B65" w:rsidRPr="00147166">
        <w:t xml:space="preserve"> be made for taking appropriate protective actions and other response actions effectively, as necessary, promptly upon the notification of a nuclear or radiological emergency. These arrangements sh</w:t>
      </w:r>
      <w:r w:rsidR="00AD1B65">
        <w:t>ould</w:t>
      </w:r>
      <w:r w:rsidR="00AD1B65" w:rsidRPr="00147166">
        <w:t xml:space="preserve"> include arrangements for:</w:t>
      </w:r>
    </w:p>
    <w:p w14:paraId="470A482D" w14:textId="6C6C0827" w:rsidR="00AD1B65" w:rsidRPr="00147166" w:rsidRDefault="00BA1616" w:rsidP="00C07D10">
      <w:pPr>
        <w:numPr>
          <w:ilvl w:val="0"/>
          <w:numId w:val="20"/>
        </w:numPr>
        <w:spacing w:before="120"/>
        <w:ind w:left="1644" w:hanging="397"/>
      </w:pPr>
      <w:r>
        <w:t>p</w:t>
      </w:r>
      <w:r w:rsidR="00AD1B65" w:rsidRPr="00147166">
        <w:t xml:space="preserve">rompt exercise of authority and discharge of responsibility for making decisions to initiate protective actions and other response actions upon notification of an emergency </w:t>
      </w:r>
      <w:r w:rsidR="00AD1B65" w:rsidRPr="00ED6E57">
        <w:t>(</w:t>
      </w:r>
      <w:r w:rsidR="00ED6E57" w:rsidRPr="00ED6E57">
        <w:t xml:space="preserve">see clause </w:t>
      </w:r>
      <w:r w:rsidR="00CE6E6E" w:rsidRPr="00ED6E57">
        <w:t>3.2</w:t>
      </w:r>
      <w:r w:rsidR="00ED6E57" w:rsidRPr="00ED6E57">
        <w:t>.</w:t>
      </w:r>
      <w:r>
        <w:t>12)</w:t>
      </w:r>
    </w:p>
    <w:p w14:paraId="707FBC4A" w14:textId="5BC75724" w:rsidR="00AD1B65" w:rsidRPr="00147166" w:rsidRDefault="00BA1616" w:rsidP="00C07D10">
      <w:pPr>
        <w:numPr>
          <w:ilvl w:val="0"/>
          <w:numId w:val="20"/>
        </w:numPr>
        <w:spacing w:before="120"/>
        <w:ind w:left="1644" w:hanging="397"/>
      </w:pPr>
      <w:r>
        <w:t>w</w:t>
      </w:r>
      <w:r w:rsidR="00AD1B65" w:rsidRPr="00147166">
        <w:t>arning the permanent population, transient population groups and special population groups or those responsible for them</w:t>
      </w:r>
      <w:r>
        <w:t xml:space="preserve"> and warning special facilities</w:t>
      </w:r>
    </w:p>
    <w:p w14:paraId="6F6749D5" w14:textId="599BB379" w:rsidR="00AD1B65" w:rsidRPr="00147166" w:rsidRDefault="00BA1616" w:rsidP="00C07D10">
      <w:pPr>
        <w:numPr>
          <w:ilvl w:val="0"/>
          <w:numId w:val="20"/>
        </w:numPr>
        <w:spacing w:before="120"/>
        <w:ind w:left="1644" w:hanging="397"/>
      </w:pPr>
      <w:r>
        <w:t>t</w:t>
      </w:r>
      <w:r w:rsidR="00AD1B65" w:rsidRPr="00147166">
        <w:t xml:space="preserve">aking urgent protective actions and other response actions such as evacuation, restrictions on the food chain and on water supply, prevention of inadvertent ingestion, restrictions on the consumption of food, milk and drinking water and on the use of commodities, decontamination of evacuees, control of </w:t>
      </w:r>
      <w:r>
        <w:t>access and traffic restrictions</w:t>
      </w:r>
    </w:p>
    <w:p w14:paraId="68886065" w14:textId="2C189AFC" w:rsidR="00AD1B65" w:rsidRPr="00147166" w:rsidRDefault="00BA1616" w:rsidP="00C07D10">
      <w:pPr>
        <w:numPr>
          <w:ilvl w:val="0"/>
          <w:numId w:val="20"/>
        </w:numPr>
        <w:spacing w:before="120"/>
        <w:ind w:left="1644" w:hanging="397"/>
      </w:pPr>
      <w:r>
        <w:t>p</w:t>
      </w:r>
      <w:r w:rsidR="00AD1B65" w:rsidRPr="00147166">
        <w:t>rotection of emergency workers and helpers in an emergency.</w:t>
      </w:r>
    </w:p>
    <w:p w14:paraId="52E6F1CF" w14:textId="7D71CA37" w:rsidR="00AD1B65" w:rsidRPr="00147166" w:rsidRDefault="00AD1B65" w:rsidP="0076624D">
      <w:pPr>
        <w:ind w:left="1021"/>
      </w:pPr>
      <w:r w:rsidRPr="005177C7">
        <w:t>The</w:t>
      </w:r>
      <w:r w:rsidRPr="00147166">
        <w:t xml:space="preserve"> arrangements sh</w:t>
      </w:r>
      <w:r>
        <w:t>ould</w:t>
      </w:r>
      <w:r w:rsidRPr="00147166">
        <w:t xml:space="preserve"> be coordinated with all jurisdictions (including, to the extent practicable, jurisdictions beyond national borders, where relevant) within any emergency planning zone or distance. These arrangements sh</w:t>
      </w:r>
      <w:r>
        <w:t>ould</w:t>
      </w:r>
      <w:r w:rsidRPr="00147166">
        <w:t xml:space="preserve"> ensure that services necessary for ensuring public safety (e.g. rescue services and health services for the care of critically ill patients) are provided continuously throughout the emergency, including during the period when protective actions and other response actions are being taken.</w:t>
      </w:r>
    </w:p>
    <w:p w14:paraId="00D77A5B" w14:textId="233FEE70" w:rsidR="00AD1B65" w:rsidRPr="00147166" w:rsidRDefault="008E7428" w:rsidP="00B328AB">
      <w:pPr>
        <w:pStyle w:val="Numbersnormal"/>
      </w:pPr>
      <w:r>
        <w:t>3.2</w:t>
      </w:r>
      <w:r w:rsidR="00AD1B65" w:rsidRPr="00147166">
        <w:t xml:space="preserve">.40. </w:t>
      </w:r>
      <w:r w:rsidR="00B328AB">
        <w:tab/>
      </w:r>
      <w:r w:rsidR="00AD1B65" w:rsidRPr="00147166">
        <w:t>Within emergency planning zones and emergency planning distances, arrangements sh</w:t>
      </w:r>
      <w:r w:rsidR="00AD1B65">
        <w:t>ould</w:t>
      </w:r>
      <w:r w:rsidR="00AD1B65" w:rsidRPr="00147166">
        <w:t xml:space="preserve"> be made for the timely monitoring and assessment of contamination, radioactive releases and exposures for the purpose of deciding on or adjusting the protective actions and other response actions that have to be taken or that are being taken. These arrangements sh</w:t>
      </w:r>
      <w:r w:rsidR="00AD1B65">
        <w:t>ould</w:t>
      </w:r>
      <w:r w:rsidR="00AD1B65" w:rsidRPr="00147166">
        <w:t xml:space="preserve"> include the use of pre-established operational criteria in accordance with the protection </w:t>
      </w:r>
      <w:r w:rsidR="00AD1B65" w:rsidRPr="00ED6E57">
        <w:t>strategy (</w:t>
      </w:r>
      <w:r w:rsidR="00ED6E57" w:rsidRPr="00ED6E57">
        <w:t>see clause</w:t>
      </w:r>
      <w:r w:rsidR="00AD1B65" w:rsidRPr="00ED6E57">
        <w:t xml:space="preserve"> </w:t>
      </w:r>
      <w:r w:rsidR="00CE6E6E" w:rsidRPr="00ED6E57">
        <w:t>3.1</w:t>
      </w:r>
      <w:r w:rsidR="00AD1B65" w:rsidRPr="00ED6E57">
        <w:t>.28(</w:t>
      </w:r>
      <w:r w:rsidR="001B2D9C">
        <w:t>d</w:t>
      </w:r>
      <w:r w:rsidR="00AD1B65" w:rsidRPr="00ED6E57">
        <w:t>))</w:t>
      </w:r>
      <w:r w:rsidR="00F43CA0">
        <w:t xml:space="preserve"> in Annex A and B of </w:t>
      </w:r>
      <w:r w:rsidR="00C501B6">
        <w:t>RPS G-3 Part 2 (ARPANSA 2019)</w:t>
      </w:r>
      <w:r w:rsidR="00AD1B65" w:rsidRPr="00ED6E57">
        <w:t>.</w:t>
      </w:r>
    </w:p>
    <w:p w14:paraId="657D949A" w14:textId="061399B1" w:rsidR="00AD1B65" w:rsidRPr="00147166" w:rsidRDefault="008E7428" w:rsidP="00B328AB">
      <w:pPr>
        <w:pStyle w:val="Numbersnormal"/>
      </w:pPr>
      <w:r>
        <w:lastRenderedPageBreak/>
        <w:t>3.2</w:t>
      </w:r>
      <w:r w:rsidR="00AD1B65" w:rsidRPr="00147166">
        <w:t xml:space="preserve">.41. </w:t>
      </w:r>
      <w:r w:rsidR="00B328AB">
        <w:tab/>
      </w:r>
      <w:r w:rsidR="00AD1B65" w:rsidRPr="00147166">
        <w:t>The operating organ</w:t>
      </w:r>
      <w:r w:rsidR="005501CC">
        <w:t>is</w:t>
      </w:r>
      <w:r w:rsidR="00AD1B65" w:rsidRPr="00147166">
        <w:t>ation of a facility in category I, II or III sh</w:t>
      </w:r>
      <w:r w:rsidR="00AD1B65">
        <w:t>ould</w:t>
      </w:r>
      <w:r w:rsidR="00AD1B65" w:rsidRPr="00147166">
        <w:t xml:space="preserve"> make arrangements to ensure protection and safety for all persons </w:t>
      </w:r>
      <w:r w:rsidR="00F52A39">
        <w:t>on-site</w:t>
      </w:r>
      <w:r w:rsidR="00AD1B65" w:rsidRPr="00147166">
        <w:t xml:space="preserve"> in a nuclear or radiological emergency. These sh</w:t>
      </w:r>
      <w:r w:rsidR="00AD1B65">
        <w:t>ould</w:t>
      </w:r>
      <w:r w:rsidR="00AD1B65" w:rsidRPr="00147166">
        <w:t xml:space="preserve"> include arrangements to do the following:</w:t>
      </w:r>
    </w:p>
    <w:p w14:paraId="1DBAC3D8" w14:textId="2C53B5B1" w:rsidR="00AD1B65" w:rsidRPr="00147166" w:rsidRDefault="00BA1616" w:rsidP="00AB7CDF">
      <w:pPr>
        <w:numPr>
          <w:ilvl w:val="0"/>
          <w:numId w:val="38"/>
        </w:numPr>
        <w:spacing w:before="120"/>
        <w:ind w:left="1644" w:hanging="397"/>
      </w:pPr>
      <w:r>
        <w:t>t</w:t>
      </w:r>
      <w:r w:rsidR="00AD1B65" w:rsidRPr="00147166">
        <w:t xml:space="preserve">o notify all persons </w:t>
      </w:r>
      <w:r w:rsidR="00F52A39">
        <w:t>on-site</w:t>
      </w:r>
      <w:r w:rsidR="00AD1B65" w:rsidRPr="00147166">
        <w:t xml:space="preserve"> of an emergency </w:t>
      </w:r>
      <w:r w:rsidR="00F52A39">
        <w:t>on-site</w:t>
      </w:r>
    </w:p>
    <w:p w14:paraId="20F809FD" w14:textId="2E4921B3" w:rsidR="00AD1B65" w:rsidRPr="00147166" w:rsidRDefault="00BA1616" w:rsidP="00AB7CDF">
      <w:pPr>
        <w:numPr>
          <w:ilvl w:val="0"/>
          <w:numId w:val="38"/>
        </w:numPr>
        <w:spacing w:before="120"/>
        <w:ind w:left="1644" w:hanging="397"/>
      </w:pPr>
      <w:r>
        <w:t>f</w:t>
      </w:r>
      <w:r w:rsidR="00AD1B65" w:rsidRPr="00147166">
        <w:t xml:space="preserve">or all persons </w:t>
      </w:r>
      <w:r w:rsidR="00F52A39">
        <w:t>on-site</w:t>
      </w:r>
      <w:r w:rsidR="00AD1B65" w:rsidRPr="00147166">
        <w:t xml:space="preserve"> to take appropriate actions immediately up</w:t>
      </w:r>
      <w:r>
        <w:t>on notification of an emergency</w:t>
      </w:r>
    </w:p>
    <w:p w14:paraId="66A4048D" w14:textId="1C8AF53A" w:rsidR="00AD1B65" w:rsidRPr="00147166" w:rsidRDefault="00BA1616" w:rsidP="00AB7CDF">
      <w:pPr>
        <w:numPr>
          <w:ilvl w:val="0"/>
          <w:numId w:val="38"/>
        </w:numPr>
        <w:spacing w:before="120"/>
        <w:ind w:left="1644" w:hanging="397"/>
      </w:pPr>
      <w:r>
        <w:t>t</w:t>
      </w:r>
      <w:r w:rsidR="00AD1B65" w:rsidRPr="00147166">
        <w:t xml:space="preserve">o account for those persons </w:t>
      </w:r>
      <w:r w:rsidR="00F52A39">
        <w:t>on-site</w:t>
      </w:r>
      <w:r w:rsidR="00AD1B65" w:rsidRPr="00147166">
        <w:t xml:space="preserve"> and to locate and recove</w:t>
      </w:r>
      <w:r>
        <w:t>r those persons unaccounted for</w:t>
      </w:r>
    </w:p>
    <w:p w14:paraId="3D4F86AA" w14:textId="129ADC6F" w:rsidR="00AD1B65" w:rsidRPr="00147166" w:rsidRDefault="00BA1616" w:rsidP="00AB7CDF">
      <w:pPr>
        <w:numPr>
          <w:ilvl w:val="0"/>
          <w:numId w:val="38"/>
        </w:numPr>
        <w:spacing w:before="120"/>
        <w:ind w:left="1644" w:hanging="397"/>
      </w:pPr>
      <w:r>
        <w:t>to provide immediate first aid</w:t>
      </w:r>
    </w:p>
    <w:p w14:paraId="2EEE01C0" w14:textId="3B47D3AA" w:rsidR="00AD1B65" w:rsidRPr="00147166" w:rsidRDefault="00BA1616" w:rsidP="00AB7CDF">
      <w:pPr>
        <w:numPr>
          <w:ilvl w:val="0"/>
          <w:numId w:val="38"/>
        </w:numPr>
        <w:spacing w:before="120"/>
        <w:ind w:left="1644" w:hanging="397"/>
      </w:pPr>
      <w:r>
        <w:t>t</w:t>
      </w:r>
      <w:r w:rsidR="00AD1B65" w:rsidRPr="00147166">
        <w:t>o take urgent protective actions.</w:t>
      </w:r>
    </w:p>
    <w:p w14:paraId="7BC5DBFE" w14:textId="048D7D8D" w:rsidR="00AD1B65" w:rsidRPr="00147166" w:rsidRDefault="008E7428" w:rsidP="004C3E0D">
      <w:pPr>
        <w:pStyle w:val="Numbersnormal"/>
      </w:pPr>
      <w:r>
        <w:t>3.2</w:t>
      </w:r>
      <w:r w:rsidR="00AD1B65" w:rsidRPr="00147166">
        <w:t xml:space="preserve">.42. </w:t>
      </w:r>
      <w:r w:rsidR="004C3E0D">
        <w:tab/>
      </w:r>
      <w:r w:rsidR="00AD1B65" w:rsidRPr="00147166">
        <w:t xml:space="preserve">Arrangements as </w:t>
      </w:r>
      <w:r w:rsidR="00AD1B65" w:rsidRPr="00ED6E57">
        <w:t xml:space="preserve">stated in </w:t>
      </w:r>
      <w:r w:rsidR="00ED6E57" w:rsidRPr="00ED6E57">
        <w:t xml:space="preserve">clause </w:t>
      </w:r>
      <w:r w:rsidR="00CE6E6E" w:rsidRPr="00ED6E57">
        <w:t>3.2</w:t>
      </w:r>
      <w:r w:rsidR="00ED6E57" w:rsidRPr="00ED6E57">
        <w:t>.</w:t>
      </w:r>
      <w:r w:rsidR="00AD1B65" w:rsidRPr="00ED6E57">
        <w:t>41 should</w:t>
      </w:r>
      <w:r w:rsidR="00AD1B65" w:rsidRPr="00147166">
        <w:t xml:space="preserve"> also include ensuring the provision, for all persons present in the facility and </w:t>
      </w:r>
      <w:r w:rsidR="00F52A39">
        <w:t>on-site</w:t>
      </w:r>
      <w:r w:rsidR="00AD1B65" w:rsidRPr="00147166">
        <w:t>, of:</w:t>
      </w:r>
    </w:p>
    <w:p w14:paraId="709596C8" w14:textId="500BD7CA" w:rsidR="00AD1B65" w:rsidRPr="00147166" w:rsidRDefault="00E22227" w:rsidP="00AB7CDF">
      <w:pPr>
        <w:numPr>
          <w:ilvl w:val="0"/>
          <w:numId w:val="39"/>
        </w:numPr>
        <w:spacing w:before="120"/>
        <w:ind w:left="1644" w:hanging="397"/>
      </w:pPr>
      <w:r>
        <w:t>s</w:t>
      </w:r>
      <w:r w:rsidR="00AD1B65" w:rsidRPr="00147166">
        <w:t xml:space="preserve">uitable assembly points, provided with </w:t>
      </w:r>
      <w:r>
        <w:t>continuous radiation monitoring</w:t>
      </w:r>
    </w:p>
    <w:p w14:paraId="35C66C12" w14:textId="76D1D2AA" w:rsidR="00AD1B65" w:rsidRPr="00147166" w:rsidRDefault="00E22227" w:rsidP="00AB7CDF">
      <w:pPr>
        <w:numPr>
          <w:ilvl w:val="0"/>
          <w:numId w:val="39"/>
        </w:numPr>
        <w:spacing w:before="120"/>
        <w:ind w:left="1644" w:hanging="397"/>
      </w:pPr>
      <w:r>
        <w:t>a</w:t>
      </w:r>
      <w:r w:rsidR="00AD1B65" w:rsidRPr="00147166">
        <w:t xml:space="preserve"> sufficient n</w:t>
      </w:r>
      <w:r>
        <w:t>umber of suitable escape routes</w:t>
      </w:r>
    </w:p>
    <w:p w14:paraId="182CBA4B" w14:textId="05B93813" w:rsidR="00AD1B65" w:rsidRPr="00147166" w:rsidRDefault="00E22227" w:rsidP="00AB7CDF">
      <w:pPr>
        <w:numPr>
          <w:ilvl w:val="0"/>
          <w:numId w:val="39"/>
        </w:numPr>
        <w:spacing w:before="120"/>
        <w:ind w:left="1644" w:hanging="397"/>
      </w:pPr>
      <w:r>
        <w:t>s</w:t>
      </w:r>
      <w:r w:rsidR="00AD1B65" w:rsidRPr="00147166">
        <w:t>uitable and reliable alarm systems and other means for warning and instructing all persons present under the full range of emergency conditions.</w:t>
      </w:r>
    </w:p>
    <w:p w14:paraId="06F39B3A" w14:textId="6D4B306A" w:rsidR="00AD1B65" w:rsidRPr="00147166" w:rsidRDefault="008E7428" w:rsidP="004C3E0D">
      <w:pPr>
        <w:pStyle w:val="Numbersnormal"/>
      </w:pPr>
      <w:r>
        <w:t>3.2</w:t>
      </w:r>
      <w:r w:rsidR="00AD1B65" w:rsidRPr="00147166">
        <w:t xml:space="preserve">.43. </w:t>
      </w:r>
      <w:r w:rsidR="004C3E0D">
        <w:tab/>
      </w:r>
      <w:r w:rsidR="00AD1B65" w:rsidRPr="00147166">
        <w:t>The operating organ</w:t>
      </w:r>
      <w:r w:rsidR="005501CC">
        <w:t>is</w:t>
      </w:r>
      <w:r w:rsidR="00AD1B65" w:rsidRPr="00147166">
        <w:t>ation of a facility in category I, II or III sh</w:t>
      </w:r>
      <w:r w:rsidR="00AD1B65">
        <w:t>ould</w:t>
      </w:r>
      <w:r w:rsidR="00AD1B65" w:rsidRPr="00147166">
        <w:t xml:space="preserve"> ensure that suitable, reliable and diverse means of communication are available at all times, under the full range of emergency conditions, for use in taking protective actions and other response actions </w:t>
      </w:r>
      <w:r w:rsidR="00F52A39">
        <w:t>on-site</w:t>
      </w:r>
      <w:r w:rsidR="00AD1B65" w:rsidRPr="00147166">
        <w:t xml:space="preserve"> and for communication with off-site officials responsible for taking protective actions and other response actions </w:t>
      </w:r>
      <w:r w:rsidR="00F52A39">
        <w:t>off-site</w:t>
      </w:r>
      <w:r w:rsidR="00AD1B65" w:rsidRPr="00147166">
        <w:t xml:space="preserve"> or within any emergency planning zones or emergency planning distances.</w:t>
      </w:r>
    </w:p>
    <w:p w14:paraId="4A96BA97" w14:textId="5AEA7512" w:rsidR="00190001" w:rsidRDefault="008E7428" w:rsidP="004C3E0D">
      <w:pPr>
        <w:pStyle w:val="Numbersnormal"/>
      </w:pPr>
      <w:r>
        <w:t>3.2</w:t>
      </w:r>
      <w:r w:rsidR="00AD1B65" w:rsidRPr="00147166">
        <w:t xml:space="preserve">.44. </w:t>
      </w:r>
      <w:r w:rsidR="004C3E0D">
        <w:tab/>
      </w:r>
      <w:r w:rsidR="00AD1B65" w:rsidRPr="00147166">
        <w:t xml:space="preserve">Operating personnel for activities in category IV, first responders in an emergency at an unforeseen location and those personnel at locations where there is a significant likelihood of encountering a dangerous source that is not </w:t>
      </w:r>
      <w:r w:rsidR="00AD1B65" w:rsidRPr="00ED6E57">
        <w:t>under control (</w:t>
      </w:r>
      <w:r w:rsidR="00ED6E57" w:rsidRPr="00ED6E57">
        <w:t xml:space="preserve">see clause </w:t>
      </w:r>
      <w:r w:rsidR="00CE6E6E" w:rsidRPr="00ED6E57">
        <w:t>3.1</w:t>
      </w:r>
      <w:r w:rsidR="00ED6E57" w:rsidRPr="00ED6E57">
        <w:t>.</w:t>
      </w:r>
      <w:r w:rsidR="00AD1B65" w:rsidRPr="00ED6E57">
        <w:t>21) should</w:t>
      </w:r>
      <w:r w:rsidR="00AD1B65" w:rsidRPr="00147166">
        <w:t xml:space="preserve"> be provided with guidance and training on taking urgent protective actions and other response actions. This sh</w:t>
      </w:r>
      <w:r w:rsidR="00AD1B65">
        <w:t>ould</w:t>
      </w:r>
      <w:r w:rsidR="00AD1B65" w:rsidRPr="00147166">
        <w:t xml:space="preserve"> include guidance and training on the approximate radius of the inner cordoned off area in which urgent protective actions and other response actions would initially be taken and on the adjustment of this area on the basis of observed or assessed conditions </w:t>
      </w:r>
      <w:r w:rsidR="00F52A39">
        <w:t>on-site</w:t>
      </w:r>
      <w:r w:rsidR="00AD1B65" w:rsidRPr="00147166">
        <w:t>.</w:t>
      </w:r>
    </w:p>
    <w:p w14:paraId="6E294CAE" w14:textId="77777777" w:rsidR="00AB625B" w:rsidRPr="00147166" w:rsidRDefault="00AB625B" w:rsidP="00D60CE0"/>
    <w:tbl>
      <w:tblPr>
        <w:tblW w:w="9639" w:type="dxa"/>
        <w:shd w:val="clear" w:color="auto" w:fill="006600"/>
        <w:tblLook w:val="04A0" w:firstRow="1" w:lastRow="0" w:firstColumn="1" w:lastColumn="0" w:noHBand="0" w:noVBand="1"/>
      </w:tblPr>
      <w:tblGrid>
        <w:gridCol w:w="9639"/>
      </w:tblGrid>
      <w:tr w:rsidR="00A14499" w:rsidRPr="004920A9" w14:paraId="6FC6DF6F" w14:textId="77777777" w:rsidTr="00945C0B">
        <w:trPr>
          <w:trHeight w:val="446"/>
        </w:trPr>
        <w:tc>
          <w:tcPr>
            <w:tcW w:w="8918" w:type="dxa"/>
            <w:shd w:val="clear" w:color="auto" w:fill="006600"/>
            <w:vAlign w:val="center"/>
          </w:tcPr>
          <w:p w14:paraId="416F8ED2" w14:textId="77777777" w:rsidR="00A14499" w:rsidRPr="00945C0B" w:rsidRDefault="00A14499" w:rsidP="00945C0B">
            <w:pPr>
              <w:pStyle w:val="Box"/>
              <w:framePr w:hSpace="0" w:wrap="auto" w:vAnchor="margin" w:xAlign="left" w:yAlign="inline"/>
              <w:spacing w:before="63" w:after="63"/>
              <w:suppressOverlap w:val="0"/>
              <w:rPr>
                <w:rFonts w:asciiTheme="minorHAnsi" w:eastAsia="Calibri" w:hAnsiTheme="minorHAnsi" w:cstheme="minorHAnsi"/>
                <w:lang w:val="en-GB"/>
              </w:rPr>
            </w:pPr>
            <w:r w:rsidRPr="00945C0B">
              <w:rPr>
                <w:rFonts w:asciiTheme="minorHAnsi" w:eastAsia="Calibri" w:hAnsiTheme="minorHAnsi" w:cstheme="minorHAnsi"/>
                <w:bCs w:val="0"/>
                <w:lang w:val="en-GB"/>
              </w:rPr>
              <w:t>Providing instructions, warnings and relevant information to the public for emergency preparedness and response</w:t>
            </w:r>
          </w:p>
        </w:tc>
      </w:tr>
    </w:tbl>
    <w:p w14:paraId="3B769AAA" w14:textId="77777777" w:rsidR="00AD1B65" w:rsidRPr="00945C0B" w:rsidRDefault="00AD1B65" w:rsidP="002A3E53">
      <w:pPr>
        <w:pStyle w:val="Quote"/>
        <w:rPr>
          <w:rFonts w:asciiTheme="minorHAnsi" w:hAnsiTheme="minorHAnsi" w:cstheme="minorHAnsi"/>
          <w:sz w:val="22"/>
          <w:szCs w:val="22"/>
        </w:rPr>
      </w:pPr>
      <w:r w:rsidRPr="00945C0B">
        <w:rPr>
          <w:rFonts w:asciiTheme="minorHAnsi" w:hAnsiTheme="minorHAnsi" w:cstheme="minorHAnsi"/>
          <w:sz w:val="22"/>
          <w:szCs w:val="22"/>
        </w:rPr>
        <w:t>Arrangements should be in place to provide the public who are affected or are potentially affected by a nuclear or radiological emergency with information that is necessary for their protection, to warn them promptly and to instruct them on actions to be taken.</w:t>
      </w:r>
    </w:p>
    <w:p w14:paraId="5018309E" w14:textId="0B5AF4D2" w:rsidR="00AD1B65" w:rsidRPr="00147166" w:rsidRDefault="008E7428" w:rsidP="00945C0B">
      <w:pPr>
        <w:pStyle w:val="Numbersnormal"/>
      </w:pPr>
      <w:r w:rsidRPr="00D21029">
        <w:t>3.2</w:t>
      </w:r>
      <w:r w:rsidR="00AD1B65" w:rsidRPr="00D21029">
        <w:t xml:space="preserve">.45. </w:t>
      </w:r>
      <w:r w:rsidR="00945C0B">
        <w:tab/>
      </w:r>
      <w:r w:rsidR="00AD1B65" w:rsidRPr="00D21029">
        <w:t xml:space="preserve">For facilities in category I or II and areas in category V, arrangements should be made to provide the permanent population, transient population groups and special population groups or those </w:t>
      </w:r>
      <w:r w:rsidR="00AD1B65" w:rsidRPr="00D21029">
        <w:lastRenderedPageBreak/>
        <w:t>responsible for them and special facilities within the</w:t>
      </w:r>
      <w:r w:rsidR="00AD1B65" w:rsidRPr="00147166">
        <w:t xml:space="preserve"> emergency planning zones and emergency planning </w:t>
      </w:r>
      <w:r w:rsidR="00AD1B65" w:rsidRPr="00ED6E57">
        <w:t>distances (</w:t>
      </w:r>
      <w:r w:rsidR="00ED6E57" w:rsidRPr="00ED6E57">
        <w:t xml:space="preserve">see clause </w:t>
      </w:r>
      <w:r w:rsidR="00CE6E6E" w:rsidRPr="00ED6E57">
        <w:t>3.2</w:t>
      </w:r>
      <w:r w:rsidR="00AD1B65" w:rsidRPr="00ED6E57">
        <w:t>.38), before</w:t>
      </w:r>
      <w:r w:rsidR="00AD1B65" w:rsidRPr="00147166">
        <w:t xml:space="preserve"> operation and throughout the lifetime of the facility, with information on the response to a nuclear or radiological emergency. This information sh</w:t>
      </w:r>
      <w:r w:rsidR="00AD1B65">
        <w:t>ould</w:t>
      </w:r>
      <w:r w:rsidR="00AD1B65" w:rsidRPr="00147166">
        <w:t xml:space="preserve"> include information on the potential for a nuclear or radiological emergency, on the nature of the hazards, on how people would be warned or notified, and on the actions to be taken in such an emergency. The information sh</w:t>
      </w:r>
      <w:r w:rsidR="00AD1B65">
        <w:t>ould</w:t>
      </w:r>
      <w:r w:rsidR="00AD1B65" w:rsidRPr="00147166">
        <w:t xml:space="preserve"> be provided in the languages mainly spoken by the population residing within the emergency planning zones and emergency planning distances. The effectiveness of these arrangements for public information sh</w:t>
      </w:r>
      <w:r w:rsidR="00AD1B65">
        <w:t>ould</w:t>
      </w:r>
      <w:r w:rsidR="00AD1B65" w:rsidRPr="00147166">
        <w:t xml:space="preserve"> be periodically assessed.</w:t>
      </w:r>
    </w:p>
    <w:p w14:paraId="4B0DF477" w14:textId="53884D62" w:rsidR="00AD1B65" w:rsidRPr="00147166" w:rsidRDefault="008E7428" w:rsidP="00945C0B">
      <w:pPr>
        <w:pStyle w:val="Numbersnormal"/>
      </w:pPr>
      <w:r>
        <w:t>3.2</w:t>
      </w:r>
      <w:r w:rsidR="00AD1B65" w:rsidRPr="00147166">
        <w:t xml:space="preserve">.46. </w:t>
      </w:r>
      <w:r w:rsidR="00945C0B">
        <w:tab/>
      </w:r>
      <w:r w:rsidR="00AD1B65" w:rsidRPr="00147166">
        <w:t>For facilities in category I or II and in areas in category V, arrangements sh</w:t>
      </w:r>
      <w:r w:rsidR="00AD1B65">
        <w:t>ould</w:t>
      </w:r>
      <w:r w:rsidR="00AD1B65" w:rsidRPr="00147166">
        <w:t xml:space="preserve"> be made to register those members of the public in special population groups and, as appropriate, those responsible for them, and to promptly issue them and the permanent population and transient population groups, as well as special facilities in the emergency planning zones and emergency planning distances, with a warning and with instructions to be followed upon declaration of a general </w:t>
      </w:r>
      <w:r w:rsidR="00AD1B65" w:rsidRPr="00ED6E57">
        <w:t>emergency (</w:t>
      </w:r>
      <w:r w:rsidR="00ED6E57" w:rsidRPr="00ED6E57">
        <w:t xml:space="preserve">see clause </w:t>
      </w:r>
      <w:r w:rsidR="00CE6E6E" w:rsidRPr="00ED6E57">
        <w:t>3.2</w:t>
      </w:r>
      <w:r w:rsidR="00ED6E57" w:rsidRPr="00ED6E57">
        <w:t>.</w:t>
      </w:r>
      <w:r w:rsidR="00AD1B65" w:rsidRPr="00ED6E57">
        <w:t>14).</w:t>
      </w:r>
      <w:r w:rsidR="00AD1B65" w:rsidRPr="00147166">
        <w:t xml:space="preserve"> This sh</w:t>
      </w:r>
      <w:r w:rsidR="00AD1B65">
        <w:t>ould</w:t>
      </w:r>
      <w:r w:rsidR="00AD1B65" w:rsidRPr="00147166">
        <w:t xml:space="preserve"> include providing instructions on the actions to be taken in the languages mainly spoken by the population residing within these emergency </w:t>
      </w:r>
      <w:r w:rsidR="00AD1B65" w:rsidRPr="00ED6E57">
        <w:t xml:space="preserve">planning zones and emergency planning distances (see </w:t>
      </w:r>
      <w:r w:rsidR="00ED6E57" w:rsidRPr="00ED6E57">
        <w:t>clause</w:t>
      </w:r>
      <w:r w:rsidR="00AD1B65" w:rsidRPr="00ED6E57">
        <w:t xml:space="preserve"> </w:t>
      </w:r>
      <w:r w:rsidR="00CE6E6E" w:rsidRPr="00ED6E57">
        <w:t>3.2</w:t>
      </w:r>
      <w:r w:rsidR="00AD1B65" w:rsidRPr="00ED6E57">
        <w:t>.38).</w:t>
      </w:r>
    </w:p>
    <w:p w14:paraId="7168559D" w14:textId="66DB5045" w:rsidR="00AD1B65" w:rsidRPr="00147166" w:rsidRDefault="008E7428" w:rsidP="00945C0B">
      <w:pPr>
        <w:pStyle w:val="Numbersnormal"/>
      </w:pPr>
      <w:r>
        <w:t>3.2</w:t>
      </w:r>
      <w:r w:rsidR="00AD1B65" w:rsidRPr="00147166">
        <w:t xml:space="preserve">.47. </w:t>
      </w:r>
      <w:r w:rsidR="00945C0B">
        <w:tab/>
      </w:r>
      <w:r w:rsidR="00AD1B65" w:rsidRPr="00147166">
        <w:t>For facilities in category III and category IV, arrangements sh</w:t>
      </w:r>
      <w:r w:rsidR="00AD1B65">
        <w:t>ould</w:t>
      </w:r>
      <w:r w:rsidR="00AD1B65" w:rsidRPr="00147166">
        <w:t xml:space="preserve"> be made to provide the public with information and instructions in order to identify and locate people who may have been affected by a nuclear or radiological emergency and who may need response actions such as decontamination, medical examination or health screening. These arrangements sh</w:t>
      </w:r>
      <w:r w:rsidR="00AD1B65">
        <w:t>ould</w:t>
      </w:r>
      <w:r w:rsidR="00AD1B65" w:rsidRPr="00147166">
        <w:t xml:space="preserve"> include arrangements for issuing a warning to the public and providing information in the event that a dangerous source could be in the public domain as a consequence of its loss or unauthor</w:t>
      </w:r>
      <w:r w:rsidR="005501CC">
        <w:t>is</w:t>
      </w:r>
      <w:r w:rsidR="00AD1B65" w:rsidRPr="00147166">
        <w:t>ed removal.</w:t>
      </w:r>
    </w:p>
    <w:p w14:paraId="4AA966D0" w14:textId="153907D7" w:rsidR="00AD1B65" w:rsidRDefault="008E7428" w:rsidP="00945C0B">
      <w:pPr>
        <w:pStyle w:val="Numbersnormal"/>
      </w:pPr>
      <w:r>
        <w:t>3.2</w:t>
      </w:r>
      <w:r w:rsidR="00AD1B65" w:rsidRPr="00147166">
        <w:t xml:space="preserve">.48. </w:t>
      </w:r>
      <w:r w:rsidR="00945C0B">
        <w:tab/>
      </w:r>
      <w:r w:rsidR="00AD1B65" w:rsidRPr="00147166">
        <w:t>Arrangements sh</w:t>
      </w:r>
      <w:r w:rsidR="00AD1B65">
        <w:t>ould</w:t>
      </w:r>
      <w:r w:rsidR="00AD1B65" w:rsidRPr="00147166">
        <w:t xml:space="preserve"> be made by response organ</w:t>
      </w:r>
      <w:r w:rsidR="005501CC">
        <w:t>is</w:t>
      </w:r>
      <w:r w:rsidR="00AD1B65" w:rsidRPr="00147166">
        <w:t xml:space="preserve">ations in a </w:t>
      </w:r>
      <w:r w:rsidR="006A1037">
        <w:t>country</w:t>
      </w:r>
      <w:r w:rsidR="00AD1B65" w:rsidRPr="00147166">
        <w:t xml:space="preserve"> to promptly provide information and advice to its nationals and to those peo</w:t>
      </w:r>
      <w:r w:rsidR="006A1037">
        <w:t>ple with interests in other countri</w:t>
      </w:r>
      <w:r w:rsidR="00AD1B65" w:rsidRPr="00147166">
        <w:t>es</w:t>
      </w:r>
      <w:r w:rsidR="00AD1B65" w:rsidRPr="00147166">
        <w:rPr>
          <w:vertAlign w:val="superscript"/>
        </w:rPr>
        <w:footnoteReference w:id="31"/>
      </w:r>
      <w:r w:rsidR="00AD1B65" w:rsidRPr="00147166">
        <w:t xml:space="preserve"> in the event of a nuclear or radiological emergency declared beyond national borders, with due account taken of the response acti</w:t>
      </w:r>
      <w:r w:rsidR="006A1037">
        <w:t>ons recommended in the country</w:t>
      </w:r>
      <w:r w:rsidR="00AD1B65" w:rsidRPr="00147166">
        <w:t xml:space="preserve"> in which the emergency </w:t>
      </w:r>
      <w:r w:rsidR="00AD1B65" w:rsidRPr="00ED6E57">
        <w:t xml:space="preserve">occurs as well as in the </w:t>
      </w:r>
      <w:r w:rsidR="006A1037">
        <w:t>country</w:t>
      </w:r>
      <w:r w:rsidR="005C6525">
        <w:t xml:space="preserve"> or countries</w:t>
      </w:r>
      <w:r w:rsidR="00AD1B65" w:rsidRPr="00ED6E57">
        <w:t xml:space="preserve"> affected by that emergency (see </w:t>
      </w:r>
      <w:r w:rsidR="00ED6E57" w:rsidRPr="00ED6E57">
        <w:t>clauses</w:t>
      </w:r>
      <w:r w:rsidR="00AD1B65" w:rsidRPr="00ED6E57">
        <w:t xml:space="preserve"> </w:t>
      </w:r>
      <w:r w:rsidR="00CE6E6E" w:rsidRPr="00ED6E57">
        <w:t>3.2</w:t>
      </w:r>
      <w:r w:rsidR="00AD1B65" w:rsidRPr="00ED6E57">
        <w:t xml:space="preserve">.73 and </w:t>
      </w:r>
      <w:r w:rsidR="00CE6E6E" w:rsidRPr="00ED6E57">
        <w:t>3.3</w:t>
      </w:r>
      <w:r w:rsidR="00AD1B65" w:rsidRPr="00ED6E57">
        <w:t>.14).</w:t>
      </w:r>
    </w:p>
    <w:p w14:paraId="5FDA204A" w14:textId="77777777" w:rsidR="003878BD" w:rsidRPr="00147166" w:rsidRDefault="003878BD" w:rsidP="00D60CE0"/>
    <w:tbl>
      <w:tblPr>
        <w:tblW w:w="9639" w:type="dxa"/>
        <w:shd w:val="clear" w:color="auto" w:fill="006600"/>
        <w:tblLook w:val="04A0" w:firstRow="1" w:lastRow="0" w:firstColumn="1" w:lastColumn="0" w:noHBand="0" w:noVBand="1"/>
      </w:tblPr>
      <w:tblGrid>
        <w:gridCol w:w="9639"/>
      </w:tblGrid>
      <w:tr w:rsidR="00A14499" w:rsidRPr="004920A9" w14:paraId="2C88F8F1" w14:textId="77777777" w:rsidTr="00B222C2">
        <w:trPr>
          <w:trHeight w:val="446"/>
        </w:trPr>
        <w:tc>
          <w:tcPr>
            <w:tcW w:w="8918" w:type="dxa"/>
            <w:shd w:val="clear" w:color="auto" w:fill="006600"/>
            <w:vAlign w:val="center"/>
          </w:tcPr>
          <w:p w14:paraId="4E1591D8" w14:textId="77777777" w:rsidR="00A14499" w:rsidRPr="00B222C2" w:rsidRDefault="00A14499" w:rsidP="00B222C2">
            <w:pPr>
              <w:pStyle w:val="Box"/>
              <w:framePr w:hSpace="0" w:wrap="auto" w:vAnchor="margin" w:xAlign="left" w:yAlign="inline"/>
              <w:spacing w:before="63" w:after="63"/>
              <w:suppressOverlap w:val="0"/>
              <w:rPr>
                <w:rFonts w:asciiTheme="minorHAnsi" w:eastAsia="Calibri" w:hAnsiTheme="minorHAnsi" w:cstheme="minorHAnsi"/>
                <w:lang w:val="en-GB"/>
              </w:rPr>
            </w:pPr>
            <w:r w:rsidRPr="00B222C2">
              <w:rPr>
                <w:rFonts w:asciiTheme="minorHAnsi" w:eastAsia="Calibri" w:hAnsiTheme="minorHAnsi" w:cstheme="minorHAnsi"/>
                <w:bCs w:val="0"/>
                <w:lang w:val="en-GB"/>
              </w:rPr>
              <w:t>Protecting emergency workers and helpers in an emergency</w:t>
            </w:r>
          </w:p>
        </w:tc>
      </w:tr>
    </w:tbl>
    <w:p w14:paraId="1DC2F77D" w14:textId="77777777" w:rsidR="00AD1B65" w:rsidRPr="00B222C2" w:rsidRDefault="00AD1B65" w:rsidP="002A3E53">
      <w:pPr>
        <w:pStyle w:val="Quote"/>
        <w:rPr>
          <w:rFonts w:asciiTheme="minorHAnsi" w:hAnsiTheme="minorHAnsi" w:cstheme="minorHAnsi"/>
          <w:sz w:val="22"/>
          <w:szCs w:val="22"/>
        </w:rPr>
      </w:pPr>
      <w:r w:rsidRPr="00B222C2">
        <w:rPr>
          <w:rFonts w:asciiTheme="minorHAnsi" w:hAnsiTheme="minorHAnsi" w:cstheme="minorHAnsi"/>
          <w:sz w:val="22"/>
          <w:szCs w:val="22"/>
        </w:rPr>
        <w:t>Arrangements should be in place to protect emergency workers and to protect helpers in a nuclear or radiological emergency.</w:t>
      </w:r>
    </w:p>
    <w:p w14:paraId="5B9D4A41" w14:textId="777F7AEF" w:rsidR="00AD1B65" w:rsidRPr="00147166" w:rsidRDefault="008E7428" w:rsidP="00B222C2">
      <w:pPr>
        <w:pStyle w:val="Numbersnormal"/>
      </w:pPr>
      <w:r>
        <w:t>3.2</w:t>
      </w:r>
      <w:r w:rsidR="00AD1B65" w:rsidRPr="00147166">
        <w:t xml:space="preserve">.49. </w:t>
      </w:r>
      <w:r w:rsidR="00B222C2">
        <w:tab/>
      </w:r>
      <w:r w:rsidR="00AD1B65" w:rsidRPr="00147166">
        <w:t>Arrangements sh</w:t>
      </w:r>
      <w:r w:rsidR="00AD1B65">
        <w:t>ould</w:t>
      </w:r>
      <w:r w:rsidR="00AD1B65" w:rsidRPr="00147166">
        <w:t xml:space="preserve"> be made to ensure that emergency workers are, to the extent practicable, designated in advance and are fit for the intended duty. These arrangements sh</w:t>
      </w:r>
      <w:r w:rsidR="00AD1B65">
        <w:t>ould</w:t>
      </w:r>
      <w:r w:rsidR="00AD1B65" w:rsidRPr="00147166">
        <w:t xml:space="preserve"> include </w:t>
      </w:r>
      <w:r w:rsidR="00AD1B65" w:rsidRPr="00147166">
        <w:lastRenderedPageBreak/>
        <w:t xml:space="preserve">health surveillance for emergency workers for the purpose of assessing their initial fitness and continuing fitness for their intended </w:t>
      </w:r>
      <w:r w:rsidR="00AD1B65" w:rsidRPr="00ED6E57">
        <w:t xml:space="preserve">duties (see also GSR Part 3 </w:t>
      </w:r>
      <w:r w:rsidR="00B3435E">
        <w:t>(IAEA 2014)</w:t>
      </w:r>
      <w:r w:rsidR="00AD1B65" w:rsidRPr="00ED6E57">
        <w:t>).</w:t>
      </w:r>
    </w:p>
    <w:p w14:paraId="3C368345" w14:textId="523A7E8C" w:rsidR="00AD1B65" w:rsidRPr="00147166" w:rsidRDefault="008E7428" w:rsidP="00B222C2">
      <w:pPr>
        <w:pStyle w:val="Numbersnormal"/>
      </w:pPr>
      <w:r>
        <w:t>3.2</w:t>
      </w:r>
      <w:r w:rsidR="00AD1B65" w:rsidRPr="00147166">
        <w:t>.50.</w:t>
      </w:r>
      <w:r w:rsidR="00B222C2">
        <w:tab/>
      </w:r>
      <w:r w:rsidR="00AD1B65" w:rsidRPr="00147166">
        <w:t>Arrangements sh</w:t>
      </w:r>
      <w:r w:rsidR="00AD1B65">
        <w:t>ould</w:t>
      </w:r>
      <w:r w:rsidR="00AD1B65" w:rsidRPr="00147166">
        <w:t xml:space="preserve"> be made to register and to integrate into operations in an emergency response those emergency workers who were not designated as such in advance of a nuclear or radiological emergency and helpers in an emergency. This sh</w:t>
      </w:r>
      <w:r w:rsidR="00AD1B65">
        <w:t>ould</w:t>
      </w:r>
      <w:r w:rsidR="00AD1B65" w:rsidRPr="00147166">
        <w:t xml:space="preserve"> include designation of the response organ</w:t>
      </w:r>
      <w:r w:rsidR="005501CC">
        <w:t>is</w:t>
      </w:r>
      <w:r w:rsidR="00AD1B65" w:rsidRPr="00147166">
        <w:t>ation(s) responsible for ensuring protection of emergency workers and protection of helpers in an emergency.</w:t>
      </w:r>
    </w:p>
    <w:p w14:paraId="1256B7E0" w14:textId="23C42C5F" w:rsidR="00AD1B65" w:rsidRPr="00147166" w:rsidRDefault="008E7428" w:rsidP="00B222C2">
      <w:pPr>
        <w:pStyle w:val="Numbersnormal"/>
      </w:pPr>
      <w:r>
        <w:t>3.2</w:t>
      </w:r>
      <w:r w:rsidR="00AD1B65" w:rsidRPr="00147166">
        <w:t xml:space="preserve">.51. </w:t>
      </w:r>
      <w:r w:rsidR="00B222C2">
        <w:tab/>
      </w:r>
      <w:r w:rsidR="00AD1B65" w:rsidRPr="00147166">
        <w:t>The operating organ</w:t>
      </w:r>
      <w:r w:rsidR="005501CC">
        <w:t>is</w:t>
      </w:r>
      <w:r w:rsidR="00AD1B65" w:rsidRPr="00147166">
        <w:t>ation and response organ</w:t>
      </w:r>
      <w:r w:rsidR="005501CC">
        <w:t>is</w:t>
      </w:r>
      <w:r w:rsidR="00AD1B65" w:rsidRPr="00147166">
        <w:t>ations sh</w:t>
      </w:r>
      <w:r w:rsidR="00AD1B65">
        <w:t>ould</w:t>
      </w:r>
      <w:r w:rsidR="00AD1B65" w:rsidRPr="00147166">
        <w:t xml:space="preserve"> determine the anticipated hazardous conditions, both </w:t>
      </w:r>
      <w:r w:rsidR="00F52A39">
        <w:t>on-site</w:t>
      </w:r>
      <w:r w:rsidR="00AD1B65" w:rsidRPr="00147166">
        <w:t xml:space="preserve"> and </w:t>
      </w:r>
      <w:r w:rsidR="00F52A39">
        <w:t>off-site</w:t>
      </w:r>
      <w:r w:rsidR="00AD1B65" w:rsidRPr="00147166">
        <w:t>, in which emergency workers might have to perform response functions in a nuclear or radiological emergency in accordance with the hazard assessment and the protection strategy.</w:t>
      </w:r>
    </w:p>
    <w:p w14:paraId="23D8BCA2" w14:textId="742AF4FA" w:rsidR="00AD1B65" w:rsidRPr="00147166" w:rsidRDefault="008E7428" w:rsidP="00B222C2">
      <w:pPr>
        <w:pStyle w:val="Numbersnormal"/>
      </w:pPr>
      <w:r>
        <w:t>3.2</w:t>
      </w:r>
      <w:r w:rsidR="00AD1B65" w:rsidRPr="00147166">
        <w:t xml:space="preserve">.52. </w:t>
      </w:r>
      <w:r w:rsidR="00B222C2">
        <w:tab/>
      </w:r>
      <w:r w:rsidR="00AD1B65" w:rsidRPr="00147166">
        <w:t>The operating organ</w:t>
      </w:r>
      <w:r w:rsidR="005501CC">
        <w:t>is</w:t>
      </w:r>
      <w:r w:rsidR="00AD1B65" w:rsidRPr="00147166">
        <w:t>ation and response organ</w:t>
      </w:r>
      <w:r w:rsidR="005501CC">
        <w:t>is</w:t>
      </w:r>
      <w:r w:rsidR="00AD1B65" w:rsidRPr="00147166">
        <w:t>ations sh</w:t>
      </w:r>
      <w:r w:rsidR="00AD1B65">
        <w:t>ould</w:t>
      </w:r>
      <w:r w:rsidR="00AD1B65" w:rsidRPr="00147166">
        <w:t xml:space="preserve"> ensure that arrangements are in place for the protection of emergency workers and protection of helpers in an emergency for the range of anticipated hazardous conditions in which they might have to perform response functions. These arrangements, as a minimum, sh</w:t>
      </w:r>
      <w:r w:rsidR="00AD1B65">
        <w:t>ould</w:t>
      </w:r>
      <w:r w:rsidR="00AD1B65" w:rsidRPr="00147166">
        <w:t xml:space="preserve"> include:</w:t>
      </w:r>
    </w:p>
    <w:p w14:paraId="4CC9456D" w14:textId="7BFAD0CD" w:rsidR="00AD1B65" w:rsidRPr="00147166" w:rsidRDefault="00E22227" w:rsidP="005B43E9">
      <w:pPr>
        <w:numPr>
          <w:ilvl w:val="0"/>
          <w:numId w:val="21"/>
        </w:numPr>
        <w:spacing w:before="120"/>
        <w:ind w:left="1644" w:hanging="397"/>
      </w:pPr>
      <w:r>
        <w:t>t</w:t>
      </w:r>
      <w:r w:rsidR="00AD1B65" w:rsidRPr="00147166">
        <w:t>raining those emergency worker</w:t>
      </w:r>
      <w:r>
        <w:t>s designated as such in advance</w:t>
      </w:r>
    </w:p>
    <w:p w14:paraId="607957BD" w14:textId="5CDEF13C" w:rsidR="00AD1B65" w:rsidRPr="00147166" w:rsidRDefault="00E22227" w:rsidP="005B43E9">
      <w:pPr>
        <w:numPr>
          <w:ilvl w:val="0"/>
          <w:numId w:val="21"/>
        </w:numPr>
        <w:spacing w:before="120"/>
        <w:ind w:left="1644" w:hanging="397"/>
      </w:pPr>
      <w:r>
        <w:t>p</w:t>
      </w:r>
      <w:r w:rsidR="00AD1B65" w:rsidRPr="00147166">
        <w:t>roviding emergency workers not designated in advance and helpers in an emergency immediately before the conduct of their specified duties with instructions on how to perform the duties under emergency condi</w:t>
      </w:r>
      <w:r>
        <w:t>tions (‘just in time’ training)</w:t>
      </w:r>
    </w:p>
    <w:p w14:paraId="2A27D224" w14:textId="26029082" w:rsidR="00AD1B65" w:rsidRPr="00147166" w:rsidRDefault="00E22227" w:rsidP="005B43E9">
      <w:pPr>
        <w:numPr>
          <w:ilvl w:val="0"/>
          <w:numId w:val="21"/>
        </w:numPr>
        <w:spacing w:before="120"/>
        <w:ind w:left="1644" w:hanging="397"/>
      </w:pPr>
      <w:r>
        <w:t>m</w:t>
      </w:r>
      <w:r w:rsidR="00AD1B65" w:rsidRPr="00147166">
        <w:t>anaging, controlling a</w:t>
      </w:r>
      <w:r>
        <w:t>nd recording the doses received</w:t>
      </w:r>
    </w:p>
    <w:p w14:paraId="54B578CE" w14:textId="47B4C8F0" w:rsidR="00AD1B65" w:rsidRPr="00147166" w:rsidRDefault="00E22227" w:rsidP="005B43E9">
      <w:pPr>
        <w:numPr>
          <w:ilvl w:val="0"/>
          <w:numId w:val="21"/>
        </w:numPr>
        <w:spacing w:before="120"/>
        <w:ind w:left="1644" w:hanging="397"/>
      </w:pPr>
      <w:r>
        <w:t>p</w:t>
      </w:r>
      <w:r w:rsidR="00AD1B65" w:rsidRPr="00147166">
        <w:t>rovision of appropriate special</w:t>
      </w:r>
      <w:r w:rsidR="005501CC">
        <w:t>is</w:t>
      </w:r>
      <w:r w:rsidR="00AD1B65" w:rsidRPr="00147166">
        <w:t>ed protective equ</w:t>
      </w:r>
      <w:r>
        <w:t>ipment and monitoring equipment</w:t>
      </w:r>
    </w:p>
    <w:p w14:paraId="50E86CD9" w14:textId="13D857A6" w:rsidR="00AD1B65" w:rsidRPr="00147166" w:rsidRDefault="00E22227" w:rsidP="005B43E9">
      <w:pPr>
        <w:numPr>
          <w:ilvl w:val="0"/>
          <w:numId w:val="21"/>
        </w:numPr>
        <w:spacing w:before="120"/>
        <w:ind w:left="1644" w:hanging="397"/>
      </w:pPr>
      <w:r>
        <w:t>p</w:t>
      </w:r>
      <w:r w:rsidR="00AD1B65" w:rsidRPr="00147166">
        <w:t xml:space="preserve">rovision of iodine </w:t>
      </w:r>
      <w:r w:rsidR="00BB2C6B">
        <w:t>tablets to protect the thyroid</w:t>
      </w:r>
      <w:r w:rsidR="00C27D92">
        <w:t xml:space="preserve"> (</w:t>
      </w:r>
      <w:r w:rsidR="00AD1B65" w:rsidRPr="00147166">
        <w:t>thyroid blocking</w:t>
      </w:r>
      <w:r w:rsidR="00C27D92">
        <w:t>)</w:t>
      </w:r>
      <w:r w:rsidR="00AD1B65" w:rsidRPr="00147166">
        <w:t>, as appropriate, if exposure due to</w:t>
      </w:r>
      <w:r>
        <w:t xml:space="preserve"> radioactive iodine is possible</w:t>
      </w:r>
    </w:p>
    <w:p w14:paraId="7FA49DE4" w14:textId="395CE217" w:rsidR="00AD1B65" w:rsidRPr="00147166" w:rsidRDefault="00E22227" w:rsidP="005B43E9">
      <w:pPr>
        <w:numPr>
          <w:ilvl w:val="0"/>
          <w:numId w:val="21"/>
        </w:numPr>
        <w:spacing w:before="120"/>
        <w:ind w:left="1644" w:hanging="397"/>
      </w:pPr>
      <w:r>
        <w:t>o</w:t>
      </w:r>
      <w:r w:rsidR="00AD1B65" w:rsidRPr="00147166">
        <w:t>btaining informed consent to perform specified duti</w:t>
      </w:r>
      <w:r>
        <w:t>es, when appropriate</w:t>
      </w:r>
    </w:p>
    <w:p w14:paraId="694A2498" w14:textId="620A938E" w:rsidR="00AD1B65" w:rsidRPr="00147166" w:rsidRDefault="00E22227" w:rsidP="005B43E9">
      <w:pPr>
        <w:numPr>
          <w:ilvl w:val="0"/>
          <w:numId w:val="21"/>
        </w:numPr>
        <w:spacing w:before="120"/>
        <w:ind w:left="1644" w:hanging="397"/>
      </w:pPr>
      <w:r>
        <w:t>m</w:t>
      </w:r>
      <w:r w:rsidR="00AD1B65" w:rsidRPr="00147166">
        <w:t>edical examination, longer term medical actions and psychological counselling, as appropriate.</w:t>
      </w:r>
    </w:p>
    <w:p w14:paraId="5C6AC34B" w14:textId="5D414E8C" w:rsidR="00AD1B65" w:rsidRPr="00147166" w:rsidRDefault="008E7428" w:rsidP="004F24A7">
      <w:pPr>
        <w:pStyle w:val="Numbersnormal"/>
      </w:pPr>
      <w:r>
        <w:t>3.2</w:t>
      </w:r>
      <w:r w:rsidR="00AD1B65" w:rsidRPr="00147166">
        <w:t xml:space="preserve">.53. </w:t>
      </w:r>
      <w:r w:rsidR="004F24A7">
        <w:tab/>
      </w:r>
      <w:r w:rsidR="00AD1B65" w:rsidRPr="00147166">
        <w:t>The operating organ</w:t>
      </w:r>
      <w:r w:rsidR="005501CC">
        <w:t>is</w:t>
      </w:r>
      <w:r w:rsidR="00AD1B65" w:rsidRPr="00147166">
        <w:t>ation and response organ</w:t>
      </w:r>
      <w:r w:rsidR="005501CC">
        <w:t>is</w:t>
      </w:r>
      <w:r w:rsidR="00AD1B65" w:rsidRPr="00147166">
        <w:t>ations sh</w:t>
      </w:r>
      <w:r w:rsidR="00AD1B65">
        <w:t>ould</w:t>
      </w:r>
      <w:r w:rsidR="00AD1B65" w:rsidRPr="00147166">
        <w:t xml:space="preserve"> ensure that all practicable means are used to minim</w:t>
      </w:r>
      <w:r w:rsidR="005501CC">
        <w:t>is</w:t>
      </w:r>
      <w:r w:rsidR="00AD1B65" w:rsidRPr="00147166">
        <w:t xml:space="preserve">e exposures of emergency workers and helpers in an emergency in the response to a nuclear or </w:t>
      </w:r>
      <w:r w:rsidR="00AD1B65" w:rsidRPr="00ED6E57">
        <w:t>radiological emergency (see A</w:t>
      </w:r>
      <w:r w:rsidR="00CE6E6E" w:rsidRPr="00ED6E57">
        <w:t>nnex A</w:t>
      </w:r>
      <w:r w:rsidR="00AD1B65" w:rsidRPr="00ED6E57">
        <w:t>), and</w:t>
      </w:r>
      <w:r w:rsidR="00AD1B65" w:rsidRPr="00147166">
        <w:t xml:space="preserve"> to optim</w:t>
      </w:r>
      <w:r w:rsidR="005501CC">
        <w:t>is</w:t>
      </w:r>
      <w:r w:rsidR="00AD1B65" w:rsidRPr="00147166">
        <w:t>e their protection.</w:t>
      </w:r>
    </w:p>
    <w:p w14:paraId="06D2F98E" w14:textId="39D76F1A" w:rsidR="00AD1B65" w:rsidRPr="00147166" w:rsidRDefault="008E7428" w:rsidP="004F24A7">
      <w:pPr>
        <w:pStyle w:val="Numbersnormal"/>
      </w:pPr>
      <w:r>
        <w:t>3.2</w:t>
      </w:r>
      <w:r w:rsidR="00AD1B65" w:rsidRPr="00147166">
        <w:t xml:space="preserve">.54. </w:t>
      </w:r>
      <w:r w:rsidR="004F24A7">
        <w:tab/>
      </w:r>
      <w:r w:rsidR="00AD1B65" w:rsidRPr="00147166">
        <w:t xml:space="preserve">In a nuclear or radiological emergency, the relevant requirements for occupational exposure in planned exposure situations </w:t>
      </w:r>
      <w:r w:rsidR="00AD1B65" w:rsidRPr="00ED6E57">
        <w:t xml:space="preserve">established in GSR Part 3 </w:t>
      </w:r>
      <w:r w:rsidR="00B3435E">
        <w:t>(IAEA 2014)</w:t>
      </w:r>
      <w:r w:rsidR="00AD1B65" w:rsidRPr="00ED6E57">
        <w:t xml:space="preserve"> should</w:t>
      </w:r>
      <w:r w:rsidR="00AD1B65" w:rsidRPr="00147166">
        <w:t xml:space="preserve"> be applied, on the basis of a graded approach, for emergency workers, except as </w:t>
      </w:r>
      <w:r w:rsidR="005C6525">
        <w:t>stated</w:t>
      </w:r>
      <w:r w:rsidR="005C6525" w:rsidRPr="00ED6E57">
        <w:t xml:space="preserve"> </w:t>
      </w:r>
      <w:r w:rsidR="00AD1B65" w:rsidRPr="00ED6E57">
        <w:t xml:space="preserve">in </w:t>
      </w:r>
      <w:r w:rsidR="00ED6E57" w:rsidRPr="00ED6E57">
        <w:t>clause</w:t>
      </w:r>
      <w:r w:rsidR="00AD1B65" w:rsidRPr="00ED6E57">
        <w:t xml:space="preserve"> </w:t>
      </w:r>
      <w:r w:rsidR="00CE6E6E" w:rsidRPr="00ED6E57">
        <w:t>3.2</w:t>
      </w:r>
      <w:r w:rsidR="00AD1B65" w:rsidRPr="00ED6E57">
        <w:t>.55.</w:t>
      </w:r>
    </w:p>
    <w:p w14:paraId="66BC5FE0" w14:textId="6904443B" w:rsidR="00AD1B65" w:rsidRPr="00147166" w:rsidRDefault="008E7428" w:rsidP="004F24A7">
      <w:pPr>
        <w:pStyle w:val="Numbersnormal"/>
      </w:pPr>
      <w:r>
        <w:t>3.2</w:t>
      </w:r>
      <w:r w:rsidR="00AD1B65" w:rsidRPr="00147166">
        <w:t xml:space="preserve">.55. </w:t>
      </w:r>
      <w:r w:rsidR="004F24A7">
        <w:tab/>
      </w:r>
      <w:r w:rsidR="00AD1B65" w:rsidRPr="00147166">
        <w:t>The operating organ</w:t>
      </w:r>
      <w:r w:rsidR="005501CC">
        <w:t>is</w:t>
      </w:r>
      <w:r w:rsidR="00AD1B65" w:rsidRPr="00147166">
        <w:t>ation and response organ</w:t>
      </w:r>
      <w:r w:rsidR="005501CC">
        <w:t>is</w:t>
      </w:r>
      <w:r w:rsidR="00AD1B65" w:rsidRPr="00147166">
        <w:t>ations sh</w:t>
      </w:r>
      <w:r w:rsidR="00AD1B65">
        <w:t>ould</w:t>
      </w:r>
      <w:r w:rsidR="00AD1B65" w:rsidRPr="00147166">
        <w:t xml:space="preserve"> ensure that no emergency worker is subject to an exposure in an emergency that could give rise to an </w:t>
      </w:r>
      <w:r w:rsidR="00AD1B65" w:rsidRPr="00D21029">
        <w:t>effective dose in excess of 50 mSv other than</w:t>
      </w:r>
      <w:r w:rsidR="00AD1B65" w:rsidRPr="00147166">
        <w:t>:</w:t>
      </w:r>
    </w:p>
    <w:p w14:paraId="63B7036B" w14:textId="5D048776" w:rsidR="00AD1B65" w:rsidRPr="004F24A7" w:rsidRDefault="009B2004" w:rsidP="00AB7CDF">
      <w:pPr>
        <w:numPr>
          <w:ilvl w:val="0"/>
          <w:numId w:val="45"/>
        </w:numPr>
        <w:spacing w:before="120"/>
        <w:ind w:left="1644" w:hanging="397"/>
      </w:pPr>
      <w:r>
        <w:t>f</w:t>
      </w:r>
      <w:r w:rsidR="00AD1B65" w:rsidRPr="004F24A7">
        <w:t>or the purposes of saving human li</w:t>
      </w:r>
      <w:r>
        <w:t>fe or preventing serious injury</w:t>
      </w:r>
    </w:p>
    <w:p w14:paraId="6434401D" w14:textId="6D46E370" w:rsidR="00AD1B65" w:rsidRPr="004F24A7" w:rsidRDefault="009B2004" w:rsidP="00AB7CDF">
      <w:pPr>
        <w:numPr>
          <w:ilvl w:val="0"/>
          <w:numId w:val="45"/>
        </w:numPr>
        <w:spacing w:before="120"/>
        <w:ind w:left="1644" w:hanging="397"/>
      </w:pPr>
      <w:r>
        <w:lastRenderedPageBreak/>
        <w:t>w</w:t>
      </w:r>
      <w:r w:rsidR="00AD1B65" w:rsidRPr="004F24A7">
        <w:t>hen taking actions to prev</w:t>
      </w:r>
      <w:r w:rsidR="00EB63AC" w:rsidRPr="004F24A7">
        <w:t>ent severe tissue reactions</w:t>
      </w:r>
      <w:r w:rsidR="00AD1B65" w:rsidRPr="004F24A7">
        <w:t xml:space="preserve"> or actions to prevent the development of catastrophic conditions that could significantly affect people and the environment</w:t>
      </w:r>
      <w:r w:rsidR="00002871" w:rsidRPr="004F24A7">
        <w:t>.</w:t>
      </w:r>
    </w:p>
    <w:p w14:paraId="438C840F" w14:textId="2BF8C48D" w:rsidR="00AD1B65" w:rsidRPr="00147166" w:rsidRDefault="008E7428" w:rsidP="00E8087A">
      <w:pPr>
        <w:pStyle w:val="Numbersnormal"/>
      </w:pPr>
      <w:r>
        <w:t>3.2</w:t>
      </w:r>
      <w:r w:rsidR="00AD1B65" w:rsidRPr="00147166">
        <w:t xml:space="preserve">.56. </w:t>
      </w:r>
      <w:r w:rsidR="00B8317C">
        <w:tab/>
      </w:r>
      <w:r w:rsidR="00AD1B65" w:rsidRPr="00147166">
        <w:t xml:space="preserve">For the exceptional circumstances of </w:t>
      </w:r>
      <w:r w:rsidR="004B7BB8" w:rsidRPr="004B7BB8">
        <w:t>clause</w:t>
      </w:r>
      <w:r w:rsidR="00AD1B65" w:rsidRPr="004B7BB8">
        <w:t xml:space="preserve"> </w:t>
      </w:r>
      <w:r w:rsidR="00CE6E6E" w:rsidRPr="004B7BB8">
        <w:t>3.2</w:t>
      </w:r>
      <w:r w:rsidR="00AD1B65" w:rsidRPr="004B7BB8">
        <w:t>.55, national</w:t>
      </w:r>
      <w:r w:rsidR="00AD1B65" w:rsidRPr="00147166">
        <w:t xml:space="preserve"> guidance values sh</w:t>
      </w:r>
      <w:r w:rsidR="00AD1B65">
        <w:t>ould</w:t>
      </w:r>
      <w:r w:rsidR="00AD1B65" w:rsidRPr="00147166">
        <w:t xml:space="preserve"> be established for restricting the exposures of emergency workers, in accordance </w:t>
      </w:r>
      <w:r w:rsidR="00AD1B65" w:rsidRPr="004B7BB8">
        <w:t>with A</w:t>
      </w:r>
      <w:r w:rsidR="00DA5DD6" w:rsidRPr="004B7BB8">
        <w:t>nnex</w:t>
      </w:r>
      <w:r w:rsidR="00DA5DD6">
        <w:t xml:space="preserve"> A</w:t>
      </w:r>
      <w:r w:rsidR="00AD1B65" w:rsidRPr="00147166">
        <w:t>.</w:t>
      </w:r>
    </w:p>
    <w:p w14:paraId="00B30008" w14:textId="44F38C53" w:rsidR="00AD1B65" w:rsidRPr="00147166" w:rsidRDefault="008E7428" w:rsidP="00E8087A">
      <w:pPr>
        <w:pStyle w:val="Numbersnormal"/>
      </w:pPr>
      <w:r>
        <w:t>3.2</w:t>
      </w:r>
      <w:r w:rsidR="00AD1B65" w:rsidRPr="00147166">
        <w:t xml:space="preserve">.57. </w:t>
      </w:r>
      <w:r w:rsidR="00E8087A">
        <w:tab/>
      </w:r>
      <w:r w:rsidR="00AD1B65" w:rsidRPr="00147166">
        <w:t>The operating organ</w:t>
      </w:r>
      <w:r w:rsidR="005501CC">
        <w:t>is</w:t>
      </w:r>
      <w:r w:rsidR="00AD1B65" w:rsidRPr="00147166">
        <w:t>ation and response organ</w:t>
      </w:r>
      <w:r w:rsidR="005501CC">
        <w:t>is</w:t>
      </w:r>
      <w:r w:rsidR="00AD1B65" w:rsidRPr="00147166">
        <w:t>ations sh</w:t>
      </w:r>
      <w:r w:rsidR="00AD1B65">
        <w:t>ould</w:t>
      </w:r>
      <w:r w:rsidR="00AD1B65" w:rsidRPr="00147166">
        <w:t xml:space="preserve"> ensure that emergency workers who undertake emergency response actions in which doses received might exceed an effective dose of 50 mSv do so voluntarily</w:t>
      </w:r>
      <w:r w:rsidR="00AD1B65" w:rsidRPr="00147166">
        <w:rPr>
          <w:vertAlign w:val="superscript"/>
        </w:rPr>
        <w:footnoteReference w:id="32"/>
      </w:r>
      <w:r w:rsidR="00AD1B65" w:rsidRPr="00147166">
        <w:t>; that they have been clearly and comprehensively informed in advance of associated health risks as well as of available protective measures; and that they are, to the extent possible, trained in the actions that they might be required to take. Emergency workers not designated as such in advance sh</w:t>
      </w:r>
      <w:r w:rsidR="00AD1B65">
        <w:t>ould</w:t>
      </w:r>
      <w:r w:rsidR="00AD1B65" w:rsidRPr="00147166">
        <w:t xml:space="preserve"> not be the first emergency workers chosen for taking actions that could result in their doses exceeding the guidance values of dose for lifesaving actions, as given </w:t>
      </w:r>
      <w:r w:rsidR="00AD1B65" w:rsidRPr="004B7BB8">
        <w:t>in A</w:t>
      </w:r>
      <w:r w:rsidRPr="004B7BB8">
        <w:t>nnex A</w:t>
      </w:r>
      <w:r w:rsidR="00AD1B65" w:rsidRPr="004B7BB8">
        <w:t>. Helpers</w:t>
      </w:r>
      <w:r w:rsidR="00AD1B65" w:rsidRPr="00147166">
        <w:t xml:space="preserve"> in an emergency sh</w:t>
      </w:r>
      <w:r w:rsidR="00AD1B65">
        <w:t>ould</w:t>
      </w:r>
      <w:r w:rsidR="00AD1B65" w:rsidRPr="00147166">
        <w:t xml:space="preserve"> not be allowed to take actions that could result in their receiving doses in excess of an effective dose of 50 mSv.</w:t>
      </w:r>
    </w:p>
    <w:p w14:paraId="6E14D871" w14:textId="4D1728B3" w:rsidR="00AD1B65" w:rsidRPr="004B7BB8" w:rsidRDefault="008E7428" w:rsidP="00E8087A">
      <w:pPr>
        <w:pStyle w:val="Numbersnormal"/>
      </w:pPr>
      <w:r>
        <w:t>3.2</w:t>
      </w:r>
      <w:r w:rsidR="00AD1B65" w:rsidRPr="00147166">
        <w:t xml:space="preserve">.58. </w:t>
      </w:r>
      <w:r w:rsidR="00E8087A">
        <w:tab/>
      </w:r>
      <w:r w:rsidR="00AD1B65" w:rsidRPr="00147166">
        <w:t>Arrangements sh</w:t>
      </w:r>
      <w:r w:rsidR="00AD1B65">
        <w:t>ould</w:t>
      </w:r>
      <w:r w:rsidR="00AD1B65" w:rsidRPr="00147166">
        <w:t xml:space="preserve"> be made to assess as soon as practicable the individual doses received in a response to a nuclear or radiological emergency by emergency workers and helpers in an </w:t>
      </w:r>
      <w:r w:rsidR="00AD1B65" w:rsidRPr="004B7BB8">
        <w:t>emergency and, as appropriate, to restrict further exposures in the response to the emergency (see A</w:t>
      </w:r>
      <w:r w:rsidR="00DA5DD6" w:rsidRPr="004B7BB8">
        <w:t>nnex A</w:t>
      </w:r>
      <w:r w:rsidR="00AD1B65" w:rsidRPr="004B7BB8">
        <w:t>).</w:t>
      </w:r>
    </w:p>
    <w:p w14:paraId="30C06755" w14:textId="10377872" w:rsidR="00AD1B65" w:rsidRPr="00147166" w:rsidRDefault="00DA5DD6" w:rsidP="00E8087A">
      <w:pPr>
        <w:pStyle w:val="Numbersnormal"/>
      </w:pPr>
      <w:r w:rsidRPr="004B7BB8">
        <w:t>3.2</w:t>
      </w:r>
      <w:r w:rsidR="00AD1B65" w:rsidRPr="004B7BB8">
        <w:t xml:space="preserve">.59. </w:t>
      </w:r>
      <w:r w:rsidR="00E8087A">
        <w:tab/>
      </w:r>
      <w:r w:rsidR="00AD1B65" w:rsidRPr="004B7BB8">
        <w:t>Emergency workers and helpers in an emergency should be given appropriate medical attention for doses received in a response to a nuclear or radiological emergency (see A</w:t>
      </w:r>
      <w:r w:rsidRPr="004B7BB8">
        <w:t>nnex B</w:t>
      </w:r>
      <w:r w:rsidR="00AD1B65" w:rsidRPr="004B7BB8">
        <w:t>) or at their request.</w:t>
      </w:r>
    </w:p>
    <w:p w14:paraId="6048E5B1" w14:textId="2C7AA06B" w:rsidR="00AD1B65" w:rsidRPr="00147166" w:rsidRDefault="00DA5DD6" w:rsidP="00E8087A">
      <w:pPr>
        <w:pStyle w:val="Numbersnormal"/>
      </w:pPr>
      <w:r>
        <w:t>3.2</w:t>
      </w:r>
      <w:r w:rsidR="00AD1B65" w:rsidRPr="00147166">
        <w:t xml:space="preserve">.60. </w:t>
      </w:r>
      <w:r w:rsidR="00E8087A">
        <w:tab/>
      </w:r>
      <w:r w:rsidR="00AD1B65" w:rsidRPr="00147166">
        <w:t>Emergency workers who receive doses in a response to a nuclear or radiological emergency sh</w:t>
      </w:r>
      <w:r w:rsidR="00AD1B65">
        <w:t>ould</w:t>
      </w:r>
      <w:r w:rsidR="00AD1B65" w:rsidRPr="00147166">
        <w:t xml:space="preserve"> normally not be precluded from incurring further occupational exposure. However, qualified medical advice</w:t>
      </w:r>
      <w:r w:rsidR="00AD1B65" w:rsidRPr="00147166">
        <w:rPr>
          <w:vertAlign w:val="superscript"/>
        </w:rPr>
        <w:footnoteReference w:id="33"/>
      </w:r>
      <w:r w:rsidR="00AD1B65" w:rsidRPr="00147166">
        <w:t xml:space="preserve"> sh</w:t>
      </w:r>
      <w:r w:rsidR="00AD1B65">
        <w:t>ould</w:t>
      </w:r>
      <w:r w:rsidR="00AD1B65" w:rsidRPr="00147166">
        <w:t xml:space="preserve"> be obtained before any further occupational exposure occurs if an emergency worker has received an effective dose exceeding 200 mSv, or at the request of the emergency worker.</w:t>
      </w:r>
    </w:p>
    <w:p w14:paraId="67A0B1E2" w14:textId="022AA9F1" w:rsidR="00AD1B65" w:rsidRDefault="00DA5DD6" w:rsidP="00E8087A">
      <w:pPr>
        <w:pStyle w:val="Numbersnormal"/>
      </w:pPr>
      <w:r>
        <w:t>3.2</w:t>
      </w:r>
      <w:r w:rsidR="00AD1B65" w:rsidRPr="00147166">
        <w:t xml:space="preserve">.61. </w:t>
      </w:r>
      <w:r w:rsidR="00E8087A">
        <w:tab/>
      </w:r>
      <w:r w:rsidR="00AD1B65" w:rsidRPr="00147166">
        <w:t>Information on the doses received in the response to a nuclear or radiological emergency and information on any consequent health risks sh</w:t>
      </w:r>
      <w:r w:rsidR="00AD1B65">
        <w:t>ould</w:t>
      </w:r>
      <w:r w:rsidR="00AD1B65" w:rsidRPr="00147166">
        <w:t xml:space="preserve"> be communicated, as soon as practicable, to emergency workers and to helpers in an emergency.</w:t>
      </w:r>
    </w:p>
    <w:p w14:paraId="4067D2AA" w14:textId="77777777" w:rsidR="007D2ADD" w:rsidRPr="00147166" w:rsidRDefault="007D2ADD" w:rsidP="00D60CE0"/>
    <w:tbl>
      <w:tblPr>
        <w:tblW w:w="9639" w:type="dxa"/>
        <w:shd w:val="clear" w:color="auto" w:fill="006600"/>
        <w:tblLook w:val="04A0" w:firstRow="1" w:lastRow="0" w:firstColumn="1" w:lastColumn="0" w:noHBand="0" w:noVBand="1"/>
      </w:tblPr>
      <w:tblGrid>
        <w:gridCol w:w="9639"/>
      </w:tblGrid>
      <w:tr w:rsidR="00A14499" w:rsidRPr="004920A9" w14:paraId="3FA519EA" w14:textId="77777777" w:rsidTr="00785E0F">
        <w:trPr>
          <w:trHeight w:val="446"/>
        </w:trPr>
        <w:tc>
          <w:tcPr>
            <w:tcW w:w="8918" w:type="dxa"/>
            <w:shd w:val="clear" w:color="auto" w:fill="006600"/>
            <w:vAlign w:val="center"/>
          </w:tcPr>
          <w:p w14:paraId="7A1CD85B" w14:textId="77777777" w:rsidR="00A14499" w:rsidRPr="00785E0F" w:rsidRDefault="00A14499" w:rsidP="00785E0F">
            <w:pPr>
              <w:pStyle w:val="Box"/>
              <w:framePr w:hSpace="0" w:wrap="auto" w:vAnchor="margin" w:xAlign="left" w:yAlign="inline"/>
              <w:spacing w:before="63" w:after="63"/>
              <w:suppressOverlap w:val="0"/>
              <w:rPr>
                <w:rFonts w:ascii="Calibri" w:eastAsia="Calibri" w:hAnsi="Calibri" w:cs="Calibri"/>
                <w:lang w:val="en-GB"/>
              </w:rPr>
            </w:pPr>
            <w:r w:rsidRPr="00785E0F">
              <w:rPr>
                <w:rFonts w:ascii="Calibri" w:eastAsia="Calibri" w:hAnsi="Calibri" w:cs="Calibri"/>
                <w:bCs w:val="0"/>
                <w:lang w:val="en-GB"/>
              </w:rPr>
              <w:t>Managing the medical response in a nuclear or radiological emergency</w:t>
            </w:r>
          </w:p>
        </w:tc>
      </w:tr>
    </w:tbl>
    <w:p w14:paraId="3BDFED6A" w14:textId="77777777" w:rsidR="00AD1B65" w:rsidRPr="00785E0F" w:rsidRDefault="00AD1B65" w:rsidP="002A3E53">
      <w:pPr>
        <w:pStyle w:val="Quote"/>
        <w:rPr>
          <w:rFonts w:asciiTheme="minorHAnsi" w:hAnsiTheme="minorHAnsi" w:cstheme="minorHAnsi"/>
          <w:sz w:val="22"/>
          <w:szCs w:val="22"/>
        </w:rPr>
      </w:pPr>
      <w:r w:rsidRPr="00785E0F">
        <w:rPr>
          <w:rFonts w:asciiTheme="minorHAnsi" w:hAnsiTheme="minorHAnsi" w:cstheme="minorHAnsi"/>
          <w:sz w:val="22"/>
          <w:szCs w:val="22"/>
        </w:rPr>
        <w:t>Arrangements should be in place for the provision of appropriate medical screening and triage, medical treatment and longer term medical actions for those people who could be affected in a nuclear or radiological emergency.</w:t>
      </w:r>
    </w:p>
    <w:p w14:paraId="18A3D952" w14:textId="44637E5F" w:rsidR="00AD1B65" w:rsidRPr="00147166" w:rsidRDefault="00DA5DD6" w:rsidP="00785E0F">
      <w:pPr>
        <w:pStyle w:val="Numbersnormal"/>
      </w:pPr>
      <w:r>
        <w:t>3.2</w:t>
      </w:r>
      <w:r w:rsidR="00AD1B65" w:rsidRPr="00147166">
        <w:t xml:space="preserve">.62. </w:t>
      </w:r>
      <w:r w:rsidR="00785E0F">
        <w:tab/>
      </w:r>
      <w:r w:rsidR="00AD1B65" w:rsidRPr="00147166">
        <w:t xml:space="preserve">On the presentation by an individual </w:t>
      </w:r>
      <w:r w:rsidR="00C36382">
        <w:t>with</w:t>
      </w:r>
      <w:r w:rsidR="00AD1B65" w:rsidRPr="00147166">
        <w:t xml:space="preserve"> clinical symptoms of radiation exposure or other indications associated with a possible nuclear or radiological emergency, the medical personnel or other responsible parties who identify the clinical symptoms or other indications sh</w:t>
      </w:r>
      <w:r w:rsidR="00AD1B65">
        <w:t>ould</w:t>
      </w:r>
      <w:r w:rsidR="00AD1B65" w:rsidRPr="00147166">
        <w:t xml:space="preserve"> notify the appropriate local or national officials and sh</w:t>
      </w:r>
      <w:r w:rsidR="00AD1B65">
        <w:t>ould</w:t>
      </w:r>
      <w:r w:rsidR="00AD1B65" w:rsidRPr="00147166">
        <w:t xml:space="preserve"> take response actions as appropriate.</w:t>
      </w:r>
    </w:p>
    <w:p w14:paraId="60D4E226" w14:textId="5A862615" w:rsidR="00AD1B65" w:rsidRPr="00147166" w:rsidRDefault="00DA5DD6" w:rsidP="00785E0F">
      <w:pPr>
        <w:pStyle w:val="Numbersnormal"/>
      </w:pPr>
      <w:r>
        <w:t>3.2</w:t>
      </w:r>
      <w:r w:rsidR="00AD1B65" w:rsidRPr="00147166">
        <w:t xml:space="preserve">.63. </w:t>
      </w:r>
      <w:r w:rsidR="00785E0F">
        <w:tab/>
      </w:r>
      <w:r w:rsidR="00AD1B65" w:rsidRPr="00147166">
        <w:t>Arrangements sh</w:t>
      </w:r>
      <w:r w:rsidR="00AD1B65">
        <w:t>ould</w:t>
      </w:r>
      <w:r w:rsidR="00AD1B65" w:rsidRPr="00147166">
        <w:t xml:space="preserve"> be made for medical personnel, both general practitioners and emergency medical staff, to be made aware of the clinical symptoms of radiation exposure, and of the appropriate notification procedures and other emergency response actions to be taken if a nuclear or radiological emergency arises or is suspected.</w:t>
      </w:r>
    </w:p>
    <w:p w14:paraId="61F4B0F5" w14:textId="33C04D1B" w:rsidR="00AD1B65" w:rsidRPr="00147166" w:rsidRDefault="00DA5DD6" w:rsidP="00785E0F">
      <w:pPr>
        <w:pStyle w:val="Numbersnormal"/>
      </w:pPr>
      <w:r>
        <w:t>3.2</w:t>
      </w:r>
      <w:r w:rsidR="00AD1B65" w:rsidRPr="00147166">
        <w:t xml:space="preserve">.64. </w:t>
      </w:r>
      <w:r w:rsidR="00785E0F">
        <w:tab/>
      </w:r>
      <w:r w:rsidR="00AD1B65" w:rsidRPr="00147166">
        <w:t>Arrangements sh</w:t>
      </w:r>
      <w:r w:rsidR="00AD1B65">
        <w:t>ould</w:t>
      </w:r>
      <w:r w:rsidR="00AD1B65" w:rsidRPr="00147166">
        <w:t xml:space="preserve"> be made so that, in a nuclear or radiological emergency, individuals with possible contamination can promptly be given appropriate medical attention. These arrangements sh</w:t>
      </w:r>
      <w:r w:rsidR="00AD1B65">
        <w:t>ould</w:t>
      </w:r>
      <w:r w:rsidR="00AD1B65" w:rsidRPr="00147166">
        <w:t xml:space="preserve"> include ensuring that transport services are provided where needed and providing instructions</w:t>
      </w:r>
      <w:r w:rsidR="00AD1B65" w:rsidRPr="00147166">
        <w:rPr>
          <w:vertAlign w:val="superscript"/>
        </w:rPr>
        <w:footnoteReference w:id="34"/>
      </w:r>
      <w:r w:rsidR="00AD1B65" w:rsidRPr="00147166">
        <w:t xml:space="preserve"> to medical personnel on the precautions to take.</w:t>
      </w:r>
    </w:p>
    <w:p w14:paraId="03358917" w14:textId="52F6A6EC" w:rsidR="00AD1B65" w:rsidRPr="00147166" w:rsidRDefault="00DA5DD6" w:rsidP="00785E0F">
      <w:pPr>
        <w:pStyle w:val="Numbersnormal"/>
      </w:pPr>
      <w:r>
        <w:t>3.2</w:t>
      </w:r>
      <w:r w:rsidR="00AD1B65" w:rsidRPr="00147166">
        <w:t xml:space="preserve">.65. </w:t>
      </w:r>
      <w:r w:rsidR="00785E0F">
        <w:tab/>
      </w:r>
      <w:r w:rsidR="00AD1B65" w:rsidRPr="00147166">
        <w:t>For facilities in categories I, II and III, arrangements sh</w:t>
      </w:r>
      <w:r w:rsidR="00AD1B65">
        <w:t>ould</w:t>
      </w:r>
      <w:r w:rsidR="00AD1B65" w:rsidRPr="00147166">
        <w:t xml:space="preserve"> be made to manage an adequate number of any individuals with contamination or of any individuals who have been overexposed to radiation, including arrangements for first aid, the estimation of doses, medical transport and initial medical treatment in predesignated medical facilities.</w:t>
      </w:r>
    </w:p>
    <w:p w14:paraId="37D8E1EA" w14:textId="3949C677" w:rsidR="00AD1B65" w:rsidRPr="00147166" w:rsidRDefault="00DA5DD6" w:rsidP="00785E0F">
      <w:pPr>
        <w:pStyle w:val="Numbersnormal"/>
      </w:pPr>
      <w:r>
        <w:t>3.2</w:t>
      </w:r>
      <w:r w:rsidR="00AD1B65" w:rsidRPr="00147166">
        <w:t xml:space="preserve">.66. </w:t>
      </w:r>
      <w:r w:rsidR="00785E0F">
        <w:tab/>
      </w:r>
      <w:r w:rsidR="00AD1B65" w:rsidRPr="00147166">
        <w:t xml:space="preserve">For areas within </w:t>
      </w:r>
      <w:r w:rsidR="00AD1B65" w:rsidRPr="004B7BB8">
        <w:t xml:space="preserve">emergency planning zones (see </w:t>
      </w:r>
      <w:r w:rsidR="004B7BB8" w:rsidRPr="004B7BB8">
        <w:t>clause</w:t>
      </w:r>
      <w:r w:rsidR="00AD1B65" w:rsidRPr="004B7BB8">
        <w:t xml:space="preserve"> </w:t>
      </w:r>
      <w:r w:rsidRPr="004B7BB8">
        <w:t>3.2</w:t>
      </w:r>
      <w:r w:rsidR="00AD1B65" w:rsidRPr="004B7BB8">
        <w:t>.38),</w:t>
      </w:r>
      <w:r w:rsidR="00AD1B65" w:rsidRPr="00147166">
        <w:t xml:space="preserve"> arrangements sh</w:t>
      </w:r>
      <w:r w:rsidR="00AD1B65">
        <w:t>ould</w:t>
      </w:r>
      <w:r w:rsidR="00AD1B65" w:rsidRPr="00147166">
        <w:t xml:space="preserve"> be made for performing medical screening and triage</w:t>
      </w:r>
      <w:r w:rsidR="00972F39">
        <w:t>,</w:t>
      </w:r>
      <w:r w:rsidR="00AD1B65" w:rsidRPr="00147166">
        <w:t xml:space="preserve"> and for assigning to a predesignated medical facility any individual exposed </w:t>
      </w:r>
      <w:r w:rsidR="00972F39">
        <w:t>to</w:t>
      </w:r>
      <w:r w:rsidR="00AD1B65" w:rsidRPr="00147166">
        <w:t xml:space="preserve"> levels exceeding the </w:t>
      </w:r>
      <w:r w:rsidR="00AD1B65" w:rsidRPr="004B7BB8">
        <w:t xml:space="preserve">criteria in Table </w:t>
      </w:r>
      <w:r w:rsidRPr="004B7BB8">
        <w:t>B</w:t>
      </w:r>
      <w:r w:rsidR="00AD1B65" w:rsidRPr="004B7BB8">
        <w:t>.1 of A</w:t>
      </w:r>
      <w:r w:rsidRPr="004B7BB8">
        <w:t>nnex</w:t>
      </w:r>
      <w:r>
        <w:t xml:space="preserve"> B</w:t>
      </w:r>
      <w:r w:rsidR="00AD1B65" w:rsidRPr="00147166">
        <w:t>. These arrangements sh</w:t>
      </w:r>
      <w:r w:rsidR="00AD1B65">
        <w:t>ould</w:t>
      </w:r>
      <w:r w:rsidR="00AD1B65" w:rsidRPr="00147166">
        <w:t xml:space="preserve"> include the use of pre-established operational criteria </w:t>
      </w:r>
      <w:r w:rsidR="0054300D">
        <w:t xml:space="preserve">in Annex A and B of </w:t>
      </w:r>
      <w:r w:rsidR="00C501B6">
        <w:t>RPS G-3 Part 2 (ARPANSA 2019)</w:t>
      </w:r>
      <w:r w:rsidR="0054300D">
        <w:t xml:space="preserve"> </w:t>
      </w:r>
      <w:r w:rsidR="00AD1B65" w:rsidRPr="00147166">
        <w:t xml:space="preserve">in accordance with the protection </w:t>
      </w:r>
      <w:r w:rsidR="00AD1B65" w:rsidRPr="004B7BB8">
        <w:t xml:space="preserve">strategy (see </w:t>
      </w:r>
      <w:r w:rsidR="004B7BB8" w:rsidRPr="004B7BB8">
        <w:t>clause</w:t>
      </w:r>
      <w:r w:rsidR="00AD1B65" w:rsidRPr="004B7BB8">
        <w:t xml:space="preserve"> </w:t>
      </w:r>
      <w:r w:rsidRPr="004B7BB8">
        <w:t>3.1</w:t>
      </w:r>
      <w:r w:rsidR="00AD1B65" w:rsidRPr="004B7BB8">
        <w:t>.28(</w:t>
      </w:r>
      <w:r w:rsidR="001B2D9C">
        <w:t>d</w:t>
      </w:r>
      <w:r w:rsidR="00AD1B65" w:rsidRPr="004B7BB8">
        <w:t>)).</w:t>
      </w:r>
    </w:p>
    <w:p w14:paraId="165FAE72" w14:textId="6886650D" w:rsidR="00AD1B65" w:rsidRPr="00147166" w:rsidRDefault="00DA5DD6" w:rsidP="00785E0F">
      <w:pPr>
        <w:pStyle w:val="Numbersnormal"/>
      </w:pPr>
      <w:r>
        <w:t>3.2</w:t>
      </w:r>
      <w:r w:rsidR="00AD1B65" w:rsidRPr="00147166">
        <w:t xml:space="preserve">.67. </w:t>
      </w:r>
      <w:r w:rsidR="00785E0F">
        <w:tab/>
      </w:r>
      <w:r w:rsidR="00AD1B65" w:rsidRPr="00147166">
        <w:t>Arrangements sh</w:t>
      </w:r>
      <w:r w:rsidR="00AD1B65">
        <w:t>ould</w:t>
      </w:r>
      <w:r w:rsidR="00AD1B65" w:rsidRPr="00147166">
        <w:t xml:space="preserve"> be made to identify individuals with possible contamination and individuals who have possibly been sufficiently exposed for radiation induced health effects to result, and to provide them with appropriate medical attention, including longer term medical follow-up. These arrangements sh</w:t>
      </w:r>
      <w:r w:rsidR="00AD1B65">
        <w:t>ould</w:t>
      </w:r>
      <w:r w:rsidR="00AD1B65" w:rsidRPr="00147166">
        <w:t xml:space="preserve"> include:</w:t>
      </w:r>
    </w:p>
    <w:p w14:paraId="6FB40D20" w14:textId="5D08332B" w:rsidR="00AD1B65" w:rsidRPr="00147166" w:rsidRDefault="009B2004" w:rsidP="009C0E31">
      <w:pPr>
        <w:numPr>
          <w:ilvl w:val="0"/>
          <w:numId w:val="22"/>
        </w:numPr>
        <w:spacing w:before="120"/>
        <w:ind w:left="1644" w:hanging="397"/>
      </w:pPr>
      <w:r>
        <w:t>g</w:t>
      </w:r>
      <w:r w:rsidR="00AD1B65" w:rsidRPr="00147166">
        <w:t>uidelines for ef</w:t>
      </w:r>
      <w:r>
        <w:t>fective diagnosis and treatment</w:t>
      </w:r>
    </w:p>
    <w:p w14:paraId="696869ED" w14:textId="41475623" w:rsidR="00AD1B65" w:rsidRPr="00147166" w:rsidRDefault="009B2004" w:rsidP="009C0E31">
      <w:pPr>
        <w:numPr>
          <w:ilvl w:val="0"/>
          <w:numId w:val="22"/>
        </w:numPr>
        <w:spacing w:before="120"/>
        <w:ind w:left="1644" w:hanging="397"/>
      </w:pPr>
      <w:r>
        <w:t>d</w:t>
      </w:r>
      <w:r w:rsidR="00AD1B65" w:rsidRPr="00147166">
        <w:t>esignation of medical personnel trained in clinical m</w:t>
      </w:r>
      <w:r>
        <w:t>anagement of radiation injuries</w:t>
      </w:r>
    </w:p>
    <w:p w14:paraId="65B4991D" w14:textId="1D61F13C" w:rsidR="00AD1B65" w:rsidRPr="00147166" w:rsidRDefault="009B2004" w:rsidP="009C0E31">
      <w:pPr>
        <w:numPr>
          <w:ilvl w:val="0"/>
          <w:numId w:val="22"/>
        </w:numPr>
        <w:spacing w:before="120"/>
        <w:ind w:left="1644" w:hanging="397"/>
      </w:pPr>
      <w:r>
        <w:lastRenderedPageBreak/>
        <w:t>d</w:t>
      </w:r>
      <w:r w:rsidR="00AD1B65" w:rsidRPr="00147166">
        <w:t>esignation of institutions for evaluating radiation exposure (external and internal), for providing special</w:t>
      </w:r>
      <w:r w:rsidR="005501CC">
        <w:t>is</w:t>
      </w:r>
      <w:r w:rsidR="00AD1B65" w:rsidRPr="00147166">
        <w:t>ed medical treatment and for longer term medical actions.</w:t>
      </w:r>
    </w:p>
    <w:p w14:paraId="5C62DC94" w14:textId="4079CC56" w:rsidR="00AD1B65" w:rsidRPr="00147166" w:rsidRDefault="00AD1B65" w:rsidP="00D3550A">
      <w:pPr>
        <w:ind w:left="993"/>
      </w:pPr>
      <w:r w:rsidRPr="00147166">
        <w:t>These arrangements sh</w:t>
      </w:r>
      <w:r>
        <w:t>ould</w:t>
      </w:r>
      <w:r w:rsidRPr="00147166">
        <w:t xml:space="preserve"> also include the use of pre-established operational criteria </w:t>
      </w:r>
      <w:r w:rsidR="0054300D">
        <w:t xml:space="preserve">in Annex A and B of </w:t>
      </w:r>
      <w:r w:rsidR="00C501B6">
        <w:t>RPS G-3 Part 2 (ARPANSA 2019)</w:t>
      </w:r>
      <w:r w:rsidR="0054300D">
        <w:t xml:space="preserve"> </w:t>
      </w:r>
      <w:r w:rsidRPr="00147166">
        <w:t xml:space="preserve">in accordance </w:t>
      </w:r>
      <w:r w:rsidRPr="004B7BB8">
        <w:t>with the protection strategy (</w:t>
      </w:r>
      <w:r w:rsidR="007C6655">
        <w:t xml:space="preserve">see </w:t>
      </w:r>
      <w:r w:rsidR="004B7BB8" w:rsidRPr="004B7BB8">
        <w:t>clause</w:t>
      </w:r>
      <w:r w:rsidRPr="004B7BB8">
        <w:t xml:space="preserve"> </w:t>
      </w:r>
      <w:r w:rsidR="00DA5DD6" w:rsidRPr="004B7BB8">
        <w:t>3.1</w:t>
      </w:r>
      <w:r w:rsidRPr="004B7BB8">
        <w:t>.28(</w:t>
      </w:r>
      <w:r w:rsidR="001B2D9C">
        <w:t>d</w:t>
      </w:r>
      <w:r w:rsidRPr="004B7BB8">
        <w:t>))</w:t>
      </w:r>
      <w:r w:rsidR="00695F6A">
        <w:t xml:space="preserve"> </w:t>
      </w:r>
      <w:r w:rsidRPr="004B7BB8">
        <w:t>and</w:t>
      </w:r>
      <w:r w:rsidRPr="00147166">
        <w:t xml:space="preserve"> arrangements for medical consultation on treatment following any exposure that could</w:t>
      </w:r>
      <w:r w:rsidR="00EB63AC">
        <w:t xml:space="preserve"> result in severe tissue reactions</w:t>
      </w:r>
      <w:r w:rsidRPr="004B7BB8">
        <w:t xml:space="preserve"> (A</w:t>
      </w:r>
      <w:r w:rsidR="00DA5DD6" w:rsidRPr="004B7BB8">
        <w:t>nnex B</w:t>
      </w:r>
      <w:r w:rsidRPr="004B7BB8">
        <w:t>) with medical personnel experienced</w:t>
      </w:r>
      <w:r w:rsidRPr="00147166">
        <w:t xml:space="preserve"> in dealing with such injuries.</w:t>
      </w:r>
      <w:r w:rsidRPr="00147166">
        <w:rPr>
          <w:vertAlign w:val="superscript"/>
        </w:rPr>
        <w:footnoteReference w:id="35"/>
      </w:r>
    </w:p>
    <w:p w14:paraId="57B4FAF2" w14:textId="41A9047F" w:rsidR="00AD1B65" w:rsidRDefault="00DA5DD6" w:rsidP="009C0E31">
      <w:pPr>
        <w:pStyle w:val="Numbersnormal"/>
      </w:pPr>
      <w:r>
        <w:t>3.2</w:t>
      </w:r>
      <w:r w:rsidR="00AD1B65" w:rsidRPr="00147166">
        <w:t xml:space="preserve">.68. </w:t>
      </w:r>
      <w:r w:rsidR="009C0E31">
        <w:tab/>
      </w:r>
      <w:r w:rsidR="00AD1B65" w:rsidRPr="00147166">
        <w:t>Arrangements sh</w:t>
      </w:r>
      <w:r w:rsidR="00AD1B65">
        <w:t>ould</w:t>
      </w:r>
      <w:r w:rsidR="00AD1B65" w:rsidRPr="00147166">
        <w:t xml:space="preserve"> be made for the identification of individuals who are in those population groups that are at risk of sustaining increases in the incidence of cancers as a result of radiation exposure in a nuclear or radiological emergency. Arrangements sh</w:t>
      </w:r>
      <w:r w:rsidR="00AD1B65">
        <w:t>ould</w:t>
      </w:r>
      <w:r w:rsidR="00AD1B65" w:rsidRPr="00147166">
        <w:t xml:space="preserve"> be made to take longer term medical actions to detect radiation induced health effects among such population groups in time to allow for their effective treatment. These arrangements sh</w:t>
      </w:r>
      <w:r w:rsidR="00AD1B65">
        <w:t>ould</w:t>
      </w:r>
      <w:r w:rsidR="00AD1B65" w:rsidRPr="00147166">
        <w:t xml:space="preserve"> include the use of pre-established operational criteria</w:t>
      </w:r>
      <w:r w:rsidR="00F43CA0">
        <w:t xml:space="preserve"> </w:t>
      </w:r>
      <w:r w:rsidR="0054300D">
        <w:t xml:space="preserve">in </w:t>
      </w:r>
      <w:r w:rsidR="00F43CA0">
        <w:t xml:space="preserve">Annex A and B of RPS G-3 Part </w:t>
      </w:r>
      <w:r w:rsidR="005A3F31">
        <w:t>2</w:t>
      </w:r>
      <w:r w:rsidR="00C501B6">
        <w:t xml:space="preserve"> (ARPANSA 2019)</w:t>
      </w:r>
      <w:r w:rsidR="00AD1B65" w:rsidRPr="00147166">
        <w:t xml:space="preserve"> in accordance with the protection </w:t>
      </w:r>
      <w:r w:rsidR="00AD1B65" w:rsidRPr="004B7BB8">
        <w:t xml:space="preserve">strategy (see </w:t>
      </w:r>
      <w:r w:rsidR="004B7BB8" w:rsidRPr="004B7BB8">
        <w:t>clause</w:t>
      </w:r>
      <w:r w:rsidR="00AD1B65" w:rsidRPr="004B7BB8">
        <w:t xml:space="preserve"> </w:t>
      </w:r>
      <w:r w:rsidRPr="004B7BB8">
        <w:t>3.1</w:t>
      </w:r>
      <w:r w:rsidR="00AD1B65" w:rsidRPr="004B7BB8">
        <w:t>.28(</w:t>
      </w:r>
      <w:r w:rsidR="001B2D9C">
        <w:t>d</w:t>
      </w:r>
      <w:r w:rsidR="00AD1B65" w:rsidRPr="004B7BB8">
        <w:t>)).</w:t>
      </w:r>
    </w:p>
    <w:p w14:paraId="550C064E" w14:textId="77777777" w:rsidR="00A14499" w:rsidRPr="00147166" w:rsidRDefault="00A14499" w:rsidP="00D60CE0"/>
    <w:tbl>
      <w:tblPr>
        <w:tblW w:w="9639" w:type="dxa"/>
        <w:shd w:val="clear" w:color="auto" w:fill="006600"/>
        <w:tblLook w:val="04A0" w:firstRow="1" w:lastRow="0" w:firstColumn="1" w:lastColumn="0" w:noHBand="0" w:noVBand="1"/>
      </w:tblPr>
      <w:tblGrid>
        <w:gridCol w:w="9639"/>
      </w:tblGrid>
      <w:tr w:rsidR="00A14499" w:rsidRPr="004920A9" w14:paraId="3AFEC980" w14:textId="77777777" w:rsidTr="002D532E">
        <w:trPr>
          <w:trHeight w:val="446"/>
        </w:trPr>
        <w:tc>
          <w:tcPr>
            <w:tcW w:w="8918" w:type="dxa"/>
            <w:shd w:val="clear" w:color="auto" w:fill="006600"/>
            <w:vAlign w:val="center"/>
          </w:tcPr>
          <w:p w14:paraId="495AC9DC" w14:textId="77777777" w:rsidR="00A14499" w:rsidRPr="002D532E" w:rsidRDefault="00A14499" w:rsidP="002D532E">
            <w:pPr>
              <w:pStyle w:val="Box"/>
              <w:framePr w:hSpace="0" w:wrap="auto" w:vAnchor="margin" w:xAlign="left" w:yAlign="inline"/>
              <w:spacing w:before="63" w:after="63"/>
              <w:suppressOverlap w:val="0"/>
              <w:rPr>
                <w:rFonts w:asciiTheme="minorHAnsi" w:eastAsia="Calibri" w:hAnsiTheme="minorHAnsi" w:cstheme="minorHAnsi"/>
                <w:lang w:val="en-GB"/>
              </w:rPr>
            </w:pPr>
            <w:r w:rsidRPr="002D532E">
              <w:rPr>
                <w:rFonts w:asciiTheme="minorHAnsi" w:eastAsia="Calibri" w:hAnsiTheme="minorHAnsi" w:cstheme="minorHAnsi"/>
                <w:bCs w:val="0"/>
                <w:lang w:val="en-GB"/>
              </w:rPr>
              <w:t>Communicating with the public throughout a nuclear or radiological emergency</w:t>
            </w:r>
          </w:p>
        </w:tc>
      </w:tr>
    </w:tbl>
    <w:p w14:paraId="5B84FF67" w14:textId="77777777" w:rsidR="00AD1B65" w:rsidRPr="002D532E" w:rsidRDefault="00AD1B65" w:rsidP="002A3E53">
      <w:pPr>
        <w:pStyle w:val="Quote"/>
        <w:rPr>
          <w:rFonts w:asciiTheme="minorHAnsi" w:hAnsiTheme="minorHAnsi" w:cstheme="minorHAnsi"/>
          <w:sz w:val="22"/>
          <w:szCs w:val="22"/>
        </w:rPr>
      </w:pPr>
      <w:r w:rsidRPr="002D532E">
        <w:rPr>
          <w:rFonts w:asciiTheme="minorHAnsi" w:hAnsiTheme="minorHAnsi" w:cstheme="minorHAnsi"/>
          <w:sz w:val="22"/>
          <w:szCs w:val="22"/>
        </w:rPr>
        <w:t>Arrangements should be in place for communication with the public throughout a nuclear or radiological emergency.</w:t>
      </w:r>
    </w:p>
    <w:p w14:paraId="1846EC56" w14:textId="02A33041" w:rsidR="00AD1B65" w:rsidRPr="00147166" w:rsidRDefault="00DA5DD6" w:rsidP="002D532E">
      <w:pPr>
        <w:pStyle w:val="Numbersnormal"/>
      </w:pPr>
      <w:r>
        <w:t>3.2</w:t>
      </w:r>
      <w:r w:rsidR="00AD1B65" w:rsidRPr="00147166">
        <w:t xml:space="preserve">.69. </w:t>
      </w:r>
      <w:r w:rsidR="002D532E">
        <w:tab/>
      </w:r>
      <w:r w:rsidR="00AD1B65" w:rsidRPr="00147166">
        <w:t>Arrangements sh</w:t>
      </w:r>
      <w:r w:rsidR="00AD1B65">
        <w:t>ould</w:t>
      </w:r>
      <w:r w:rsidR="00AD1B65" w:rsidRPr="00147166">
        <w:t xml:space="preserve"> be made for providing useful, timely, true, clear and appropriate information to the public in a nuclear or radiological emergency, with account taken of the possibility that the usual means of communication might be damaged in the emergency or by its initiating event (e.g. by an earthquake or by flooding) or overburdened by demand for its use. These arrangements sh</w:t>
      </w:r>
      <w:r w:rsidR="00AD1B65">
        <w:t>ould</w:t>
      </w:r>
      <w:r w:rsidR="00AD1B65" w:rsidRPr="00147166">
        <w:t xml:space="preserve"> also include arrangements for keeping the international community informed, as appropriate. These arrangements sh</w:t>
      </w:r>
      <w:r w:rsidR="00AD1B65">
        <w:t>ould</w:t>
      </w:r>
      <w:r w:rsidR="00AD1B65" w:rsidRPr="00147166">
        <w:t xml:space="preserve"> take into account the need to protect sensitive information in circumstances where a nuclear or radiological emergency is initiated by a nuclear security event. Communication with the public in a nuclear or radiological emergency sh</w:t>
      </w:r>
      <w:r w:rsidR="00AD1B65">
        <w:t>ould</w:t>
      </w:r>
      <w:r w:rsidR="00AD1B65" w:rsidRPr="00147166">
        <w:t xml:space="preserve"> be carried out on the basis of a strategy to be developed at the preparedness stage as part of the protection strategy. Arrangements sh</w:t>
      </w:r>
      <w:r w:rsidR="00AD1B65">
        <w:t>ould</w:t>
      </w:r>
      <w:r w:rsidR="00AD1B65" w:rsidRPr="00147166">
        <w:t xml:space="preserve"> be made to adjust this strategy in the emergency response on the basis of prevailing conditions.</w:t>
      </w:r>
    </w:p>
    <w:p w14:paraId="73E55184" w14:textId="3BFD8ABA" w:rsidR="00AD1B65" w:rsidRPr="00147166" w:rsidRDefault="00DA5DD6" w:rsidP="002D532E">
      <w:pPr>
        <w:pStyle w:val="Numbersnormal"/>
      </w:pPr>
      <w:r>
        <w:t>3.2</w:t>
      </w:r>
      <w:r w:rsidR="00AD1B65" w:rsidRPr="00147166">
        <w:t xml:space="preserve">.70. </w:t>
      </w:r>
      <w:r w:rsidR="002D532E">
        <w:tab/>
      </w:r>
      <w:r w:rsidR="00AD1B65" w:rsidRPr="00147166">
        <w:t>Arrangements sh</w:t>
      </w:r>
      <w:r w:rsidR="00AD1B65">
        <w:t>ould</w:t>
      </w:r>
      <w:r w:rsidR="00AD1B65" w:rsidRPr="00147166">
        <w:t xml:space="preserve"> be made to ensure that information provided to the public by response organ</w:t>
      </w:r>
      <w:r w:rsidR="005501CC">
        <w:t>is</w:t>
      </w:r>
      <w:r w:rsidR="00AD1B65" w:rsidRPr="00147166">
        <w:t>ations, operating organ</w:t>
      </w:r>
      <w:r w:rsidR="005501CC">
        <w:t>is</w:t>
      </w:r>
      <w:r w:rsidR="00AD1B65" w:rsidRPr="00147166">
        <w:t>ations, the</w:t>
      </w:r>
      <w:r w:rsidR="00DA60D7">
        <w:t xml:space="preserve"> relevant authority</w:t>
      </w:r>
      <w:r w:rsidR="00AD1B65" w:rsidRPr="00147166">
        <w:t>, international organ</w:t>
      </w:r>
      <w:r w:rsidR="005501CC">
        <w:t>is</w:t>
      </w:r>
      <w:r w:rsidR="00AD1B65" w:rsidRPr="00147166">
        <w:t>ations and others in a nuclear or radiological emergency is coordinated and consistent, with due recognition of the evolutionary nature of an emergency.</w:t>
      </w:r>
    </w:p>
    <w:p w14:paraId="3F753096" w14:textId="6A0A2E68" w:rsidR="00AD1B65" w:rsidRPr="00147166" w:rsidRDefault="00DA5DD6" w:rsidP="002D532E">
      <w:pPr>
        <w:pStyle w:val="Numbersnormal"/>
      </w:pPr>
      <w:r>
        <w:t>3.2</w:t>
      </w:r>
      <w:r w:rsidR="00AD1B65" w:rsidRPr="00147166">
        <w:t xml:space="preserve">.71. </w:t>
      </w:r>
      <w:r w:rsidR="002D532E">
        <w:tab/>
      </w:r>
      <w:r w:rsidR="00AD1B65" w:rsidRPr="00147166">
        <w:t>Arrangements sh</w:t>
      </w:r>
      <w:r w:rsidR="00AD1B65">
        <w:t>ould</w:t>
      </w:r>
      <w:r w:rsidR="00AD1B65" w:rsidRPr="00147166">
        <w:t xml:space="preserve"> be made so that in a nuclear or radiological emergency information is provided to the public in plain and understandable language.</w:t>
      </w:r>
    </w:p>
    <w:p w14:paraId="0DD5B93F" w14:textId="03F02D3D" w:rsidR="00AD1B65" w:rsidRPr="00147166" w:rsidRDefault="00DA5DD6" w:rsidP="002D532E">
      <w:pPr>
        <w:pStyle w:val="Numbersnormal"/>
      </w:pPr>
      <w:r>
        <w:lastRenderedPageBreak/>
        <w:t>3.2</w:t>
      </w:r>
      <w:r w:rsidR="00AD1B65" w:rsidRPr="00147166">
        <w:t xml:space="preserve">.72. </w:t>
      </w:r>
      <w:r w:rsidR="002D532E">
        <w:tab/>
      </w:r>
      <w:r w:rsidR="005C6525">
        <w:t>Arrangements</w:t>
      </w:r>
      <w:r w:rsidR="00AD1B65" w:rsidRPr="00147166">
        <w:t xml:space="preserve"> sh</w:t>
      </w:r>
      <w:r w:rsidR="00AD1B65">
        <w:t>ould</w:t>
      </w:r>
      <w:r w:rsidR="00AD1B65" w:rsidRPr="00147166">
        <w:t xml:space="preserve"> </w:t>
      </w:r>
      <w:r w:rsidR="005C6525">
        <w:t xml:space="preserve">be made to </w:t>
      </w:r>
      <w:r w:rsidR="00AD1B65" w:rsidRPr="00147166">
        <w:t>ensure that a system for putting radiological health hazards in perspective in a nuclear or radiological emergency is developed and implemented with the following aim</w:t>
      </w:r>
      <w:r w:rsidR="002B2A4E">
        <w:t>s</w:t>
      </w:r>
      <w:r w:rsidR="00AD1B65" w:rsidRPr="00147166">
        <w:t>:</w:t>
      </w:r>
    </w:p>
    <w:p w14:paraId="5B3055B1" w14:textId="68623ACE" w:rsidR="00AD1B65" w:rsidRPr="00147166" w:rsidRDefault="009B2004" w:rsidP="00AB7CDF">
      <w:pPr>
        <w:numPr>
          <w:ilvl w:val="0"/>
          <w:numId w:val="46"/>
        </w:numPr>
        <w:spacing w:before="120"/>
        <w:ind w:left="1644" w:hanging="397"/>
      </w:pPr>
      <w:r>
        <w:t>t</w:t>
      </w:r>
      <w:r w:rsidR="00AD1B65" w:rsidRPr="00147166">
        <w:t>o support informed decision making concerning protective actions an</w:t>
      </w:r>
      <w:r w:rsidR="00AD1B65">
        <w:t>d</w:t>
      </w:r>
      <w:r w:rsidR="00AD1B65" w:rsidRPr="00147166">
        <w:t xml:space="preserve"> other response actions to </w:t>
      </w:r>
      <w:r>
        <w:t>be taken</w:t>
      </w:r>
    </w:p>
    <w:p w14:paraId="68543CCB" w14:textId="4AA9F71F" w:rsidR="00AD1B65" w:rsidRPr="00147166" w:rsidRDefault="009B2004" w:rsidP="00AB7CDF">
      <w:pPr>
        <w:numPr>
          <w:ilvl w:val="0"/>
          <w:numId w:val="46"/>
        </w:numPr>
        <w:spacing w:before="120"/>
        <w:ind w:left="1644" w:hanging="397"/>
      </w:pPr>
      <w:r>
        <w:t>t</w:t>
      </w:r>
      <w:r w:rsidR="00AD1B65" w:rsidRPr="00147166">
        <w:t>o help in ensuring that actio</w:t>
      </w:r>
      <w:r>
        <w:t>ns taken do more good than harm</w:t>
      </w:r>
    </w:p>
    <w:p w14:paraId="02AD1B41" w14:textId="52245AFA" w:rsidR="00AD1B65" w:rsidRPr="00147166" w:rsidRDefault="009B2004" w:rsidP="00AB7CDF">
      <w:pPr>
        <w:numPr>
          <w:ilvl w:val="0"/>
          <w:numId w:val="46"/>
        </w:numPr>
        <w:spacing w:before="120"/>
        <w:ind w:left="1644" w:hanging="397"/>
      </w:pPr>
      <w:r>
        <w:t>t</w:t>
      </w:r>
      <w:r w:rsidR="00AD1B65" w:rsidRPr="00147166">
        <w:t>o address public concerns regarding potential health effects.</w:t>
      </w:r>
    </w:p>
    <w:p w14:paraId="45FB487B" w14:textId="77777777" w:rsidR="00AD1B65" w:rsidRPr="00147166" w:rsidRDefault="00AD1B65" w:rsidP="0076624D">
      <w:pPr>
        <w:ind w:left="1021"/>
      </w:pPr>
      <w:r w:rsidRPr="00147166">
        <w:t>In the development of such a system, due consideration sh</w:t>
      </w:r>
      <w:r>
        <w:t>ould</w:t>
      </w:r>
      <w:r w:rsidRPr="00147166">
        <w:t xml:space="preserve"> be given to pregnant women and children as the individuals who are most vulnerable with regard to radiation exposure.</w:t>
      </w:r>
    </w:p>
    <w:p w14:paraId="5418758B" w14:textId="038E1346" w:rsidR="00AD1B65" w:rsidRPr="00147166" w:rsidRDefault="00DA5DD6" w:rsidP="003355AA">
      <w:pPr>
        <w:pStyle w:val="Numbersnormal"/>
      </w:pPr>
      <w:r>
        <w:t>3.2</w:t>
      </w:r>
      <w:r w:rsidR="00AD1B65" w:rsidRPr="00147166">
        <w:t xml:space="preserve">.73. </w:t>
      </w:r>
      <w:r w:rsidR="003355AA">
        <w:tab/>
      </w:r>
      <w:r w:rsidR="00AD1B65" w:rsidRPr="00147166">
        <w:t>Arrangements sh</w:t>
      </w:r>
      <w:r w:rsidR="00AD1B65">
        <w:t>ould</w:t>
      </w:r>
      <w:r w:rsidR="00AD1B65" w:rsidRPr="00147166">
        <w:t xml:space="preserve"> be made to explain to the public any changes in the protective actions and other response actions recommended in the </w:t>
      </w:r>
      <w:r w:rsidR="006A1037">
        <w:t>country</w:t>
      </w:r>
      <w:r w:rsidR="00AD1B65" w:rsidRPr="00147166">
        <w:t xml:space="preserve"> and any differences from those recommended in </w:t>
      </w:r>
      <w:r w:rsidR="006A1037">
        <w:t>other countri</w:t>
      </w:r>
      <w:r w:rsidR="00AD1B65" w:rsidRPr="004B7BB8">
        <w:t xml:space="preserve">es (see </w:t>
      </w:r>
      <w:r w:rsidR="004B7BB8" w:rsidRPr="004B7BB8">
        <w:t>clause</w:t>
      </w:r>
      <w:r w:rsidR="00AD1B65" w:rsidRPr="004B7BB8">
        <w:t xml:space="preserve">s </w:t>
      </w:r>
      <w:r w:rsidRPr="004B7BB8">
        <w:t>3.3</w:t>
      </w:r>
      <w:r w:rsidR="00AD1B65" w:rsidRPr="004B7BB8">
        <w:t>.13</w:t>
      </w:r>
      <w:r w:rsidR="0054300D">
        <w:t xml:space="preserve"> </w:t>
      </w:r>
      <w:r w:rsidR="0061475B">
        <w:t xml:space="preserve">– </w:t>
      </w:r>
      <w:r w:rsidRPr="004B7BB8">
        <w:t>3.3</w:t>
      </w:r>
      <w:r w:rsidR="00AD1B65" w:rsidRPr="004B7BB8">
        <w:t>.15).</w:t>
      </w:r>
    </w:p>
    <w:p w14:paraId="496244B0" w14:textId="6F3EC915" w:rsidR="00AD1B65" w:rsidRPr="00147166" w:rsidRDefault="00DA5DD6" w:rsidP="003355AA">
      <w:pPr>
        <w:pStyle w:val="Numbersnormal"/>
      </w:pPr>
      <w:r>
        <w:t>3.2</w:t>
      </w:r>
      <w:r w:rsidR="00AD1B65" w:rsidRPr="00147166">
        <w:t xml:space="preserve">.74. </w:t>
      </w:r>
      <w:r w:rsidR="003355AA">
        <w:tab/>
      </w:r>
      <w:r w:rsidR="00AD1B65" w:rsidRPr="00147166">
        <w:t>Arrangements sh</w:t>
      </w:r>
      <w:r w:rsidR="00AD1B65">
        <w:t>ould</w:t>
      </w:r>
      <w:r w:rsidR="00AD1B65" w:rsidRPr="00147166">
        <w:t xml:space="preserve"> be made to identify and address, to the extent practicable, misconceptions, rumours and incorrect and misleading information that might be circulating widely in a nuclear or radiological emergency, in particular those that might result in actions being taken beyond those emergency response actions that are warranted</w:t>
      </w:r>
      <w:r w:rsidR="00AD1B65" w:rsidRPr="00147166">
        <w:rPr>
          <w:vertAlign w:val="superscript"/>
        </w:rPr>
        <w:footnoteReference w:id="36"/>
      </w:r>
      <w:r w:rsidR="00AD1B65" w:rsidRPr="00147166">
        <w:t xml:space="preserve"> (</w:t>
      </w:r>
      <w:r w:rsidR="004B7BB8" w:rsidRPr="004B7BB8">
        <w:t>see clauses 3.2.89</w:t>
      </w:r>
      <w:r w:rsidR="0054300D">
        <w:t xml:space="preserve"> </w:t>
      </w:r>
      <w:r w:rsidR="0061475B">
        <w:t xml:space="preserve">– </w:t>
      </w:r>
      <w:r w:rsidR="004B7BB8" w:rsidRPr="004B7BB8">
        <w:t>3.2.92</w:t>
      </w:r>
      <w:r w:rsidR="00AD1B65" w:rsidRPr="004B7BB8">
        <w:t>).</w:t>
      </w:r>
    </w:p>
    <w:p w14:paraId="59F2030E" w14:textId="29F14518" w:rsidR="00AD1B65" w:rsidRPr="00147166" w:rsidRDefault="00DA5DD6" w:rsidP="003355AA">
      <w:pPr>
        <w:pStyle w:val="Numbersnormal"/>
      </w:pPr>
      <w:r>
        <w:t>3.2</w:t>
      </w:r>
      <w:r w:rsidR="00AD1B65" w:rsidRPr="00147166">
        <w:t xml:space="preserve">.75. </w:t>
      </w:r>
      <w:r w:rsidR="003355AA">
        <w:tab/>
      </w:r>
      <w:r w:rsidR="00AD1B65" w:rsidRPr="00147166">
        <w:t>Arrangements sh</w:t>
      </w:r>
      <w:r w:rsidR="00AD1B65">
        <w:t>ould</w:t>
      </w:r>
      <w:r w:rsidR="00AD1B65" w:rsidRPr="00147166">
        <w:t xml:space="preserve"> be made to respond to enquiries from the public and from news media, both national and international, including enquiries received from or through the IAEA. These arrangements sh</w:t>
      </w:r>
      <w:r w:rsidR="00AD1B65">
        <w:t>ould</w:t>
      </w:r>
      <w:r w:rsidR="00AD1B65" w:rsidRPr="00147166">
        <w:t xml:space="preserve"> recogn</w:t>
      </w:r>
      <w:r w:rsidR="005501CC">
        <w:t>is</w:t>
      </w:r>
      <w:r w:rsidR="00AD1B65" w:rsidRPr="00147166">
        <w:t>e the evolutionary nature of emergencies and the need to respond in a timely manner to enquiries even when the information requested is not yet available.</w:t>
      </w:r>
    </w:p>
    <w:p w14:paraId="346C183D" w14:textId="77777777" w:rsidR="00AD1B65" w:rsidRDefault="00AD1B65" w:rsidP="00D60CE0"/>
    <w:tbl>
      <w:tblPr>
        <w:tblW w:w="9639" w:type="dxa"/>
        <w:shd w:val="clear" w:color="auto" w:fill="006600"/>
        <w:tblLook w:val="04A0" w:firstRow="1" w:lastRow="0" w:firstColumn="1" w:lastColumn="0" w:noHBand="0" w:noVBand="1"/>
      </w:tblPr>
      <w:tblGrid>
        <w:gridCol w:w="9639"/>
      </w:tblGrid>
      <w:tr w:rsidR="00A14499" w:rsidRPr="004920A9" w14:paraId="11585213" w14:textId="77777777" w:rsidTr="003355AA">
        <w:trPr>
          <w:trHeight w:val="446"/>
        </w:trPr>
        <w:tc>
          <w:tcPr>
            <w:tcW w:w="8918" w:type="dxa"/>
            <w:shd w:val="clear" w:color="auto" w:fill="006600"/>
            <w:vAlign w:val="center"/>
          </w:tcPr>
          <w:p w14:paraId="31EAA212" w14:textId="77777777" w:rsidR="00A14499" w:rsidRPr="003355AA" w:rsidRDefault="00A14499" w:rsidP="003355AA">
            <w:pPr>
              <w:pStyle w:val="Box"/>
              <w:framePr w:hSpace="0" w:wrap="auto" w:vAnchor="margin" w:xAlign="left" w:yAlign="inline"/>
              <w:spacing w:before="63" w:after="63"/>
              <w:suppressOverlap w:val="0"/>
              <w:rPr>
                <w:rFonts w:ascii="Calibri" w:eastAsia="Calibri" w:hAnsi="Calibri" w:cs="Calibri"/>
                <w:lang w:val="en-GB"/>
              </w:rPr>
            </w:pPr>
            <w:r w:rsidRPr="003355AA">
              <w:rPr>
                <w:rFonts w:ascii="Calibri" w:eastAsia="Calibri" w:hAnsi="Calibri" w:cs="Calibri"/>
                <w:bCs w:val="0"/>
                <w:lang w:val="en-GB"/>
              </w:rPr>
              <w:t>Taking early protective actions and other response actions</w:t>
            </w:r>
          </w:p>
        </w:tc>
      </w:tr>
    </w:tbl>
    <w:p w14:paraId="04516BF6" w14:textId="77777777" w:rsidR="00AD1B65" w:rsidRPr="003355AA" w:rsidRDefault="00AD1B65" w:rsidP="002A3E53">
      <w:pPr>
        <w:pStyle w:val="Quote"/>
        <w:rPr>
          <w:rFonts w:asciiTheme="minorHAnsi" w:hAnsiTheme="minorHAnsi" w:cstheme="minorHAnsi"/>
          <w:sz w:val="22"/>
          <w:szCs w:val="22"/>
        </w:rPr>
      </w:pPr>
      <w:r w:rsidRPr="003355AA">
        <w:rPr>
          <w:rFonts w:asciiTheme="minorHAnsi" w:hAnsiTheme="minorHAnsi" w:cstheme="minorHAnsi"/>
          <w:sz w:val="22"/>
          <w:szCs w:val="22"/>
        </w:rPr>
        <w:t>Arrangements should be in place to take early protective actions and other response actions effectively in a nuclear or radiological emergency.</w:t>
      </w:r>
    </w:p>
    <w:p w14:paraId="42A773AA" w14:textId="72C389F1" w:rsidR="00AD1B65" w:rsidRPr="00147166" w:rsidRDefault="00DA5DD6" w:rsidP="003355AA">
      <w:pPr>
        <w:pStyle w:val="Numbersnormal"/>
      </w:pPr>
      <w:r>
        <w:t>3.2</w:t>
      </w:r>
      <w:r w:rsidR="00AD1B65" w:rsidRPr="00147166">
        <w:t xml:space="preserve">.76. </w:t>
      </w:r>
      <w:r w:rsidR="003355AA">
        <w:tab/>
      </w:r>
      <w:r w:rsidR="00AD1B65" w:rsidRPr="00147166">
        <w:t xml:space="preserve">Within the extended </w:t>
      </w:r>
      <w:r w:rsidR="00AD1B65" w:rsidRPr="004B7BB8">
        <w:t xml:space="preserve">planning distance (see </w:t>
      </w:r>
      <w:r w:rsidR="004B7BB8" w:rsidRPr="004B7BB8">
        <w:t>clause</w:t>
      </w:r>
      <w:r w:rsidR="00AD1B65" w:rsidRPr="004B7BB8">
        <w:t xml:space="preserve"> </w:t>
      </w:r>
      <w:r w:rsidRPr="004B7BB8">
        <w:t>3.2</w:t>
      </w:r>
      <w:r w:rsidR="00AD1B65" w:rsidRPr="004B7BB8">
        <w:t>.38), arrangements</w:t>
      </w:r>
      <w:r w:rsidR="00AD1B65" w:rsidRPr="00147166">
        <w:t xml:space="preserve"> sh</w:t>
      </w:r>
      <w:r w:rsidR="00AD1B65">
        <w:t>ould</w:t>
      </w:r>
      <w:r w:rsidR="00AD1B65" w:rsidRPr="00147166">
        <w:t xml:space="preserve"> be made for effective relocation that may be required following a significant radioactive release and for the prevention of inadvertent ingestion, in accordance with the protection strategy </w:t>
      </w:r>
      <w:r w:rsidR="00AD1B65" w:rsidRPr="004B7BB8">
        <w:t>(</w:t>
      </w:r>
      <w:r w:rsidR="004B7BB8" w:rsidRPr="004B7BB8">
        <w:t>see clauses 3.1.27</w:t>
      </w:r>
      <w:r w:rsidR="0054300D">
        <w:t xml:space="preserve"> </w:t>
      </w:r>
      <w:r w:rsidR="0061475B">
        <w:t xml:space="preserve">– </w:t>
      </w:r>
      <w:r w:rsidR="004B7BB8" w:rsidRPr="004B7BB8">
        <w:t>3.1.31</w:t>
      </w:r>
      <w:r w:rsidR="00AD1B65" w:rsidRPr="004B7BB8">
        <w:t>). These</w:t>
      </w:r>
      <w:r w:rsidR="00AD1B65" w:rsidRPr="00147166">
        <w:t xml:space="preserve"> arrangements sh</w:t>
      </w:r>
      <w:r w:rsidR="00AD1B65">
        <w:t>ould</w:t>
      </w:r>
      <w:r w:rsidR="00AD1B65" w:rsidRPr="00147166">
        <w:t xml:space="preserve"> include:</w:t>
      </w:r>
    </w:p>
    <w:p w14:paraId="2D0D1C8C" w14:textId="0250D6EA" w:rsidR="00AD1B65" w:rsidRPr="00147166" w:rsidRDefault="008379ED" w:rsidP="003355AA">
      <w:pPr>
        <w:numPr>
          <w:ilvl w:val="0"/>
          <w:numId w:val="23"/>
        </w:numPr>
        <w:spacing w:before="120"/>
        <w:ind w:left="1644" w:hanging="397"/>
      </w:pPr>
      <w:r>
        <w:t>p</w:t>
      </w:r>
      <w:r w:rsidR="00AD1B65" w:rsidRPr="00147166">
        <w:t>rovision of instructions and advice t</w:t>
      </w:r>
      <w:r>
        <w:t>o prevent inadvertent ingestion</w:t>
      </w:r>
    </w:p>
    <w:p w14:paraId="6B0CEDE4" w14:textId="3D21A86F" w:rsidR="00AD1B65" w:rsidRPr="00147166" w:rsidRDefault="008379ED" w:rsidP="003355AA">
      <w:pPr>
        <w:numPr>
          <w:ilvl w:val="0"/>
          <w:numId w:val="23"/>
        </w:numPr>
        <w:spacing w:before="120"/>
        <w:ind w:left="1644" w:hanging="397"/>
      </w:pPr>
      <w:r>
        <w:lastRenderedPageBreak/>
        <w:t>prompt monitoring and assessment</w:t>
      </w:r>
    </w:p>
    <w:p w14:paraId="6A0F2528" w14:textId="05338C51" w:rsidR="00AD1B65" w:rsidRPr="00147166" w:rsidRDefault="008379ED" w:rsidP="003355AA">
      <w:pPr>
        <w:numPr>
          <w:ilvl w:val="0"/>
          <w:numId w:val="23"/>
        </w:numPr>
        <w:spacing w:before="120"/>
        <w:ind w:left="1644" w:hanging="397"/>
      </w:pPr>
      <w:r>
        <w:t>u</w:t>
      </w:r>
      <w:r w:rsidR="00AD1B65" w:rsidRPr="00147166">
        <w:t>se of pre-established operational criteria</w:t>
      </w:r>
      <w:r w:rsidR="00F43CA0">
        <w:t xml:space="preserve"> </w:t>
      </w:r>
      <w:r w:rsidR="0054300D">
        <w:t>in A</w:t>
      </w:r>
      <w:r w:rsidR="00F43CA0">
        <w:t xml:space="preserve">nnex A and B of </w:t>
      </w:r>
      <w:r w:rsidR="00C501B6">
        <w:t>RPS G-3 Part 2 (ARPANSA 2019)</w:t>
      </w:r>
      <w:r w:rsidR="00AD1B65" w:rsidRPr="00147166">
        <w:t xml:space="preserve"> in accordance with the protection strategy </w:t>
      </w:r>
      <w:r w:rsidR="00AD1B65" w:rsidRPr="004B7BB8">
        <w:t>(</w:t>
      </w:r>
      <w:r w:rsidR="004B7BB8" w:rsidRPr="004B7BB8">
        <w:t>see clause</w:t>
      </w:r>
      <w:r w:rsidR="00AD1B65" w:rsidRPr="004B7BB8">
        <w:t xml:space="preserve"> </w:t>
      </w:r>
      <w:r w:rsidR="00DA5DD6" w:rsidRPr="004B7BB8">
        <w:t>3.1</w:t>
      </w:r>
      <w:r>
        <w:t>.28(</w:t>
      </w:r>
      <w:r w:rsidR="001B2D9C">
        <w:t>d</w:t>
      </w:r>
      <w:r>
        <w:t>))</w:t>
      </w:r>
    </w:p>
    <w:p w14:paraId="62116DEF" w14:textId="2BAAF616" w:rsidR="00AD1B65" w:rsidRPr="00147166" w:rsidRDefault="008379ED" w:rsidP="003355AA">
      <w:pPr>
        <w:numPr>
          <w:ilvl w:val="0"/>
          <w:numId w:val="23"/>
        </w:numPr>
        <w:spacing w:before="120"/>
        <w:ind w:left="1644" w:hanging="397"/>
      </w:pPr>
      <w:r>
        <w:t>t</w:t>
      </w:r>
      <w:r w:rsidR="00AD1B65" w:rsidRPr="00147166">
        <w:t xml:space="preserve">he means for accomplishing relocation and for assisting those </w:t>
      </w:r>
      <w:r>
        <w:t>persons who have been relocated</w:t>
      </w:r>
    </w:p>
    <w:p w14:paraId="51B35412" w14:textId="748831E9" w:rsidR="00AD1B65" w:rsidRPr="00147166" w:rsidRDefault="008379ED" w:rsidP="003355AA">
      <w:pPr>
        <w:numPr>
          <w:ilvl w:val="0"/>
          <w:numId w:val="23"/>
        </w:numPr>
        <w:spacing w:before="120"/>
        <w:ind w:left="1644" w:hanging="397"/>
      </w:pPr>
      <w:r>
        <w:t>p</w:t>
      </w:r>
      <w:r w:rsidR="00AD1B65" w:rsidRPr="00147166">
        <w:t>rovisions to extend monitoring and assessment</w:t>
      </w:r>
      <w:r w:rsidR="00EC7F71">
        <w:t>,</w:t>
      </w:r>
      <w:r w:rsidR="00AD1B65" w:rsidRPr="00147166">
        <w:t xml:space="preserve"> and actions beyond the extended planning distance if necessary.</w:t>
      </w:r>
    </w:p>
    <w:p w14:paraId="67AD261B" w14:textId="748B90AD" w:rsidR="00AD1B65" w:rsidRPr="00147166" w:rsidRDefault="00050027" w:rsidP="003355AA">
      <w:pPr>
        <w:pStyle w:val="Numbersnormal"/>
      </w:pPr>
      <w:r>
        <w:t>3.2</w:t>
      </w:r>
      <w:r w:rsidR="00AD1B65" w:rsidRPr="00147166">
        <w:t xml:space="preserve">.77. </w:t>
      </w:r>
      <w:r w:rsidR="003355AA">
        <w:tab/>
      </w:r>
      <w:r w:rsidR="00AD1B65" w:rsidRPr="00147166">
        <w:t xml:space="preserve">For areas within the ingestion and commodities planning </w:t>
      </w:r>
      <w:r w:rsidR="00AD1B65" w:rsidRPr="004B7BB8">
        <w:t>distance (</w:t>
      </w:r>
      <w:r w:rsidR="004B7BB8" w:rsidRPr="004B7BB8">
        <w:t>see clause</w:t>
      </w:r>
      <w:r w:rsidR="00AD1B65" w:rsidRPr="004B7BB8">
        <w:t xml:space="preserve"> </w:t>
      </w:r>
      <w:r w:rsidRPr="004B7BB8">
        <w:t>3.2</w:t>
      </w:r>
      <w:r w:rsidR="00AD1B65" w:rsidRPr="004B7BB8">
        <w:t>.38),</w:t>
      </w:r>
      <w:r w:rsidR="00AD1B65" w:rsidRPr="00147166">
        <w:t xml:space="preserve"> arrangements sh</w:t>
      </w:r>
      <w:r w:rsidR="00AD1B65">
        <w:t>ould</w:t>
      </w:r>
      <w:r w:rsidR="00AD1B65" w:rsidRPr="00147166">
        <w:t xml:space="preserve"> be made for prompt protection in relation to, and for restriction of, non-essential local produce, forest products (e.g. wild berries, wild mushrooms), milk from grazing animals, drinking water supplies, animal feed and commodities with contamination or possibly with contamination following a significant radioactive release, in accordance with the protection </w:t>
      </w:r>
      <w:r w:rsidR="00AD1B65" w:rsidRPr="004B7BB8">
        <w:t>strategy (</w:t>
      </w:r>
      <w:r w:rsidR="004B7BB8" w:rsidRPr="004B7BB8">
        <w:t>see clauses 3.1.27</w:t>
      </w:r>
      <w:r w:rsidR="0054300D">
        <w:t xml:space="preserve"> </w:t>
      </w:r>
      <w:r w:rsidR="0061475B">
        <w:t xml:space="preserve">– </w:t>
      </w:r>
      <w:r w:rsidR="004B7BB8" w:rsidRPr="004B7BB8">
        <w:t>3.1.31</w:t>
      </w:r>
      <w:r w:rsidR="00AD1B65" w:rsidRPr="004B7BB8">
        <w:t>). These arrangements</w:t>
      </w:r>
      <w:r w:rsidR="00AD1B65" w:rsidRPr="00147166">
        <w:t xml:space="preserve"> sh</w:t>
      </w:r>
      <w:r w:rsidR="00AD1B65">
        <w:t>ould</w:t>
      </w:r>
      <w:r w:rsidR="00AD1B65" w:rsidRPr="00147166">
        <w:t xml:space="preserve"> include:</w:t>
      </w:r>
    </w:p>
    <w:p w14:paraId="789BC567" w14:textId="167EAD66" w:rsidR="00582DA6" w:rsidRDefault="008379ED" w:rsidP="003355AA">
      <w:pPr>
        <w:numPr>
          <w:ilvl w:val="0"/>
          <w:numId w:val="24"/>
        </w:numPr>
        <w:spacing w:before="120"/>
        <w:ind w:left="1644" w:hanging="397"/>
      </w:pPr>
      <w:r>
        <w:t>p</w:t>
      </w:r>
      <w:r w:rsidR="00AD1B65" w:rsidRPr="00147166">
        <w:t>rovision of instructions and advice:</w:t>
      </w:r>
    </w:p>
    <w:p w14:paraId="0AF0FA54" w14:textId="5D65F2DD" w:rsidR="00582DA6" w:rsidRDefault="008379ED" w:rsidP="003355AA">
      <w:pPr>
        <w:numPr>
          <w:ilvl w:val="1"/>
          <w:numId w:val="24"/>
        </w:numPr>
        <w:spacing w:before="120"/>
        <w:ind w:left="2325" w:hanging="397"/>
      </w:pPr>
      <w:r>
        <w:t>t</w:t>
      </w:r>
      <w:r w:rsidR="00AD1B65" w:rsidRPr="00147166">
        <w:t>o protect the food chain, water supply and commodities from contamination</w:t>
      </w:r>
    </w:p>
    <w:p w14:paraId="59C0305F" w14:textId="2786F056" w:rsidR="00582DA6" w:rsidRDefault="008379ED" w:rsidP="003355AA">
      <w:pPr>
        <w:numPr>
          <w:ilvl w:val="1"/>
          <w:numId w:val="24"/>
        </w:numPr>
        <w:spacing w:before="120"/>
        <w:ind w:left="2325" w:hanging="397"/>
      </w:pPr>
      <w:r>
        <w:t>t</w:t>
      </w:r>
      <w:r w:rsidR="00AD1B65" w:rsidRPr="00147166">
        <w:t>o prevent ingestion of food, milk and drinking water with contamination or possibly with contamination</w:t>
      </w:r>
    </w:p>
    <w:p w14:paraId="3D0C8DC5" w14:textId="10187306" w:rsidR="00AD1B65" w:rsidRPr="00147166" w:rsidRDefault="008379ED" w:rsidP="003355AA">
      <w:pPr>
        <w:numPr>
          <w:ilvl w:val="1"/>
          <w:numId w:val="24"/>
        </w:numPr>
        <w:spacing w:before="120"/>
        <w:ind w:left="2325" w:hanging="397"/>
      </w:pPr>
      <w:r>
        <w:t>t</w:t>
      </w:r>
      <w:r w:rsidR="00AD1B65" w:rsidRPr="00147166">
        <w:t>o prevent use of commodities with contamination or possibly with contamination</w:t>
      </w:r>
    </w:p>
    <w:p w14:paraId="25A78F91" w14:textId="2AE9A825" w:rsidR="00AD1B65" w:rsidRPr="00147166" w:rsidRDefault="008379ED" w:rsidP="003355AA">
      <w:pPr>
        <w:numPr>
          <w:ilvl w:val="0"/>
          <w:numId w:val="24"/>
        </w:numPr>
        <w:spacing w:before="120"/>
        <w:ind w:left="1644" w:hanging="397"/>
      </w:pPr>
      <w:r>
        <w:t>p</w:t>
      </w:r>
      <w:r w:rsidR="00AD1B65" w:rsidRPr="00147166">
        <w:t>rompt monitoring, sampling and analysis</w:t>
      </w:r>
    </w:p>
    <w:p w14:paraId="283B6EB7" w14:textId="437F38C9" w:rsidR="00AD1B65" w:rsidRPr="00147166" w:rsidRDefault="008379ED" w:rsidP="003355AA">
      <w:pPr>
        <w:numPr>
          <w:ilvl w:val="0"/>
          <w:numId w:val="24"/>
        </w:numPr>
        <w:spacing w:before="120"/>
        <w:ind w:left="1644" w:hanging="397"/>
      </w:pPr>
      <w:r>
        <w:t>u</w:t>
      </w:r>
      <w:r w:rsidR="00AD1B65" w:rsidRPr="00147166">
        <w:t xml:space="preserve">se of pre-established operational criteria </w:t>
      </w:r>
      <w:r w:rsidR="0054300D">
        <w:t xml:space="preserve">in </w:t>
      </w:r>
      <w:r w:rsidR="00F43CA0">
        <w:t xml:space="preserve">Annex A and B of RPS G-3 Part </w:t>
      </w:r>
      <w:r w:rsidR="005A3F31">
        <w:t>2</w:t>
      </w:r>
      <w:r w:rsidR="00C501B6">
        <w:t xml:space="preserve"> (ARPANSA 2019)</w:t>
      </w:r>
      <w:r w:rsidR="009A53DA">
        <w:t xml:space="preserve"> </w:t>
      </w:r>
      <w:r w:rsidR="00AD1B65" w:rsidRPr="00147166">
        <w:t xml:space="preserve">in accordance with the protection strategy </w:t>
      </w:r>
      <w:r w:rsidR="00AD1B65" w:rsidRPr="004B7BB8">
        <w:t>(</w:t>
      </w:r>
      <w:r w:rsidR="004B7BB8" w:rsidRPr="004B7BB8">
        <w:t>see clause</w:t>
      </w:r>
      <w:r w:rsidR="00AD1B65" w:rsidRPr="004B7BB8">
        <w:t xml:space="preserve"> </w:t>
      </w:r>
      <w:r w:rsidR="00050027" w:rsidRPr="004B7BB8">
        <w:t>3.1</w:t>
      </w:r>
      <w:r w:rsidR="00AD1B65" w:rsidRPr="004B7BB8">
        <w:t>.28(</w:t>
      </w:r>
      <w:r w:rsidR="001B2D9C">
        <w:t>d</w:t>
      </w:r>
      <w:r w:rsidR="00AD1B65" w:rsidRPr="004B7BB8">
        <w:t>))</w:t>
      </w:r>
    </w:p>
    <w:p w14:paraId="0B132F6F" w14:textId="474A9B75" w:rsidR="00AD1B65" w:rsidRPr="00147166" w:rsidRDefault="008379ED" w:rsidP="003355AA">
      <w:pPr>
        <w:numPr>
          <w:ilvl w:val="0"/>
          <w:numId w:val="24"/>
        </w:numPr>
        <w:spacing w:before="120"/>
        <w:ind w:left="1644" w:hanging="397"/>
      </w:pPr>
      <w:r>
        <w:t>t</w:t>
      </w:r>
      <w:r w:rsidR="00AD1B65" w:rsidRPr="00147166">
        <w:t>he means to enforce the restrictions</w:t>
      </w:r>
    </w:p>
    <w:p w14:paraId="7A0F7DB4" w14:textId="60280BE7" w:rsidR="00AD1B65" w:rsidRPr="00147166" w:rsidRDefault="008379ED" w:rsidP="003355AA">
      <w:pPr>
        <w:numPr>
          <w:ilvl w:val="0"/>
          <w:numId w:val="24"/>
        </w:numPr>
        <w:spacing w:before="120"/>
        <w:ind w:left="1644" w:hanging="397"/>
      </w:pPr>
      <w:r>
        <w:t>p</w:t>
      </w:r>
      <w:r w:rsidR="00AD1B65" w:rsidRPr="00147166">
        <w:t>rovisions to expand monitoring and assessment</w:t>
      </w:r>
      <w:r w:rsidR="00CB1237">
        <w:t>,</w:t>
      </w:r>
      <w:r w:rsidR="00AD1B65" w:rsidRPr="00147166">
        <w:t xml:space="preserve"> and actions beyond this distance if necessary.</w:t>
      </w:r>
    </w:p>
    <w:p w14:paraId="3F564E10" w14:textId="115FBCCE" w:rsidR="00AD1B65" w:rsidRPr="00147166" w:rsidRDefault="00050027" w:rsidP="00102B70">
      <w:pPr>
        <w:pStyle w:val="Numbersnormal"/>
      </w:pPr>
      <w:r>
        <w:t>3.2</w:t>
      </w:r>
      <w:r w:rsidR="00AD1B65" w:rsidRPr="00147166">
        <w:t xml:space="preserve">.78. </w:t>
      </w:r>
      <w:r w:rsidR="00102B70">
        <w:tab/>
      </w:r>
      <w:r w:rsidR="00AD1B65" w:rsidRPr="00147166">
        <w:t>Within the emergency planning zones and the inner cordoned off area, arrangements sh</w:t>
      </w:r>
      <w:r w:rsidR="00AD1B65">
        <w:t>ould</w:t>
      </w:r>
      <w:r w:rsidR="00AD1B65" w:rsidRPr="00147166">
        <w:t xml:space="preserve"> be made for monitoring the levels of contamination of people, vehicles and goods moving out of areas with contamination, in order to control the spread of contamination and, as applicable, for the purposes of decontamination in accordance with the protection strategy </w:t>
      </w:r>
      <w:r w:rsidR="00AD1B65" w:rsidRPr="004B7BB8">
        <w:t>(</w:t>
      </w:r>
      <w:r w:rsidR="004B7BB8" w:rsidRPr="004B7BB8">
        <w:t>see clauses 3.1.27-3.1.31</w:t>
      </w:r>
      <w:r w:rsidR="00AD1B65" w:rsidRPr="004B7BB8">
        <w:t>). These</w:t>
      </w:r>
      <w:r w:rsidR="00AD1B65" w:rsidRPr="00147166">
        <w:t xml:space="preserve"> arrangements sh</w:t>
      </w:r>
      <w:r w:rsidR="00AD1B65">
        <w:t>ould</w:t>
      </w:r>
      <w:r w:rsidR="00AD1B65" w:rsidRPr="00147166">
        <w:t xml:space="preserve"> include the use of pre-established operational criteria </w:t>
      </w:r>
      <w:r w:rsidR="0054300D">
        <w:t xml:space="preserve">in </w:t>
      </w:r>
      <w:r w:rsidR="00F43CA0">
        <w:t xml:space="preserve">Annex A and B of RPS G-3 Part </w:t>
      </w:r>
      <w:r w:rsidR="005A3F31">
        <w:t>2</w:t>
      </w:r>
      <w:r w:rsidR="00C501B6">
        <w:t xml:space="preserve"> (ARPANSA 2019)</w:t>
      </w:r>
      <w:r w:rsidR="009A53DA">
        <w:t xml:space="preserve"> </w:t>
      </w:r>
      <w:r w:rsidR="00AD1B65" w:rsidRPr="00147166">
        <w:t xml:space="preserve">in accordance with the protection </w:t>
      </w:r>
      <w:r w:rsidR="00AD1B65" w:rsidRPr="004B7BB8">
        <w:t>strategy (</w:t>
      </w:r>
      <w:r w:rsidR="004B7BB8" w:rsidRPr="004B7BB8">
        <w:t>see clause</w:t>
      </w:r>
      <w:r w:rsidR="00AD1B65" w:rsidRPr="004B7BB8">
        <w:t xml:space="preserve"> </w:t>
      </w:r>
      <w:r w:rsidRPr="004B7BB8">
        <w:t>3.1</w:t>
      </w:r>
      <w:r w:rsidR="00AD1B65" w:rsidRPr="004B7BB8">
        <w:t>.28(</w:t>
      </w:r>
      <w:r w:rsidR="001B2D9C">
        <w:t>d</w:t>
      </w:r>
      <w:r w:rsidR="00AD1B65" w:rsidRPr="004B7BB8">
        <w:t>)) and</w:t>
      </w:r>
      <w:r w:rsidR="00AD1B65" w:rsidRPr="00147166">
        <w:t xml:space="preserve"> sh</w:t>
      </w:r>
      <w:r w:rsidR="00AD1B65">
        <w:t>ould</w:t>
      </w:r>
      <w:r w:rsidR="00AD1B65" w:rsidRPr="00147166">
        <w:t xml:space="preserve"> take into consideration that some vehicles and items potentially with contamination, as well as members of the public and emergency workers, might have left these areas before the establishment of contamination control points and boundaries.</w:t>
      </w:r>
    </w:p>
    <w:p w14:paraId="6CFD9666" w14:textId="749F20DE" w:rsidR="00AD1B65" w:rsidRPr="00147166" w:rsidRDefault="00050027" w:rsidP="00102B70">
      <w:pPr>
        <w:pStyle w:val="Numbersnormal"/>
      </w:pPr>
      <w:r>
        <w:t>3.2</w:t>
      </w:r>
      <w:r w:rsidR="00AD1B65" w:rsidRPr="00147166">
        <w:t xml:space="preserve">.79. </w:t>
      </w:r>
      <w:r w:rsidR="00102B70">
        <w:tab/>
      </w:r>
      <w:r w:rsidR="00AD1B65" w:rsidRPr="00147166">
        <w:t>Arrangements sh</w:t>
      </w:r>
      <w:r w:rsidR="00AD1B65">
        <w:t>ould</w:t>
      </w:r>
      <w:r w:rsidR="00AD1B65" w:rsidRPr="00147166">
        <w:t xml:space="preserve"> be made for access control and enforcing of restrictions for areas in which evacuations and relocations would be carried out within emergency planning zones, the extended planning distance and the inner cordoned off area, in accordance with the protection </w:t>
      </w:r>
      <w:r w:rsidR="00AD1B65" w:rsidRPr="004B7BB8">
        <w:t>strategy (</w:t>
      </w:r>
      <w:r w:rsidR="004B7BB8" w:rsidRPr="004B7BB8">
        <w:t>see clauses 3.1.27</w:t>
      </w:r>
      <w:r w:rsidR="0054300D">
        <w:t xml:space="preserve"> </w:t>
      </w:r>
      <w:r w:rsidR="0061475B">
        <w:t xml:space="preserve">– </w:t>
      </w:r>
      <w:r w:rsidR="004B7BB8" w:rsidRPr="004B7BB8">
        <w:t>3.1.31</w:t>
      </w:r>
      <w:r w:rsidR="00AD1B65" w:rsidRPr="004B7BB8">
        <w:t>). Returns</w:t>
      </w:r>
      <w:r w:rsidR="00AD1B65" w:rsidRPr="00147166">
        <w:t xml:space="preserve"> to these areas for short periods of time sh</w:t>
      </w:r>
      <w:r w:rsidR="00AD1B65">
        <w:t>ould</w:t>
      </w:r>
      <w:r w:rsidR="00AD1B65" w:rsidRPr="00147166">
        <w:t xml:space="preserve"> be </w:t>
      </w:r>
      <w:r w:rsidR="00AD1B65" w:rsidRPr="00147166">
        <w:lastRenderedPageBreak/>
        <w:t>permitted if justified (e.g. to feed animals left behind) and provided that those individuals entering the area are:</w:t>
      </w:r>
    </w:p>
    <w:p w14:paraId="577FB80C" w14:textId="40364158" w:rsidR="00AD1B65" w:rsidRPr="00147166" w:rsidRDefault="002138CA" w:rsidP="00102B70">
      <w:pPr>
        <w:numPr>
          <w:ilvl w:val="0"/>
          <w:numId w:val="25"/>
        </w:numPr>
        <w:spacing w:before="120"/>
        <w:ind w:left="1644" w:hanging="397"/>
      </w:pPr>
      <w:r>
        <w:t>s</w:t>
      </w:r>
      <w:r w:rsidR="00AD1B65" w:rsidRPr="00147166">
        <w:t>ubject to controls and to do</w:t>
      </w:r>
      <w:r>
        <w:t>se assessment while in the area</w:t>
      </w:r>
    </w:p>
    <w:p w14:paraId="59C47AE6" w14:textId="1C7AA41B" w:rsidR="00AD1B65" w:rsidRPr="00147166" w:rsidRDefault="002138CA" w:rsidP="00102B70">
      <w:pPr>
        <w:numPr>
          <w:ilvl w:val="0"/>
          <w:numId w:val="25"/>
        </w:numPr>
        <w:spacing w:before="120"/>
        <w:ind w:left="1644" w:hanging="397"/>
      </w:pPr>
      <w:r>
        <w:t>i</w:t>
      </w:r>
      <w:r w:rsidR="00AD1B65" w:rsidRPr="00147166">
        <w:t>nstruct</w:t>
      </w:r>
      <w:r>
        <w:t>ed on how to protect themselves</w:t>
      </w:r>
    </w:p>
    <w:p w14:paraId="61ABC1E3" w14:textId="2C8A7554" w:rsidR="00AD1B65" w:rsidRPr="00147166" w:rsidRDefault="002138CA" w:rsidP="00102B70">
      <w:pPr>
        <w:numPr>
          <w:ilvl w:val="0"/>
          <w:numId w:val="25"/>
        </w:numPr>
        <w:spacing w:before="120"/>
        <w:ind w:left="1644" w:hanging="397"/>
      </w:pPr>
      <w:r>
        <w:t>b</w:t>
      </w:r>
      <w:r w:rsidR="00AD1B65" w:rsidRPr="00147166">
        <w:t>riefed on the associated health hazards.</w:t>
      </w:r>
    </w:p>
    <w:p w14:paraId="153A16BB" w14:textId="24271A1C" w:rsidR="00AD1B65" w:rsidRPr="00147166" w:rsidRDefault="00050027" w:rsidP="00102B70">
      <w:pPr>
        <w:pStyle w:val="Numbersnormal"/>
      </w:pPr>
      <w:r>
        <w:t>3.2</w:t>
      </w:r>
      <w:r w:rsidR="00AD1B65" w:rsidRPr="00147166">
        <w:t xml:space="preserve">.80. </w:t>
      </w:r>
      <w:r w:rsidR="00102B70">
        <w:tab/>
      </w:r>
      <w:r w:rsidR="00AD1B65" w:rsidRPr="00147166">
        <w:t>Arrangements sh</w:t>
      </w:r>
      <w:r w:rsidR="00AD1B65">
        <w:t>ould</w:t>
      </w:r>
      <w:r w:rsidR="00AD1B65" w:rsidRPr="00147166">
        <w:t xml:space="preserve"> be made to test methods of decontamination before their general use and to assess their effectiveness in terms of dose reduction.</w:t>
      </w:r>
    </w:p>
    <w:p w14:paraId="7086C1AC" w14:textId="42EC2F8E" w:rsidR="00AD1B65" w:rsidRPr="00147166" w:rsidRDefault="00050027" w:rsidP="00102B70">
      <w:pPr>
        <w:pStyle w:val="Numbersnormal"/>
      </w:pPr>
      <w:r>
        <w:t>3.2</w:t>
      </w:r>
      <w:r w:rsidR="00AD1B65" w:rsidRPr="00147166">
        <w:t xml:space="preserve">.81. </w:t>
      </w:r>
      <w:r w:rsidR="00102B70">
        <w:tab/>
      </w:r>
      <w:r w:rsidR="00AD1B65" w:rsidRPr="00147166">
        <w:t>For a transnational emergency in category IV, arrangements sh</w:t>
      </w:r>
      <w:r w:rsidR="00AD1B65">
        <w:t>ould</w:t>
      </w:r>
      <w:r w:rsidR="00AD1B65" w:rsidRPr="00147166">
        <w:t xml:space="preserve"> be made for taking early protective actions and other response actions as appropriate for areas beyond category V, including promptly conducting monitoring and assessment of contamination (a) of food, milk and drinking water and, as appropriate, of commodities other than food, and (b) of vehicles and cargoes that are likely to have contamination, with the aim of mitigating the consequences of a nuclear or radiological emergency and reassurance of the public. These arrangements sh</w:t>
      </w:r>
      <w:r w:rsidR="00AD1B65">
        <w:t>ould</w:t>
      </w:r>
      <w:r w:rsidR="00AD1B65" w:rsidRPr="00147166">
        <w:t xml:space="preserve"> include the use of pre-established operational criteria </w:t>
      </w:r>
      <w:r w:rsidR="0054300D">
        <w:t xml:space="preserve">in </w:t>
      </w:r>
      <w:r w:rsidR="00F43CA0">
        <w:t xml:space="preserve">Annex A and B of RPS G-3 Part </w:t>
      </w:r>
      <w:r w:rsidR="005A3F31">
        <w:t>2</w:t>
      </w:r>
      <w:r w:rsidR="00C501B6">
        <w:t xml:space="preserve"> (ARPANSA 2019)</w:t>
      </w:r>
      <w:r w:rsidR="009A53DA">
        <w:t xml:space="preserve"> </w:t>
      </w:r>
      <w:r w:rsidR="00AD1B65" w:rsidRPr="00147166">
        <w:t xml:space="preserve">in accordance with the protection </w:t>
      </w:r>
      <w:r w:rsidR="00AD1B65" w:rsidRPr="004B7BB8">
        <w:t>strategy (</w:t>
      </w:r>
      <w:r w:rsidR="004B7BB8" w:rsidRPr="004B7BB8">
        <w:t>see clause</w:t>
      </w:r>
      <w:r w:rsidR="00AD1B65" w:rsidRPr="004B7BB8">
        <w:t xml:space="preserve"> </w:t>
      </w:r>
      <w:r w:rsidRPr="004B7BB8">
        <w:t>3.1</w:t>
      </w:r>
      <w:r w:rsidR="00AD1B65" w:rsidRPr="004B7BB8">
        <w:t>.28(</w:t>
      </w:r>
      <w:r w:rsidR="001B2D9C">
        <w:t>d</w:t>
      </w:r>
      <w:r w:rsidR="00AD1B65" w:rsidRPr="004B7BB8">
        <w:t>)).</w:t>
      </w:r>
    </w:p>
    <w:p w14:paraId="7CC0D718" w14:textId="77ADBA42" w:rsidR="00AD1B65" w:rsidRPr="00147166" w:rsidRDefault="00050027" w:rsidP="00102B70">
      <w:pPr>
        <w:pStyle w:val="Numbersnormal"/>
      </w:pPr>
      <w:r>
        <w:t>3.2</w:t>
      </w:r>
      <w:r w:rsidR="00AD1B65" w:rsidRPr="00147166">
        <w:t xml:space="preserve">.82. </w:t>
      </w:r>
      <w:r w:rsidR="00102B70">
        <w:tab/>
      </w:r>
      <w:r w:rsidR="00AD1B65" w:rsidRPr="00147166">
        <w:t>Monitoring in response to a nuclear or radiological emergency sh</w:t>
      </w:r>
      <w:r w:rsidR="00AD1B65">
        <w:t>ould</w:t>
      </w:r>
      <w:r w:rsidR="00AD1B65" w:rsidRPr="00147166">
        <w:t xml:space="preserve"> be carried out on the basis of a strategy to be developed at the preparedness stage as part of the protection strategy. Arrangements sh</w:t>
      </w:r>
      <w:r w:rsidR="00AD1B65">
        <w:t>ould</w:t>
      </w:r>
      <w:r w:rsidR="00AD1B65" w:rsidRPr="00147166">
        <w:t xml:space="preserve"> be made to adjust the monitoring in the emergency response on the basis of prevailing conditions.</w:t>
      </w:r>
    </w:p>
    <w:p w14:paraId="0D08BE6A" w14:textId="6CC9DE76" w:rsidR="00AD1B65" w:rsidRDefault="00050027" w:rsidP="00102B70">
      <w:pPr>
        <w:pStyle w:val="Numbersnormal"/>
      </w:pPr>
      <w:r>
        <w:t>3.2</w:t>
      </w:r>
      <w:r w:rsidR="00AD1B65" w:rsidRPr="00147166">
        <w:t xml:space="preserve">.83. </w:t>
      </w:r>
      <w:r w:rsidR="00102B70">
        <w:tab/>
      </w:r>
      <w:r w:rsidR="00AD1B65" w:rsidRPr="00147166">
        <w:t>Arrangements sh</w:t>
      </w:r>
      <w:r w:rsidR="00AD1B65">
        <w:t>ould</w:t>
      </w:r>
      <w:r w:rsidR="00AD1B65" w:rsidRPr="00147166">
        <w:t xml:space="preserve"> be made to carry out retrospective assessment of exposure of members of the public in a n</w:t>
      </w:r>
      <w:r w:rsidR="00AD1B65" w:rsidRPr="004B7BB8">
        <w:t>uclear or radiological emergency, and to make the results of these assessments publicly available. The assessments should be based on the best available information, should be put into perspective in terms of the associated health hazards (</w:t>
      </w:r>
      <w:r w:rsidR="004B7BB8" w:rsidRPr="004B7BB8">
        <w:t>see clause</w:t>
      </w:r>
      <w:r w:rsidR="00AD1B65" w:rsidRPr="004B7BB8">
        <w:t xml:space="preserve"> </w:t>
      </w:r>
      <w:r w:rsidRPr="004B7BB8">
        <w:t>3.2</w:t>
      </w:r>
      <w:r w:rsidR="00AD1B65" w:rsidRPr="004B7BB8">
        <w:t>.72) and</w:t>
      </w:r>
      <w:r w:rsidR="00AD1B65" w:rsidRPr="00147166">
        <w:t xml:space="preserve"> sh</w:t>
      </w:r>
      <w:r w:rsidR="00AD1B65">
        <w:t>ould</w:t>
      </w:r>
      <w:r w:rsidR="00AD1B65" w:rsidRPr="00147166">
        <w:t xml:space="preserve"> be promptly updated in the light of information that would yield substantially more accurate results.</w:t>
      </w:r>
    </w:p>
    <w:p w14:paraId="237DA461" w14:textId="77777777" w:rsidR="00A14499" w:rsidRPr="00147166" w:rsidRDefault="00A14499" w:rsidP="00D60CE0"/>
    <w:tbl>
      <w:tblPr>
        <w:tblW w:w="9639" w:type="dxa"/>
        <w:shd w:val="clear" w:color="auto" w:fill="006600"/>
        <w:tblLook w:val="04A0" w:firstRow="1" w:lastRow="0" w:firstColumn="1" w:lastColumn="0" w:noHBand="0" w:noVBand="1"/>
      </w:tblPr>
      <w:tblGrid>
        <w:gridCol w:w="9639"/>
      </w:tblGrid>
      <w:tr w:rsidR="00A14499" w:rsidRPr="004920A9" w14:paraId="7B6F657C" w14:textId="77777777" w:rsidTr="00762053">
        <w:trPr>
          <w:trHeight w:val="446"/>
        </w:trPr>
        <w:tc>
          <w:tcPr>
            <w:tcW w:w="8918" w:type="dxa"/>
            <w:shd w:val="clear" w:color="auto" w:fill="006600"/>
            <w:vAlign w:val="center"/>
          </w:tcPr>
          <w:p w14:paraId="2617D5BC" w14:textId="77777777" w:rsidR="00A14499" w:rsidRPr="00762053" w:rsidRDefault="00A14499" w:rsidP="00762053">
            <w:pPr>
              <w:pStyle w:val="Box"/>
              <w:framePr w:hSpace="0" w:wrap="auto" w:vAnchor="margin" w:xAlign="left" w:yAlign="inline"/>
              <w:spacing w:before="63" w:after="63"/>
              <w:suppressOverlap w:val="0"/>
              <w:rPr>
                <w:rFonts w:ascii="Calibri" w:eastAsia="Calibri" w:hAnsi="Calibri" w:cs="Calibri"/>
                <w:lang w:val="en-GB"/>
              </w:rPr>
            </w:pPr>
            <w:r w:rsidRPr="00762053">
              <w:rPr>
                <w:rFonts w:ascii="Calibri" w:eastAsia="Calibri" w:hAnsi="Calibri" w:cs="Calibri"/>
                <w:bCs w:val="0"/>
                <w:lang w:val="en-GB"/>
              </w:rPr>
              <w:t>Managing radioactive waste in an emergency</w:t>
            </w:r>
          </w:p>
        </w:tc>
      </w:tr>
    </w:tbl>
    <w:p w14:paraId="7B953E3B" w14:textId="77777777" w:rsidR="00AD1B65" w:rsidRPr="00762053" w:rsidRDefault="00AD1B65" w:rsidP="002A3E53">
      <w:pPr>
        <w:pStyle w:val="Quote"/>
        <w:rPr>
          <w:rFonts w:asciiTheme="minorHAnsi" w:hAnsiTheme="minorHAnsi" w:cstheme="minorHAnsi"/>
          <w:sz w:val="22"/>
          <w:szCs w:val="22"/>
        </w:rPr>
      </w:pPr>
      <w:r w:rsidRPr="00762053">
        <w:rPr>
          <w:rFonts w:asciiTheme="minorHAnsi" w:hAnsiTheme="minorHAnsi" w:cstheme="minorHAnsi"/>
          <w:sz w:val="22"/>
          <w:szCs w:val="22"/>
        </w:rPr>
        <w:t>Radioactive waste should be managed safely and effectively in a nuclear or radiological emergency.</w:t>
      </w:r>
    </w:p>
    <w:p w14:paraId="278144C3" w14:textId="12B49BDD" w:rsidR="00AD1B65" w:rsidRPr="00147166" w:rsidRDefault="00CE6E6E" w:rsidP="0099369E">
      <w:pPr>
        <w:pStyle w:val="Numbersnormal"/>
      </w:pPr>
      <w:r>
        <w:t>3.2</w:t>
      </w:r>
      <w:r w:rsidR="00AD1B65" w:rsidRPr="00147166">
        <w:t xml:space="preserve">.84. </w:t>
      </w:r>
      <w:r w:rsidR="0099369E">
        <w:tab/>
      </w:r>
      <w:r w:rsidR="00AD1B65" w:rsidRPr="00147166">
        <w:t>The national policy and strategy for r</w:t>
      </w:r>
      <w:r w:rsidR="000C3329">
        <w:t>adioactive waste management</w:t>
      </w:r>
      <w:r w:rsidR="00845052">
        <w:t xml:space="preserve"> in the context of </w:t>
      </w:r>
      <w:r w:rsidR="00845052" w:rsidRPr="00B8332F">
        <w:t>the IAEA General Safety Requirements</w:t>
      </w:r>
      <w:r w:rsidR="00845052">
        <w:t xml:space="preserve"> No. GSR Part 5, </w:t>
      </w:r>
      <w:r w:rsidR="00845052" w:rsidRPr="00F73E55">
        <w:rPr>
          <w:i/>
        </w:rPr>
        <w:t>Predisposal</w:t>
      </w:r>
      <w:r w:rsidR="00845052">
        <w:t xml:space="preserve"> </w:t>
      </w:r>
      <w:r w:rsidR="00845052" w:rsidRPr="001D5B55">
        <w:rPr>
          <w:i/>
        </w:rPr>
        <w:t xml:space="preserve">Management of </w:t>
      </w:r>
      <w:r w:rsidR="00845052">
        <w:rPr>
          <w:i/>
        </w:rPr>
        <w:t>Radioactive Waste</w:t>
      </w:r>
      <w:r w:rsidR="000C3329">
        <w:t xml:space="preserve"> (IAEA 2009)</w:t>
      </w:r>
      <w:r w:rsidR="00AD1B65" w:rsidRPr="00147166">
        <w:t xml:space="preserve"> sh</w:t>
      </w:r>
      <w:r w:rsidR="00AD1B65">
        <w:t>ould</w:t>
      </w:r>
      <w:r w:rsidR="00AD1B65" w:rsidRPr="00147166">
        <w:t xml:space="preserve"> apply for radioactive waste generated in a nuclear or radiological emergency, with account taken of </w:t>
      </w:r>
      <w:r w:rsidR="004B7BB8" w:rsidRPr="004B7BB8">
        <w:t>clause</w:t>
      </w:r>
      <w:r w:rsidR="00AD1B65" w:rsidRPr="004B7BB8">
        <w:t xml:space="preserve">s </w:t>
      </w:r>
      <w:r w:rsidRPr="004B7BB8">
        <w:t>3.2</w:t>
      </w:r>
      <w:r w:rsidR="00AD1B65" w:rsidRPr="004B7BB8">
        <w:t xml:space="preserve">.85 </w:t>
      </w:r>
      <w:r w:rsidR="00845052">
        <w:t>-</w:t>
      </w:r>
      <w:r w:rsidR="00AD1B65" w:rsidRPr="004B7BB8">
        <w:t xml:space="preserve"> </w:t>
      </w:r>
      <w:r w:rsidRPr="004B7BB8">
        <w:t>3.2</w:t>
      </w:r>
      <w:r w:rsidR="00AD1B65" w:rsidRPr="004B7BB8">
        <w:t>.88.</w:t>
      </w:r>
    </w:p>
    <w:p w14:paraId="2537B2E6" w14:textId="52FCE38A" w:rsidR="00AD1B65" w:rsidRPr="00147166" w:rsidRDefault="00CE6E6E" w:rsidP="0099369E">
      <w:pPr>
        <w:pStyle w:val="Numbersnormal"/>
      </w:pPr>
      <w:r>
        <w:t>3.2</w:t>
      </w:r>
      <w:r w:rsidR="00AD1B65" w:rsidRPr="00147166">
        <w:t xml:space="preserve">.85. </w:t>
      </w:r>
      <w:r w:rsidR="0099369E">
        <w:tab/>
      </w:r>
      <w:r w:rsidR="00AD1B65" w:rsidRPr="00147166">
        <w:t xml:space="preserve">The protection </w:t>
      </w:r>
      <w:r w:rsidR="00AD1B65" w:rsidRPr="004B7BB8">
        <w:t>strategy (</w:t>
      </w:r>
      <w:r w:rsidR="004B7BB8" w:rsidRPr="004B7BB8">
        <w:t>see clauses 3.1.27</w:t>
      </w:r>
      <w:r w:rsidR="00845052">
        <w:t xml:space="preserve"> </w:t>
      </w:r>
      <w:r w:rsidR="004B7BB8" w:rsidRPr="004B7BB8">
        <w:t>-</w:t>
      </w:r>
      <w:r w:rsidR="00845052">
        <w:t xml:space="preserve"> </w:t>
      </w:r>
      <w:r w:rsidR="004B7BB8" w:rsidRPr="004B7BB8">
        <w:t>3.1.31</w:t>
      </w:r>
      <w:r w:rsidR="00AD1B65" w:rsidRPr="004B7BB8">
        <w:t>) should</w:t>
      </w:r>
      <w:r w:rsidR="00AD1B65" w:rsidRPr="00147166">
        <w:t xml:space="preserve"> take into account radioactive waste that might arise from protective actions and other response actions that are to be taken.</w:t>
      </w:r>
    </w:p>
    <w:p w14:paraId="64D6F506" w14:textId="74C065DC" w:rsidR="00AD1B65" w:rsidRPr="00147166" w:rsidRDefault="00CE6E6E" w:rsidP="0099369E">
      <w:pPr>
        <w:pStyle w:val="Numbersnormal"/>
      </w:pPr>
      <w:r>
        <w:t>3.2</w:t>
      </w:r>
      <w:r w:rsidR="00AD1B65" w:rsidRPr="00147166">
        <w:t xml:space="preserve">.86. </w:t>
      </w:r>
      <w:r w:rsidR="0099369E">
        <w:tab/>
      </w:r>
      <w:r w:rsidR="00AD1B65" w:rsidRPr="00147166">
        <w:t>Radioactive waste arising in a nuclear or radiological emergency, including radioactive waste arising from associated protective actions and other response actions taken, sh</w:t>
      </w:r>
      <w:r w:rsidR="00AD1B65">
        <w:t>ould</w:t>
      </w:r>
      <w:r w:rsidR="00AD1B65" w:rsidRPr="00147166">
        <w:t xml:space="preserve"> be identified, character</w:t>
      </w:r>
      <w:r w:rsidR="005501CC">
        <w:t>is</w:t>
      </w:r>
      <w:r w:rsidR="00AD1B65" w:rsidRPr="00147166">
        <w:t>ed and categor</w:t>
      </w:r>
      <w:r w:rsidR="005501CC">
        <w:t>is</w:t>
      </w:r>
      <w:r w:rsidR="00AD1B65" w:rsidRPr="00147166">
        <w:t>ed in due time and sh</w:t>
      </w:r>
      <w:r w:rsidR="00AD1B65">
        <w:t>ould</w:t>
      </w:r>
      <w:r w:rsidR="00AD1B65" w:rsidRPr="00147166">
        <w:t xml:space="preserve"> be managed in a manner that </w:t>
      </w:r>
      <w:r w:rsidR="00AD1B65" w:rsidRPr="00147166">
        <w:lastRenderedPageBreak/>
        <w:t>does not compromise the protection strategy, with account taken of prevailing conditions as the</w:t>
      </w:r>
      <w:r w:rsidR="006664B0">
        <w:t>y</w:t>
      </w:r>
      <w:r w:rsidR="00AD1B65" w:rsidRPr="00147166">
        <w:t xml:space="preserve"> evolve.</w:t>
      </w:r>
    </w:p>
    <w:p w14:paraId="2582CE5C" w14:textId="08A499D8" w:rsidR="00AD1B65" w:rsidRPr="00147166" w:rsidRDefault="00CE6E6E" w:rsidP="0099369E">
      <w:pPr>
        <w:pStyle w:val="Numbersnormal"/>
      </w:pPr>
      <w:r>
        <w:t>3.2</w:t>
      </w:r>
      <w:r w:rsidR="00AD1B65" w:rsidRPr="00147166">
        <w:t xml:space="preserve">.87. </w:t>
      </w:r>
      <w:r w:rsidR="0099369E">
        <w:tab/>
      </w:r>
      <w:r w:rsidR="00AD1B65" w:rsidRPr="00147166">
        <w:t>Arrangements sh</w:t>
      </w:r>
      <w:r w:rsidR="00AD1B65">
        <w:t>ould</w:t>
      </w:r>
      <w:r w:rsidR="00AD1B65" w:rsidRPr="00147166">
        <w:t xml:space="preserve"> be made for radioactive waste to be managed safely and effectively. These arrangements sh</w:t>
      </w:r>
      <w:r w:rsidR="00AD1B65">
        <w:t>ould</w:t>
      </w:r>
      <w:r w:rsidR="00AD1B65" w:rsidRPr="00147166">
        <w:t xml:space="preserve"> include:</w:t>
      </w:r>
    </w:p>
    <w:p w14:paraId="26335778" w14:textId="6AABCF01" w:rsidR="00AD1B65" w:rsidRPr="00147166" w:rsidRDefault="002138CA" w:rsidP="0099369E">
      <w:pPr>
        <w:numPr>
          <w:ilvl w:val="0"/>
          <w:numId w:val="26"/>
        </w:numPr>
        <w:spacing w:before="120"/>
        <w:ind w:left="1644" w:hanging="397"/>
      </w:pPr>
      <w:r>
        <w:t>a</w:t>
      </w:r>
      <w:r w:rsidR="00AD1B65" w:rsidRPr="00147166">
        <w:t xml:space="preserve"> plan to character</w:t>
      </w:r>
      <w:r w:rsidR="005501CC">
        <w:t>is</w:t>
      </w:r>
      <w:r w:rsidR="00AD1B65" w:rsidRPr="00147166">
        <w:t>e waste, including in situ measu</w:t>
      </w:r>
      <w:r>
        <w:t>rements and analysis of samples</w:t>
      </w:r>
    </w:p>
    <w:p w14:paraId="1AAF6B57" w14:textId="17D9720C" w:rsidR="00AD1B65" w:rsidRPr="00147166" w:rsidRDefault="002138CA" w:rsidP="0099369E">
      <w:pPr>
        <w:numPr>
          <w:ilvl w:val="0"/>
          <w:numId w:val="26"/>
        </w:numPr>
        <w:spacing w:before="120"/>
        <w:ind w:left="1644" w:hanging="397"/>
      </w:pPr>
      <w:r>
        <w:t>c</w:t>
      </w:r>
      <w:r w:rsidR="00AD1B65" w:rsidRPr="00147166">
        <w:t>riteria for categor</w:t>
      </w:r>
      <w:r w:rsidR="005501CC">
        <w:t>is</w:t>
      </w:r>
      <w:r>
        <w:t>ation of waste</w:t>
      </w:r>
    </w:p>
    <w:p w14:paraId="56B5ACCA" w14:textId="3F694B1D" w:rsidR="00AD1B65" w:rsidRPr="00147166" w:rsidRDefault="002138CA" w:rsidP="0099369E">
      <w:pPr>
        <w:numPr>
          <w:ilvl w:val="0"/>
          <w:numId w:val="26"/>
        </w:numPr>
        <w:spacing w:before="120"/>
        <w:ind w:left="1644" w:hanging="397"/>
      </w:pPr>
      <w:r>
        <w:t>a</w:t>
      </w:r>
      <w:r w:rsidR="00AD1B65" w:rsidRPr="00147166">
        <w:t>voiding, to the extent possible, the mixing o</w:t>
      </w:r>
      <w:r>
        <w:t>f waste of different categories</w:t>
      </w:r>
    </w:p>
    <w:p w14:paraId="12B2A677" w14:textId="2FFA89AB" w:rsidR="00AD1B65" w:rsidRPr="00147166" w:rsidRDefault="002138CA" w:rsidP="0099369E">
      <w:pPr>
        <w:numPr>
          <w:ilvl w:val="0"/>
          <w:numId w:val="26"/>
        </w:numPr>
        <w:spacing w:before="120"/>
        <w:ind w:left="1644" w:hanging="397"/>
      </w:pPr>
      <w:r>
        <w:t>m</w:t>
      </w:r>
      <w:r w:rsidR="00AD1B65" w:rsidRPr="00147166">
        <w:t>inim</w:t>
      </w:r>
      <w:r w:rsidR="005501CC">
        <w:t>is</w:t>
      </w:r>
      <w:r w:rsidR="00AD1B65" w:rsidRPr="00147166">
        <w:t>ing the amount of material undul</w:t>
      </w:r>
      <w:r>
        <w:t>y declared as radioactive waste</w:t>
      </w:r>
    </w:p>
    <w:p w14:paraId="6AA8D7FA" w14:textId="52960489" w:rsidR="00AD1B65" w:rsidRPr="00147166" w:rsidRDefault="002138CA" w:rsidP="0099369E">
      <w:pPr>
        <w:numPr>
          <w:ilvl w:val="0"/>
          <w:numId w:val="26"/>
        </w:numPr>
        <w:spacing w:before="120"/>
        <w:ind w:left="1644" w:hanging="397"/>
      </w:pPr>
      <w:r>
        <w:t>a</w:t>
      </w:r>
      <w:r w:rsidR="00AD1B65" w:rsidRPr="00147166">
        <w:t xml:space="preserve"> method for determining appropriate options for predisposal management of radioactive waste (including processing, storage and transport), with account taken of the interdependences between all steps as well as impacts on the anticipated end points (clearance, author</w:t>
      </w:r>
      <w:r w:rsidR="005501CC">
        <w:t>is</w:t>
      </w:r>
      <w:r w:rsidR="00AD1B65" w:rsidRPr="00147166">
        <w:t>ed discharg</w:t>
      </w:r>
      <w:r w:rsidR="001B646A">
        <w:t xml:space="preserve">e, reuse, recycling, disposal) (IAEA 2009, </w:t>
      </w:r>
      <w:r w:rsidR="00845052">
        <w:t xml:space="preserve">IAEA </w:t>
      </w:r>
      <w:r w:rsidR="001B646A">
        <w:t>2011</w:t>
      </w:r>
      <w:r w:rsidR="00845052">
        <w:t>d</w:t>
      </w:r>
      <w:r w:rsidR="001B646A">
        <w:t>)</w:t>
      </w:r>
    </w:p>
    <w:p w14:paraId="6A728D3A" w14:textId="148D402E" w:rsidR="00AD1B65" w:rsidRPr="00147166" w:rsidRDefault="002138CA" w:rsidP="0099369E">
      <w:pPr>
        <w:numPr>
          <w:ilvl w:val="0"/>
          <w:numId w:val="26"/>
        </w:numPr>
        <w:spacing w:before="120"/>
        <w:ind w:left="1644" w:hanging="397"/>
      </w:pPr>
      <w:r>
        <w:t>a</w:t>
      </w:r>
      <w:r w:rsidR="00AD1B65" w:rsidRPr="00147166">
        <w:t xml:space="preserve"> method of identifying approp</w:t>
      </w:r>
      <w:r>
        <w:t>riate storage options and sites</w:t>
      </w:r>
    </w:p>
    <w:p w14:paraId="47A0CA21" w14:textId="7C0B9F2A" w:rsidR="00AD1B65" w:rsidRPr="00147166" w:rsidRDefault="002138CA" w:rsidP="0099369E">
      <w:pPr>
        <w:numPr>
          <w:ilvl w:val="0"/>
          <w:numId w:val="26"/>
        </w:numPr>
        <w:spacing w:before="120"/>
        <w:ind w:left="1644" w:hanging="397"/>
      </w:pPr>
      <w:r>
        <w:t>c</w:t>
      </w:r>
      <w:r w:rsidR="00AD1B65" w:rsidRPr="00147166">
        <w:t>onsideration of non-radiological aspects of waste (e.g. chemical properties such as toxicity, and biological properties).</w:t>
      </w:r>
    </w:p>
    <w:p w14:paraId="7E772894" w14:textId="7EC78072" w:rsidR="00AD1B65" w:rsidRDefault="00CE6E6E" w:rsidP="0099369E">
      <w:pPr>
        <w:pStyle w:val="Numbersnormal"/>
      </w:pPr>
      <w:r>
        <w:t>3.2</w:t>
      </w:r>
      <w:r w:rsidR="00AD1B65" w:rsidRPr="00147166">
        <w:t xml:space="preserve">.88. </w:t>
      </w:r>
      <w:r w:rsidR="0099369E">
        <w:tab/>
      </w:r>
      <w:r w:rsidR="00AD1B65" w:rsidRPr="00147166">
        <w:t>Consideration sh</w:t>
      </w:r>
      <w:r w:rsidR="00AD1B65">
        <w:t>ould</w:t>
      </w:r>
      <w:r w:rsidR="00AD1B65" w:rsidRPr="00147166">
        <w:t xml:space="preserve"> be given to the management of human remains and animal remains with contamination as a result of a nuclear or radiological emergency, with due account taken of religious and cultural practices.</w:t>
      </w:r>
    </w:p>
    <w:p w14:paraId="3C5CB8BE" w14:textId="77777777" w:rsidR="00A14499" w:rsidRPr="00147166" w:rsidRDefault="00A14499" w:rsidP="00D60CE0"/>
    <w:tbl>
      <w:tblPr>
        <w:tblW w:w="9639" w:type="dxa"/>
        <w:shd w:val="clear" w:color="auto" w:fill="006600"/>
        <w:tblLook w:val="04A0" w:firstRow="1" w:lastRow="0" w:firstColumn="1" w:lastColumn="0" w:noHBand="0" w:noVBand="1"/>
      </w:tblPr>
      <w:tblGrid>
        <w:gridCol w:w="9639"/>
      </w:tblGrid>
      <w:tr w:rsidR="00A14499" w:rsidRPr="004920A9" w14:paraId="392CD28C" w14:textId="77777777" w:rsidTr="0099369E">
        <w:trPr>
          <w:trHeight w:val="446"/>
        </w:trPr>
        <w:tc>
          <w:tcPr>
            <w:tcW w:w="8918" w:type="dxa"/>
            <w:shd w:val="clear" w:color="auto" w:fill="006600"/>
            <w:vAlign w:val="center"/>
          </w:tcPr>
          <w:p w14:paraId="4C2817FB" w14:textId="77777777" w:rsidR="00A14499" w:rsidRPr="0099369E" w:rsidRDefault="00A14499" w:rsidP="0099369E">
            <w:pPr>
              <w:pStyle w:val="Box"/>
              <w:framePr w:hSpace="0" w:wrap="auto" w:vAnchor="margin" w:xAlign="left" w:yAlign="inline"/>
              <w:spacing w:before="63" w:after="63"/>
              <w:suppressOverlap w:val="0"/>
              <w:rPr>
                <w:rFonts w:asciiTheme="minorHAnsi" w:eastAsia="Calibri" w:hAnsiTheme="minorHAnsi" w:cstheme="minorHAnsi"/>
                <w:lang w:val="en-GB"/>
              </w:rPr>
            </w:pPr>
            <w:r w:rsidRPr="0099369E">
              <w:rPr>
                <w:rFonts w:asciiTheme="minorHAnsi" w:eastAsia="Calibri" w:hAnsiTheme="minorHAnsi" w:cstheme="minorHAnsi"/>
                <w:bCs w:val="0"/>
                <w:lang w:val="en-GB"/>
              </w:rPr>
              <w:t>Mitigating non-radiological consequences of a nuclear or radiological emergency and of an emergency response</w:t>
            </w:r>
          </w:p>
        </w:tc>
      </w:tr>
    </w:tbl>
    <w:p w14:paraId="079620F3" w14:textId="77777777" w:rsidR="00AD1B65" w:rsidRPr="0099369E" w:rsidRDefault="00AD1B65" w:rsidP="002A3E53">
      <w:pPr>
        <w:pStyle w:val="Quote"/>
        <w:rPr>
          <w:rFonts w:asciiTheme="minorHAnsi" w:hAnsiTheme="minorHAnsi" w:cstheme="minorHAnsi"/>
          <w:sz w:val="22"/>
          <w:szCs w:val="22"/>
        </w:rPr>
      </w:pPr>
      <w:r w:rsidRPr="0099369E">
        <w:rPr>
          <w:rFonts w:asciiTheme="minorHAnsi" w:hAnsiTheme="minorHAnsi" w:cstheme="minorHAnsi"/>
          <w:sz w:val="22"/>
          <w:szCs w:val="22"/>
        </w:rPr>
        <w:t>Arrangements should be in place for mitigation of non-radiological consequences of a nuclear or radiological emergency and of an emergency response.</w:t>
      </w:r>
    </w:p>
    <w:p w14:paraId="257AC6D2" w14:textId="493288FE" w:rsidR="00AD1B65" w:rsidRPr="00147166" w:rsidRDefault="00CE6E6E" w:rsidP="00DC5F90">
      <w:pPr>
        <w:pStyle w:val="Numbersnormal"/>
      </w:pPr>
      <w:r>
        <w:t>3.2</w:t>
      </w:r>
      <w:r w:rsidR="00AD1B65" w:rsidRPr="00147166">
        <w:t xml:space="preserve">.89. </w:t>
      </w:r>
      <w:r w:rsidR="00DC5F90">
        <w:tab/>
      </w:r>
      <w:r w:rsidR="00AD1B65" w:rsidRPr="00147166">
        <w:t>Non-radiological consequences of a nuclear or radiological emergency and of an emergency response sh</w:t>
      </w:r>
      <w:r w:rsidR="00AD1B65">
        <w:t>ould</w:t>
      </w:r>
      <w:r w:rsidR="00AD1B65" w:rsidRPr="00147166">
        <w:t xml:space="preserve"> be taken into consideration </w:t>
      </w:r>
      <w:r w:rsidR="00D41AFB">
        <w:t>when</w:t>
      </w:r>
      <w:r w:rsidR="00D41AFB" w:rsidRPr="00147166">
        <w:t xml:space="preserve"> </w:t>
      </w:r>
      <w:r w:rsidR="00AD1B65" w:rsidRPr="00147166">
        <w:t xml:space="preserve">deciding on the protective actions and other </w:t>
      </w:r>
      <w:r w:rsidR="00AD1B65" w:rsidRPr="00840AF3">
        <w:t>response actions to be taken in the context of the protection strategy (</w:t>
      </w:r>
      <w:r w:rsidR="00840AF3" w:rsidRPr="00840AF3">
        <w:t>see clauses 3.1.27</w:t>
      </w:r>
      <w:r w:rsidR="00845052">
        <w:t xml:space="preserve"> </w:t>
      </w:r>
      <w:r w:rsidR="00840AF3" w:rsidRPr="00840AF3">
        <w:t>-</w:t>
      </w:r>
      <w:r w:rsidR="00845052">
        <w:t xml:space="preserve"> </w:t>
      </w:r>
      <w:r w:rsidR="00840AF3" w:rsidRPr="00840AF3">
        <w:t>3.1.31</w:t>
      </w:r>
      <w:r w:rsidR="00AD1B65" w:rsidRPr="00840AF3">
        <w:t>).</w:t>
      </w:r>
    </w:p>
    <w:p w14:paraId="722A3722" w14:textId="0464005B" w:rsidR="00AD1B65" w:rsidRPr="00147166" w:rsidRDefault="00CE6E6E" w:rsidP="00DC5F90">
      <w:pPr>
        <w:pStyle w:val="Numbersnormal"/>
      </w:pPr>
      <w:r>
        <w:t>3.2</w:t>
      </w:r>
      <w:r w:rsidR="00AD1B65" w:rsidRPr="00147166">
        <w:t xml:space="preserve">.90. </w:t>
      </w:r>
      <w:r w:rsidR="00DC5F90">
        <w:tab/>
      </w:r>
      <w:r w:rsidR="00AD1B65" w:rsidRPr="00147166">
        <w:t>Arrangements sh</w:t>
      </w:r>
      <w:r w:rsidR="00AD1B65">
        <w:t>ould</w:t>
      </w:r>
      <w:r w:rsidR="00AD1B65" w:rsidRPr="00147166">
        <w:t xml:space="preserve"> be made for mitigating the non-radiological consequences of an emergency and those of an emergency response and for responding to public concern in a nuclear or radiological emergency. These arrangements sh</w:t>
      </w:r>
      <w:r w:rsidR="00AD1B65">
        <w:t>ould</w:t>
      </w:r>
      <w:r w:rsidR="00AD1B65" w:rsidRPr="00147166">
        <w:t xml:space="preserve"> include arrangements for providing the people affected</w:t>
      </w:r>
      <w:r w:rsidR="00D41AFB">
        <w:t>,</w:t>
      </w:r>
      <w:r w:rsidR="00AD1B65" w:rsidRPr="00147166">
        <w:t xml:space="preserve"> with:</w:t>
      </w:r>
    </w:p>
    <w:p w14:paraId="5892132E" w14:textId="20A94520" w:rsidR="00AD1B65" w:rsidRPr="00147166" w:rsidRDefault="007853B3" w:rsidP="00DC5F90">
      <w:pPr>
        <w:numPr>
          <w:ilvl w:val="0"/>
          <w:numId w:val="27"/>
        </w:numPr>
        <w:spacing w:before="120"/>
        <w:ind w:left="1644" w:hanging="397"/>
      </w:pPr>
      <w:r>
        <w:t>i</w:t>
      </w:r>
      <w:r w:rsidR="00AD1B65" w:rsidRPr="00147166">
        <w:t xml:space="preserve">nformation on any associated health hazards and clear instructions on any actions to be </w:t>
      </w:r>
      <w:r w:rsidR="00AD1B65" w:rsidRPr="00840AF3">
        <w:t>taken (</w:t>
      </w:r>
      <w:r w:rsidR="00840AF3" w:rsidRPr="00840AF3">
        <w:t>see clauses 3.2.45</w:t>
      </w:r>
      <w:r w:rsidR="00845052">
        <w:t xml:space="preserve"> </w:t>
      </w:r>
      <w:r w:rsidR="00687F32">
        <w:softHyphen/>
      </w:r>
      <w:r w:rsidR="00654032">
        <w:t>–</w:t>
      </w:r>
      <w:r w:rsidR="00845052">
        <w:t xml:space="preserve"> </w:t>
      </w:r>
      <w:r w:rsidR="00840AF3" w:rsidRPr="00840AF3">
        <w:t>3.2.48 and clauses 3.2.69</w:t>
      </w:r>
      <w:r w:rsidR="00845052">
        <w:t xml:space="preserve"> </w:t>
      </w:r>
      <w:r w:rsidR="00687F32">
        <w:softHyphen/>
      </w:r>
      <w:r w:rsidR="00654032">
        <w:t>–</w:t>
      </w:r>
      <w:r w:rsidR="00845052">
        <w:t xml:space="preserve"> </w:t>
      </w:r>
      <w:r w:rsidR="00840AF3" w:rsidRPr="00840AF3">
        <w:t>3.2.75.</w:t>
      </w:r>
      <w:r>
        <w:t>)</w:t>
      </w:r>
    </w:p>
    <w:p w14:paraId="76F6A10D" w14:textId="10C10A5B" w:rsidR="00AD1B65" w:rsidRPr="00147166" w:rsidRDefault="007853B3" w:rsidP="00DC5F90">
      <w:pPr>
        <w:numPr>
          <w:ilvl w:val="0"/>
          <w:numId w:val="27"/>
        </w:numPr>
        <w:spacing w:before="120"/>
        <w:ind w:left="1644" w:hanging="397"/>
      </w:pPr>
      <w:r>
        <w:t>m</w:t>
      </w:r>
      <w:r w:rsidR="00AD1B65" w:rsidRPr="00147166">
        <w:t>edical and psychological counselli</w:t>
      </w:r>
      <w:r>
        <w:t>ng, as appropriate</w:t>
      </w:r>
    </w:p>
    <w:p w14:paraId="6E8D6BA7" w14:textId="1BED6DDA" w:rsidR="00AD1B65" w:rsidRPr="00147166" w:rsidRDefault="007853B3" w:rsidP="00DC5F90">
      <w:pPr>
        <w:numPr>
          <w:ilvl w:val="0"/>
          <w:numId w:val="27"/>
        </w:numPr>
        <w:spacing w:before="120"/>
        <w:ind w:left="1644" w:hanging="397"/>
      </w:pPr>
      <w:r>
        <w:t>a</w:t>
      </w:r>
      <w:r w:rsidR="00AD1B65" w:rsidRPr="00147166">
        <w:t>dequate social support, as appropriate.</w:t>
      </w:r>
    </w:p>
    <w:p w14:paraId="4267D04B" w14:textId="4E53C79F" w:rsidR="00AD1B65" w:rsidRPr="00147166" w:rsidRDefault="00CE6E6E" w:rsidP="00DC5F90">
      <w:pPr>
        <w:pStyle w:val="Numbersnormal"/>
      </w:pPr>
      <w:r>
        <w:lastRenderedPageBreak/>
        <w:t>3.2</w:t>
      </w:r>
      <w:r w:rsidR="00AD1B65" w:rsidRPr="00147166">
        <w:t xml:space="preserve">.91. </w:t>
      </w:r>
      <w:r w:rsidR="00DC5F90">
        <w:tab/>
      </w:r>
      <w:r w:rsidR="00AD1B65" w:rsidRPr="00147166">
        <w:t>Arrangements sh</w:t>
      </w:r>
      <w:r w:rsidR="00AD1B65">
        <w:t>ould</w:t>
      </w:r>
      <w:r w:rsidR="00AD1B65" w:rsidRPr="00147166">
        <w:t xml:space="preserve"> be made to mitigate the impacts on international trade of a nuclear or radiological emergency and associated protective actions</w:t>
      </w:r>
      <w:r w:rsidR="00D41AFB">
        <w:t>,</w:t>
      </w:r>
      <w:r w:rsidR="00AD1B65" w:rsidRPr="00147166">
        <w:t xml:space="preserve"> and other response actions, with account taken of the </w:t>
      </w:r>
      <w:r w:rsidR="00AD1B65" w:rsidRPr="00840AF3">
        <w:t>generic criteria in A</w:t>
      </w:r>
      <w:r w:rsidRPr="00840AF3">
        <w:t>nnex B</w:t>
      </w:r>
      <w:r w:rsidR="00AD1B65" w:rsidRPr="00840AF3">
        <w:t>. These</w:t>
      </w:r>
      <w:r w:rsidR="00AD1B65" w:rsidRPr="00147166">
        <w:t xml:space="preserve"> arrangements sh</w:t>
      </w:r>
      <w:r w:rsidR="00AD1B65">
        <w:t>ould</w:t>
      </w:r>
      <w:r w:rsidR="00AD1B65" w:rsidRPr="00147166">
        <w:t xml:space="preserve"> provide for issuing information to the public and interested parties (such as importing </w:t>
      </w:r>
      <w:r w:rsidR="006A1037">
        <w:t>countri</w:t>
      </w:r>
      <w:r w:rsidR="00AD1B65" w:rsidRPr="00147166">
        <w:t>es) on controls put in place in relation to traded commodities, including food, and on vehicles and cargoes being shipped, and on any revisions of the relevant national criteria.</w:t>
      </w:r>
    </w:p>
    <w:p w14:paraId="23AE9302" w14:textId="132386CA" w:rsidR="00AD1B65" w:rsidRDefault="00CE6E6E" w:rsidP="00DC5F90">
      <w:pPr>
        <w:pStyle w:val="Numbersnormal"/>
      </w:pPr>
      <w:r>
        <w:t>3.2</w:t>
      </w:r>
      <w:r w:rsidR="00AD1B65" w:rsidRPr="00147166">
        <w:t xml:space="preserve">.92. </w:t>
      </w:r>
      <w:r w:rsidR="00DC5F90">
        <w:tab/>
      </w:r>
      <w:r w:rsidR="00AD1B65" w:rsidRPr="00147166">
        <w:t>Arrangements sh</w:t>
      </w:r>
      <w:r w:rsidR="00AD1B65">
        <w:t>ould</w:t>
      </w:r>
      <w:r w:rsidR="00AD1B65" w:rsidRPr="00147166">
        <w:t xml:space="preserve"> be put in place for any actions taken, beyond those emergency response actions that are warranted, by members of the public and by commercial, industrial, infrastructural or other governmental or non-governmental bodies to be, to the extent practicable, promptly identified and appropriately addressed. This sh</w:t>
      </w:r>
      <w:r w:rsidR="00AD1B65">
        <w:t>ould</w:t>
      </w:r>
      <w:r w:rsidR="00AD1B65" w:rsidRPr="00147166">
        <w:t xml:space="preserve"> include the designation of organ</w:t>
      </w:r>
      <w:r w:rsidR="005501CC">
        <w:t>is</w:t>
      </w:r>
      <w:r w:rsidR="00AD1B65" w:rsidRPr="00147166">
        <w:t>ation(s) with the responsibility for monitoring, identifying and addressing such actions.</w:t>
      </w:r>
    </w:p>
    <w:p w14:paraId="7B4A6B52" w14:textId="77777777" w:rsidR="00A14499" w:rsidRPr="00147166" w:rsidRDefault="00A14499" w:rsidP="00D60CE0"/>
    <w:tbl>
      <w:tblPr>
        <w:tblW w:w="9639" w:type="dxa"/>
        <w:tblLook w:val="04A0" w:firstRow="1" w:lastRow="0" w:firstColumn="1" w:lastColumn="0" w:noHBand="0" w:noVBand="1"/>
      </w:tblPr>
      <w:tblGrid>
        <w:gridCol w:w="9639"/>
      </w:tblGrid>
      <w:tr w:rsidR="00A14499" w:rsidRPr="004920A9" w14:paraId="465DB8C3" w14:textId="77777777" w:rsidTr="00DC5F90">
        <w:trPr>
          <w:trHeight w:val="446"/>
        </w:trPr>
        <w:tc>
          <w:tcPr>
            <w:tcW w:w="8918" w:type="dxa"/>
            <w:shd w:val="clear" w:color="auto" w:fill="006600"/>
            <w:vAlign w:val="center"/>
          </w:tcPr>
          <w:p w14:paraId="71042072" w14:textId="77777777" w:rsidR="00A14499" w:rsidRPr="00DC5F90" w:rsidRDefault="00A14499" w:rsidP="00DC5F90">
            <w:pPr>
              <w:pStyle w:val="Box"/>
              <w:framePr w:hSpace="0" w:wrap="auto" w:vAnchor="margin" w:xAlign="left" w:yAlign="inline"/>
              <w:spacing w:before="63" w:after="63"/>
              <w:suppressOverlap w:val="0"/>
              <w:rPr>
                <w:rFonts w:asciiTheme="minorHAnsi" w:eastAsia="Calibri" w:hAnsiTheme="minorHAnsi" w:cstheme="minorHAnsi"/>
                <w:lang w:val="en-GB"/>
              </w:rPr>
            </w:pPr>
            <w:r w:rsidRPr="00DC5F90">
              <w:rPr>
                <w:rFonts w:asciiTheme="minorHAnsi" w:eastAsia="Calibri" w:hAnsiTheme="minorHAnsi" w:cstheme="minorHAnsi"/>
                <w:bCs w:val="0"/>
                <w:lang w:val="en-GB"/>
              </w:rPr>
              <w:t>Requesting, providing and receiving international assistance for emergency preparedness and response</w:t>
            </w:r>
          </w:p>
        </w:tc>
      </w:tr>
    </w:tbl>
    <w:p w14:paraId="1485FAB7" w14:textId="77777777" w:rsidR="00AD1B65" w:rsidRPr="00DC5F90" w:rsidRDefault="00AD1B65" w:rsidP="002A3E53">
      <w:pPr>
        <w:pStyle w:val="Quote"/>
        <w:rPr>
          <w:rFonts w:asciiTheme="minorHAnsi" w:hAnsiTheme="minorHAnsi" w:cstheme="minorHAnsi"/>
          <w:sz w:val="22"/>
          <w:szCs w:val="22"/>
        </w:rPr>
      </w:pPr>
      <w:r w:rsidRPr="00DC5F90">
        <w:rPr>
          <w:rFonts w:asciiTheme="minorHAnsi" w:hAnsiTheme="minorHAnsi" w:cstheme="minorHAnsi"/>
          <w:sz w:val="22"/>
          <w:szCs w:val="22"/>
        </w:rPr>
        <w:t>Adequate arrangements should be in place to benefit from, and to contribute to</w:t>
      </w:r>
      <w:r w:rsidR="006844E8" w:rsidRPr="00DC5F90">
        <w:rPr>
          <w:rFonts w:asciiTheme="minorHAnsi" w:hAnsiTheme="minorHAnsi" w:cstheme="minorHAnsi"/>
          <w:sz w:val="22"/>
          <w:szCs w:val="22"/>
        </w:rPr>
        <w:t>,</w:t>
      </w:r>
      <w:r w:rsidRPr="00DC5F90">
        <w:rPr>
          <w:rFonts w:asciiTheme="minorHAnsi" w:hAnsiTheme="minorHAnsi" w:cstheme="minorHAnsi"/>
          <w:sz w:val="22"/>
          <w:szCs w:val="22"/>
        </w:rPr>
        <w:t xml:space="preserve"> the provision of international assistance for preparedness and response for a nuclear or radiological emergency.</w:t>
      </w:r>
    </w:p>
    <w:p w14:paraId="72F00B34" w14:textId="4FCB4093" w:rsidR="00AD1B65" w:rsidRPr="00147166" w:rsidRDefault="00CE6E6E" w:rsidP="001145BD">
      <w:pPr>
        <w:pStyle w:val="Numbersnormal"/>
      </w:pPr>
      <w:r>
        <w:t>3.2</w:t>
      </w:r>
      <w:r w:rsidR="006A1037">
        <w:t>.</w:t>
      </w:r>
      <w:r w:rsidR="00AD1B65" w:rsidRPr="00147166">
        <w:t xml:space="preserve">93. </w:t>
      </w:r>
      <w:r w:rsidR="001145BD">
        <w:tab/>
      </w:r>
      <w:r w:rsidR="00AD1B65" w:rsidRPr="00147166">
        <w:t>Governments and international organ</w:t>
      </w:r>
      <w:r w:rsidR="005501CC">
        <w:t>is</w:t>
      </w:r>
      <w:r w:rsidR="00AD1B65" w:rsidRPr="00147166">
        <w:t>ations sh</w:t>
      </w:r>
      <w:r w:rsidR="00AD1B65">
        <w:t>ould</w:t>
      </w:r>
      <w:r w:rsidR="00AD1B65" w:rsidRPr="00147166">
        <w:t xml:space="preserve"> put in place and sh</w:t>
      </w:r>
      <w:r w:rsidR="00AD1B65">
        <w:t>ould</w:t>
      </w:r>
      <w:r w:rsidR="00AD1B65" w:rsidRPr="00147166">
        <w:t xml:space="preserve"> maintain arrangements to respond in a timely manner to a request made by a </w:t>
      </w:r>
      <w:r w:rsidR="006A1037">
        <w:t>country</w:t>
      </w:r>
      <w:r w:rsidR="00AD1B65" w:rsidRPr="00147166">
        <w:t>, in accordance with established mechanisms and respective mandates, for assistance in preparedness and response for a nuclear or radiological emergency.</w:t>
      </w:r>
    </w:p>
    <w:p w14:paraId="7DEACA17" w14:textId="60999071" w:rsidR="00AD1B65" w:rsidRDefault="00CE6E6E" w:rsidP="001145BD">
      <w:pPr>
        <w:pStyle w:val="Numbersnormal"/>
      </w:pPr>
      <w:r>
        <w:t>3.2</w:t>
      </w:r>
      <w:r w:rsidR="00AD1B65" w:rsidRPr="00147166">
        <w:t xml:space="preserve">.94. </w:t>
      </w:r>
      <w:r w:rsidR="001145BD">
        <w:tab/>
      </w:r>
      <w:r w:rsidR="00AD1B65" w:rsidRPr="00147166">
        <w:t>Arrangements sh</w:t>
      </w:r>
      <w:r w:rsidR="00AD1B65">
        <w:t>ould</w:t>
      </w:r>
      <w:r w:rsidR="00AD1B65" w:rsidRPr="00147166">
        <w:t xml:space="preserve"> be put in place and maintained for requesting and obtaining international assistance from </w:t>
      </w:r>
      <w:r w:rsidR="006A1037">
        <w:t>countrie</w:t>
      </w:r>
      <w:r w:rsidR="00AD1B65" w:rsidRPr="00147166">
        <w:t>s or international organ</w:t>
      </w:r>
      <w:r w:rsidR="005501CC">
        <w:t>is</w:t>
      </w:r>
      <w:r w:rsidR="00AD1B65" w:rsidRPr="00147166">
        <w:t xml:space="preserve">ations and for providing assistance to </w:t>
      </w:r>
      <w:r w:rsidR="006A1037">
        <w:t>countrie</w:t>
      </w:r>
      <w:r w:rsidR="00AD1B65" w:rsidRPr="00147166">
        <w:t>s (either directly or through the IAEA) in preparedness and response for a nuclear or radiological emergency, on the basis of international instruments (e.g</w:t>
      </w:r>
      <w:r w:rsidR="000C3329">
        <w:t>. the Assistance Convention (IAEA 1987)</w:t>
      </w:r>
      <w:r w:rsidR="00AD1B65" w:rsidRPr="00147166">
        <w:t>), bilateral agreements or other mechanisms. These arrangements sh</w:t>
      </w:r>
      <w:r w:rsidR="00AD1B65">
        <w:t>ould</w:t>
      </w:r>
      <w:r w:rsidR="00AD1B65" w:rsidRPr="00147166">
        <w:t xml:space="preserve"> take due account of compatibility requirements for the capabilities to be obtained from and </w:t>
      </w:r>
      <w:r w:rsidR="006A1037">
        <w:t>to be rendered to different countri</w:t>
      </w:r>
      <w:r w:rsidR="00AD1B65" w:rsidRPr="00147166">
        <w:t>es so as to ensure the usefulness of these capabilities.</w:t>
      </w:r>
    </w:p>
    <w:p w14:paraId="3357CC77" w14:textId="77777777" w:rsidR="00D401C4" w:rsidRPr="00147166" w:rsidRDefault="00D401C4" w:rsidP="00D60CE0"/>
    <w:tbl>
      <w:tblPr>
        <w:tblW w:w="9639" w:type="dxa"/>
        <w:shd w:val="clear" w:color="auto" w:fill="006600"/>
        <w:tblLook w:val="04A0" w:firstRow="1" w:lastRow="0" w:firstColumn="1" w:lastColumn="0" w:noHBand="0" w:noVBand="1"/>
      </w:tblPr>
      <w:tblGrid>
        <w:gridCol w:w="9639"/>
      </w:tblGrid>
      <w:tr w:rsidR="00D401C4" w:rsidRPr="004920A9" w14:paraId="59B737D4" w14:textId="77777777" w:rsidTr="001145BD">
        <w:trPr>
          <w:trHeight w:val="446"/>
        </w:trPr>
        <w:tc>
          <w:tcPr>
            <w:tcW w:w="8918" w:type="dxa"/>
            <w:shd w:val="clear" w:color="auto" w:fill="006600"/>
            <w:vAlign w:val="center"/>
          </w:tcPr>
          <w:p w14:paraId="4A4BD1AA" w14:textId="77777777" w:rsidR="00D401C4" w:rsidRPr="001145BD" w:rsidRDefault="00D401C4" w:rsidP="001145BD">
            <w:pPr>
              <w:pStyle w:val="Box"/>
              <w:framePr w:hSpace="0" w:wrap="auto" w:vAnchor="margin" w:xAlign="left" w:yAlign="inline"/>
              <w:spacing w:before="63" w:after="63"/>
              <w:suppressOverlap w:val="0"/>
              <w:rPr>
                <w:rFonts w:asciiTheme="minorHAnsi" w:eastAsia="Calibri" w:hAnsiTheme="minorHAnsi" w:cstheme="minorHAnsi"/>
                <w:lang w:val="en-GB"/>
              </w:rPr>
            </w:pPr>
            <w:r w:rsidRPr="001145BD">
              <w:rPr>
                <w:rFonts w:asciiTheme="minorHAnsi" w:eastAsia="Calibri" w:hAnsiTheme="minorHAnsi" w:cstheme="minorHAnsi"/>
                <w:bCs w:val="0"/>
                <w:lang w:val="en-GB"/>
              </w:rPr>
              <w:t>Terminating a nuclear or radiological emergency</w:t>
            </w:r>
          </w:p>
        </w:tc>
      </w:tr>
    </w:tbl>
    <w:p w14:paraId="64E5AE62" w14:textId="77777777" w:rsidR="00AD1B65" w:rsidRPr="001145BD" w:rsidRDefault="00AD1B65" w:rsidP="002A3E53">
      <w:pPr>
        <w:pStyle w:val="Quote"/>
        <w:rPr>
          <w:rFonts w:asciiTheme="minorHAnsi" w:hAnsiTheme="minorHAnsi" w:cstheme="minorHAnsi"/>
          <w:sz w:val="22"/>
          <w:szCs w:val="22"/>
        </w:rPr>
      </w:pPr>
      <w:r w:rsidRPr="001145BD">
        <w:rPr>
          <w:rFonts w:asciiTheme="minorHAnsi" w:hAnsiTheme="minorHAnsi" w:cstheme="minorHAnsi"/>
          <w:sz w:val="22"/>
          <w:szCs w:val="22"/>
        </w:rPr>
        <w:t>Arrangements should be in place for the termination of a nuclear or radiological emergency, with account taken of the need for the resumption of social and economic activity.</w:t>
      </w:r>
    </w:p>
    <w:p w14:paraId="5A5FD4CB" w14:textId="6AAF388F" w:rsidR="00AD1B65" w:rsidRPr="00147166" w:rsidRDefault="00CE6E6E" w:rsidP="001145BD">
      <w:pPr>
        <w:pStyle w:val="Numbersnormal"/>
      </w:pPr>
      <w:r>
        <w:t>3.2.</w:t>
      </w:r>
      <w:r w:rsidR="00AD1B65" w:rsidRPr="00147166">
        <w:t xml:space="preserve">95. </w:t>
      </w:r>
      <w:r w:rsidR="001145BD">
        <w:tab/>
      </w:r>
      <w:r w:rsidR="00AD1B65" w:rsidRPr="00147166">
        <w:t>Adjustment of protective actions</w:t>
      </w:r>
      <w:r w:rsidR="006A2998">
        <w:t xml:space="preserve">, </w:t>
      </w:r>
      <w:r w:rsidR="00AD1B65" w:rsidRPr="00147166">
        <w:t>other response actions and other arrangements that are aimed at enabling the termination of an emergency sh</w:t>
      </w:r>
      <w:r w:rsidR="00AD1B65">
        <w:t>ould</w:t>
      </w:r>
      <w:r w:rsidR="00AD1B65" w:rsidRPr="00147166">
        <w:t xml:space="preserve"> be made by a formal process that includes consultation of interested parties.</w:t>
      </w:r>
    </w:p>
    <w:p w14:paraId="29735EDE" w14:textId="7A0C7C9E" w:rsidR="00AD1B65" w:rsidRPr="00147166" w:rsidRDefault="00CE6E6E" w:rsidP="001145BD">
      <w:pPr>
        <w:pStyle w:val="Numbersnormal"/>
      </w:pPr>
      <w:r>
        <w:t>3.2</w:t>
      </w:r>
      <w:r w:rsidR="00AD1B65" w:rsidRPr="00147166">
        <w:t xml:space="preserve">.96. </w:t>
      </w:r>
      <w:r w:rsidR="001145BD">
        <w:tab/>
      </w:r>
      <w:r w:rsidR="00AD1B65" w:rsidRPr="00147166">
        <w:t xml:space="preserve">Arrangements for communication with the public in a nuclear or radiological </w:t>
      </w:r>
      <w:r w:rsidR="00AD1B65" w:rsidRPr="00840AF3">
        <w:t>emergency (</w:t>
      </w:r>
      <w:r w:rsidR="00840AF3" w:rsidRPr="00840AF3">
        <w:t>see clauses 3.2.69</w:t>
      </w:r>
      <w:r w:rsidR="0038636D">
        <w:t xml:space="preserve"> </w:t>
      </w:r>
      <w:r w:rsidR="00654032">
        <w:softHyphen/>
        <w:t>–</w:t>
      </w:r>
      <w:r w:rsidR="0038636D">
        <w:t xml:space="preserve"> </w:t>
      </w:r>
      <w:r w:rsidR="00840AF3" w:rsidRPr="00840AF3">
        <w:t>3.2.75</w:t>
      </w:r>
      <w:r w:rsidR="00AD1B65" w:rsidRPr="00840AF3">
        <w:t>) should</w:t>
      </w:r>
      <w:r w:rsidR="00AD1B65" w:rsidRPr="00147166">
        <w:t xml:space="preserve"> include arrangements for communication on the reasons for any adjustment of protective actions</w:t>
      </w:r>
      <w:r w:rsidR="006A2998">
        <w:t>,</w:t>
      </w:r>
      <w:r w:rsidR="00AD1B65" w:rsidRPr="00147166">
        <w:t xml:space="preserve"> other response actions and other arrangements aimed at </w:t>
      </w:r>
      <w:r w:rsidR="00AD1B65" w:rsidRPr="00147166">
        <w:lastRenderedPageBreak/>
        <w:t>enabling the termination of the emergency. This sh</w:t>
      </w:r>
      <w:r w:rsidR="00AD1B65">
        <w:t>ould</w:t>
      </w:r>
      <w:r w:rsidR="00AD1B65" w:rsidRPr="00147166">
        <w:t xml:space="preserve"> include providing the public with information on the need for any continuing protective actions following termination of the emergency and on any necessary modifications to their personal behaviour. Arrangements sh</w:t>
      </w:r>
      <w:r w:rsidR="00AD1B65">
        <w:t>ould</w:t>
      </w:r>
      <w:r w:rsidR="00AD1B65" w:rsidRPr="00147166">
        <w:t xml:space="preserve"> be made during this period to closely monitor public opinion and the reaction in the news media in order to ensure that any concerns can be promptly addressed. These arrangements sh</w:t>
      </w:r>
      <w:r w:rsidR="00AD1B65">
        <w:t>ould</w:t>
      </w:r>
      <w:r w:rsidR="00AD1B65" w:rsidRPr="00147166">
        <w:t xml:space="preserve"> ensure that any information provided to the public puts health hazards in </w:t>
      </w:r>
      <w:r w:rsidR="00AD1B65" w:rsidRPr="00840AF3">
        <w:t>perspective (</w:t>
      </w:r>
      <w:r w:rsidR="00840AF3" w:rsidRPr="00840AF3">
        <w:t>see clauses 3.2.72</w:t>
      </w:r>
      <w:r w:rsidR="00AD1B65" w:rsidRPr="00840AF3">
        <w:t>).</w:t>
      </w:r>
    </w:p>
    <w:p w14:paraId="4A0B2C6F" w14:textId="006315DC" w:rsidR="00AD1B65" w:rsidRPr="00147166" w:rsidRDefault="00CE6E6E" w:rsidP="001145BD">
      <w:pPr>
        <w:pStyle w:val="Numbersnormal"/>
      </w:pPr>
      <w:r>
        <w:t>3.2</w:t>
      </w:r>
      <w:r w:rsidR="00AD1B65" w:rsidRPr="00147166">
        <w:t xml:space="preserve">.97. </w:t>
      </w:r>
      <w:r w:rsidR="001145BD">
        <w:tab/>
      </w:r>
      <w:r w:rsidR="00AD1B65" w:rsidRPr="00147166">
        <w:t>The termination of a nuclear or radiological emergency sh</w:t>
      </w:r>
      <w:r w:rsidR="00AD1B65">
        <w:t>ould</w:t>
      </w:r>
      <w:r w:rsidR="00AD1B65" w:rsidRPr="00147166">
        <w:t xml:space="preserve"> be based on a formal decision that is made public and sh</w:t>
      </w:r>
      <w:r w:rsidR="00AD1B65">
        <w:t>ould</w:t>
      </w:r>
      <w:r w:rsidR="00AD1B65" w:rsidRPr="00147166">
        <w:t xml:space="preserve"> include prior consultation with interested parties, as appropriate.</w:t>
      </w:r>
    </w:p>
    <w:p w14:paraId="29B48A99" w14:textId="76E042F3" w:rsidR="00AD1B65" w:rsidRPr="00147166" w:rsidRDefault="00CE6E6E" w:rsidP="001145BD">
      <w:pPr>
        <w:pStyle w:val="Numbersnormal"/>
      </w:pPr>
      <w:r>
        <w:t>3.2</w:t>
      </w:r>
      <w:r w:rsidR="00AD1B65" w:rsidRPr="00147166">
        <w:t xml:space="preserve">.98. </w:t>
      </w:r>
      <w:r w:rsidR="001145BD">
        <w:tab/>
      </w:r>
      <w:r w:rsidR="00AD1B65" w:rsidRPr="00147166">
        <w:t>Both radiological consequences and non-radiological consequences sh</w:t>
      </w:r>
      <w:r w:rsidR="00AD1B65">
        <w:t>ould</w:t>
      </w:r>
      <w:r w:rsidR="00AD1B65" w:rsidRPr="00147166">
        <w:t xml:space="preserve"> be considered in deciding on the termination of an emergency as well as in the justification and optim</w:t>
      </w:r>
      <w:r w:rsidR="005501CC">
        <w:t>is</w:t>
      </w:r>
      <w:r w:rsidR="00AD1B65" w:rsidRPr="00147166">
        <w:t>ation of further protection strategies as necessary.</w:t>
      </w:r>
    </w:p>
    <w:p w14:paraId="0E35D51E" w14:textId="7E21EFE2" w:rsidR="00AD1B65" w:rsidRPr="00147166" w:rsidRDefault="00CE6E6E" w:rsidP="001145BD">
      <w:pPr>
        <w:pStyle w:val="Numbersnormal"/>
      </w:pPr>
      <w:r>
        <w:t>3.2</w:t>
      </w:r>
      <w:r w:rsidR="00AD1B65" w:rsidRPr="00147166">
        <w:t xml:space="preserve">.99. </w:t>
      </w:r>
      <w:r w:rsidR="001145BD">
        <w:tab/>
      </w:r>
      <w:r w:rsidR="00AD1B65" w:rsidRPr="00147166">
        <w:t>The transition to an existing exposure situation or to a planned exposure situation sh</w:t>
      </w:r>
      <w:r w:rsidR="00AD1B65">
        <w:t>ould</w:t>
      </w:r>
      <w:r w:rsidR="00AD1B65" w:rsidRPr="00147166">
        <w:t xml:space="preserve"> be made in a coordinated and orderly manner, by making any necessary transfer of responsibilities and with the increased involvement of relevant authorities and interested parties.</w:t>
      </w:r>
    </w:p>
    <w:p w14:paraId="423DA8F4" w14:textId="00ECBB94" w:rsidR="00AD1B65" w:rsidRPr="00147166" w:rsidRDefault="00CE6E6E" w:rsidP="001145BD">
      <w:pPr>
        <w:pStyle w:val="Numbersnormal"/>
      </w:pPr>
      <w:r>
        <w:t>3.2</w:t>
      </w:r>
      <w:r w:rsidR="00AD1B65" w:rsidRPr="00147166">
        <w:t xml:space="preserve">.100. </w:t>
      </w:r>
      <w:r w:rsidR="001145BD">
        <w:tab/>
      </w:r>
      <w:r w:rsidR="00AD1B65">
        <w:t>A</w:t>
      </w:r>
      <w:r w:rsidR="00AD1B65" w:rsidRPr="00147166">
        <w:t xml:space="preserve">s part of emergency preparedness, arrangements </w:t>
      </w:r>
      <w:r w:rsidR="00AD1B65">
        <w:t>should be</w:t>
      </w:r>
      <w:r w:rsidR="00AD1B65" w:rsidRPr="00147166">
        <w:t xml:space="preserve"> in place for the</w:t>
      </w:r>
      <w:r w:rsidR="00AD1B65">
        <w:t xml:space="preserve"> assurance of the</w:t>
      </w:r>
      <w:r w:rsidR="00AD1B65" w:rsidRPr="00147166">
        <w:t xml:space="preserve"> termination of a nuclear or radiological emergency. The arrangements sh</w:t>
      </w:r>
      <w:r w:rsidR="00AD1B65">
        <w:t>ould</w:t>
      </w:r>
      <w:r w:rsidR="00AD1B65" w:rsidRPr="00147166">
        <w:t xml:space="preserve"> take into account that the termination of an emergency might be at different times in different geographical areas. The planning process sh</w:t>
      </w:r>
      <w:r w:rsidR="00AD1B65">
        <w:t>ould</w:t>
      </w:r>
      <w:r w:rsidR="00AD1B65" w:rsidRPr="00147166">
        <w:t xml:space="preserve"> include as appropriate:</w:t>
      </w:r>
    </w:p>
    <w:p w14:paraId="5287764D" w14:textId="0F2AC32F" w:rsidR="00AD1B65" w:rsidRPr="00147166" w:rsidRDefault="007853B3" w:rsidP="00393E7B">
      <w:pPr>
        <w:numPr>
          <w:ilvl w:val="0"/>
          <w:numId w:val="28"/>
        </w:numPr>
        <w:spacing w:before="120"/>
        <w:ind w:left="1644" w:hanging="397"/>
      </w:pPr>
      <w:r>
        <w:t>t</w:t>
      </w:r>
      <w:r w:rsidR="00AD1B65" w:rsidRPr="00147166">
        <w:t>he roles and functions of organ</w:t>
      </w:r>
      <w:r w:rsidR="005501CC">
        <w:t>is</w:t>
      </w:r>
      <w:r>
        <w:t>ations</w:t>
      </w:r>
    </w:p>
    <w:p w14:paraId="31D243C3" w14:textId="13E4CDB2" w:rsidR="00AD1B65" w:rsidRPr="00147166" w:rsidRDefault="007853B3" w:rsidP="00393E7B">
      <w:pPr>
        <w:numPr>
          <w:ilvl w:val="0"/>
          <w:numId w:val="28"/>
        </w:numPr>
        <w:spacing w:before="120"/>
        <w:ind w:left="1644" w:hanging="397"/>
      </w:pPr>
      <w:r>
        <w:t>m</w:t>
      </w:r>
      <w:r w:rsidR="00AD1B65" w:rsidRPr="00147166">
        <w:t>eth</w:t>
      </w:r>
      <w:r>
        <w:t>ods of transferring information</w:t>
      </w:r>
    </w:p>
    <w:p w14:paraId="6A7E56DF" w14:textId="10265D8C" w:rsidR="00AD1B65" w:rsidRPr="00147166" w:rsidRDefault="007853B3" w:rsidP="00393E7B">
      <w:pPr>
        <w:numPr>
          <w:ilvl w:val="0"/>
          <w:numId w:val="28"/>
        </w:numPr>
        <w:spacing w:before="120"/>
        <w:ind w:left="1644" w:hanging="397"/>
      </w:pPr>
      <w:r>
        <w:t>m</w:t>
      </w:r>
      <w:r w:rsidR="00AD1B65" w:rsidRPr="00147166">
        <w:t>eans for assessing radiological consequences and non-radiological conseque</w:t>
      </w:r>
      <w:r>
        <w:t>nces</w:t>
      </w:r>
    </w:p>
    <w:p w14:paraId="0BD78A59" w14:textId="3CF3F11A" w:rsidR="00AD1B65" w:rsidRPr="00147166" w:rsidRDefault="007853B3" w:rsidP="00393E7B">
      <w:pPr>
        <w:numPr>
          <w:ilvl w:val="0"/>
          <w:numId w:val="28"/>
        </w:numPr>
        <w:spacing w:before="120"/>
        <w:ind w:left="1644" w:hanging="397"/>
      </w:pPr>
      <w:r>
        <w:t>c</w:t>
      </w:r>
      <w:r w:rsidR="00AD1B65" w:rsidRPr="00147166">
        <w:t xml:space="preserve">onditions, criteria and objectives to be met for enabling the termination of a nuclear or radiological </w:t>
      </w:r>
      <w:r w:rsidR="00AD1B65" w:rsidRPr="00840AF3">
        <w:t xml:space="preserve">emergency (see </w:t>
      </w:r>
      <w:r w:rsidR="00840AF3" w:rsidRPr="00840AF3">
        <w:t>Annex B</w:t>
      </w:r>
      <w:r>
        <w:t>)</w:t>
      </w:r>
    </w:p>
    <w:p w14:paraId="66E329EF" w14:textId="441E44C1" w:rsidR="00AD1B65" w:rsidRPr="00147166" w:rsidRDefault="007853B3" w:rsidP="00393E7B">
      <w:pPr>
        <w:numPr>
          <w:ilvl w:val="0"/>
          <w:numId w:val="28"/>
        </w:numPr>
        <w:spacing w:before="120"/>
        <w:ind w:left="1644" w:hanging="397"/>
      </w:pPr>
      <w:r>
        <w:t>a</w:t>
      </w:r>
      <w:r w:rsidR="00AD1B65" w:rsidRPr="00147166">
        <w:t xml:space="preserve"> review of the hazard assessment an</w:t>
      </w:r>
      <w:r>
        <w:t>d of the emergency arrangements</w:t>
      </w:r>
    </w:p>
    <w:p w14:paraId="33CC991B" w14:textId="3CA0FFBA" w:rsidR="00AD1B65" w:rsidRPr="00147166" w:rsidRDefault="007853B3" w:rsidP="00393E7B">
      <w:pPr>
        <w:numPr>
          <w:ilvl w:val="0"/>
          <w:numId w:val="28"/>
        </w:numPr>
        <w:spacing w:before="120"/>
        <w:ind w:left="1644" w:hanging="397"/>
      </w:pPr>
      <w:r>
        <w:t>e</w:t>
      </w:r>
      <w:r w:rsidR="00AD1B65" w:rsidRPr="00147166">
        <w:t>stablishment of national guidelines for the termina</w:t>
      </w:r>
      <w:r>
        <w:t>tion of an emergency</w:t>
      </w:r>
    </w:p>
    <w:p w14:paraId="4B1A6E22" w14:textId="4A562A9A" w:rsidR="00AD1B65" w:rsidRPr="00147166" w:rsidRDefault="007853B3" w:rsidP="00393E7B">
      <w:pPr>
        <w:numPr>
          <w:ilvl w:val="0"/>
          <w:numId w:val="28"/>
        </w:numPr>
        <w:spacing w:before="120"/>
        <w:ind w:left="1644" w:hanging="397"/>
      </w:pPr>
      <w:r>
        <w:t>a</w:t>
      </w:r>
      <w:r w:rsidR="00AD1B65" w:rsidRPr="00147166">
        <w:t>rrangements for continued communication with the public, and for monitoring of public opinion and</w:t>
      </w:r>
      <w:r>
        <w:t xml:space="preserve"> the reaction in the news media</w:t>
      </w:r>
    </w:p>
    <w:p w14:paraId="4FFFF993" w14:textId="076DC395" w:rsidR="00AD1B65" w:rsidRPr="00147166" w:rsidRDefault="007853B3" w:rsidP="00393E7B">
      <w:pPr>
        <w:numPr>
          <w:ilvl w:val="0"/>
          <w:numId w:val="28"/>
        </w:numPr>
        <w:spacing w:before="120"/>
        <w:ind w:left="1644" w:hanging="397"/>
      </w:pPr>
      <w:r>
        <w:t>a</w:t>
      </w:r>
      <w:r w:rsidR="00AD1B65" w:rsidRPr="00147166">
        <w:t>rrangements for consultation of interested parties.</w:t>
      </w:r>
    </w:p>
    <w:p w14:paraId="2A165378" w14:textId="1588EAE6" w:rsidR="00AD1B65" w:rsidRDefault="00CE6E6E" w:rsidP="00F36F4E">
      <w:pPr>
        <w:pStyle w:val="Numbersnormal"/>
      </w:pPr>
      <w:r>
        <w:t>3.2</w:t>
      </w:r>
      <w:r w:rsidR="00AD1B65" w:rsidRPr="00147166">
        <w:t xml:space="preserve">.101. </w:t>
      </w:r>
      <w:r w:rsidR="00F36F4E">
        <w:tab/>
      </w:r>
      <w:r w:rsidR="00AD1B65" w:rsidRPr="00147166">
        <w:t>Once the emergency is terminated, all workers undertaking relevant work sh</w:t>
      </w:r>
      <w:r w:rsidR="00AD1B65">
        <w:t>ould</w:t>
      </w:r>
      <w:r w:rsidR="00AD1B65" w:rsidRPr="00147166">
        <w:t xml:space="preserve"> be subject to the relevant requirements for occupational exposure in planned exposure situations </w:t>
      </w:r>
      <w:r w:rsidR="00B3435E">
        <w:t>(IAEA 2014)</w:t>
      </w:r>
      <w:r w:rsidR="00AD1B65" w:rsidRPr="00147166">
        <w:t>, and individual monitoring, environmental monitoring and health surveillance sh</w:t>
      </w:r>
      <w:r w:rsidR="00AD1B65">
        <w:t>ould</w:t>
      </w:r>
      <w:r w:rsidR="00AD1B65" w:rsidRPr="00147166">
        <w:t xml:space="preserve"> be conducted subject to the requirements for planned exposure situations or existing exposure situations, as appropriate </w:t>
      </w:r>
      <w:r w:rsidR="00B3435E">
        <w:t>(IAEA 2014)</w:t>
      </w:r>
      <w:r w:rsidR="00AD1B65" w:rsidRPr="00147166">
        <w:t>.</w:t>
      </w:r>
    </w:p>
    <w:p w14:paraId="358CFEFB" w14:textId="77777777" w:rsidR="00D401C4" w:rsidRPr="00147166" w:rsidRDefault="00D401C4" w:rsidP="00D60CE0"/>
    <w:tbl>
      <w:tblPr>
        <w:tblW w:w="9639" w:type="dxa"/>
        <w:shd w:val="clear" w:color="auto" w:fill="006600"/>
        <w:tblLook w:val="04A0" w:firstRow="1" w:lastRow="0" w:firstColumn="1" w:lastColumn="0" w:noHBand="0" w:noVBand="1"/>
      </w:tblPr>
      <w:tblGrid>
        <w:gridCol w:w="9639"/>
      </w:tblGrid>
      <w:tr w:rsidR="00D401C4" w:rsidRPr="004920A9" w14:paraId="1F0FC350" w14:textId="77777777" w:rsidTr="00E822A7">
        <w:trPr>
          <w:trHeight w:val="446"/>
        </w:trPr>
        <w:tc>
          <w:tcPr>
            <w:tcW w:w="8918" w:type="dxa"/>
            <w:shd w:val="clear" w:color="auto" w:fill="006600"/>
            <w:vAlign w:val="center"/>
          </w:tcPr>
          <w:p w14:paraId="7D1EBB98" w14:textId="77777777" w:rsidR="00D401C4" w:rsidRPr="00E822A7" w:rsidRDefault="00D401C4" w:rsidP="00E822A7">
            <w:pPr>
              <w:pStyle w:val="Box"/>
              <w:framePr w:hSpace="0" w:wrap="auto" w:vAnchor="margin" w:xAlign="left" w:yAlign="inline"/>
              <w:spacing w:before="63" w:after="63"/>
              <w:suppressOverlap w:val="0"/>
              <w:rPr>
                <w:rFonts w:asciiTheme="minorHAnsi" w:eastAsia="Calibri" w:hAnsiTheme="minorHAnsi" w:cstheme="minorHAnsi"/>
                <w:lang w:val="en-GB"/>
              </w:rPr>
            </w:pPr>
            <w:r w:rsidRPr="00E822A7">
              <w:rPr>
                <w:rFonts w:asciiTheme="minorHAnsi" w:eastAsia="Calibri" w:hAnsiTheme="minorHAnsi" w:cstheme="minorHAnsi"/>
                <w:bCs w:val="0"/>
                <w:lang w:val="en-GB"/>
              </w:rPr>
              <w:t>Analysing the nuclear or radiological emergency and the emergency response</w:t>
            </w:r>
          </w:p>
        </w:tc>
      </w:tr>
    </w:tbl>
    <w:p w14:paraId="3AC488BD" w14:textId="52B8EE69" w:rsidR="00AD1B65" w:rsidRPr="00E822A7" w:rsidRDefault="00AD1B65" w:rsidP="002A3E53">
      <w:pPr>
        <w:pStyle w:val="Quote"/>
        <w:rPr>
          <w:rFonts w:asciiTheme="minorHAnsi" w:hAnsiTheme="minorHAnsi" w:cstheme="minorHAnsi"/>
          <w:sz w:val="22"/>
          <w:szCs w:val="22"/>
        </w:rPr>
      </w:pPr>
      <w:r w:rsidRPr="00E822A7">
        <w:rPr>
          <w:rFonts w:asciiTheme="minorHAnsi" w:hAnsiTheme="minorHAnsi" w:cstheme="minorHAnsi"/>
          <w:sz w:val="22"/>
          <w:szCs w:val="22"/>
        </w:rPr>
        <w:lastRenderedPageBreak/>
        <w:t>A nuclear or radiological emergency and the emergency response should be analysed in order to identify actions to be taken to avoid other emergencies and to improve emergency arrangements.</w:t>
      </w:r>
    </w:p>
    <w:p w14:paraId="20BE88BD" w14:textId="0E8ECD74" w:rsidR="00AD1B65" w:rsidRPr="00147166" w:rsidRDefault="00CE6E6E" w:rsidP="003D1B6B">
      <w:pPr>
        <w:pStyle w:val="Numbersnormal"/>
      </w:pPr>
      <w:r>
        <w:t>3.2</w:t>
      </w:r>
      <w:r w:rsidR="00AD1B65" w:rsidRPr="00147166">
        <w:t xml:space="preserve">.102. </w:t>
      </w:r>
      <w:r w:rsidR="003D1B6B">
        <w:tab/>
      </w:r>
      <w:r w:rsidR="00AD1B65" w:rsidRPr="00147166">
        <w:t>Arrangements sh</w:t>
      </w:r>
      <w:r w:rsidR="00AD1B65">
        <w:t>ould</w:t>
      </w:r>
      <w:r w:rsidR="00AD1B65" w:rsidRPr="00147166">
        <w:t xml:space="preserve"> be made to document, protect and preserve, in an emergency response, to the extent practicable, data and information important for an analysis of the nuclear or radiological emergency and the emergency response. Arrangements sh</w:t>
      </w:r>
      <w:r w:rsidR="00AD1B65">
        <w:t>ould</w:t>
      </w:r>
      <w:r w:rsidR="00AD1B65" w:rsidRPr="00147166">
        <w:t xml:space="preserve"> be made to undertake a timely and comprehensive analysis of the nuclear or radiological emergency and the emergency response with the involvement of interested parties. These arrangements sh</w:t>
      </w:r>
      <w:r w:rsidR="00AD1B65">
        <w:t>ould</w:t>
      </w:r>
      <w:r w:rsidR="00AD1B65" w:rsidRPr="00147166">
        <w:t xml:space="preserve"> give due consideration to the need for making contributions to relevant internationally coordinated analyses and for sharing the findings of the analysis with relevant response organ</w:t>
      </w:r>
      <w:r w:rsidR="005501CC">
        <w:t>is</w:t>
      </w:r>
      <w:r w:rsidR="00AD1B65" w:rsidRPr="00147166">
        <w:t>ations. The analysis sh</w:t>
      </w:r>
      <w:r w:rsidR="00AD1B65">
        <w:t>ould</w:t>
      </w:r>
      <w:r w:rsidR="00AD1B65" w:rsidRPr="00147166">
        <w:t xml:space="preserve"> give due consideration to:</w:t>
      </w:r>
    </w:p>
    <w:p w14:paraId="4890787A" w14:textId="5EC90720" w:rsidR="00AD1B65" w:rsidRPr="00147166" w:rsidRDefault="00451393" w:rsidP="003D1B6B">
      <w:pPr>
        <w:numPr>
          <w:ilvl w:val="0"/>
          <w:numId w:val="29"/>
        </w:numPr>
        <w:spacing w:before="120"/>
        <w:ind w:left="1644" w:hanging="397"/>
      </w:pPr>
      <w:r>
        <w:t>t</w:t>
      </w:r>
      <w:r w:rsidR="00AD1B65" w:rsidRPr="00147166">
        <w:t>he reconstruction of the</w:t>
      </w:r>
      <w:r>
        <w:t xml:space="preserve"> circumstances of the emergency</w:t>
      </w:r>
    </w:p>
    <w:p w14:paraId="696AB48A" w14:textId="5E0764E1" w:rsidR="00AD1B65" w:rsidRPr="00147166" w:rsidRDefault="00451393" w:rsidP="003D1B6B">
      <w:pPr>
        <w:numPr>
          <w:ilvl w:val="0"/>
          <w:numId w:val="29"/>
        </w:numPr>
        <w:spacing w:before="120"/>
        <w:ind w:left="1644" w:hanging="397"/>
      </w:pPr>
      <w:r>
        <w:t>the root causes of the emergency</w:t>
      </w:r>
    </w:p>
    <w:p w14:paraId="3D9CF244" w14:textId="620E74AF" w:rsidR="00AD1B65" w:rsidRPr="00147166" w:rsidRDefault="00451393" w:rsidP="003D1B6B">
      <w:pPr>
        <w:numPr>
          <w:ilvl w:val="0"/>
          <w:numId w:val="29"/>
        </w:numPr>
        <w:spacing w:before="120"/>
        <w:ind w:left="1644" w:hanging="397"/>
      </w:pPr>
      <w:r>
        <w:t>r</w:t>
      </w:r>
      <w:r w:rsidR="00AD1B65" w:rsidRPr="00147166">
        <w:t>egulatory controls including regul</w:t>
      </w:r>
      <w:r>
        <w:t>ations and regulatory oversight</w:t>
      </w:r>
    </w:p>
    <w:p w14:paraId="4906F644" w14:textId="5BA09D55" w:rsidR="00AD1B65" w:rsidRPr="00147166" w:rsidRDefault="00451393" w:rsidP="003D1B6B">
      <w:pPr>
        <w:numPr>
          <w:ilvl w:val="0"/>
          <w:numId w:val="29"/>
        </w:numPr>
        <w:spacing w:before="120"/>
        <w:ind w:left="1644" w:hanging="397"/>
      </w:pPr>
      <w:r>
        <w:t>g</w:t>
      </w:r>
      <w:r w:rsidR="00AD1B65" w:rsidRPr="00147166">
        <w:t xml:space="preserve">eneral implications for safety, including the possible involvement of other sources or devices (including those in other </w:t>
      </w:r>
      <w:r w:rsidR="006A1037">
        <w:t>countri</w:t>
      </w:r>
      <w:r>
        <w:t>es)</w:t>
      </w:r>
    </w:p>
    <w:p w14:paraId="2B226732" w14:textId="5B0E0AED" w:rsidR="00AD1B65" w:rsidRPr="00147166" w:rsidRDefault="00451393" w:rsidP="003D1B6B">
      <w:pPr>
        <w:numPr>
          <w:ilvl w:val="0"/>
          <w:numId w:val="29"/>
        </w:numPr>
        <w:spacing w:before="120"/>
        <w:ind w:left="1644" w:hanging="397"/>
      </w:pPr>
      <w:r>
        <w:t>g</w:t>
      </w:r>
      <w:r w:rsidR="00AD1B65" w:rsidRPr="00147166">
        <w:t>eneral implications for n</w:t>
      </w:r>
      <w:r>
        <w:t>uclear security, as appropriate</w:t>
      </w:r>
    </w:p>
    <w:p w14:paraId="61DDB07E" w14:textId="31D29252" w:rsidR="00AD1B65" w:rsidRPr="00147166" w:rsidRDefault="00451393" w:rsidP="003D1B6B">
      <w:pPr>
        <w:numPr>
          <w:ilvl w:val="0"/>
          <w:numId w:val="29"/>
        </w:numPr>
        <w:spacing w:before="120"/>
        <w:ind w:left="1644" w:hanging="397"/>
      </w:pPr>
      <w:r>
        <w:t>n</w:t>
      </w:r>
      <w:r w:rsidR="00AD1B65" w:rsidRPr="00147166">
        <w:t>ecessary improve</w:t>
      </w:r>
      <w:r>
        <w:t>ments to emergency arrangements</w:t>
      </w:r>
    </w:p>
    <w:p w14:paraId="10C8CEFB" w14:textId="67E5A8FA" w:rsidR="00AD1B65" w:rsidRPr="00147166" w:rsidRDefault="00451393" w:rsidP="003D1B6B">
      <w:pPr>
        <w:numPr>
          <w:ilvl w:val="0"/>
          <w:numId w:val="29"/>
        </w:numPr>
        <w:spacing w:before="120"/>
        <w:ind w:left="1644" w:hanging="397"/>
      </w:pPr>
      <w:r>
        <w:t>n</w:t>
      </w:r>
      <w:r w:rsidR="00AD1B65" w:rsidRPr="00147166">
        <w:t>ecessary improvements to regulatory control.</w:t>
      </w:r>
    </w:p>
    <w:p w14:paraId="02B93AAB" w14:textId="0A07CE4B" w:rsidR="00AD1B65" w:rsidRPr="00147166" w:rsidRDefault="00CE6E6E" w:rsidP="00A637B4">
      <w:pPr>
        <w:pStyle w:val="Numbersnormal"/>
      </w:pPr>
      <w:r>
        <w:t>3.2</w:t>
      </w:r>
      <w:r w:rsidR="00AD1B65" w:rsidRPr="00147166">
        <w:t xml:space="preserve">.103. </w:t>
      </w:r>
      <w:r w:rsidR="00A637B4">
        <w:tab/>
      </w:r>
      <w:r w:rsidR="00AD1B65" w:rsidRPr="00147166">
        <w:t>Arrangements sh</w:t>
      </w:r>
      <w:r w:rsidR="00AD1B65">
        <w:t>ould</w:t>
      </w:r>
      <w:r w:rsidR="00AD1B65" w:rsidRPr="00147166">
        <w:t xml:space="preserve"> be made to enable comprehensive interviews on the circumstances of the nuclear or radiological emergency to be conducted with those involved.</w:t>
      </w:r>
    </w:p>
    <w:p w14:paraId="170C708A" w14:textId="4D8ECE65" w:rsidR="00AD1B65" w:rsidRPr="00147166" w:rsidRDefault="00CE6E6E" w:rsidP="00A637B4">
      <w:pPr>
        <w:pStyle w:val="Numbersnormal"/>
      </w:pPr>
      <w:r>
        <w:t>3.2</w:t>
      </w:r>
      <w:r w:rsidR="00AD1B65" w:rsidRPr="00147166">
        <w:t xml:space="preserve">.104. </w:t>
      </w:r>
      <w:r w:rsidR="00A637B4">
        <w:tab/>
      </w:r>
      <w:r w:rsidR="00AD1B65" w:rsidRPr="00147166">
        <w:t>Arrangements sh</w:t>
      </w:r>
      <w:r w:rsidR="00AD1B65">
        <w:t>ould</w:t>
      </w:r>
      <w:r w:rsidR="00AD1B65" w:rsidRPr="00147166">
        <w:t xml:space="preserve"> be made to acquire (e.g. from the IAEA, from another </w:t>
      </w:r>
      <w:r w:rsidR="006A1037">
        <w:t>country</w:t>
      </w:r>
      <w:r w:rsidR="00AD1B65" w:rsidRPr="00147166">
        <w:t xml:space="preserve"> or from the manufacturer of relevant equipment) the expertise necessary to conduct an analysis of the circumstances of the nuclear or radiological emergency.</w:t>
      </w:r>
    </w:p>
    <w:p w14:paraId="53461D60" w14:textId="24F8CDAE" w:rsidR="00AD1B65" w:rsidRPr="00147166" w:rsidRDefault="00CE6E6E" w:rsidP="00A637B4">
      <w:pPr>
        <w:pStyle w:val="Numbersnormal"/>
      </w:pPr>
      <w:r>
        <w:t>3.2</w:t>
      </w:r>
      <w:r w:rsidR="00AD1B65" w:rsidRPr="00147166">
        <w:t xml:space="preserve">.105. </w:t>
      </w:r>
      <w:r w:rsidR="00A637B4">
        <w:tab/>
      </w:r>
      <w:r w:rsidR="00AD1B65" w:rsidRPr="00147166">
        <w:t>Arrangements sh</w:t>
      </w:r>
      <w:r w:rsidR="00AD1B65">
        <w:t>ould</w:t>
      </w:r>
      <w:r w:rsidR="00AD1B65" w:rsidRPr="00147166">
        <w:t xml:space="preserve"> be made to take actions promptly on the basis of an analysis to avoid other emergencies, including provision of information to other operating organ</w:t>
      </w:r>
      <w:r w:rsidR="005501CC">
        <w:t>is</w:t>
      </w:r>
      <w:r w:rsidR="00AD1B65" w:rsidRPr="00147166">
        <w:t xml:space="preserve">ations, as relevant, or to other </w:t>
      </w:r>
      <w:r w:rsidR="006A1037">
        <w:t>countri</w:t>
      </w:r>
      <w:r w:rsidR="00AD1B65" w:rsidRPr="00147166">
        <w:t>es, directly or through the IAEA.</w:t>
      </w:r>
    </w:p>
    <w:p w14:paraId="43E1C20B" w14:textId="77777777" w:rsidR="00AD1B65" w:rsidRPr="0027447D" w:rsidRDefault="00545444" w:rsidP="00AB7CDF">
      <w:pPr>
        <w:pStyle w:val="Heading2"/>
        <w:keepLines/>
        <w:numPr>
          <w:ilvl w:val="1"/>
          <w:numId w:val="35"/>
        </w:numPr>
        <w:spacing w:before="360" w:line="264" w:lineRule="auto"/>
        <w:jc w:val="both"/>
        <w:rPr>
          <w:rFonts w:asciiTheme="minorHAnsi" w:eastAsia="Calibri" w:hAnsiTheme="minorHAnsi"/>
          <w:bCs/>
          <w:szCs w:val="26"/>
          <w:lang w:eastAsia="x-none"/>
        </w:rPr>
      </w:pPr>
      <w:bookmarkStart w:id="46" w:name="_Toc1728269"/>
      <w:r w:rsidRPr="0027447D">
        <w:rPr>
          <w:rFonts w:asciiTheme="minorHAnsi" w:eastAsia="Calibri" w:hAnsiTheme="minorHAnsi"/>
          <w:bCs/>
          <w:szCs w:val="26"/>
          <w:lang w:eastAsia="x-none"/>
        </w:rPr>
        <w:t>Guidance</w:t>
      </w:r>
      <w:r w:rsidR="0027447D">
        <w:rPr>
          <w:rFonts w:asciiTheme="minorHAnsi" w:eastAsia="Calibri" w:hAnsiTheme="minorHAnsi"/>
          <w:bCs/>
          <w:szCs w:val="26"/>
          <w:lang w:eastAsia="x-none"/>
        </w:rPr>
        <w:t xml:space="preserve"> for i</w:t>
      </w:r>
      <w:r w:rsidR="005A27D7" w:rsidRPr="0027447D">
        <w:rPr>
          <w:rFonts w:asciiTheme="minorHAnsi" w:eastAsia="Calibri" w:hAnsiTheme="minorHAnsi"/>
          <w:bCs/>
          <w:szCs w:val="26"/>
          <w:lang w:eastAsia="x-none"/>
        </w:rPr>
        <w:t>nfrastructure</w:t>
      </w:r>
      <w:bookmarkEnd w:id="46"/>
    </w:p>
    <w:p w14:paraId="46DDF57D" w14:textId="43C81E08" w:rsidR="00AD1B65" w:rsidRPr="001B42D9" w:rsidRDefault="00AD1B65" w:rsidP="001B42D9">
      <w:pPr>
        <w:pStyle w:val="Heading4"/>
      </w:pPr>
      <w:r w:rsidRPr="001B42D9">
        <w:t>G</w:t>
      </w:r>
      <w:r w:rsidR="00A637B4">
        <w:t>eneral</w:t>
      </w:r>
    </w:p>
    <w:p w14:paraId="4C1F9FEA" w14:textId="19E40D25" w:rsidR="00AD1B65" w:rsidRPr="00147166" w:rsidRDefault="00CE6E6E" w:rsidP="00A637B4">
      <w:pPr>
        <w:pStyle w:val="Numbersnormal"/>
      </w:pPr>
      <w:r>
        <w:t>3.3</w:t>
      </w:r>
      <w:r w:rsidR="00AD1B65" w:rsidRPr="00147166">
        <w:t xml:space="preserve">.1. </w:t>
      </w:r>
      <w:r w:rsidR="00A637B4">
        <w:tab/>
      </w:r>
      <w:r w:rsidR="00AD1B65" w:rsidRPr="00147166">
        <w:t xml:space="preserve">This section establishes the requirements for infrastructural elements that are essential to providing the capability for fulfilling the requirements established in Section </w:t>
      </w:r>
      <w:r w:rsidR="00C83383">
        <w:t>3.2</w:t>
      </w:r>
      <w:r w:rsidR="00AD1B65" w:rsidRPr="00147166">
        <w:t xml:space="preserve"> in accordance with the hazard assessment and the protection strategy.</w:t>
      </w:r>
    </w:p>
    <w:p w14:paraId="7446B63C" w14:textId="77777777" w:rsidR="00AD1B65" w:rsidRDefault="00AD1B65" w:rsidP="00D60CE0"/>
    <w:tbl>
      <w:tblPr>
        <w:tblW w:w="9639" w:type="dxa"/>
        <w:shd w:val="clear" w:color="auto" w:fill="006600"/>
        <w:tblLook w:val="04A0" w:firstRow="1" w:lastRow="0" w:firstColumn="1" w:lastColumn="0" w:noHBand="0" w:noVBand="1"/>
      </w:tblPr>
      <w:tblGrid>
        <w:gridCol w:w="9639"/>
      </w:tblGrid>
      <w:tr w:rsidR="00D401C4" w:rsidRPr="004920A9" w14:paraId="00619529" w14:textId="77777777" w:rsidTr="00A637B4">
        <w:trPr>
          <w:trHeight w:val="446"/>
        </w:trPr>
        <w:tc>
          <w:tcPr>
            <w:tcW w:w="8918" w:type="dxa"/>
            <w:shd w:val="clear" w:color="auto" w:fill="006600"/>
            <w:vAlign w:val="center"/>
          </w:tcPr>
          <w:p w14:paraId="57CA2105" w14:textId="77777777" w:rsidR="00D401C4" w:rsidRPr="00A637B4" w:rsidRDefault="00D401C4" w:rsidP="00A637B4">
            <w:pPr>
              <w:pStyle w:val="Box"/>
              <w:framePr w:hSpace="0" w:wrap="auto" w:vAnchor="margin" w:xAlign="left" w:yAlign="inline"/>
              <w:spacing w:before="63" w:after="63"/>
              <w:suppressOverlap w:val="0"/>
              <w:rPr>
                <w:rFonts w:asciiTheme="minorHAnsi" w:eastAsia="Calibri" w:hAnsiTheme="minorHAnsi" w:cstheme="minorHAnsi"/>
                <w:lang w:val="en-GB"/>
              </w:rPr>
            </w:pPr>
            <w:r w:rsidRPr="00A637B4">
              <w:rPr>
                <w:rFonts w:asciiTheme="minorHAnsi" w:eastAsia="Calibri" w:hAnsiTheme="minorHAnsi" w:cstheme="minorHAnsi"/>
                <w:bCs w:val="0"/>
                <w:lang w:val="en-GB"/>
              </w:rPr>
              <w:t>Authorities for emergency preparedness and response</w:t>
            </w:r>
          </w:p>
        </w:tc>
      </w:tr>
    </w:tbl>
    <w:p w14:paraId="3AA3FF4A" w14:textId="413A9540" w:rsidR="00AD1B65" w:rsidRPr="00A637B4" w:rsidRDefault="00AD1B65" w:rsidP="002A3E53">
      <w:pPr>
        <w:pStyle w:val="Quote"/>
        <w:rPr>
          <w:rFonts w:asciiTheme="minorHAnsi" w:hAnsiTheme="minorHAnsi" w:cstheme="minorHAnsi"/>
          <w:sz w:val="22"/>
          <w:szCs w:val="22"/>
        </w:rPr>
      </w:pPr>
      <w:r w:rsidRPr="00A637B4">
        <w:rPr>
          <w:rFonts w:asciiTheme="minorHAnsi" w:hAnsiTheme="minorHAnsi" w:cstheme="minorHAnsi"/>
          <w:sz w:val="22"/>
          <w:szCs w:val="22"/>
        </w:rPr>
        <w:t>The relevant authorities for preparedness and response for a nuclear or radiological emergency should be clearly established.</w:t>
      </w:r>
    </w:p>
    <w:p w14:paraId="408598F8" w14:textId="697B2892" w:rsidR="00AD1B65" w:rsidRPr="00147166" w:rsidRDefault="00CE6E6E" w:rsidP="004F10E2">
      <w:pPr>
        <w:pStyle w:val="Numbersnormal"/>
      </w:pPr>
      <w:r>
        <w:lastRenderedPageBreak/>
        <w:t>3.3</w:t>
      </w:r>
      <w:r w:rsidR="00AD1B65" w:rsidRPr="00147166">
        <w:t xml:space="preserve">.2. </w:t>
      </w:r>
      <w:r w:rsidR="004F10E2">
        <w:tab/>
      </w:r>
      <w:r w:rsidR="00AD1B65" w:rsidRPr="00147166">
        <w:t>The authorities for developing, maintaining and regulating arrangements, both on</w:t>
      </w:r>
      <w:r w:rsidR="00F52A39">
        <w:t>-</w:t>
      </w:r>
      <w:r w:rsidR="00AD1B65" w:rsidRPr="00147166">
        <w:t xml:space="preserve">site and </w:t>
      </w:r>
      <w:r w:rsidR="00F52A39">
        <w:t>off</w:t>
      </w:r>
      <w:r w:rsidR="00654032">
        <w:noBreakHyphen/>
      </w:r>
      <w:r w:rsidR="00F52A39">
        <w:t>site</w:t>
      </w:r>
      <w:r w:rsidR="00AD1B65" w:rsidRPr="00147166">
        <w:t>, for preparedness and response for a nuclear or radiological emergency sh</w:t>
      </w:r>
      <w:r w:rsidR="00AD1B65">
        <w:t>ould</w:t>
      </w:r>
      <w:r w:rsidR="00AD1B65" w:rsidRPr="00147166">
        <w:t xml:space="preserve"> be established by means of acts, legal codes or statutes.</w:t>
      </w:r>
    </w:p>
    <w:p w14:paraId="604A3736" w14:textId="75683890" w:rsidR="00AD1B65" w:rsidRPr="00147166" w:rsidRDefault="00CE6E6E" w:rsidP="004F10E2">
      <w:pPr>
        <w:pStyle w:val="Numbersnormal"/>
      </w:pPr>
      <w:r>
        <w:t>3.3</w:t>
      </w:r>
      <w:r w:rsidR="00AD1B65" w:rsidRPr="00147166">
        <w:t xml:space="preserve">.3. </w:t>
      </w:r>
      <w:r w:rsidR="004F10E2">
        <w:tab/>
      </w:r>
      <w:r w:rsidR="00AD1B65" w:rsidRPr="00147166">
        <w:t xml:space="preserve">All of the </w:t>
      </w:r>
      <w:r w:rsidR="00840AF3">
        <w:t>functions specified in Section 3.2</w:t>
      </w:r>
      <w:r w:rsidR="00AD1B65" w:rsidRPr="00147166">
        <w:t xml:space="preserve"> sh</w:t>
      </w:r>
      <w:r w:rsidR="00AD1B65">
        <w:t>ould</w:t>
      </w:r>
      <w:r w:rsidR="00AD1B65" w:rsidRPr="00147166">
        <w:t xml:space="preserve"> be assigned to the appropriate operating organ</w:t>
      </w:r>
      <w:r w:rsidR="005501CC">
        <w:t>is</w:t>
      </w:r>
      <w:r w:rsidR="00AD1B65" w:rsidRPr="00147166">
        <w:t>ations and to local, regional and national response organ</w:t>
      </w:r>
      <w:r w:rsidR="005501CC">
        <w:t>is</w:t>
      </w:r>
      <w:r w:rsidR="00AD1B65" w:rsidRPr="00147166">
        <w:t>ations. The involvement of all these organ</w:t>
      </w:r>
      <w:r w:rsidR="005501CC">
        <w:t>is</w:t>
      </w:r>
      <w:r w:rsidR="00AD1B65" w:rsidRPr="00147166">
        <w:t>ations in the performance of these functions, or in support of their performance, sh</w:t>
      </w:r>
      <w:r w:rsidR="00AD1B65">
        <w:t>ould</w:t>
      </w:r>
      <w:r w:rsidR="00AD1B65" w:rsidRPr="00147166">
        <w:t xml:space="preserve"> be documented.</w:t>
      </w:r>
      <w:r w:rsidR="00AD1B65" w:rsidRPr="00147166">
        <w:rPr>
          <w:vertAlign w:val="superscript"/>
        </w:rPr>
        <w:footnoteReference w:id="37"/>
      </w:r>
      <w:r w:rsidR="00AD1B65" w:rsidRPr="00147166">
        <w:t xml:space="preserve"> The documentation sh</w:t>
      </w:r>
      <w:r w:rsidR="00AD1B65">
        <w:t>ould</w:t>
      </w:r>
      <w:r w:rsidR="00AD1B65" w:rsidRPr="00147166">
        <w:t xml:space="preserve"> specify their roles, functions, authorities and responsibilities in emergency preparedness and response and sh</w:t>
      </w:r>
      <w:r w:rsidR="00AD1B65">
        <w:t>ould</w:t>
      </w:r>
      <w:r w:rsidR="00AD1B65" w:rsidRPr="00147166">
        <w:t xml:space="preserve"> assent to the authorities, roles and responsibilities of other response organ</w:t>
      </w:r>
      <w:r w:rsidR="005501CC">
        <w:t>is</w:t>
      </w:r>
      <w:r w:rsidR="00AD1B65" w:rsidRPr="00147166">
        <w:t>ations. Conflicting or potentially conflicting and overlapping roles and responsibilities sh</w:t>
      </w:r>
      <w:r w:rsidR="00AD1B65">
        <w:t>ould</w:t>
      </w:r>
      <w:r w:rsidR="00AD1B65" w:rsidRPr="00147166">
        <w:t xml:space="preserve"> be identified and conflicts sh</w:t>
      </w:r>
      <w:r w:rsidR="00AD1B65">
        <w:t>ould</w:t>
      </w:r>
      <w:r w:rsidR="00AD1B65" w:rsidRPr="00147166">
        <w:t xml:space="preserve"> be resolved at the preparedness stage through the national coordinating </w:t>
      </w:r>
      <w:r w:rsidR="00AD1B65" w:rsidRPr="00840AF3">
        <w:t>mechanism (</w:t>
      </w:r>
      <w:r w:rsidR="00840AF3" w:rsidRPr="00840AF3">
        <w:t>see clause</w:t>
      </w:r>
      <w:r w:rsidR="00AD1B65" w:rsidRPr="00840AF3">
        <w:t xml:space="preserve"> </w:t>
      </w:r>
      <w:r w:rsidRPr="00840AF3">
        <w:t>3.1</w:t>
      </w:r>
      <w:r w:rsidR="00AD1B65" w:rsidRPr="00840AF3">
        <w:t>.10).</w:t>
      </w:r>
    </w:p>
    <w:p w14:paraId="1A34F9A5" w14:textId="0BC559C6" w:rsidR="00AD1B65" w:rsidRPr="00147166" w:rsidRDefault="00CE6E6E" w:rsidP="004F10E2">
      <w:pPr>
        <w:pStyle w:val="Numbersnormal"/>
      </w:pPr>
      <w:r>
        <w:t>3.3</w:t>
      </w:r>
      <w:r w:rsidR="00AD1B65" w:rsidRPr="00147166">
        <w:t xml:space="preserve">.4. </w:t>
      </w:r>
      <w:r w:rsidR="004F10E2">
        <w:tab/>
      </w:r>
      <w:r w:rsidR="00AD1B65" w:rsidRPr="00147166">
        <w:t>The authority and responsibility for making decisions on response actions to be taken on</w:t>
      </w:r>
      <w:r w:rsidR="00F52A39">
        <w:t>-</w:t>
      </w:r>
      <w:r w:rsidR="00AD1B65" w:rsidRPr="00147166">
        <w:t xml:space="preserve">site and </w:t>
      </w:r>
      <w:r w:rsidR="00F52A39">
        <w:t>off-site</w:t>
      </w:r>
      <w:r w:rsidR="00AD1B65" w:rsidRPr="00840AF3">
        <w:t xml:space="preserve"> (</w:t>
      </w:r>
      <w:r w:rsidR="00840AF3" w:rsidRPr="00840AF3">
        <w:t xml:space="preserve">see clause </w:t>
      </w:r>
      <w:r w:rsidRPr="00840AF3">
        <w:t>3.2</w:t>
      </w:r>
      <w:r w:rsidR="00840AF3" w:rsidRPr="00840AF3">
        <w:t>.</w:t>
      </w:r>
      <w:r w:rsidR="00AD1B65" w:rsidRPr="00840AF3">
        <w:t>7) and</w:t>
      </w:r>
      <w:r w:rsidR="00AD1B65" w:rsidRPr="00147166">
        <w:t xml:space="preserve"> the authority and responsibility for communication with the public sh</w:t>
      </w:r>
      <w:r w:rsidR="00AD1B65">
        <w:t>ould</w:t>
      </w:r>
      <w:r w:rsidR="00AD1B65" w:rsidRPr="00147166">
        <w:t xml:space="preserve"> be clearly assigned for each phase of the response.</w:t>
      </w:r>
    </w:p>
    <w:p w14:paraId="7D59FF69" w14:textId="7A53B5D2" w:rsidR="00AD1B65" w:rsidRPr="00147166" w:rsidRDefault="00CE6E6E" w:rsidP="004F10E2">
      <w:pPr>
        <w:pStyle w:val="Numbersnormal"/>
      </w:pPr>
      <w:r>
        <w:t>3.3</w:t>
      </w:r>
      <w:r w:rsidR="00AD1B65" w:rsidRPr="00147166">
        <w:t xml:space="preserve">.5. </w:t>
      </w:r>
      <w:r w:rsidR="004F10E2">
        <w:tab/>
      </w:r>
      <w:r w:rsidR="00AD1B65" w:rsidRPr="00147166">
        <w:t>The emergency arrangements sh</w:t>
      </w:r>
      <w:r w:rsidR="00AD1B65">
        <w:t>ould</w:t>
      </w:r>
      <w:r w:rsidR="00AD1B65" w:rsidRPr="00147166">
        <w:t xml:space="preserve"> include clear assignment of responsibilities and authorities, and sh</w:t>
      </w:r>
      <w:r w:rsidR="00AD1B65">
        <w:t>ould</w:t>
      </w:r>
      <w:r w:rsidR="00AD1B65" w:rsidRPr="00147166">
        <w:t xml:space="preserve"> provide for coordination and for communication in all phases of the response. These arrangements sh</w:t>
      </w:r>
      <w:r w:rsidR="00AD1B65">
        <w:t>ould</w:t>
      </w:r>
      <w:r w:rsidR="00AD1B65" w:rsidRPr="00147166">
        <w:t xml:space="preserve"> include:</w:t>
      </w:r>
    </w:p>
    <w:p w14:paraId="00A8627F" w14:textId="4E4B69E5" w:rsidR="00AD1B65" w:rsidRPr="00147166" w:rsidRDefault="004E4848" w:rsidP="00AB7CDF">
      <w:pPr>
        <w:numPr>
          <w:ilvl w:val="0"/>
          <w:numId w:val="47"/>
        </w:numPr>
        <w:spacing w:before="120"/>
        <w:ind w:left="1644" w:hanging="397"/>
      </w:pPr>
      <w:r>
        <w:t>e</w:t>
      </w:r>
      <w:r w:rsidR="00AD1B65" w:rsidRPr="00147166">
        <w:t>nsuring that for each response organ</w:t>
      </w:r>
      <w:r w:rsidR="005501CC">
        <w:t>is</w:t>
      </w:r>
      <w:r w:rsidR="00AD1B65" w:rsidRPr="00147166">
        <w:t xml:space="preserve">ation a position in the response hierarchy has the authority and responsibility to direct and to </w:t>
      </w:r>
      <w:r>
        <w:t>coordinate its response actions</w:t>
      </w:r>
    </w:p>
    <w:p w14:paraId="56D765A5" w14:textId="0A2D2516" w:rsidR="00AD1B65" w:rsidRPr="00147166" w:rsidRDefault="004E4848" w:rsidP="00AB7CDF">
      <w:pPr>
        <w:numPr>
          <w:ilvl w:val="0"/>
          <w:numId w:val="47"/>
        </w:numPr>
        <w:spacing w:before="120"/>
        <w:ind w:left="1644" w:hanging="397"/>
      </w:pPr>
      <w:r>
        <w:t>c</w:t>
      </w:r>
      <w:r w:rsidR="00AD1B65" w:rsidRPr="00147166">
        <w:t xml:space="preserve">learly assigning the authority and responsibility for the direction and coordination of the entire </w:t>
      </w:r>
      <w:r w:rsidR="00AD1B65" w:rsidRPr="00840AF3">
        <w:t>response (</w:t>
      </w:r>
      <w:r w:rsidR="00840AF3" w:rsidRPr="00840AF3">
        <w:t>see clause</w:t>
      </w:r>
      <w:r w:rsidR="00AD1B65" w:rsidRPr="00840AF3">
        <w:t xml:space="preserve"> </w:t>
      </w:r>
      <w:r w:rsidR="00CE6E6E" w:rsidRPr="00840AF3">
        <w:t>3.2</w:t>
      </w:r>
      <w:r w:rsidR="00AD1B65" w:rsidRPr="00840AF3">
        <w:t>.7) and for</w:t>
      </w:r>
      <w:r w:rsidR="00AD1B65" w:rsidRPr="00147166">
        <w:t xml:space="preserve"> the prevention and resolution of conflicts between response organ</w:t>
      </w:r>
      <w:r w:rsidR="005501CC">
        <w:t>is</w:t>
      </w:r>
      <w:r>
        <w:t>ations</w:t>
      </w:r>
    </w:p>
    <w:p w14:paraId="20635E09" w14:textId="754A2D55" w:rsidR="00AD1B65" w:rsidRPr="00147166" w:rsidRDefault="004E4848" w:rsidP="00AB7CDF">
      <w:pPr>
        <w:numPr>
          <w:ilvl w:val="0"/>
          <w:numId w:val="47"/>
        </w:numPr>
        <w:spacing w:before="120"/>
        <w:ind w:left="1644" w:hanging="397"/>
      </w:pPr>
      <w:r>
        <w:t>a</w:t>
      </w:r>
      <w:r w:rsidR="00AD1B65" w:rsidRPr="00147166">
        <w:t>ssigning to an on-site position the authority and responsibility for notifying the appropriate response organ</w:t>
      </w:r>
      <w:r w:rsidR="005501CC">
        <w:t>is</w:t>
      </w:r>
      <w:r w:rsidR="00AD1B65" w:rsidRPr="00147166">
        <w:t>ation(s) of an emergency and for t</w:t>
      </w:r>
      <w:r>
        <w:t>aking immediate on-site actions</w:t>
      </w:r>
    </w:p>
    <w:p w14:paraId="1F1B3E36" w14:textId="406C1C28" w:rsidR="00AD1B65" w:rsidRPr="00147166" w:rsidRDefault="004E4848" w:rsidP="00AB7CDF">
      <w:pPr>
        <w:numPr>
          <w:ilvl w:val="0"/>
          <w:numId w:val="47"/>
        </w:numPr>
        <w:spacing w:before="120"/>
        <w:ind w:left="1644" w:hanging="397"/>
      </w:pPr>
      <w:r>
        <w:t>a</w:t>
      </w:r>
      <w:r w:rsidR="00AD1B65" w:rsidRPr="00147166">
        <w:t xml:space="preserve">ssigning to an on-site position the responsibility for directing the entire on-site emergency </w:t>
      </w:r>
      <w:r w:rsidR="00AD1B65" w:rsidRPr="00840AF3">
        <w:t>response (</w:t>
      </w:r>
      <w:r w:rsidR="00840AF3" w:rsidRPr="00840AF3">
        <w:t>see clause</w:t>
      </w:r>
      <w:r w:rsidR="00AD1B65" w:rsidRPr="00840AF3">
        <w:t xml:space="preserve">s </w:t>
      </w:r>
      <w:r w:rsidR="0000622C" w:rsidRPr="00840AF3">
        <w:t>3.2</w:t>
      </w:r>
      <w:r w:rsidR="00AD1B65" w:rsidRPr="00840AF3">
        <w:t xml:space="preserve">.2 and </w:t>
      </w:r>
      <w:r w:rsidR="0000622C" w:rsidRPr="00840AF3">
        <w:t>3.2</w:t>
      </w:r>
      <w:r w:rsidR="00AD1B65" w:rsidRPr="00840AF3">
        <w:t>.7).</w:t>
      </w:r>
    </w:p>
    <w:p w14:paraId="732E6745" w14:textId="77777777" w:rsidR="00AD1B65" w:rsidRPr="00147166" w:rsidRDefault="00AD1B65" w:rsidP="00D60CE0">
      <w:r w:rsidRPr="00147166">
        <w:t>These arrangements sh</w:t>
      </w:r>
      <w:r>
        <w:t>ould</w:t>
      </w:r>
      <w:r w:rsidRPr="00147166">
        <w:t xml:space="preserve"> be such as to ensure that those personnel with authority and responsibility to perform critical response functions</w:t>
      </w:r>
      <w:r w:rsidRPr="00147166">
        <w:rPr>
          <w:vertAlign w:val="superscript"/>
        </w:rPr>
        <w:footnoteReference w:id="38"/>
      </w:r>
      <w:r w:rsidRPr="00147166">
        <w:t xml:space="preserve"> in an emergency response are not assigned any other responsibilities in an emergency that would interfere with the prompt performance of the specified functions.</w:t>
      </w:r>
    </w:p>
    <w:p w14:paraId="563CB11C" w14:textId="0A023F33" w:rsidR="00AD1B65" w:rsidRPr="00147166" w:rsidRDefault="0000622C" w:rsidP="004F10E2">
      <w:pPr>
        <w:pStyle w:val="Numbersnormal"/>
      </w:pPr>
      <w:r>
        <w:lastRenderedPageBreak/>
        <w:t>3.3</w:t>
      </w:r>
      <w:r w:rsidR="00AD1B65" w:rsidRPr="00147166">
        <w:t xml:space="preserve">.6. </w:t>
      </w:r>
      <w:r w:rsidR="004F10E2">
        <w:tab/>
      </w:r>
      <w:r w:rsidR="00AD1B65" w:rsidRPr="00147166">
        <w:t>The arrangements for delegation and/or transfer of authority sh</w:t>
      </w:r>
      <w:r w:rsidR="00AD1B65">
        <w:t>ould</w:t>
      </w:r>
      <w:r w:rsidR="00AD1B65" w:rsidRPr="00147166">
        <w:t xml:space="preserve"> be specified in the relevant emergency plans, together with arrangements for notifying all appropriate parties of the transfer.</w:t>
      </w:r>
    </w:p>
    <w:p w14:paraId="71636080" w14:textId="77777777" w:rsidR="00AD1B65" w:rsidRDefault="00AD1B65" w:rsidP="00D60CE0"/>
    <w:tbl>
      <w:tblPr>
        <w:tblW w:w="9639" w:type="dxa"/>
        <w:shd w:val="clear" w:color="auto" w:fill="006600"/>
        <w:tblLook w:val="04A0" w:firstRow="1" w:lastRow="0" w:firstColumn="1" w:lastColumn="0" w:noHBand="0" w:noVBand="1"/>
      </w:tblPr>
      <w:tblGrid>
        <w:gridCol w:w="9639"/>
      </w:tblGrid>
      <w:tr w:rsidR="00D401C4" w:rsidRPr="004920A9" w14:paraId="414B0472" w14:textId="77777777" w:rsidTr="00143034">
        <w:trPr>
          <w:trHeight w:val="446"/>
        </w:trPr>
        <w:tc>
          <w:tcPr>
            <w:tcW w:w="8918" w:type="dxa"/>
            <w:shd w:val="clear" w:color="auto" w:fill="006600"/>
            <w:vAlign w:val="center"/>
          </w:tcPr>
          <w:p w14:paraId="0C7A0CD5" w14:textId="77777777" w:rsidR="00D401C4" w:rsidRPr="00143034" w:rsidRDefault="00D401C4" w:rsidP="00143034">
            <w:pPr>
              <w:pStyle w:val="Box"/>
              <w:framePr w:hSpace="0" w:wrap="auto" w:vAnchor="margin" w:xAlign="left" w:yAlign="inline"/>
              <w:spacing w:before="63" w:after="63"/>
              <w:suppressOverlap w:val="0"/>
              <w:rPr>
                <w:rFonts w:asciiTheme="minorHAnsi" w:eastAsia="Calibri" w:hAnsiTheme="minorHAnsi" w:cstheme="minorHAnsi"/>
                <w:lang w:val="en-GB"/>
              </w:rPr>
            </w:pPr>
            <w:r w:rsidRPr="00143034">
              <w:rPr>
                <w:rFonts w:asciiTheme="minorHAnsi" w:eastAsia="Calibri" w:hAnsiTheme="minorHAnsi" w:cstheme="minorHAnsi"/>
                <w:bCs w:val="0"/>
                <w:lang w:val="en-GB"/>
              </w:rPr>
              <w:t>Organi</w:t>
            </w:r>
            <w:r w:rsidR="00023B03" w:rsidRPr="00143034">
              <w:rPr>
                <w:rFonts w:asciiTheme="minorHAnsi" w:eastAsia="Calibri" w:hAnsiTheme="minorHAnsi" w:cstheme="minorHAnsi"/>
                <w:bCs w:val="0"/>
                <w:lang w:val="en-GB"/>
              </w:rPr>
              <w:t>s</w:t>
            </w:r>
            <w:r w:rsidRPr="00143034">
              <w:rPr>
                <w:rFonts w:asciiTheme="minorHAnsi" w:eastAsia="Calibri" w:hAnsiTheme="minorHAnsi" w:cstheme="minorHAnsi"/>
                <w:bCs w:val="0"/>
                <w:lang w:val="en-GB"/>
              </w:rPr>
              <w:t>ation and staffing for emergency preparedness and response</w:t>
            </w:r>
          </w:p>
        </w:tc>
      </w:tr>
    </w:tbl>
    <w:p w14:paraId="75F664AC" w14:textId="77777777" w:rsidR="00AD1B65" w:rsidRPr="00143034" w:rsidRDefault="00023B03" w:rsidP="002A3E53">
      <w:pPr>
        <w:pStyle w:val="Quote"/>
        <w:rPr>
          <w:rFonts w:asciiTheme="minorHAnsi" w:hAnsiTheme="minorHAnsi" w:cstheme="minorHAnsi"/>
          <w:sz w:val="22"/>
          <w:szCs w:val="22"/>
        </w:rPr>
      </w:pPr>
      <w:r w:rsidRPr="00143034">
        <w:rPr>
          <w:rFonts w:asciiTheme="minorHAnsi" w:hAnsiTheme="minorHAnsi" w:cstheme="minorHAnsi"/>
          <w:sz w:val="22"/>
          <w:szCs w:val="22"/>
        </w:rPr>
        <w:t>Arrangements should be made such that the overall organisation</w:t>
      </w:r>
      <w:r w:rsidR="00AD1B65" w:rsidRPr="00143034">
        <w:rPr>
          <w:rFonts w:asciiTheme="minorHAnsi" w:hAnsiTheme="minorHAnsi" w:cstheme="minorHAnsi"/>
          <w:sz w:val="22"/>
          <w:szCs w:val="22"/>
        </w:rPr>
        <w:t xml:space="preserve"> for preparedness and response for a nuclear or radiological emergency </w:t>
      </w:r>
      <w:r w:rsidRPr="00143034">
        <w:rPr>
          <w:rFonts w:asciiTheme="minorHAnsi" w:hAnsiTheme="minorHAnsi" w:cstheme="minorHAnsi"/>
          <w:sz w:val="22"/>
          <w:szCs w:val="22"/>
        </w:rPr>
        <w:t>is</w:t>
      </w:r>
      <w:r w:rsidR="00AD1B65" w:rsidRPr="00143034">
        <w:rPr>
          <w:rFonts w:asciiTheme="minorHAnsi" w:hAnsiTheme="minorHAnsi" w:cstheme="minorHAnsi"/>
          <w:sz w:val="22"/>
          <w:szCs w:val="22"/>
        </w:rPr>
        <w:t xml:space="preserve"> clearly specified and staffed with sufficient personnel who are qualified and are assessed for their fitness for their intended duties.</w:t>
      </w:r>
    </w:p>
    <w:p w14:paraId="088123D5" w14:textId="6282927E" w:rsidR="00AD1B65" w:rsidRPr="00147166" w:rsidRDefault="0000622C" w:rsidP="00143034">
      <w:pPr>
        <w:pStyle w:val="Numbersnormal"/>
      </w:pPr>
      <w:r>
        <w:t>3.3</w:t>
      </w:r>
      <w:r w:rsidR="00AD1B65" w:rsidRPr="00147166">
        <w:t xml:space="preserve">.7. </w:t>
      </w:r>
      <w:r w:rsidR="00143034">
        <w:tab/>
      </w:r>
      <w:r w:rsidR="00AD1B65" w:rsidRPr="00147166">
        <w:t>The organ</w:t>
      </w:r>
      <w:r w:rsidR="005501CC">
        <w:t>is</w:t>
      </w:r>
      <w:r w:rsidR="00AD1B65" w:rsidRPr="00147166">
        <w:t>ational relationships for preparedness and response for a nuclear or radiological emergency and interfaces between all the response organ</w:t>
      </w:r>
      <w:r w:rsidR="005501CC">
        <w:t>is</w:t>
      </w:r>
      <w:r w:rsidR="00AD1B65" w:rsidRPr="00147166">
        <w:t>ations sh</w:t>
      </w:r>
      <w:r w:rsidR="00AD1B65">
        <w:t>ould</w:t>
      </w:r>
      <w:r w:rsidR="00AD1B65" w:rsidRPr="00147166">
        <w:t xml:space="preserve"> be established.</w:t>
      </w:r>
    </w:p>
    <w:p w14:paraId="5D4853E8" w14:textId="05DDB1AD" w:rsidR="00AD1B65" w:rsidRPr="00147166" w:rsidRDefault="0000622C" w:rsidP="00143034">
      <w:pPr>
        <w:pStyle w:val="Numbersnormal"/>
      </w:pPr>
      <w:r>
        <w:t>3.3</w:t>
      </w:r>
      <w:r w:rsidR="00AD1B65" w:rsidRPr="00147166">
        <w:t xml:space="preserve">.8. </w:t>
      </w:r>
      <w:r w:rsidR="00143034">
        <w:tab/>
      </w:r>
      <w:r w:rsidR="00AD1B65" w:rsidRPr="00147166">
        <w:t>The positions responsible within each operating organ</w:t>
      </w:r>
      <w:r w:rsidR="005501CC">
        <w:t>is</w:t>
      </w:r>
      <w:r w:rsidR="00AD1B65" w:rsidRPr="00147166">
        <w:t>ation and response organ</w:t>
      </w:r>
      <w:r w:rsidR="005501CC">
        <w:t>is</w:t>
      </w:r>
      <w:r w:rsidR="00AD1B65" w:rsidRPr="00147166">
        <w:t xml:space="preserve">ation for performance of the response </w:t>
      </w:r>
      <w:r w:rsidR="00840AF3">
        <w:t>functions specified in Section 3.2</w:t>
      </w:r>
      <w:r w:rsidR="00AD1B65" w:rsidRPr="00147166">
        <w:t xml:space="preserve"> sh</w:t>
      </w:r>
      <w:r w:rsidR="00AD1B65">
        <w:t>ould</w:t>
      </w:r>
      <w:r w:rsidR="00AD1B65" w:rsidRPr="00147166">
        <w:t xml:space="preserve"> be assigned in the emergency plans and procedures. The positions responsible in each operating organ</w:t>
      </w:r>
      <w:r w:rsidR="005501CC">
        <w:t>is</w:t>
      </w:r>
      <w:r w:rsidR="00AD1B65" w:rsidRPr="00147166">
        <w:t>ation, in each response organ</w:t>
      </w:r>
      <w:r w:rsidR="005501CC">
        <w:t>is</w:t>
      </w:r>
      <w:r w:rsidR="00AD1B65" w:rsidRPr="00147166">
        <w:t>ation and in the</w:t>
      </w:r>
      <w:r w:rsidR="00DA60D7">
        <w:t xml:space="preserve"> relevant authority</w:t>
      </w:r>
      <w:r w:rsidR="00AD1B65" w:rsidRPr="00147166">
        <w:t xml:space="preserve"> for the performance of activities at the preparedness stage, in accordance with these requirements, sh</w:t>
      </w:r>
      <w:r w:rsidR="00AD1B65">
        <w:t>ould</w:t>
      </w:r>
      <w:r w:rsidR="00AD1B65" w:rsidRPr="00147166">
        <w:t xml:space="preserve"> be assigned as part of the routine organ</w:t>
      </w:r>
      <w:r w:rsidR="005501CC">
        <w:t>is</w:t>
      </w:r>
      <w:r w:rsidR="00AD1B65" w:rsidRPr="00147166">
        <w:t>ational structures and sh</w:t>
      </w:r>
      <w:r w:rsidR="00AD1B65">
        <w:t>ould</w:t>
      </w:r>
      <w:r w:rsidR="00AD1B65" w:rsidRPr="00147166">
        <w:t xml:space="preserve"> be specified, as appropriate, in the emergency plans and procedures.</w:t>
      </w:r>
    </w:p>
    <w:p w14:paraId="3AC7C798" w14:textId="0EBF3001" w:rsidR="00AD1B65" w:rsidRPr="00147166" w:rsidRDefault="0000622C" w:rsidP="00143034">
      <w:pPr>
        <w:pStyle w:val="Numbersnormal"/>
      </w:pPr>
      <w:r>
        <w:t>3.3</w:t>
      </w:r>
      <w:r w:rsidR="00AD1B65" w:rsidRPr="00147166">
        <w:t xml:space="preserve">.9. </w:t>
      </w:r>
      <w:r w:rsidR="00143034">
        <w:tab/>
      </w:r>
      <w:r w:rsidR="00AD1B65" w:rsidRPr="00147166">
        <w:t>Personnel who are assigned to positions in all operating organ</w:t>
      </w:r>
      <w:r w:rsidR="005501CC">
        <w:t>is</w:t>
      </w:r>
      <w:r w:rsidR="00AD1B65" w:rsidRPr="00147166">
        <w:t>ations and response organ</w:t>
      </w:r>
      <w:r w:rsidR="005501CC">
        <w:t>is</w:t>
      </w:r>
      <w:r w:rsidR="00AD1B65" w:rsidRPr="00147166">
        <w:t xml:space="preserve">ations to perform the functions necessary to meet the requirements established in Section </w:t>
      </w:r>
      <w:r w:rsidR="00840AF3">
        <w:t>3.2</w:t>
      </w:r>
      <w:r w:rsidR="00AD1B65" w:rsidRPr="00147166">
        <w:t xml:space="preserve"> sh</w:t>
      </w:r>
      <w:r w:rsidR="00DE27B0">
        <w:t>ould</w:t>
      </w:r>
      <w:r w:rsidR="00AD1B65" w:rsidRPr="00147166">
        <w:t xml:space="preserve"> be qualified and sh</w:t>
      </w:r>
      <w:r w:rsidR="00AD1B65">
        <w:t>ould</w:t>
      </w:r>
      <w:r w:rsidR="00AD1B65" w:rsidRPr="00147166">
        <w:t xml:space="preserve"> be assessed for their initial fitness and continuing fitness for their intended duties.</w:t>
      </w:r>
    </w:p>
    <w:p w14:paraId="1D40E3AB" w14:textId="0EBB1A27" w:rsidR="00AD1B65" w:rsidRPr="00147166" w:rsidRDefault="0000622C" w:rsidP="00143034">
      <w:pPr>
        <w:pStyle w:val="Numbersnormal"/>
      </w:pPr>
      <w:r>
        <w:t>3.3</w:t>
      </w:r>
      <w:r w:rsidR="00AD1B65" w:rsidRPr="00147166">
        <w:t xml:space="preserve">.10. </w:t>
      </w:r>
      <w:r w:rsidR="00143034">
        <w:tab/>
      </w:r>
      <w:r w:rsidR="00AD1B65" w:rsidRPr="00147166">
        <w:t>Appropriate numbers of suitably qualified personnel sh</w:t>
      </w:r>
      <w:r w:rsidR="00AD1B65">
        <w:t>ould</w:t>
      </w:r>
      <w:r w:rsidR="00AD1B65" w:rsidRPr="00147166">
        <w:t xml:space="preserve"> be available at all times (including during 24 hour a day operations) so that appropriate positions can be promptly staffed as necessary following the declaration and notification of a nuclear or radiological emergency. Appropriate numbers of suitably qualified personnel sh</w:t>
      </w:r>
      <w:r w:rsidR="00AD1B65">
        <w:t>ould</w:t>
      </w:r>
      <w:r w:rsidR="00AD1B65" w:rsidRPr="00147166">
        <w:t xml:space="preserve"> be available for the long term to staff the various positions necessary to take mitigatory actions, protective actions and other response actions.</w:t>
      </w:r>
    </w:p>
    <w:p w14:paraId="5D6ADB9B" w14:textId="4C4032E3" w:rsidR="00AD1B65" w:rsidRPr="00147166" w:rsidRDefault="0000622C" w:rsidP="00143034">
      <w:pPr>
        <w:pStyle w:val="Numbersnormal"/>
      </w:pPr>
      <w:r>
        <w:t>3.3</w:t>
      </w:r>
      <w:r w:rsidR="00AD1B65" w:rsidRPr="00147166">
        <w:t xml:space="preserve">.11. </w:t>
      </w:r>
      <w:r w:rsidR="00143034">
        <w:tab/>
      </w:r>
      <w:r w:rsidR="00AD1B65" w:rsidRPr="00147166">
        <w:t xml:space="preserve">For a site where multiple facilities in category I or II are collocated, an appropriate number </w:t>
      </w:r>
      <w:r w:rsidR="00AD1B65" w:rsidRPr="00840AF3">
        <w:t xml:space="preserve">of suitably qualified personnel should be available to manage an emergency response at all facilities if each of the facilities is under emergency conditions simultaneously (see </w:t>
      </w:r>
      <w:r w:rsidR="00840AF3" w:rsidRPr="00840AF3">
        <w:t>clause</w:t>
      </w:r>
      <w:r w:rsidR="00AD1B65" w:rsidRPr="00840AF3">
        <w:t xml:space="preserve"> </w:t>
      </w:r>
      <w:r w:rsidRPr="00840AF3">
        <w:t>3.2</w:t>
      </w:r>
      <w:r w:rsidR="00AD1B65" w:rsidRPr="00840AF3">
        <w:t>.4).</w:t>
      </w:r>
    </w:p>
    <w:p w14:paraId="6777A3E5" w14:textId="77777777" w:rsidR="00AD1B65" w:rsidRDefault="00AD1B65" w:rsidP="00D60CE0"/>
    <w:tbl>
      <w:tblPr>
        <w:tblW w:w="9639" w:type="dxa"/>
        <w:shd w:val="clear" w:color="auto" w:fill="006600"/>
        <w:tblLook w:val="04A0" w:firstRow="1" w:lastRow="0" w:firstColumn="1" w:lastColumn="0" w:noHBand="0" w:noVBand="1"/>
      </w:tblPr>
      <w:tblGrid>
        <w:gridCol w:w="9639"/>
      </w:tblGrid>
      <w:tr w:rsidR="00D401C4" w:rsidRPr="004920A9" w14:paraId="2C50D69E" w14:textId="77777777" w:rsidTr="00FD204E">
        <w:trPr>
          <w:trHeight w:val="446"/>
        </w:trPr>
        <w:tc>
          <w:tcPr>
            <w:tcW w:w="8918" w:type="dxa"/>
            <w:shd w:val="clear" w:color="auto" w:fill="006600"/>
            <w:vAlign w:val="center"/>
          </w:tcPr>
          <w:p w14:paraId="73D7792E" w14:textId="77777777" w:rsidR="00D401C4" w:rsidRPr="00FD204E" w:rsidRDefault="00D401C4" w:rsidP="00FD204E">
            <w:pPr>
              <w:pStyle w:val="Box"/>
              <w:framePr w:hSpace="0" w:wrap="auto" w:vAnchor="margin" w:xAlign="left" w:yAlign="inline"/>
              <w:spacing w:before="63" w:after="63"/>
              <w:suppressOverlap w:val="0"/>
              <w:rPr>
                <w:rFonts w:asciiTheme="minorHAnsi" w:eastAsia="Calibri" w:hAnsiTheme="minorHAnsi" w:cstheme="minorHAnsi"/>
                <w:lang w:val="en-GB"/>
              </w:rPr>
            </w:pPr>
            <w:r w:rsidRPr="00FD204E">
              <w:rPr>
                <w:rFonts w:asciiTheme="minorHAnsi" w:eastAsia="Calibri" w:hAnsiTheme="minorHAnsi" w:cstheme="minorHAnsi"/>
                <w:bCs w:val="0"/>
                <w:lang w:val="en-GB"/>
              </w:rPr>
              <w:t>Coordination of emergency preparedness and response</w:t>
            </w:r>
          </w:p>
        </w:tc>
      </w:tr>
    </w:tbl>
    <w:p w14:paraId="34463D72" w14:textId="77777777" w:rsidR="00AD1B65" w:rsidRPr="00FD204E" w:rsidRDefault="00AD1B65" w:rsidP="002A3E53">
      <w:pPr>
        <w:pStyle w:val="Quote"/>
        <w:rPr>
          <w:rFonts w:ascii="Calibri" w:hAnsi="Calibri" w:cs="Calibri"/>
          <w:sz w:val="22"/>
          <w:szCs w:val="22"/>
        </w:rPr>
      </w:pPr>
      <w:r w:rsidRPr="00FD204E">
        <w:rPr>
          <w:rFonts w:ascii="Calibri" w:hAnsi="Calibri" w:cs="Calibri"/>
          <w:sz w:val="22"/>
          <w:szCs w:val="22"/>
        </w:rPr>
        <w:t>Arrangements should be in place for the coordination of preparedness and response for a nuclear or radiological emergency between the operating organ</w:t>
      </w:r>
      <w:r w:rsidR="005501CC" w:rsidRPr="00FD204E">
        <w:rPr>
          <w:rFonts w:ascii="Calibri" w:hAnsi="Calibri" w:cs="Calibri"/>
          <w:sz w:val="22"/>
          <w:szCs w:val="22"/>
        </w:rPr>
        <w:t>is</w:t>
      </w:r>
      <w:r w:rsidRPr="00FD204E">
        <w:rPr>
          <w:rFonts w:ascii="Calibri" w:hAnsi="Calibri" w:cs="Calibri"/>
          <w:sz w:val="22"/>
          <w:szCs w:val="22"/>
        </w:rPr>
        <w:t>ation and authorities at the local, regional and national levels, and, where appropriate, at the international level.</w:t>
      </w:r>
    </w:p>
    <w:p w14:paraId="05B01449" w14:textId="0E7418B5" w:rsidR="00AD1B65" w:rsidRPr="00147166" w:rsidRDefault="0000622C" w:rsidP="00FD204E">
      <w:pPr>
        <w:pStyle w:val="Numbersnormal"/>
      </w:pPr>
      <w:r>
        <w:t>3.3</w:t>
      </w:r>
      <w:r w:rsidR="00AD1B65" w:rsidRPr="00147166">
        <w:t xml:space="preserve">.12. </w:t>
      </w:r>
      <w:r w:rsidR="00FD204E">
        <w:tab/>
      </w:r>
      <w:r w:rsidR="00AD1B65" w:rsidRPr="00147166">
        <w:t>Arrangements sh</w:t>
      </w:r>
      <w:r w:rsidR="00AD1B65">
        <w:t>ould</w:t>
      </w:r>
      <w:r w:rsidR="00AD1B65" w:rsidRPr="00147166">
        <w:t xml:space="preserve"> be developed, as appropriate, for the coordination of emergency preparedness and response</w:t>
      </w:r>
      <w:r w:rsidR="002E648D">
        <w:t>,</w:t>
      </w:r>
      <w:r w:rsidR="00AD1B65" w:rsidRPr="00147166">
        <w:t xml:space="preserve"> and of protocols for operational interfaces between operating </w:t>
      </w:r>
      <w:r w:rsidR="00AD1B65" w:rsidRPr="00147166">
        <w:lastRenderedPageBreak/>
        <w:t>organ</w:t>
      </w:r>
      <w:r w:rsidR="005501CC">
        <w:t>is</w:t>
      </w:r>
      <w:r w:rsidR="00AD1B65" w:rsidRPr="00147166">
        <w:t xml:space="preserve">ations and authorities at the local, </w:t>
      </w:r>
      <w:r w:rsidR="00AD1B65" w:rsidRPr="00066E32">
        <w:t>regional</w:t>
      </w:r>
      <w:r w:rsidR="00AD1B65" w:rsidRPr="00147166">
        <w:t xml:space="preserve"> and national levels, including those organ</w:t>
      </w:r>
      <w:r w:rsidR="005501CC">
        <w:t>is</w:t>
      </w:r>
      <w:r w:rsidR="00AD1B65" w:rsidRPr="00147166">
        <w:t xml:space="preserve">ations and authorities responsible for the response to conventional emergencies and to nuclear </w:t>
      </w:r>
      <w:r w:rsidR="00AD1B65" w:rsidRPr="00840AF3">
        <w:t>security events (</w:t>
      </w:r>
      <w:r w:rsidR="00840AF3" w:rsidRPr="00840AF3">
        <w:t>see clauses 3.1.3, 3.1.10, 3.3.3 and clauses 3.2.1</w:t>
      </w:r>
      <w:r w:rsidR="00F05C39">
        <w:t xml:space="preserve"> </w:t>
      </w:r>
      <w:r w:rsidR="00840AF3" w:rsidRPr="00840AF3">
        <w:t>-</w:t>
      </w:r>
      <w:r w:rsidR="00F05C39">
        <w:t xml:space="preserve"> </w:t>
      </w:r>
      <w:r w:rsidR="00840AF3" w:rsidRPr="00840AF3">
        <w:t>3.</w:t>
      </w:r>
      <w:r w:rsidR="00B70E0A">
        <w:t>2.</w:t>
      </w:r>
      <w:r w:rsidR="00840AF3" w:rsidRPr="00840AF3">
        <w:t>10</w:t>
      </w:r>
      <w:r w:rsidR="00AD1B65" w:rsidRPr="00840AF3">
        <w:t>). The</w:t>
      </w:r>
      <w:r w:rsidR="00AD1B65" w:rsidRPr="00147166">
        <w:t xml:space="preserve"> arrangements sh</w:t>
      </w:r>
      <w:r w:rsidR="00AD1B65">
        <w:t>ould</w:t>
      </w:r>
      <w:r w:rsidR="00AD1B65" w:rsidRPr="00147166">
        <w:t xml:space="preserve"> be clearly documented and the documentation sh</w:t>
      </w:r>
      <w:r w:rsidR="00AD1B65">
        <w:t>ould</w:t>
      </w:r>
      <w:r w:rsidR="00AD1B65" w:rsidRPr="00147166">
        <w:t xml:space="preserve"> be made available to all relevant parties. Arrangements sh</w:t>
      </w:r>
      <w:r w:rsidR="00AD1B65">
        <w:t>ould</w:t>
      </w:r>
      <w:r w:rsidR="00AD1B65" w:rsidRPr="00147166">
        <w:t xml:space="preserve"> be put in place to ensure effective working relationships among these organ</w:t>
      </w:r>
      <w:r w:rsidR="005501CC">
        <w:t>is</w:t>
      </w:r>
      <w:r w:rsidR="00AD1B65" w:rsidRPr="00147166">
        <w:t>ations, both at the preparedness stage and in an emergency.</w:t>
      </w:r>
    </w:p>
    <w:p w14:paraId="4F06EE24" w14:textId="511A7599" w:rsidR="00AD1B65" w:rsidRPr="00147166" w:rsidRDefault="0000622C" w:rsidP="00FD204E">
      <w:pPr>
        <w:pStyle w:val="Numbersnormal"/>
      </w:pPr>
      <w:r>
        <w:t>3.3</w:t>
      </w:r>
      <w:r w:rsidR="00AD1B65" w:rsidRPr="00147166">
        <w:t xml:space="preserve">.13. </w:t>
      </w:r>
      <w:r w:rsidR="00FD204E">
        <w:tab/>
      </w:r>
      <w:r w:rsidR="00AD1B65" w:rsidRPr="00147166">
        <w:t>When several different organ</w:t>
      </w:r>
      <w:r w:rsidR="005501CC">
        <w:t>is</w:t>
      </w:r>
      <w:r w:rsidR="00AD1B65" w:rsidRPr="00147166">
        <w:t xml:space="preserve">ations of the </w:t>
      </w:r>
      <w:r w:rsidR="00C73D3C">
        <w:t>country</w:t>
      </w:r>
      <w:r w:rsidR="00AD1B65" w:rsidRPr="00147166">
        <w:t xml:space="preserve"> or of other </w:t>
      </w:r>
      <w:r w:rsidR="00C73D3C">
        <w:t>countri</w:t>
      </w:r>
      <w:r w:rsidR="00AD1B65" w:rsidRPr="00147166">
        <w:t>es are expected to have or to develop tools, procedures or criteria for use in the response to an emergency, arrangements for coordination sh</w:t>
      </w:r>
      <w:r w:rsidR="00AD1B65">
        <w:t>ould</w:t>
      </w:r>
      <w:r w:rsidR="00AD1B65" w:rsidRPr="00147166">
        <w:t xml:space="preserve"> be put in place to improve the consistency of the assessments of the situation, including assessments of contamination, doses and radiation induced health effects and any other relevant assessments made in a nuclear or radiological emergency, so as not to give rise to confusion.</w:t>
      </w:r>
    </w:p>
    <w:p w14:paraId="57EAA8B4" w14:textId="524A497A" w:rsidR="00AD1B65" w:rsidRPr="00147166" w:rsidRDefault="0000622C" w:rsidP="00FD204E">
      <w:pPr>
        <w:pStyle w:val="Numbersnormal"/>
      </w:pPr>
      <w:r>
        <w:t>3.3</w:t>
      </w:r>
      <w:r w:rsidR="00AD1B65" w:rsidRPr="00147166">
        <w:t xml:space="preserve">.14. </w:t>
      </w:r>
      <w:r w:rsidR="00FD204E">
        <w:tab/>
      </w:r>
      <w:r w:rsidR="00AD1B65" w:rsidRPr="00147166">
        <w:t>Arrangements sh</w:t>
      </w:r>
      <w:r w:rsidR="00AD1B65">
        <w:t>ould</w:t>
      </w:r>
      <w:r w:rsidR="00AD1B65" w:rsidRPr="00147166">
        <w:t xml:space="preserve"> be ma</w:t>
      </w:r>
      <w:r w:rsidR="00C73D3C">
        <w:t>de to coordinate with other countri</w:t>
      </w:r>
      <w:r w:rsidR="00AD1B65" w:rsidRPr="00147166">
        <w:t xml:space="preserve">es in the event of a transnational emergency any protective actions and other response actions that are recommended to their </w:t>
      </w:r>
      <w:r w:rsidR="00590FBE" w:rsidRPr="00147166">
        <w:t>cit</w:t>
      </w:r>
      <w:r w:rsidR="00590FBE">
        <w:t>iz</w:t>
      </w:r>
      <w:r w:rsidR="00590FBE" w:rsidRPr="00147166">
        <w:t>ens</w:t>
      </w:r>
      <w:r w:rsidR="00AD1B65" w:rsidRPr="00147166">
        <w:t xml:space="preserve"> and to their embassies in order to </w:t>
      </w:r>
      <w:r w:rsidR="002E648D" w:rsidRPr="00147166">
        <w:t xml:space="preserve">either </w:t>
      </w:r>
      <w:r w:rsidR="00AD1B65" w:rsidRPr="00147166">
        <w:t>ensure that they are consistent with</w:t>
      </w:r>
      <w:r w:rsidR="00C73D3C">
        <w:t xml:space="preserve"> those recommended in other countri</w:t>
      </w:r>
      <w:r w:rsidR="00AD1B65" w:rsidRPr="00147166">
        <w:t xml:space="preserve">es, or to provide an opportunity for them to explain to the public the basis for any </w:t>
      </w:r>
      <w:r w:rsidR="00AD1B65" w:rsidRPr="00840AF3">
        <w:t>differences (</w:t>
      </w:r>
      <w:r w:rsidR="00840AF3" w:rsidRPr="00840AF3">
        <w:t>see clause</w:t>
      </w:r>
      <w:r w:rsidR="00AD1B65" w:rsidRPr="00840AF3">
        <w:t xml:space="preserve"> </w:t>
      </w:r>
      <w:r w:rsidRPr="00840AF3">
        <w:t>3.2</w:t>
      </w:r>
      <w:r w:rsidR="00AD1B65" w:rsidRPr="00840AF3">
        <w:t>.73).</w:t>
      </w:r>
    </w:p>
    <w:p w14:paraId="6056E21F" w14:textId="31A96DB2" w:rsidR="00AD1B65" w:rsidRPr="00147166" w:rsidRDefault="0000622C" w:rsidP="00FD204E">
      <w:pPr>
        <w:pStyle w:val="Numbersnormal"/>
      </w:pPr>
      <w:r>
        <w:t>3.3</w:t>
      </w:r>
      <w:r w:rsidR="00AD1B65" w:rsidRPr="00147166">
        <w:t xml:space="preserve">.15. </w:t>
      </w:r>
      <w:r w:rsidR="00FD204E">
        <w:tab/>
      </w:r>
      <w:r w:rsidR="00AD1B65" w:rsidRPr="00147166">
        <w:t>Arrangements sh</w:t>
      </w:r>
      <w:r w:rsidR="00AD1B65">
        <w:t>ould</w:t>
      </w:r>
      <w:r w:rsidR="00AD1B65" w:rsidRPr="00147166">
        <w:t xml:space="preserve"> be made to ensure that </w:t>
      </w:r>
      <w:r w:rsidR="00C73D3C">
        <w:t>countri</w:t>
      </w:r>
      <w:r w:rsidR="00AD1B65" w:rsidRPr="00147166">
        <w:t>es with areas in category V are provided with appropriate information for developing their own preparedness to respond to a transboundary emergency and that appropriate coordination across national borders is in place. These arrangements sh</w:t>
      </w:r>
      <w:r w:rsidR="00AD1B65">
        <w:t>ould</w:t>
      </w:r>
      <w:r w:rsidR="00AD1B65" w:rsidRPr="00147166">
        <w:t xml:space="preserve"> include:</w:t>
      </w:r>
    </w:p>
    <w:p w14:paraId="002DAC36" w14:textId="45762BCE" w:rsidR="00AD1B65" w:rsidRPr="00147166" w:rsidRDefault="00185AC4" w:rsidP="00FD204E">
      <w:pPr>
        <w:numPr>
          <w:ilvl w:val="0"/>
          <w:numId w:val="30"/>
        </w:numPr>
        <w:spacing w:before="120"/>
        <w:ind w:left="1644" w:hanging="397"/>
      </w:pPr>
      <w:r>
        <w:t>a</w:t>
      </w:r>
      <w:r w:rsidR="00AD1B65" w:rsidRPr="00147166">
        <w:t>greements and protocols to provide information necessary to develop a coordinated means for notification, classification schemes and criteria for taking and for adjusting protective act</w:t>
      </w:r>
      <w:r>
        <w:t>ions and other response actions</w:t>
      </w:r>
    </w:p>
    <w:p w14:paraId="73344B23" w14:textId="09A57A27" w:rsidR="00AD1B65" w:rsidRPr="00147166" w:rsidRDefault="00185AC4" w:rsidP="00FD204E">
      <w:pPr>
        <w:numPr>
          <w:ilvl w:val="0"/>
          <w:numId w:val="30"/>
        </w:numPr>
        <w:spacing w:before="120"/>
        <w:ind w:left="1644" w:hanging="397"/>
      </w:pPr>
      <w:r>
        <w:t>a</w:t>
      </w:r>
      <w:r w:rsidR="00AD1B65" w:rsidRPr="00147166">
        <w:t>rrangements fo</w:t>
      </w:r>
      <w:r>
        <w:t>r communication with the public</w:t>
      </w:r>
    </w:p>
    <w:p w14:paraId="38336E69" w14:textId="17945CE6" w:rsidR="00AD1B65" w:rsidRPr="00147166" w:rsidRDefault="00185AC4" w:rsidP="00FD204E">
      <w:pPr>
        <w:numPr>
          <w:ilvl w:val="0"/>
          <w:numId w:val="30"/>
        </w:numPr>
        <w:spacing w:before="120"/>
        <w:ind w:left="1644" w:hanging="397"/>
      </w:pPr>
      <w:r>
        <w:t>a</w:t>
      </w:r>
      <w:r w:rsidR="00AD1B65" w:rsidRPr="00147166">
        <w:t>rrangements for the exchange of information between decision making authorities.</w:t>
      </w:r>
    </w:p>
    <w:p w14:paraId="281F7B34" w14:textId="77777777" w:rsidR="00AD1B65" w:rsidRDefault="00AD1B65" w:rsidP="00D60CE0"/>
    <w:tbl>
      <w:tblPr>
        <w:tblW w:w="9639" w:type="dxa"/>
        <w:shd w:val="clear" w:color="auto" w:fill="006600"/>
        <w:tblLook w:val="04A0" w:firstRow="1" w:lastRow="0" w:firstColumn="1" w:lastColumn="0" w:noHBand="0" w:noVBand="1"/>
      </w:tblPr>
      <w:tblGrid>
        <w:gridCol w:w="9639"/>
      </w:tblGrid>
      <w:tr w:rsidR="00D401C4" w:rsidRPr="004920A9" w14:paraId="0059DA3B" w14:textId="77777777" w:rsidTr="00DB08BC">
        <w:trPr>
          <w:trHeight w:val="446"/>
        </w:trPr>
        <w:tc>
          <w:tcPr>
            <w:tcW w:w="8918" w:type="dxa"/>
            <w:shd w:val="clear" w:color="auto" w:fill="006600"/>
            <w:vAlign w:val="center"/>
          </w:tcPr>
          <w:p w14:paraId="5AC63130" w14:textId="77777777" w:rsidR="00D401C4" w:rsidRPr="00DB08BC" w:rsidRDefault="00D401C4" w:rsidP="00DB08BC">
            <w:pPr>
              <w:pStyle w:val="Box"/>
              <w:framePr w:hSpace="0" w:wrap="auto" w:vAnchor="margin" w:xAlign="left" w:yAlign="inline"/>
              <w:spacing w:before="63" w:after="63"/>
              <w:suppressOverlap w:val="0"/>
              <w:rPr>
                <w:rFonts w:asciiTheme="minorHAnsi" w:eastAsia="Calibri" w:hAnsiTheme="minorHAnsi" w:cstheme="minorHAnsi"/>
                <w:lang w:val="en-GB"/>
              </w:rPr>
            </w:pPr>
            <w:r w:rsidRPr="00DB08BC">
              <w:rPr>
                <w:rFonts w:asciiTheme="minorHAnsi" w:eastAsia="Calibri" w:hAnsiTheme="minorHAnsi" w:cstheme="minorHAnsi"/>
                <w:bCs w:val="0"/>
                <w:lang w:val="en-GB"/>
              </w:rPr>
              <w:t>Plans and procedures for emergency response</w:t>
            </w:r>
          </w:p>
        </w:tc>
      </w:tr>
    </w:tbl>
    <w:p w14:paraId="1215AA1B" w14:textId="77777777" w:rsidR="00AD1B65" w:rsidRPr="00DB08BC" w:rsidRDefault="00AD1B65" w:rsidP="002A3E53">
      <w:pPr>
        <w:pStyle w:val="Quote"/>
        <w:rPr>
          <w:rFonts w:asciiTheme="minorHAnsi" w:hAnsiTheme="minorHAnsi" w:cstheme="minorHAnsi"/>
          <w:sz w:val="22"/>
          <w:szCs w:val="22"/>
        </w:rPr>
      </w:pPr>
      <w:r w:rsidRPr="00DB08BC">
        <w:rPr>
          <w:rFonts w:asciiTheme="minorHAnsi" w:hAnsiTheme="minorHAnsi" w:cstheme="minorHAnsi"/>
          <w:sz w:val="22"/>
          <w:szCs w:val="22"/>
        </w:rPr>
        <w:t>Plans and procedures necessary for effective response to a nuclear or radiological emergency should be established.</w:t>
      </w:r>
    </w:p>
    <w:p w14:paraId="642B88C7" w14:textId="48325566" w:rsidR="00AD1B65" w:rsidRPr="00147166" w:rsidRDefault="0000622C" w:rsidP="00DB08BC">
      <w:pPr>
        <w:pStyle w:val="Numbersnormal"/>
      </w:pPr>
      <w:r>
        <w:t>3.3</w:t>
      </w:r>
      <w:r w:rsidR="00AD1B65" w:rsidRPr="00147166">
        <w:t xml:space="preserve">.16. </w:t>
      </w:r>
      <w:r w:rsidR="00DB08BC">
        <w:tab/>
      </w:r>
      <w:r w:rsidR="00AD1B65" w:rsidRPr="00147166">
        <w:t>Plans, procedures and other arrangements for effective emergency response, including coordinating mechanisms, letters of agreement or legal instruments, sh</w:t>
      </w:r>
      <w:r w:rsidR="00AD1B65">
        <w:t>ould</w:t>
      </w:r>
      <w:r w:rsidR="00AD1B65" w:rsidRPr="00147166">
        <w:t xml:space="preserve"> be made for coordinating a national emergency response. The arrangements for a coordinated national emergency response:</w:t>
      </w:r>
    </w:p>
    <w:p w14:paraId="752B20A0" w14:textId="1D701AE8" w:rsidR="00AD1B65" w:rsidRPr="00147166" w:rsidRDefault="00185AC4" w:rsidP="00AB7CDF">
      <w:pPr>
        <w:pStyle w:val="RPSBulletList1"/>
        <w:numPr>
          <w:ilvl w:val="0"/>
          <w:numId w:val="41"/>
        </w:numPr>
        <w:ind w:left="1644" w:hanging="397"/>
      </w:pPr>
      <w:r>
        <w:t>s</w:t>
      </w:r>
      <w:r w:rsidR="00AD1B65" w:rsidRPr="00147166">
        <w:t>pecify the organ</w:t>
      </w:r>
      <w:r w:rsidR="005501CC">
        <w:t>is</w:t>
      </w:r>
      <w:r w:rsidR="00AD1B65" w:rsidRPr="00147166">
        <w:t xml:space="preserve">ation responsible for the development and </w:t>
      </w:r>
      <w:r>
        <w:t>maintenance of the arrangements</w:t>
      </w:r>
    </w:p>
    <w:p w14:paraId="128F807B" w14:textId="66C68385" w:rsidR="00AD1B65" w:rsidRPr="00147166" w:rsidRDefault="00185AC4" w:rsidP="00AB7CDF">
      <w:pPr>
        <w:pStyle w:val="RPSBulletList1"/>
        <w:numPr>
          <w:ilvl w:val="0"/>
          <w:numId w:val="41"/>
        </w:numPr>
        <w:ind w:left="1644" w:hanging="397"/>
      </w:pPr>
      <w:r>
        <w:t>d</w:t>
      </w:r>
      <w:r w:rsidR="00AD1B65" w:rsidRPr="00147166">
        <w:t>escribe the responsibilities of operating organ</w:t>
      </w:r>
      <w:r w:rsidR="005501CC">
        <w:t>is</w:t>
      </w:r>
      <w:r w:rsidR="00AD1B65" w:rsidRPr="00147166">
        <w:t>ations and other response organ</w:t>
      </w:r>
      <w:r w:rsidR="005501CC">
        <w:t>is</w:t>
      </w:r>
      <w:r>
        <w:t>ations</w:t>
      </w:r>
    </w:p>
    <w:p w14:paraId="2640A6F5" w14:textId="1E331C60" w:rsidR="00AD1B65" w:rsidRPr="00147166" w:rsidRDefault="00185AC4" w:rsidP="00AB7CDF">
      <w:pPr>
        <w:pStyle w:val="RPSBulletList1"/>
        <w:numPr>
          <w:ilvl w:val="0"/>
          <w:numId w:val="41"/>
        </w:numPr>
        <w:ind w:left="1644" w:hanging="397"/>
      </w:pPr>
      <w:r>
        <w:lastRenderedPageBreak/>
        <w:t>d</w:t>
      </w:r>
      <w:r w:rsidR="00AD1B65" w:rsidRPr="00147166">
        <w:t>escribe the coordination effected between these arrangements and the arrangements for response to a conventional emergency and to a nuclear security event.</w:t>
      </w:r>
    </w:p>
    <w:p w14:paraId="1951C84B" w14:textId="77777777" w:rsidR="00AD1B65" w:rsidRPr="00147166" w:rsidRDefault="00AD1B65" w:rsidP="00D60CE0">
      <w:r w:rsidRPr="00147166">
        <w:t>Consideration sh</w:t>
      </w:r>
      <w:r>
        <w:t>ould</w:t>
      </w:r>
      <w:r w:rsidRPr="00147166">
        <w:t xml:space="preserve"> be given in these plans, procedures and other arrangements to the need to protect information that might be confidential.</w:t>
      </w:r>
    </w:p>
    <w:p w14:paraId="717D9D11" w14:textId="4CBEA7C3" w:rsidR="00AD1B65" w:rsidRPr="00147166" w:rsidRDefault="0000622C" w:rsidP="00DB08BC">
      <w:pPr>
        <w:pStyle w:val="Numbersnormal"/>
      </w:pPr>
      <w:r>
        <w:t>3.3</w:t>
      </w:r>
      <w:r w:rsidR="00AD1B65" w:rsidRPr="00147166">
        <w:t xml:space="preserve">.17. </w:t>
      </w:r>
      <w:r w:rsidR="00DB08BC">
        <w:tab/>
      </w:r>
      <w:r w:rsidR="00AD1B65" w:rsidRPr="00147166">
        <w:t>Each response organ</w:t>
      </w:r>
      <w:r w:rsidR="005501CC">
        <w:t>is</w:t>
      </w:r>
      <w:r w:rsidR="00AD1B65" w:rsidRPr="00147166">
        <w:t>ation sh</w:t>
      </w:r>
      <w:r w:rsidR="00AD1B65">
        <w:t>ould</w:t>
      </w:r>
      <w:r w:rsidR="00AD1B65" w:rsidRPr="00147166">
        <w:t xml:space="preserve"> prepare an emergency plan or plans for coordinating and performing their assigned fun</w:t>
      </w:r>
      <w:r w:rsidR="00840AF3">
        <w:t>ctions as specified in Section 3.2</w:t>
      </w:r>
      <w:r w:rsidR="00AD1B65" w:rsidRPr="00147166">
        <w:t xml:space="preserve"> and in accordance with the hazard assessment and the protection strategy. An emergency plan sh</w:t>
      </w:r>
      <w:r w:rsidR="00AD1B65">
        <w:t>ould</w:t>
      </w:r>
      <w:r w:rsidR="00AD1B65" w:rsidRPr="00147166">
        <w:t xml:space="preserve"> be developed at the national level that integrates all relevant plans for emergency response in a coordinated manner and consistently with an all-hazards approach. Emergency plans sh</w:t>
      </w:r>
      <w:r w:rsidR="00AD1B65">
        <w:t>ould</w:t>
      </w:r>
      <w:r w:rsidR="00AD1B65" w:rsidRPr="00147166">
        <w:t xml:space="preserve"> specify how responsibilities for managing operations in an emergency response are to be discharged </w:t>
      </w:r>
      <w:r w:rsidR="00F52A39">
        <w:t>on-site</w:t>
      </w:r>
      <w:r w:rsidR="00AD1B65" w:rsidRPr="00147166">
        <w:t xml:space="preserve">, </w:t>
      </w:r>
      <w:r w:rsidR="00F52A39">
        <w:t>off-site</w:t>
      </w:r>
      <w:r w:rsidR="00AD1B65" w:rsidRPr="00147166">
        <w:t xml:space="preserve"> and across national borders, as appropriate. The emergency plans sh</w:t>
      </w:r>
      <w:r w:rsidR="00AD1B65">
        <w:t>ould</w:t>
      </w:r>
      <w:r w:rsidR="00AD1B65" w:rsidRPr="00147166">
        <w:t xml:space="preserve"> be coordinated with other plans and procedures that may be implemented in a nuclear or radiological emergency, to ensure that the simultaneous implementation of the plans would not reduce their effectiveness or cause conflicts. Such other plans and procedures include:</w:t>
      </w:r>
    </w:p>
    <w:p w14:paraId="7AFF7B60" w14:textId="739B4150" w:rsidR="00AD1B65" w:rsidRPr="00147166" w:rsidRDefault="00185AC4" w:rsidP="00F22248">
      <w:pPr>
        <w:numPr>
          <w:ilvl w:val="0"/>
          <w:numId w:val="31"/>
        </w:numPr>
        <w:spacing w:before="120"/>
        <w:ind w:left="1644" w:hanging="397"/>
      </w:pPr>
      <w:r>
        <w:t>e</w:t>
      </w:r>
      <w:r w:rsidR="00AD1B65" w:rsidRPr="00147166">
        <w:t>mergency plans for facilities in categor</w:t>
      </w:r>
      <w:r>
        <w:t>y I and for areas in category V</w:t>
      </w:r>
    </w:p>
    <w:p w14:paraId="362D08CA" w14:textId="04EE8006" w:rsidR="00AD1B65" w:rsidRPr="00147166" w:rsidRDefault="00185AC4" w:rsidP="00F22248">
      <w:pPr>
        <w:numPr>
          <w:ilvl w:val="0"/>
          <w:numId w:val="31"/>
        </w:numPr>
        <w:spacing w:before="120"/>
        <w:ind w:left="1644" w:hanging="397"/>
      </w:pPr>
      <w:r>
        <w:t>s</w:t>
      </w:r>
      <w:r w:rsidR="00AD1B65" w:rsidRPr="00147166">
        <w:t>ecurity pla</w:t>
      </w:r>
      <w:r w:rsidR="000C3329">
        <w:t>ns and contingency plans (IAEA 2011a, 2011b)</w:t>
      </w:r>
    </w:p>
    <w:p w14:paraId="78B6EB0C" w14:textId="4E9F78F4" w:rsidR="00AD1B65" w:rsidRPr="00147166" w:rsidRDefault="00185AC4" w:rsidP="00F22248">
      <w:pPr>
        <w:numPr>
          <w:ilvl w:val="0"/>
          <w:numId w:val="31"/>
        </w:numPr>
        <w:spacing w:before="120"/>
        <w:ind w:left="1644" w:hanging="397"/>
      </w:pPr>
      <w:r>
        <w:t>p</w:t>
      </w:r>
      <w:r w:rsidR="00AD1B65" w:rsidRPr="00147166">
        <w:t>rocedures for the investigation of a nuclear security event, including identification, collection, packaging and transport of evidence contaminated with radionuclides, nuclear fo</w:t>
      </w:r>
      <w:r w:rsidR="000C3329">
        <w:t>rensics and related activities (IAEA 2011c)</w:t>
      </w:r>
    </w:p>
    <w:p w14:paraId="1C641802" w14:textId="7195C3BB" w:rsidR="00AD1B65" w:rsidRPr="00147166" w:rsidRDefault="00185AC4" w:rsidP="00F22248">
      <w:pPr>
        <w:numPr>
          <w:ilvl w:val="0"/>
          <w:numId w:val="31"/>
        </w:numPr>
        <w:spacing w:before="120"/>
        <w:ind w:left="1644" w:hanging="397"/>
      </w:pPr>
      <w:r>
        <w:t>evacuation plans</w:t>
      </w:r>
    </w:p>
    <w:p w14:paraId="46F9C6E3" w14:textId="1DB51B52" w:rsidR="00AD1B65" w:rsidRPr="00147166" w:rsidRDefault="00185AC4" w:rsidP="00F22248">
      <w:pPr>
        <w:numPr>
          <w:ilvl w:val="0"/>
          <w:numId w:val="31"/>
        </w:numPr>
        <w:spacing w:before="120"/>
        <w:ind w:left="1644" w:hanging="397"/>
      </w:pPr>
      <w:r>
        <w:t>p</w:t>
      </w:r>
      <w:r w:rsidR="00AD1B65" w:rsidRPr="00147166">
        <w:t>lans for firefighting.</w:t>
      </w:r>
    </w:p>
    <w:p w14:paraId="774FDB36" w14:textId="707A2629" w:rsidR="00AD1B65" w:rsidRPr="00147166" w:rsidRDefault="0000622C" w:rsidP="00F22248">
      <w:pPr>
        <w:pStyle w:val="Numbersnormal"/>
      </w:pPr>
      <w:r>
        <w:t>3.3</w:t>
      </w:r>
      <w:r w:rsidR="00AD1B65" w:rsidRPr="00147166">
        <w:t xml:space="preserve">.18. </w:t>
      </w:r>
      <w:r w:rsidR="00F22248">
        <w:tab/>
      </w:r>
      <w:r w:rsidR="00AD1B65" w:rsidRPr="00147166">
        <w:t>The appropriate responsible authorities sh</w:t>
      </w:r>
      <w:r w:rsidR="00AD1B65">
        <w:t>ould</w:t>
      </w:r>
      <w:r w:rsidR="00AD1B65" w:rsidRPr="00147166">
        <w:t xml:space="preserve"> ensure that:</w:t>
      </w:r>
    </w:p>
    <w:p w14:paraId="4D99A445" w14:textId="75511689" w:rsidR="00AD1B65" w:rsidRPr="00147166" w:rsidRDefault="00BE0797" w:rsidP="00F22248">
      <w:pPr>
        <w:numPr>
          <w:ilvl w:val="0"/>
          <w:numId w:val="32"/>
        </w:numPr>
        <w:spacing w:before="120"/>
        <w:ind w:left="1644" w:hanging="397"/>
      </w:pPr>
      <w:r>
        <w:t>a</w:t>
      </w:r>
      <w:r w:rsidR="00AD1B65" w:rsidRPr="00147166">
        <w:t xml:space="preserve"> ‘concept of operations’</w:t>
      </w:r>
      <w:r w:rsidR="00AD1B65" w:rsidRPr="00147166">
        <w:rPr>
          <w:vertAlign w:val="superscript"/>
        </w:rPr>
        <w:footnoteReference w:id="39"/>
      </w:r>
      <w:r w:rsidR="00AD1B65" w:rsidRPr="00147166">
        <w:t xml:space="preserve"> for emergency response is developed at the begi</w:t>
      </w:r>
      <w:r>
        <w:t>nning of the preparedness stage</w:t>
      </w:r>
    </w:p>
    <w:p w14:paraId="1A3FDC6F" w14:textId="42B5C96B" w:rsidR="00AD1B65" w:rsidRPr="00147166" w:rsidRDefault="00BE0797" w:rsidP="00F22248">
      <w:pPr>
        <w:numPr>
          <w:ilvl w:val="0"/>
          <w:numId w:val="32"/>
        </w:numPr>
        <w:spacing w:before="120"/>
        <w:ind w:left="1644" w:hanging="397"/>
      </w:pPr>
      <w:r>
        <w:t>e</w:t>
      </w:r>
      <w:r w:rsidR="00AD1B65" w:rsidRPr="00147166">
        <w:t>mergency plans and procedures are prepared and, as appropriate, approved for any facility or activity, area or location that could give rise to an emergency warranting protective act</w:t>
      </w:r>
      <w:r>
        <w:t>ions and other response actions</w:t>
      </w:r>
    </w:p>
    <w:p w14:paraId="1EF86159" w14:textId="3C15BCC0" w:rsidR="00AD1B65" w:rsidRPr="00147166" w:rsidRDefault="00BE0797" w:rsidP="00F22248">
      <w:pPr>
        <w:numPr>
          <w:ilvl w:val="0"/>
          <w:numId w:val="32"/>
        </w:numPr>
        <w:spacing w:before="120"/>
        <w:ind w:left="1644" w:hanging="397"/>
      </w:pPr>
      <w:r>
        <w:t>r</w:t>
      </w:r>
      <w:r w:rsidR="00AD1B65" w:rsidRPr="00147166">
        <w:t>esponse organ</w:t>
      </w:r>
      <w:r w:rsidR="005501CC">
        <w:t>is</w:t>
      </w:r>
      <w:r w:rsidR="00AD1B65" w:rsidRPr="00147166">
        <w:t>ations and operating organ</w:t>
      </w:r>
      <w:r w:rsidR="005501CC">
        <w:t>is</w:t>
      </w:r>
      <w:r w:rsidR="00AD1B65" w:rsidRPr="00147166">
        <w:t>ations, as appropriate, are involved in the preparation of emergency plans</w:t>
      </w:r>
      <w:r>
        <w:t xml:space="preserve"> and procedures, as appropriate</w:t>
      </w:r>
    </w:p>
    <w:p w14:paraId="39BB50B3" w14:textId="542BE5AA" w:rsidR="00AD1B65" w:rsidRPr="00FF6F29" w:rsidRDefault="00BE0797" w:rsidP="00F22248">
      <w:pPr>
        <w:numPr>
          <w:ilvl w:val="0"/>
          <w:numId w:val="32"/>
        </w:numPr>
        <w:spacing w:before="120"/>
        <w:ind w:left="1644" w:hanging="397"/>
      </w:pPr>
      <w:r>
        <w:t>a</w:t>
      </w:r>
      <w:r w:rsidR="00AD1B65" w:rsidRPr="00147166">
        <w:t xml:space="preserve">ccount is taken in the content, features and extent of emergency plans of the results of any hazard assessment and any lessons from operating experience and from past emergencies, including conventional </w:t>
      </w:r>
      <w:r w:rsidR="00AD1B65" w:rsidRPr="00FF6F29">
        <w:t>emergencies (</w:t>
      </w:r>
      <w:r w:rsidR="00FF6F29" w:rsidRPr="00FF6F29">
        <w:t>see clause</w:t>
      </w:r>
      <w:r w:rsidR="00AD1B65" w:rsidRPr="00FF6F29">
        <w:t xml:space="preserve">s </w:t>
      </w:r>
      <w:r w:rsidR="0000622C" w:rsidRPr="00FF6F29">
        <w:t>3.1</w:t>
      </w:r>
      <w:r w:rsidR="00AD1B65" w:rsidRPr="00FF6F29">
        <w:t>.18</w:t>
      </w:r>
      <w:r w:rsidR="00F05C39">
        <w:t xml:space="preserve"> - </w:t>
      </w:r>
      <w:r w:rsidR="0000622C" w:rsidRPr="00FF6F29">
        <w:t>3.1</w:t>
      </w:r>
      <w:r>
        <w:t>.26)</w:t>
      </w:r>
    </w:p>
    <w:p w14:paraId="6213B3CC" w14:textId="14E00C26" w:rsidR="00AD1B65" w:rsidRPr="00147166" w:rsidRDefault="00BE0797" w:rsidP="00F22248">
      <w:pPr>
        <w:numPr>
          <w:ilvl w:val="0"/>
          <w:numId w:val="32"/>
        </w:numPr>
        <w:spacing w:before="120"/>
        <w:ind w:left="1644" w:hanging="397"/>
      </w:pPr>
      <w:r>
        <w:t>e</w:t>
      </w:r>
      <w:r w:rsidR="00AD1B65" w:rsidRPr="00147166">
        <w:t>mergency plans and procedures are periodically reviewed and u</w:t>
      </w:r>
      <w:r w:rsidR="00AD1B65" w:rsidRPr="00FF6F29">
        <w:t xml:space="preserve">pdated (see </w:t>
      </w:r>
      <w:r w:rsidR="00FF6F29" w:rsidRPr="00FF6F29">
        <w:t>clause</w:t>
      </w:r>
      <w:r w:rsidR="00AD1B65" w:rsidRPr="00FF6F29">
        <w:t xml:space="preserve">s </w:t>
      </w:r>
      <w:r w:rsidR="0000622C" w:rsidRPr="00FF6F29">
        <w:t>3.3</w:t>
      </w:r>
      <w:r w:rsidR="00AD1B65" w:rsidRPr="00FF6F29">
        <w:t xml:space="preserve">.36 and </w:t>
      </w:r>
      <w:r w:rsidR="0000622C" w:rsidRPr="00FF6F29">
        <w:t>3.3</w:t>
      </w:r>
      <w:r w:rsidR="00AD1B65" w:rsidRPr="00FF6F29">
        <w:t>.38).</w:t>
      </w:r>
    </w:p>
    <w:p w14:paraId="28E591F8" w14:textId="12C4B5B4" w:rsidR="00AD1B65" w:rsidRPr="00147166" w:rsidRDefault="0000622C" w:rsidP="00F22248">
      <w:pPr>
        <w:pStyle w:val="Numbersnormal"/>
      </w:pPr>
      <w:r>
        <w:lastRenderedPageBreak/>
        <w:t>3.3</w:t>
      </w:r>
      <w:r w:rsidR="00AD1B65" w:rsidRPr="00147166">
        <w:t xml:space="preserve">.19. </w:t>
      </w:r>
      <w:r w:rsidR="00F22248">
        <w:tab/>
      </w:r>
      <w:r w:rsidR="00AD1B65" w:rsidRPr="00147166">
        <w:t>The operating organ</w:t>
      </w:r>
      <w:r w:rsidR="005501CC">
        <w:t>is</w:t>
      </w:r>
      <w:r w:rsidR="00AD1B65" w:rsidRPr="00147166">
        <w:t>ation of a facility or for an activity in category I, II, III or IV sh</w:t>
      </w:r>
      <w:r w:rsidR="00AD1B65">
        <w:t>ould</w:t>
      </w:r>
      <w:r w:rsidR="00AD1B65" w:rsidRPr="00147166">
        <w:t xml:space="preserve"> prepare an emergency plan. This emergency plan sh</w:t>
      </w:r>
      <w:r w:rsidR="00AD1B65">
        <w:t>ould</w:t>
      </w:r>
      <w:r w:rsidR="00AD1B65" w:rsidRPr="00147166">
        <w:t xml:space="preserve"> be coordinated with those of all other bodies that have responsibilities in a nuclear or radiological emergency, including public authorities, and sh</w:t>
      </w:r>
      <w:r w:rsidR="00AD1B65">
        <w:t>ould</w:t>
      </w:r>
      <w:r w:rsidR="00AD1B65" w:rsidRPr="00147166">
        <w:t xml:space="preserve"> be submitted to the</w:t>
      </w:r>
      <w:r w:rsidR="00DA60D7">
        <w:t xml:space="preserve"> relevant authority</w:t>
      </w:r>
      <w:r w:rsidR="00AD1B65" w:rsidRPr="00147166">
        <w:t xml:space="preserve"> for approval.</w:t>
      </w:r>
    </w:p>
    <w:p w14:paraId="0A1DB069" w14:textId="0829DBD7" w:rsidR="00AD1B65" w:rsidRPr="00147166" w:rsidRDefault="0000622C" w:rsidP="00F22248">
      <w:pPr>
        <w:pStyle w:val="Numbersnormal"/>
      </w:pPr>
      <w:r>
        <w:t>3.3</w:t>
      </w:r>
      <w:r w:rsidR="00AD1B65" w:rsidRPr="00147166">
        <w:t xml:space="preserve">.20. </w:t>
      </w:r>
      <w:r w:rsidR="00F22248">
        <w:tab/>
      </w:r>
      <w:r w:rsidR="00AD1B65" w:rsidRPr="00147166">
        <w:t>The operating organ</w:t>
      </w:r>
      <w:r w:rsidR="005501CC">
        <w:t>is</w:t>
      </w:r>
      <w:r w:rsidR="00AD1B65" w:rsidRPr="00147166">
        <w:t>ation and response organ</w:t>
      </w:r>
      <w:r w:rsidR="005501CC">
        <w:t>is</w:t>
      </w:r>
      <w:r w:rsidR="00AD1B65" w:rsidRPr="00147166">
        <w:t>ations sh</w:t>
      </w:r>
      <w:r w:rsidR="00AD1B65">
        <w:t xml:space="preserve">ould </w:t>
      </w:r>
      <w:r w:rsidR="00AD1B65" w:rsidRPr="00147166">
        <w:t xml:space="preserve">develop the necessary procedures and analytical tools to be able to perform the functions </w:t>
      </w:r>
      <w:r w:rsidR="00AD1B65" w:rsidRPr="00FF6F29">
        <w:t xml:space="preserve">specified in Section </w:t>
      </w:r>
      <w:r w:rsidRPr="00FF6F29">
        <w:t>3.2</w:t>
      </w:r>
      <w:r w:rsidR="00AD1B65" w:rsidRPr="00FF6F29">
        <w:t xml:space="preserve"> for</w:t>
      </w:r>
      <w:r w:rsidR="00AD1B65" w:rsidRPr="00147166">
        <w:t xml:space="preserve"> the goals of emergency response to be achieved and for the emergency response to be effective.</w:t>
      </w:r>
    </w:p>
    <w:p w14:paraId="30057367" w14:textId="5163BD8B" w:rsidR="00AD1B65" w:rsidRDefault="0000622C" w:rsidP="00F22248">
      <w:pPr>
        <w:pStyle w:val="Numbersnormal"/>
      </w:pPr>
      <w:r>
        <w:t>3.3</w:t>
      </w:r>
      <w:r w:rsidR="00AD1B65" w:rsidRPr="00147166">
        <w:t xml:space="preserve">.21. </w:t>
      </w:r>
      <w:r w:rsidR="00F22248">
        <w:tab/>
      </w:r>
      <w:r w:rsidR="00AD1B65" w:rsidRPr="00147166">
        <w:t>Procedures and analytical tools sh</w:t>
      </w:r>
      <w:r w:rsidR="00AD1B65">
        <w:t>ould</w:t>
      </w:r>
      <w:r w:rsidR="00AD1B65" w:rsidRPr="00147166">
        <w:t xml:space="preserve"> be tested under simulated emergency conditions and sh</w:t>
      </w:r>
      <w:r w:rsidR="00AD1B65">
        <w:t>ould</w:t>
      </w:r>
      <w:r w:rsidR="00AD1B65" w:rsidRPr="00147166">
        <w:t xml:space="preserve"> be validated prior to initial use. Any arrangements for the use of analytical tools early in an emergency response for supporting decision making on protective actions and other response actions sh</w:t>
      </w:r>
      <w:r w:rsidR="00AD1B65">
        <w:t>ould</w:t>
      </w:r>
      <w:r w:rsidR="00AD1B65" w:rsidRPr="00147166">
        <w:t xml:space="preserve"> be made in due recognition of the limitations</w:t>
      </w:r>
      <w:r w:rsidR="00AD1B65" w:rsidRPr="00147166">
        <w:rPr>
          <w:vertAlign w:val="superscript"/>
        </w:rPr>
        <w:footnoteReference w:id="40"/>
      </w:r>
      <w:r w:rsidR="00AD1B65" w:rsidRPr="00147166">
        <w:t xml:space="preserve"> of such analytical tools and in a way that would not reduce the effectiveness of response actions. These limitations sh</w:t>
      </w:r>
      <w:r w:rsidR="00AD1B65">
        <w:t>ould</w:t>
      </w:r>
      <w:r w:rsidR="00AD1B65" w:rsidRPr="00147166">
        <w:t xml:space="preserve"> be made clear to, and sh</w:t>
      </w:r>
      <w:r w:rsidR="00AD1B65">
        <w:t>ould</w:t>
      </w:r>
      <w:r w:rsidR="00AD1B65" w:rsidRPr="00147166">
        <w:t xml:space="preserve"> be recogn</w:t>
      </w:r>
      <w:r w:rsidR="005501CC">
        <w:t>is</w:t>
      </w:r>
      <w:r w:rsidR="00AD1B65" w:rsidRPr="00147166">
        <w:t>ed by, those responsible for decision making.</w:t>
      </w:r>
    </w:p>
    <w:p w14:paraId="557AE7E6" w14:textId="77777777" w:rsidR="00767FAA" w:rsidRPr="00147166" w:rsidRDefault="00767FAA" w:rsidP="00767FAA"/>
    <w:tbl>
      <w:tblPr>
        <w:tblW w:w="9639" w:type="dxa"/>
        <w:shd w:val="clear" w:color="auto" w:fill="006600"/>
        <w:tblLook w:val="04A0" w:firstRow="1" w:lastRow="0" w:firstColumn="1" w:lastColumn="0" w:noHBand="0" w:noVBand="1"/>
      </w:tblPr>
      <w:tblGrid>
        <w:gridCol w:w="9639"/>
      </w:tblGrid>
      <w:tr w:rsidR="00767FAA" w:rsidRPr="004920A9" w14:paraId="36C3E4B0" w14:textId="77777777" w:rsidTr="009D3F61">
        <w:trPr>
          <w:trHeight w:val="446"/>
        </w:trPr>
        <w:tc>
          <w:tcPr>
            <w:tcW w:w="8918" w:type="dxa"/>
            <w:shd w:val="clear" w:color="auto" w:fill="006600"/>
            <w:vAlign w:val="center"/>
          </w:tcPr>
          <w:p w14:paraId="671F4C6D" w14:textId="77777777" w:rsidR="00767FAA" w:rsidRPr="009D3F61" w:rsidRDefault="00767FAA" w:rsidP="009D3F61">
            <w:pPr>
              <w:pStyle w:val="Box"/>
              <w:framePr w:hSpace="0" w:wrap="auto" w:vAnchor="margin" w:xAlign="left" w:yAlign="inline"/>
              <w:spacing w:before="63" w:after="63"/>
              <w:suppressOverlap w:val="0"/>
              <w:rPr>
                <w:rFonts w:asciiTheme="minorHAnsi" w:eastAsia="Calibri" w:hAnsiTheme="minorHAnsi" w:cstheme="minorHAnsi"/>
                <w:lang w:val="en-GB"/>
              </w:rPr>
            </w:pPr>
            <w:r w:rsidRPr="009D3F61">
              <w:rPr>
                <w:rFonts w:asciiTheme="minorHAnsi" w:eastAsia="Calibri" w:hAnsiTheme="minorHAnsi" w:cstheme="minorHAnsi"/>
                <w:bCs w:val="0"/>
                <w:lang w:val="en-GB"/>
              </w:rPr>
              <w:t>Logistical support and facilities for emergency response</w:t>
            </w:r>
          </w:p>
        </w:tc>
      </w:tr>
    </w:tbl>
    <w:p w14:paraId="7F6E71EB" w14:textId="77777777" w:rsidR="00AD1B65" w:rsidRPr="009D3F61" w:rsidRDefault="00AD1B65" w:rsidP="002A3E53">
      <w:pPr>
        <w:pStyle w:val="Quote"/>
        <w:rPr>
          <w:rFonts w:asciiTheme="minorHAnsi" w:hAnsiTheme="minorHAnsi" w:cstheme="minorHAnsi"/>
          <w:sz w:val="22"/>
          <w:szCs w:val="22"/>
        </w:rPr>
      </w:pPr>
      <w:r w:rsidRPr="009D3F61">
        <w:rPr>
          <w:rFonts w:asciiTheme="minorHAnsi" w:hAnsiTheme="minorHAnsi" w:cstheme="minorHAnsi"/>
          <w:sz w:val="22"/>
          <w:szCs w:val="22"/>
        </w:rPr>
        <w:t>Adequate logistical support and facilities should be provided to enable emergency response functions to be performed effectively in a nuclear or radiological emergency.</w:t>
      </w:r>
    </w:p>
    <w:p w14:paraId="4B153E81" w14:textId="4B596B7E" w:rsidR="00AD1B65" w:rsidRPr="00147166" w:rsidRDefault="0000622C" w:rsidP="009D3F61">
      <w:pPr>
        <w:pStyle w:val="Numbersnormal"/>
      </w:pPr>
      <w:r>
        <w:t>3.3</w:t>
      </w:r>
      <w:r w:rsidR="00AD1B65" w:rsidRPr="00147166">
        <w:t xml:space="preserve">.22. </w:t>
      </w:r>
      <w:r w:rsidR="009D3F61">
        <w:tab/>
      </w:r>
      <w:r w:rsidR="00AD1B65" w:rsidRPr="00147166">
        <w:t>Adequate tools, instruments, supplies, equipment, communication systems, facilities and documentation (such as documentation of procedures, checklists, manuals, telephone numbers and email addresses) sh</w:t>
      </w:r>
      <w:r w:rsidR="00AD1B65">
        <w:t>ould</w:t>
      </w:r>
      <w:r w:rsidR="00AD1B65" w:rsidRPr="00147166">
        <w:t xml:space="preserve"> be provided for performing the functions specified in Section </w:t>
      </w:r>
      <w:r w:rsidR="00590FBE">
        <w:t>3.2</w:t>
      </w:r>
      <w:r w:rsidR="00AD1B65" w:rsidRPr="00147166">
        <w:t>. These items and facilities sh</w:t>
      </w:r>
      <w:r w:rsidR="00AD1B65">
        <w:t>ould</w:t>
      </w:r>
      <w:r w:rsidR="00AD1B65" w:rsidRPr="00147166">
        <w:t xml:space="preserve"> be selected or designed to be operational under the conditions (such as radiological conditions, working conditions and environmental conditions) that could be encountered in the emergency response, and to be compatible with other procedures and equipment for the response (e.g. compatible with the communication frequencies used by other response organ</w:t>
      </w:r>
      <w:r w:rsidR="005501CC">
        <w:t>is</w:t>
      </w:r>
      <w:r w:rsidR="00AD1B65" w:rsidRPr="00147166">
        <w:t>ations), as appropriate. These support items sh</w:t>
      </w:r>
      <w:r w:rsidR="00AD1B65">
        <w:t>ould</w:t>
      </w:r>
      <w:r w:rsidR="00AD1B65" w:rsidRPr="00147166">
        <w:t xml:space="preserve"> be located or provided in a manner that allows their effective use under the emergency conditions postulated.</w:t>
      </w:r>
    </w:p>
    <w:p w14:paraId="090BB7B4" w14:textId="5AD065F9" w:rsidR="00AD1B65" w:rsidRPr="00147166" w:rsidRDefault="0000622C" w:rsidP="009D3F61">
      <w:pPr>
        <w:pStyle w:val="Numbersnormal"/>
      </w:pPr>
      <w:r>
        <w:t>3.3</w:t>
      </w:r>
      <w:r w:rsidR="00AD1B65" w:rsidRPr="00147166">
        <w:t xml:space="preserve">.23. </w:t>
      </w:r>
      <w:r w:rsidR="009D3F61">
        <w:tab/>
      </w:r>
      <w:r w:rsidR="00AD1B65" w:rsidRPr="00147166">
        <w:t>For facilities in categories I and II, as contingency measures, alternative supplies for taking on-site mitigatory actions, such as an alternative supply of water and an alternative electrical power supply, including any necessary equipment, sh</w:t>
      </w:r>
      <w:r w:rsidR="00AD1B65">
        <w:t>ould</w:t>
      </w:r>
      <w:r w:rsidR="00AD1B65" w:rsidRPr="00147166">
        <w:t xml:space="preserve"> be ensured. This equipment sh</w:t>
      </w:r>
      <w:r w:rsidR="00AD1B65">
        <w:t>ould</w:t>
      </w:r>
      <w:r w:rsidR="00AD1B65" w:rsidRPr="00147166">
        <w:t xml:space="preserve"> be located and maintained so that it can be functional and readily accessible when </w:t>
      </w:r>
      <w:r w:rsidR="00AD1B65" w:rsidRPr="00FF6F29">
        <w:t xml:space="preserve">needed (see also </w:t>
      </w:r>
      <w:r w:rsidR="00767FAA">
        <w:t>SSR</w:t>
      </w:r>
      <w:r w:rsidR="000C3329">
        <w:t>-2/1</w:t>
      </w:r>
      <w:r w:rsidR="00767FAA">
        <w:t xml:space="preserve"> </w:t>
      </w:r>
      <w:r w:rsidR="000C3329">
        <w:t>(IAEA 2016d)</w:t>
      </w:r>
      <w:r w:rsidR="00AD1B65" w:rsidRPr="00FF6F29">
        <w:t>).</w:t>
      </w:r>
    </w:p>
    <w:p w14:paraId="219329E4" w14:textId="422A9DAC" w:rsidR="00AD1B65" w:rsidRPr="00147166" w:rsidRDefault="0000622C" w:rsidP="009D3F61">
      <w:pPr>
        <w:pStyle w:val="Numbersnormal"/>
      </w:pPr>
      <w:r>
        <w:lastRenderedPageBreak/>
        <w:t>3.3</w:t>
      </w:r>
      <w:r w:rsidR="00AD1B65" w:rsidRPr="00147166">
        <w:t xml:space="preserve">.24. </w:t>
      </w:r>
      <w:r w:rsidR="009D3F61">
        <w:tab/>
      </w:r>
      <w:r w:rsidR="00AD1B65" w:rsidRPr="00147166">
        <w:t>Emergency response facilities or locations to support an emergency response under the full range of postulated hazardous conditions sh</w:t>
      </w:r>
      <w:r w:rsidR="00AD1B65">
        <w:t>ould</w:t>
      </w:r>
      <w:r w:rsidR="00AD1B65" w:rsidRPr="00147166">
        <w:t xml:space="preserve"> be designated and sh</w:t>
      </w:r>
      <w:r w:rsidR="00AD1B65">
        <w:t>ould</w:t>
      </w:r>
      <w:r w:rsidR="00AD1B65" w:rsidRPr="00147166">
        <w:t xml:space="preserve"> be assigned the following functions, as appropriate:</w:t>
      </w:r>
    </w:p>
    <w:p w14:paraId="25BADDD5" w14:textId="27AD5D42" w:rsidR="00AD1B65" w:rsidRPr="00147166" w:rsidRDefault="00BE0797" w:rsidP="009D3F61">
      <w:pPr>
        <w:numPr>
          <w:ilvl w:val="0"/>
          <w:numId w:val="33"/>
        </w:numPr>
        <w:spacing w:before="120"/>
        <w:ind w:left="1644" w:hanging="397"/>
      </w:pPr>
      <w:r>
        <w:t>r</w:t>
      </w:r>
      <w:r w:rsidR="00AD1B65" w:rsidRPr="00147166">
        <w:t>eceiving notificati</w:t>
      </w:r>
      <w:r>
        <w:t>ons and initiating the response</w:t>
      </w:r>
    </w:p>
    <w:p w14:paraId="0CDCEB3B" w14:textId="26935F61" w:rsidR="00AD1B65" w:rsidRPr="00147166" w:rsidRDefault="00BE0797" w:rsidP="009D3F61">
      <w:pPr>
        <w:numPr>
          <w:ilvl w:val="0"/>
          <w:numId w:val="33"/>
        </w:numPr>
        <w:spacing w:before="120"/>
        <w:ind w:left="1644" w:hanging="397"/>
      </w:pPr>
      <w:r>
        <w:t>c</w:t>
      </w:r>
      <w:r w:rsidR="00AD1B65" w:rsidRPr="00147166">
        <w:t>oordination and direction of on-si</w:t>
      </w:r>
      <w:r>
        <w:t>te response actions</w:t>
      </w:r>
    </w:p>
    <w:p w14:paraId="1238E86A" w14:textId="6E46518F" w:rsidR="00AD1B65" w:rsidRPr="00147166" w:rsidRDefault="00BE0797" w:rsidP="009D3F61">
      <w:pPr>
        <w:numPr>
          <w:ilvl w:val="0"/>
          <w:numId w:val="33"/>
        </w:numPr>
        <w:spacing w:before="120"/>
        <w:ind w:left="1644" w:hanging="397"/>
      </w:pPr>
      <w:r>
        <w:t>p</w:t>
      </w:r>
      <w:r w:rsidR="00AD1B65" w:rsidRPr="00147166">
        <w:t xml:space="preserve">roviding technical and operational support to those personnel performing tasks at a facility and those personnel responding </w:t>
      </w:r>
      <w:r w:rsidR="00F52A39">
        <w:t>off-site</w:t>
      </w:r>
    </w:p>
    <w:p w14:paraId="2C38E3E8" w14:textId="62608BEC" w:rsidR="00AD1B65" w:rsidRPr="00147166" w:rsidRDefault="00BE0797" w:rsidP="009D3F61">
      <w:pPr>
        <w:numPr>
          <w:ilvl w:val="0"/>
          <w:numId w:val="33"/>
        </w:numPr>
        <w:spacing w:before="120"/>
        <w:ind w:left="1644" w:hanging="397"/>
      </w:pPr>
      <w:r>
        <w:t>d</w:t>
      </w:r>
      <w:r w:rsidR="00AD1B65" w:rsidRPr="00147166">
        <w:t>irection of off-site response actions and coordinatio</w:t>
      </w:r>
      <w:r>
        <w:t>n with on-site response actions</w:t>
      </w:r>
    </w:p>
    <w:p w14:paraId="1D8BF401" w14:textId="75EA6019" w:rsidR="00AD1B65" w:rsidRPr="00147166" w:rsidRDefault="00BE0797" w:rsidP="009D3F61">
      <w:pPr>
        <w:numPr>
          <w:ilvl w:val="0"/>
          <w:numId w:val="33"/>
        </w:numPr>
        <w:spacing w:before="120"/>
        <w:ind w:left="1644" w:hanging="397"/>
      </w:pPr>
      <w:r>
        <w:t>c</w:t>
      </w:r>
      <w:r w:rsidR="00AD1B65" w:rsidRPr="00147166">
        <w:t xml:space="preserve">oordination </w:t>
      </w:r>
      <w:r>
        <w:t>of national response actions</w:t>
      </w:r>
    </w:p>
    <w:p w14:paraId="1D1C9119" w14:textId="3451A17B" w:rsidR="00AD1B65" w:rsidRPr="00147166" w:rsidRDefault="00BE0797" w:rsidP="009D3F61">
      <w:pPr>
        <w:numPr>
          <w:ilvl w:val="0"/>
          <w:numId w:val="33"/>
        </w:numPr>
        <w:spacing w:before="120"/>
        <w:ind w:left="1644" w:hanging="397"/>
      </w:pPr>
      <w:r>
        <w:t>c</w:t>
      </w:r>
      <w:r w:rsidR="00AD1B65" w:rsidRPr="00147166">
        <w:t>oordination o</w:t>
      </w:r>
      <w:r>
        <w:t>f communication with the public</w:t>
      </w:r>
    </w:p>
    <w:p w14:paraId="6BF7318A" w14:textId="6D64F047" w:rsidR="00AD1B65" w:rsidRPr="00147166" w:rsidRDefault="00BE0797" w:rsidP="009D3F61">
      <w:pPr>
        <w:numPr>
          <w:ilvl w:val="0"/>
          <w:numId w:val="33"/>
        </w:numPr>
        <w:spacing w:before="120"/>
        <w:ind w:left="1644" w:hanging="397"/>
      </w:pPr>
      <w:r>
        <w:t>c</w:t>
      </w:r>
      <w:r w:rsidR="00AD1B65" w:rsidRPr="00147166">
        <w:t>oordination of mo</w:t>
      </w:r>
      <w:r>
        <w:t>nitoring, sampling and analysis</w:t>
      </w:r>
    </w:p>
    <w:p w14:paraId="05346396" w14:textId="4E7B512B" w:rsidR="00AD1B65" w:rsidRPr="00147166" w:rsidRDefault="00BE0797" w:rsidP="009D3F61">
      <w:pPr>
        <w:numPr>
          <w:ilvl w:val="0"/>
          <w:numId w:val="33"/>
        </w:numPr>
        <w:spacing w:before="120"/>
        <w:ind w:left="1644" w:hanging="397"/>
      </w:pPr>
      <w:r>
        <w:t>m</w:t>
      </w:r>
      <w:r w:rsidR="00AD1B65" w:rsidRPr="00147166">
        <w:t>anaging those people who have been evacuated (including reception, registration, monitoring and decontamination, as well as provision for meeting their personal needs, including fo</w:t>
      </w:r>
      <w:r>
        <w:t>r housing, food and sanitation)</w:t>
      </w:r>
    </w:p>
    <w:p w14:paraId="45DD2D0F" w14:textId="0EB4BAC4" w:rsidR="00AD1B65" w:rsidRPr="00147166" w:rsidRDefault="00BE0797" w:rsidP="009D3F61">
      <w:pPr>
        <w:numPr>
          <w:ilvl w:val="0"/>
          <w:numId w:val="33"/>
        </w:numPr>
        <w:spacing w:before="120"/>
        <w:ind w:left="1644" w:hanging="397"/>
      </w:pPr>
      <w:r>
        <w:t>m</w:t>
      </w:r>
      <w:r w:rsidR="00AD1B65" w:rsidRPr="00147166">
        <w:t>anaging the</w:t>
      </w:r>
      <w:r>
        <w:t xml:space="preserve"> storage of necessary resources</w:t>
      </w:r>
    </w:p>
    <w:p w14:paraId="511681CC" w14:textId="5DE52B4A" w:rsidR="00AD1B65" w:rsidRPr="00147166" w:rsidRDefault="00A10D6F" w:rsidP="009D3F61">
      <w:pPr>
        <w:numPr>
          <w:ilvl w:val="0"/>
          <w:numId w:val="33"/>
        </w:numPr>
        <w:spacing w:before="120"/>
        <w:ind w:left="1644" w:hanging="397"/>
      </w:pPr>
      <w:r>
        <w:t>p</w:t>
      </w:r>
      <w:r w:rsidR="00AD1B65" w:rsidRPr="00147166">
        <w:t>roviding individuals who have undergone exposure or contamination with appropriate medical attention including medical treatment.</w:t>
      </w:r>
    </w:p>
    <w:p w14:paraId="677E57C8" w14:textId="2973E8D4" w:rsidR="00AD1B65" w:rsidRPr="00147166" w:rsidRDefault="0000622C" w:rsidP="009D3F61">
      <w:pPr>
        <w:pStyle w:val="Numbersnormal"/>
      </w:pPr>
      <w:r>
        <w:t>3.3</w:t>
      </w:r>
      <w:r w:rsidR="00AD1B65" w:rsidRPr="00147166">
        <w:t xml:space="preserve">.25. </w:t>
      </w:r>
      <w:r w:rsidR="009D3F61">
        <w:tab/>
      </w:r>
      <w:r w:rsidR="00AD1B65" w:rsidRPr="00147166">
        <w:t>For facilities in category I, emergency response facilities</w:t>
      </w:r>
      <w:r w:rsidR="00AD1B65" w:rsidRPr="00147166">
        <w:rPr>
          <w:vertAlign w:val="superscript"/>
        </w:rPr>
        <w:footnoteReference w:id="41"/>
      </w:r>
      <w:r w:rsidR="00AD1B65" w:rsidRPr="00147166">
        <w:t xml:space="preserve"> separate from the control room and supplementary control room sh</w:t>
      </w:r>
      <w:r w:rsidR="00AD1B65">
        <w:t>ould</w:t>
      </w:r>
      <w:r w:rsidR="00AD1B65" w:rsidRPr="00147166">
        <w:t xml:space="preserve"> be provided so that:</w:t>
      </w:r>
    </w:p>
    <w:p w14:paraId="74FA8A57" w14:textId="75666FA6" w:rsidR="00AD1B65" w:rsidRPr="00147166" w:rsidRDefault="00DC1F87" w:rsidP="009D3F61">
      <w:pPr>
        <w:numPr>
          <w:ilvl w:val="0"/>
          <w:numId w:val="34"/>
        </w:numPr>
        <w:spacing w:before="120"/>
        <w:ind w:left="1644" w:hanging="397"/>
      </w:pPr>
      <w:r>
        <w:t>t</w:t>
      </w:r>
      <w:r w:rsidR="00AD1B65" w:rsidRPr="00147166">
        <w:t>echnical support can be provided to the operating personnel in the control room in an emergency (f</w:t>
      </w:r>
      <w:r>
        <w:t>rom a technical support centre)</w:t>
      </w:r>
    </w:p>
    <w:p w14:paraId="4A9A2105" w14:textId="7EBF1919" w:rsidR="00AD1B65" w:rsidRPr="00147166" w:rsidRDefault="00DC1F87" w:rsidP="009D3F61">
      <w:pPr>
        <w:numPr>
          <w:ilvl w:val="0"/>
          <w:numId w:val="34"/>
        </w:numPr>
        <w:spacing w:before="120"/>
        <w:ind w:left="1644" w:hanging="397"/>
      </w:pPr>
      <w:r>
        <w:t>o</w:t>
      </w:r>
      <w:r w:rsidR="00AD1B65" w:rsidRPr="00147166">
        <w:t>perational control by personnel performing tasks at or near the facility can be maintained (from</w:t>
      </w:r>
      <w:r>
        <w:t xml:space="preserve"> an operational support centre)</w:t>
      </w:r>
    </w:p>
    <w:p w14:paraId="15F18892" w14:textId="29008581" w:rsidR="00AD1B65" w:rsidRPr="00147166" w:rsidRDefault="00DC1F87" w:rsidP="009D3F61">
      <w:pPr>
        <w:numPr>
          <w:ilvl w:val="0"/>
          <w:numId w:val="34"/>
        </w:numPr>
        <w:spacing w:before="120"/>
        <w:ind w:left="1644" w:hanging="397"/>
      </w:pPr>
      <w:r>
        <w:t>t</w:t>
      </w:r>
      <w:r w:rsidR="00AD1B65" w:rsidRPr="00147166">
        <w:t>he on-site emergency response is managed (from an emergency centre).</w:t>
      </w:r>
    </w:p>
    <w:p w14:paraId="6E111504" w14:textId="77777777" w:rsidR="00AD1B65" w:rsidRPr="00147166" w:rsidRDefault="00AD1B65" w:rsidP="00D60CE0">
      <w:r w:rsidRPr="00147166">
        <w:t>These emergency response facilities sh</w:t>
      </w:r>
      <w:r>
        <w:t>ould</w:t>
      </w:r>
      <w:r w:rsidRPr="00147166">
        <w:t xml:space="preserve"> operate as an integrated system in support of the emergency response, without conflicting with one another’s functions, and sh</w:t>
      </w:r>
      <w:r>
        <w:t>ould</w:t>
      </w:r>
      <w:r w:rsidRPr="00147166">
        <w:t xml:space="preserve"> provide reasonable assurance of being operable and habitable under a range of postulated hazardous conditions, including conditions not considered in the design.</w:t>
      </w:r>
    </w:p>
    <w:p w14:paraId="20601B56" w14:textId="0D657075" w:rsidR="00AD1B65" w:rsidRPr="00147166" w:rsidRDefault="0000622C" w:rsidP="009D3F61">
      <w:pPr>
        <w:pStyle w:val="Numbersnormal"/>
      </w:pPr>
      <w:r>
        <w:t>3.3</w:t>
      </w:r>
      <w:r w:rsidR="00AD1B65" w:rsidRPr="00147166">
        <w:t xml:space="preserve">.26. </w:t>
      </w:r>
      <w:r w:rsidR="009D3F61">
        <w:tab/>
      </w:r>
      <w:r w:rsidR="00AD1B65" w:rsidRPr="00147166">
        <w:t>Arrangements sh</w:t>
      </w:r>
      <w:r w:rsidR="00AD1B65">
        <w:t>ould</w:t>
      </w:r>
      <w:r w:rsidR="00AD1B65" w:rsidRPr="00147166">
        <w:t xml:space="preserve"> be made for performing appropriate and reliable analyses of samples</w:t>
      </w:r>
      <w:r w:rsidR="00AD1B65" w:rsidRPr="00147166">
        <w:rPr>
          <w:vertAlign w:val="superscript"/>
        </w:rPr>
        <w:footnoteReference w:id="42"/>
      </w:r>
      <w:r w:rsidR="00AD1B65" w:rsidRPr="00147166">
        <w:t xml:space="preserve"> and measurements of internal contamination for the purposes of emergency response and of </w:t>
      </w:r>
      <w:r w:rsidR="00AD1B65" w:rsidRPr="00147166">
        <w:lastRenderedPageBreak/>
        <w:t>health screening, as appropriate. Such arrangements sh</w:t>
      </w:r>
      <w:r w:rsidR="00AD1B65">
        <w:t>ould</w:t>
      </w:r>
      <w:r w:rsidR="00AD1B65" w:rsidRPr="00147166">
        <w:t xml:space="preserve"> include the designation of laboratories that would be operational under postulated emergency conditions.</w:t>
      </w:r>
    </w:p>
    <w:p w14:paraId="220586D7" w14:textId="14DFF510" w:rsidR="00AD1B65" w:rsidRPr="00147166" w:rsidRDefault="0000622C" w:rsidP="009D3F61">
      <w:pPr>
        <w:pStyle w:val="Numbersnormal"/>
      </w:pPr>
      <w:r>
        <w:t>3.3</w:t>
      </w:r>
      <w:r w:rsidR="00AD1B65" w:rsidRPr="00147166">
        <w:t xml:space="preserve">.27. </w:t>
      </w:r>
      <w:r w:rsidR="009D3F61">
        <w:tab/>
      </w:r>
      <w:r w:rsidR="00AD1B65" w:rsidRPr="00147166">
        <w:t>Arrangements sh</w:t>
      </w:r>
      <w:r w:rsidR="00AD1B65">
        <w:t>ould</w:t>
      </w:r>
      <w:r w:rsidR="00AD1B65" w:rsidRPr="00147166">
        <w:t xml:space="preserve"> be made to obtain appropriate support from organ</w:t>
      </w:r>
      <w:r w:rsidR="005501CC">
        <w:t>is</w:t>
      </w:r>
      <w:r w:rsidR="00AD1B65" w:rsidRPr="00147166">
        <w:t>ations responsible for providing support in conventional emergencies for logistics and communication, for social welfare and in other areas.</w:t>
      </w:r>
    </w:p>
    <w:p w14:paraId="49129C5A" w14:textId="77777777" w:rsidR="00AD1B65" w:rsidRDefault="00AD1B65" w:rsidP="00D60CE0"/>
    <w:tbl>
      <w:tblPr>
        <w:tblW w:w="9639" w:type="dxa"/>
        <w:shd w:val="clear" w:color="auto" w:fill="006600"/>
        <w:tblLook w:val="04A0" w:firstRow="1" w:lastRow="0" w:firstColumn="1" w:lastColumn="0" w:noHBand="0" w:noVBand="1"/>
      </w:tblPr>
      <w:tblGrid>
        <w:gridCol w:w="9639"/>
      </w:tblGrid>
      <w:tr w:rsidR="00D401C4" w:rsidRPr="004920A9" w14:paraId="602A71D1" w14:textId="77777777" w:rsidTr="009D3F61">
        <w:trPr>
          <w:trHeight w:val="446"/>
        </w:trPr>
        <w:tc>
          <w:tcPr>
            <w:tcW w:w="8918" w:type="dxa"/>
            <w:shd w:val="clear" w:color="auto" w:fill="006600"/>
            <w:vAlign w:val="center"/>
          </w:tcPr>
          <w:p w14:paraId="6A051603" w14:textId="77777777" w:rsidR="00D401C4" w:rsidRPr="009D3F61" w:rsidRDefault="00D401C4" w:rsidP="009D3F61">
            <w:pPr>
              <w:pStyle w:val="Box"/>
              <w:framePr w:hSpace="0" w:wrap="auto" w:vAnchor="margin" w:xAlign="left" w:yAlign="inline"/>
              <w:spacing w:before="63" w:after="63"/>
              <w:suppressOverlap w:val="0"/>
              <w:rPr>
                <w:rFonts w:asciiTheme="minorHAnsi" w:eastAsia="Calibri" w:hAnsiTheme="minorHAnsi" w:cstheme="minorHAnsi"/>
                <w:lang w:val="en-GB"/>
              </w:rPr>
            </w:pPr>
            <w:r w:rsidRPr="009D3F61">
              <w:rPr>
                <w:rFonts w:asciiTheme="minorHAnsi" w:eastAsia="Calibri" w:hAnsiTheme="minorHAnsi" w:cstheme="minorHAnsi"/>
                <w:bCs w:val="0"/>
                <w:lang w:val="en-GB"/>
              </w:rPr>
              <w:t>Training, drills and exercises for emergency preparedness and response</w:t>
            </w:r>
          </w:p>
        </w:tc>
      </w:tr>
    </w:tbl>
    <w:p w14:paraId="575D3B03" w14:textId="77777777" w:rsidR="00AD1B65" w:rsidRPr="009D3F61" w:rsidRDefault="00AD1B65" w:rsidP="002A3E53">
      <w:pPr>
        <w:pStyle w:val="Quote"/>
        <w:rPr>
          <w:rFonts w:asciiTheme="minorHAnsi" w:hAnsiTheme="minorHAnsi" w:cstheme="minorHAnsi"/>
          <w:sz w:val="22"/>
          <w:szCs w:val="22"/>
        </w:rPr>
      </w:pPr>
      <w:r w:rsidRPr="009D3F61">
        <w:rPr>
          <w:rFonts w:asciiTheme="minorHAnsi" w:hAnsiTheme="minorHAnsi" w:cstheme="minorHAnsi"/>
          <w:sz w:val="22"/>
          <w:szCs w:val="22"/>
        </w:rPr>
        <w:t>Personnel relevant for emergency response should take part in regular training, drills and exercises to ensure that they are able to perform their assigned response functions effectively in a nuclear or radiological emergency.</w:t>
      </w:r>
    </w:p>
    <w:p w14:paraId="2EADC4FF" w14:textId="11829804" w:rsidR="00AD1B65" w:rsidRPr="00147166" w:rsidRDefault="0000622C" w:rsidP="009D3F61">
      <w:pPr>
        <w:pStyle w:val="Numbersnormal"/>
      </w:pPr>
      <w:r>
        <w:t>3.3</w:t>
      </w:r>
      <w:r w:rsidR="00AD1B65" w:rsidRPr="00147166">
        <w:t xml:space="preserve">.28. </w:t>
      </w:r>
      <w:r w:rsidR="009D3F61">
        <w:tab/>
      </w:r>
      <w:r w:rsidR="00AD1B65" w:rsidRPr="00147166">
        <w:t>The operating organ</w:t>
      </w:r>
      <w:r w:rsidR="005501CC">
        <w:t>is</w:t>
      </w:r>
      <w:r w:rsidR="00AD1B65" w:rsidRPr="00147166">
        <w:t>ation and response organ</w:t>
      </w:r>
      <w:r w:rsidR="005501CC">
        <w:t>is</w:t>
      </w:r>
      <w:r w:rsidR="00AD1B65" w:rsidRPr="00147166">
        <w:t>ations sh</w:t>
      </w:r>
      <w:r w:rsidR="00AD1B65">
        <w:t>ould</w:t>
      </w:r>
      <w:r w:rsidR="00AD1B65" w:rsidRPr="00147166">
        <w:t xml:space="preserve"> identify the knowledge, skills and abilities necessary to perform the functions specified in Secti</w:t>
      </w:r>
      <w:r w:rsidR="00590FBE">
        <w:t>on 3.2</w:t>
      </w:r>
      <w:r w:rsidR="00AD1B65" w:rsidRPr="00147166">
        <w:t>. The operating organ</w:t>
      </w:r>
      <w:r w:rsidR="005501CC">
        <w:t>is</w:t>
      </w:r>
      <w:r w:rsidR="00AD1B65" w:rsidRPr="00147166">
        <w:t>ation and response organ</w:t>
      </w:r>
      <w:r w:rsidR="005501CC">
        <w:t>is</w:t>
      </w:r>
      <w:r w:rsidR="00AD1B65" w:rsidRPr="00147166">
        <w:t>ations sh</w:t>
      </w:r>
      <w:r w:rsidR="00AD1B65">
        <w:t>ould</w:t>
      </w:r>
      <w:r w:rsidR="00AD1B65" w:rsidRPr="00147166">
        <w:t xml:space="preserve"> make arrangements for the selection of personnel and for training to ensure that the personnel selected have the requisite knowledge, skills and abilities to perform their assigned response functions. The arrangements sh</w:t>
      </w:r>
      <w:r w:rsidR="00AD1B65">
        <w:t>ould</w:t>
      </w:r>
      <w:r w:rsidR="00AD1B65" w:rsidRPr="00147166">
        <w:t xml:space="preserve"> include arrangements for continuing refresher training on an appropriate schedule and arrangements for ensuring that personnel assigned to positions with responsibilities in an emergency response undergo the specified training.</w:t>
      </w:r>
    </w:p>
    <w:p w14:paraId="5B6B3B7C" w14:textId="06FF0601" w:rsidR="00AD1B65" w:rsidRPr="00147166" w:rsidRDefault="0000622C" w:rsidP="009D3F61">
      <w:pPr>
        <w:pStyle w:val="Numbersnormal"/>
      </w:pPr>
      <w:r>
        <w:t>3.3</w:t>
      </w:r>
      <w:r w:rsidR="00AD1B65" w:rsidRPr="00147166">
        <w:t xml:space="preserve">.29. </w:t>
      </w:r>
      <w:r w:rsidR="009D3F61">
        <w:tab/>
      </w:r>
      <w:r w:rsidR="00AD1B65" w:rsidRPr="00147166">
        <w:t xml:space="preserve">For facilities in category I, II or III, all personnel and all other persons </w:t>
      </w:r>
      <w:r w:rsidR="00F52A39">
        <w:t>on-site</w:t>
      </w:r>
      <w:r w:rsidR="00AD1B65" w:rsidRPr="00147166">
        <w:t xml:space="preserve"> sh</w:t>
      </w:r>
      <w:r w:rsidR="00AD1B65">
        <w:t>ould</w:t>
      </w:r>
      <w:r w:rsidR="00AD1B65" w:rsidRPr="00147166">
        <w:t xml:space="preserve"> be instructed in the arrangements for them to be notified of an emergency and of their actions if notified of an emergency.</w:t>
      </w:r>
    </w:p>
    <w:p w14:paraId="3BD5DD83" w14:textId="0FD17066" w:rsidR="00AD1B65" w:rsidRPr="00147166" w:rsidRDefault="0000622C" w:rsidP="009D3F61">
      <w:pPr>
        <w:pStyle w:val="Numbersnormal"/>
      </w:pPr>
      <w:r>
        <w:t>3.3</w:t>
      </w:r>
      <w:r w:rsidR="00AD1B65" w:rsidRPr="00147166">
        <w:t xml:space="preserve">.30. </w:t>
      </w:r>
      <w:r w:rsidR="009D3F61">
        <w:tab/>
      </w:r>
      <w:r w:rsidR="00AD1B65" w:rsidRPr="00147166">
        <w:t>Exercise programs sh</w:t>
      </w:r>
      <w:r w:rsidR="00AD1B65">
        <w:t>ould</w:t>
      </w:r>
      <w:r w:rsidR="00AD1B65" w:rsidRPr="00147166">
        <w:t xml:space="preserve"> be developed and implemented to ensure that all specified functions required to be performed for emergency response, all organ</w:t>
      </w:r>
      <w:r w:rsidR="005501CC">
        <w:t>is</w:t>
      </w:r>
      <w:r w:rsidR="00AD1B65" w:rsidRPr="00147166">
        <w:t>ational interfaces for facilities in category I, II or III, and the national level programs for category IV or V are tested at suitable intervals. These programs sh</w:t>
      </w:r>
      <w:r w:rsidR="00AD1B65">
        <w:t>ould</w:t>
      </w:r>
      <w:r w:rsidR="00AD1B65" w:rsidRPr="00147166">
        <w:t xml:space="preserve"> include the participation in some exercises of, as appropriate and feasible, all the organ</w:t>
      </w:r>
      <w:r w:rsidR="005501CC">
        <w:t>is</w:t>
      </w:r>
      <w:r w:rsidR="00AD1B65" w:rsidRPr="00147166">
        <w:t xml:space="preserve">ations concerned, people who are potentially affected, and representatives of </w:t>
      </w:r>
      <w:r w:rsidR="00AD1B65" w:rsidRPr="00FF6F29">
        <w:t>news media. The exercises should be systematically evaluated (</w:t>
      </w:r>
      <w:r w:rsidR="00FF6F29" w:rsidRPr="00FF6F29">
        <w:t>see clause</w:t>
      </w:r>
      <w:r w:rsidR="00AD1B65" w:rsidRPr="00FF6F29">
        <w:t xml:space="preserve"> </w:t>
      </w:r>
      <w:r w:rsidRPr="00FF6F29">
        <w:t>3.1</w:t>
      </w:r>
      <w:r w:rsidR="00AD1B65" w:rsidRPr="00FF6F29">
        <w:t>.10(h)) and some exercises should be evaluated by the</w:t>
      </w:r>
      <w:r w:rsidR="002A3E8E" w:rsidRPr="00FF6F29">
        <w:t xml:space="preserve"> relevant authority</w:t>
      </w:r>
      <w:r w:rsidR="00AD1B65" w:rsidRPr="00FF6F29">
        <w:t>. Programs should be subject to review and revision in the light of experience gained (</w:t>
      </w:r>
      <w:r w:rsidR="00FF6F29" w:rsidRPr="00FF6F29">
        <w:t>see clause</w:t>
      </w:r>
      <w:r w:rsidR="00AD1B65" w:rsidRPr="00FF6F29">
        <w:t xml:space="preserve">s </w:t>
      </w:r>
      <w:r w:rsidRPr="00FF6F29">
        <w:t>3.3</w:t>
      </w:r>
      <w:r w:rsidR="00AD1B65" w:rsidRPr="00FF6F29">
        <w:t xml:space="preserve">.36 and </w:t>
      </w:r>
      <w:r w:rsidRPr="00FF6F29">
        <w:t>3.3</w:t>
      </w:r>
      <w:r w:rsidR="00AD1B65" w:rsidRPr="00FF6F29">
        <w:t>.38).</w:t>
      </w:r>
    </w:p>
    <w:p w14:paraId="169FBFC9" w14:textId="32F737F8" w:rsidR="00AD1B65" w:rsidRPr="00147166" w:rsidRDefault="0000622C" w:rsidP="009D3F61">
      <w:pPr>
        <w:pStyle w:val="Numbersnormal"/>
      </w:pPr>
      <w:r>
        <w:t>3.3</w:t>
      </w:r>
      <w:r w:rsidR="00AD1B65" w:rsidRPr="00147166">
        <w:t xml:space="preserve">.31. </w:t>
      </w:r>
      <w:r w:rsidR="009D3F61">
        <w:tab/>
      </w:r>
      <w:r w:rsidR="00AD1B65" w:rsidRPr="00147166">
        <w:t>The personnel responsible for critical response functions sh</w:t>
      </w:r>
      <w:r w:rsidR="00AD1B65">
        <w:t>ould</w:t>
      </w:r>
      <w:r w:rsidR="00AD1B65" w:rsidRPr="00147166">
        <w:t xml:space="preserve"> participate in drills and exercises on a regular basis so as to ensure their ability to take their actions effectively.</w:t>
      </w:r>
    </w:p>
    <w:p w14:paraId="098D49A8" w14:textId="0CA5E58D" w:rsidR="00AD1B65" w:rsidRPr="00147166" w:rsidRDefault="0000622C" w:rsidP="009D3F61">
      <w:pPr>
        <w:pStyle w:val="Numbersnormal"/>
      </w:pPr>
      <w:r>
        <w:t>3.3</w:t>
      </w:r>
      <w:r w:rsidR="00AD1B65" w:rsidRPr="00147166">
        <w:t xml:space="preserve">.32. </w:t>
      </w:r>
      <w:r w:rsidR="009D3F61">
        <w:tab/>
      </w:r>
      <w:r w:rsidR="00AD1B65" w:rsidRPr="00C27C4B">
        <w:t xml:space="preserve">Officials </w:t>
      </w:r>
      <w:r w:rsidR="00F52A39" w:rsidRPr="00C27C4B">
        <w:t>off-site</w:t>
      </w:r>
      <w:r w:rsidR="00AD1B65" w:rsidRPr="00C27C4B">
        <w:t xml:space="preserve"> who are</w:t>
      </w:r>
      <w:r w:rsidR="00AD1B65" w:rsidRPr="00147166">
        <w:t xml:space="preserve"> responsible for making decisions on protective actions and other response actions sh</w:t>
      </w:r>
      <w:r w:rsidR="00AD1B65">
        <w:t>ould</w:t>
      </w:r>
      <w:r w:rsidR="00AD1B65" w:rsidRPr="00147166">
        <w:t xml:space="preserve"> be trained and sh</w:t>
      </w:r>
      <w:r w:rsidR="00AD1B65">
        <w:t>ould</w:t>
      </w:r>
      <w:r w:rsidR="00AD1B65" w:rsidRPr="00147166">
        <w:t xml:space="preserve"> regularly participate in exercises. Officials </w:t>
      </w:r>
      <w:r w:rsidR="00F52A39">
        <w:t>off-site</w:t>
      </w:r>
      <w:r w:rsidR="00AD1B65" w:rsidRPr="00147166">
        <w:t xml:space="preserve"> who are responsible for communication with the public in a nuclear or radiological emergency sh</w:t>
      </w:r>
      <w:r w:rsidR="00AD1B65">
        <w:t>ould</w:t>
      </w:r>
      <w:r w:rsidR="00AD1B65" w:rsidRPr="00147166">
        <w:t xml:space="preserve"> regularly participate in exercises.</w:t>
      </w:r>
    </w:p>
    <w:p w14:paraId="0C4F5806" w14:textId="32989484" w:rsidR="00AD1B65" w:rsidRPr="00147166" w:rsidRDefault="0000622C" w:rsidP="009D3F61">
      <w:pPr>
        <w:pStyle w:val="Numbersnormal"/>
      </w:pPr>
      <w:r>
        <w:lastRenderedPageBreak/>
        <w:t>3.3</w:t>
      </w:r>
      <w:r w:rsidR="00AD1B65" w:rsidRPr="00147166">
        <w:t xml:space="preserve">.33. </w:t>
      </w:r>
      <w:r w:rsidR="009D3F61">
        <w:tab/>
      </w:r>
      <w:r w:rsidR="00AD1B65" w:rsidRPr="00147166">
        <w:t>The conduct of exercises sh</w:t>
      </w:r>
      <w:r w:rsidR="00AD1B65">
        <w:t>ould</w:t>
      </w:r>
      <w:r w:rsidR="00AD1B65" w:rsidRPr="00147166">
        <w:t xml:space="preserve"> be evaluated against pre-established objectives of emergency response to demonstrate that identification, notification, activation and response actions </w:t>
      </w:r>
      <w:r w:rsidR="00AD1B65" w:rsidRPr="00FF6F29">
        <w:t xml:space="preserve">can be performed effectively to achieve the goals of emergency response (see </w:t>
      </w:r>
      <w:r w:rsidRPr="00FF6F29">
        <w:t>Section 2.</w:t>
      </w:r>
      <w:r w:rsidR="0021399E">
        <w:t>2</w:t>
      </w:r>
      <w:r w:rsidR="00AD1B65" w:rsidRPr="00FF6F29">
        <w:t>).</w:t>
      </w:r>
    </w:p>
    <w:p w14:paraId="5AF0952D" w14:textId="77777777" w:rsidR="00AD1B65" w:rsidRDefault="00AD1B65" w:rsidP="00D60CE0"/>
    <w:tbl>
      <w:tblPr>
        <w:tblW w:w="9639" w:type="dxa"/>
        <w:shd w:val="clear" w:color="auto" w:fill="006600"/>
        <w:tblLook w:val="04A0" w:firstRow="1" w:lastRow="0" w:firstColumn="1" w:lastColumn="0" w:noHBand="0" w:noVBand="1"/>
      </w:tblPr>
      <w:tblGrid>
        <w:gridCol w:w="9639"/>
      </w:tblGrid>
      <w:tr w:rsidR="00D401C4" w:rsidRPr="004920A9" w14:paraId="0B8562A5" w14:textId="77777777" w:rsidTr="00FF395A">
        <w:trPr>
          <w:trHeight w:val="446"/>
        </w:trPr>
        <w:tc>
          <w:tcPr>
            <w:tcW w:w="8918" w:type="dxa"/>
            <w:shd w:val="clear" w:color="auto" w:fill="006600"/>
            <w:vAlign w:val="center"/>
          </w:tcPr>
          <w:p w14:paraId="5A97C5A0" w14:textId="77777777" w:rsidR="00D401C4" w:rsidRPr="00FF395A" w:rsidRDefault="00D401C4" w:rsidP="00FF395A">
            <w:pPr>
              <w:pStyle w:val="Box"/>
              <w:framePr w:hSpace="0" w:wrap="auto" w:vAnchor="margin" w:xAlign="left" w:yAlign="inline"/>
              <w:spacing w:before="63" w:after="63"/>
              <w:suppressOverlap w:val="0"/>
              <w:rPr>
                <w:rFonts w:asciiTheme="minorHAnsi" w:eastAsia="Calibri" w:hAnsiTheme="minorHAnsi" w:cstheme="minorHAnsi"/>
                <w:lang w:val="en-GB"/>
              </w:rPr>
            </w:pPr>
            <w:r w:rsidRPr="00FF395A">
              <w:rPr>
                <w:rFonts w:asciiTheme="minorHAnsi" w:eastAsia="Calibri" w:hAnsiTheme="minorHAnsi" w:cstheme="minorHAnsi"/>
                <w:bCs w:val="0"/>
                <w:lang w:val="en-GB"/>
              </w:rPr>
              <w:t>Quality management programme for emergency preparedness and response</w:t>
            </w:r>
          </w:p>
        </w:tc>
      </w:tr>
    </w:tbl>
    <w:p w14:paraId="17260D6A" w14:textId="7CE503B9" w:rsidR="00AD1B65" w:rsidRPr="00FF395A" w:rsidRDefault="00AD1B65" w:rsidP="002A3E53">
      <w:pPr>
        <w:pStyle w:val="Quote"/>
        <w:rPr>
          <w:rFonts w:asciiTheme="minorHAnsi" w:hAnsiTheme="minorHAnsi" w:cstheme="minorHAnsi"/>
          <w:sz w:val="22"/>
          <w:szCs w:val="22"/>
        </w:rPr>
      </w:pPr>
      <w:r w:rsidRPr="00FF395A">
        <w:rPr>
          <w:rFonts w:asciiTheme="minorHAnsi" w:hAnsiTheme="minorHAnsi" w:cstheme="minorHAnsi"/>
          <w:sz w:val="22"/>
          <w:szCs w:val="22"/>
        </w:rPr>
        <w:t>A programme should be established within an integrated management system to ensure the availability and reliability of all supplies, equipment, communication systems and facilities, plans, procedures and other arrangements necessary for effective response in a nuclear or radiological emergency.</w:t>
      </w:r>
    </w:p>
    <w:p w14:paraId="29DD5B33" w14:textId="7FCFF07C" w:rsidR="00AD1B65" w:rsidRPr="00147166" w:rsidRDefault="0000622C" w:rsidP="00FF395A">
      <w:pPr>
        <w:pStyle w:val="Numbersnormal"/>
      </w:pPr>
      <w:r>
        <w:t>3.3</w:t>
      </w:r>
      <w:r w:rsidR="00AD1B65" w:rsidRPr="00147166">
        <w:t xml:space="preserve">.34. </w:t>
      </w:r>
      <w:r w:rsidR="00FF395A">
        <w:tab/>
      </w:r>
      <w:r w:rsidR="00AD1B65" w:rsidRPr="00147166">
        <w:t>The operating organ</w:t>
      </w:r>
      <w:r w:rsidR="005501CC">
        <w:t>is</w:t>
      </w:r>
      <w:r w:rsidR="00AD1B65" w:rsidRPr="00147166">
        <w:t xml:space="preserve">ation, as part of its </w:t>
      </w:r>
      <w:r w:rsidR="000C3329">
        <w:t>management system (IAEA 2016b</w:t>
      </w:r>
      <w:r w:rsidR="00AD1B65" w:rsidRPr="00147166">
        <w:t>), and response organ</w:t>
      </w:r>
      <w:r w:rsidR="005501CC">
        <w:t>is</w:t>
      </w:r>
      <w:r w:rsidR="00AD1B65" w:rsidRPr="00147166">
        <w:t>ations, as part of their emergency management system, sh</w:t>
      </w:r>
      <w:r w:rsidR="00AD1B65">
        <w:t>ould</w:t>
      </w:r>
      <w:r w:rsidR="00AD1B65" w:rsidRPr="00147166">
        <w:t xml:space="preserve"> establish a program to ensure the availability and reliability of all supplies, equipment, communication systems and facilities, plans, procedures and other arrangements necessary to perform functions in a nuclear or radiological emergency as specified in Section </w:t>
      </w:r>
      <w:r w:rsidRPr="00FF6F29">
        <w:t>3.2</w:t>
      </w:r>
      <w:r w:rsidR="00AD1B65" w:rsidRPr="00FF6F29">
        <w:t xml:space="preserve"> (</w:t>
      </w:r>
      <w:r w:rsidR="00FF6F29" w:rsidRPr="00FF6F29">
        <w:t>see clause</w:t>
      </w:r>
      <w:r w:rsidR="00AD1B65" w:rsidRPr="00FF6F29">
        <w:t xml:space="preserve"> </w:t>
      </w:r>
      <w:r w:rsidRPr="00FF6F29">
        <w:t>3.3</w:t>
      </w:r>
      <w:r w:rsidR="00AD1B65" w:rsidRPr="00FF6F29">
        <w:t>.22).</w:t>
      </w:r>
      <w:r w:rsidR="00AD1B65" w:rsidRPr="00147166">
        <w:t xml:space="preserve"> The program sh</w:t>
      </w:r>
      <w:r w:rsidR="00AD1B65">
        <w:t>ould</w:t>
      </w:r>
      <w:r w:rsidR="00AD1B65" w:rsidRPr="00147166">
        <w:t xml:space="preserve"> include arrangements for inventories, resupply, tests and calibrations, to ensure that these are continuously available and are functional for use in a nuclear or radiological emergency.</w:t>
      </w:r>
    </w:p>
    <w:p w14:paraId="2C007624" w14:textId="25EC59CC" w:rsidR="00AD1B65" w:rsidRPr="00147166" w:rsidRDefault="0000622C" w:rsidP="00FF395A">
      <w:pPr>
        <w:pStyle w:val="Numbersnormal"/>
      </w:pPr>
      <w:r>
        <w:t>3.3</w:t>
      </w:r>
      <w:r w:rsidR="00AD1B65" w:rsidRPr="00147166">
        <w:t xml:space="preserve">.35. </w:t>
      </w:r>
      <w:r w:rsidR="00FF395A">
        <w:tab/>
      </w:r>
      <w:r w:rsidR="00AD1B65" w:rsidRPr="00147166">
        <w:t>The program sh</w:t>
      </w:r>
      <w:r w:rsidR="00AD1B65">
        <w:t>ould</w:t>
      </w:r>
      <w:r w:rsidR="00AD1B65" w:rsidRPr="00147166">
        <w:t xml:space="preserve"> also include periodic and independent appraisals against fun</w:t>
      </w:r>
      <w:r w:rsidR="00FF6F29">
        <w:t>ctions as specified in Section 3.2</w:t>
      </w:r>
      <w:r w:rsidR="00AD1B65" w:rsidRPr="00147166">
        <w:t>, including participation in international appraisals</w:t>
      </w:r>
      <w:r w:rsidR="00AD1B65" w:rsidRPr="00147166">
        <w:rPr>
          <w:vertAlign w:val="superscript"/>
        </w:rPr>
        <w:footnoteReference w:id="43"/>
      </w:r>
      <w:r w:rsidR="00AD1B65" w:rsidRPr="00147166">
        <w:t>.</w:t>
      </w:r>
    </w:p>
    <w:p w14:paraId="28C108EA" w14:textId="7F5B350F" w:rsidR="00AD1B65" w:rsidRPr="00147166" w:rsidRDefault="0000622C" w:rsidP="00FF395A">
      <w:pPr>
        <w:pStyle w:val="Numbersnormal"/>
      </w:pPr>
      <w:r>
        <w:t>3.3</w:t>
      </w:r>
      <w:r w:rsidR="00AD1B65" w:rsidRPr="00147166">
        <w:t xml:space="preserve">.36. </w:t>
      </w:r>
      <w:r w:rsidR="00FF395A">
        <w:tab/>
      </w:r>
      <w:r w:rsidR="00AD1B65" w:rsidRPr="00147166">
        <w:t>Arrangements sh</w:t>
      </w:r>
      <w:r w:rsidR="00AD1B65">
        <w:t>ould</w:t>
      </w:r>
      <w:r w:rsidR="00AD1B65" w:rsidRPr="00147166">
        <w:t xml:space="preserve"> be made to maintain, review and update emergency plans, procedures and other arrangements and to incorporate lessons from research, operating experience (such as in the response to emergencies) and emergency exercises.</w:t>
      </w:r>
    </w:p>
    <w:p w14:paraId="107FB793" w14:textId="32A7E605" w:rsidR="00AD1B65" w:rsidRPr="00147166" w:rsidRDefault="0000622C" w:rsidP="00FF395A">
      <w:pPr>
        <w:pStyle w:val="Numbersnormal"/>
      </w:pPr>
      <w:r>
        <w:t>3.3</w:t>
      </w:r>
      <w:r w:rsidR="00AD1B65" w:rsidRPr="00147166">
        <w:t xml:space="preserve">.37. </w:t>
      </w:r>
      <w:r w:rsidR="00FF395A">
        <w:tab/>
      </w:r>
      <w:r w:rsidR="00AD1B65" w:rsidRPr="00147166">
        <w:t>The operating organ</w:t>
      </w:r>
      <w:r w:rsidR="005501CC">
        <w:t>is</w:t>
      </w:r>
      <w:r w:rsidR="00AD1B65" w:rsidRPr="00147166">
        <w:t>ation and response organ</w:t>
      </w:r>
      <w:r w:rsidR="005501CC">
        <w:t>is</w:t>
      </w:r>
      <w:r w:rsidR="00AD1B65" w:rsidRPr="00147166">
        <w:t>ations sh</w:t>
      </w:r>
      <w:r w:rsidR="00AD1B65">
        <w:t>ould</w:t>
      </w:r>
      <w:r w:rsidR="00AD1B65" w:rsidRPr="00147166">
        <w:t xml:space="preserve"> establish and maintain adequate records in relation to both emergency arrangements and the response to a nuclear or radiological emergency, to include dose assessments, results of monitoring and inventory of radioactive waste managed, in order to allow for their review and evaluation. These records sh</w:t>
      </w:r>
      <w:r w:rsidR="00AD1B65">
        <w:t xml:space="preserve">ould </w:t>
      </w:r>
      <w:r w:rsidR="00AD1B65" w:rsidRPr="00147166">
        <w:t>also provide for the identification of those persons requiring longer term medical actions, as necessary, and sh</w:t>
      </w:r>
      <w:r w:rsidR="00AD1B65">
        <w:t>ould</w:t>
      </w:r>
      <w:r w:rsidR="00AD1B65" w:rsidRPr="00147166">
        <w:t xml:space="preserve"> provide for the long term management of radioactive waste.</w:t>
      </w:r>
    </w:p>
    <w:p w14:paraId="0EB24F95" w14:textId="13F290BF" w:rsidR="00AD1B65" w:rsidRPr="00147166" w:rsidRDefault="0000622C" w:rsidP="00FF395A">
      <w:pPr>
        <w:pStyle w:val="Numbersnormal"/>
      </w:pPr>
      <w:r>
        <w:t>3.3</w:t>
      </w:r>
      <w:r w:rsidR="00AD1B65" w:rsidRPr="00147166">
        <w:t xml:space="preserve">.38. </w:t>
      </w:r>
      <w:r w:rsidR="00FF395A">
        <w:tab/>
      </w:r>
      <w:r w:rsidR="00AD1B65" w:rsidRPr="00147166">
        <w:t>The operating organ</w:t>
      </w:r>
      <w:r w:rsidR="005501CC">
        <w:t>is</w:t>
      </w:r>
      <w:r w:rsidR="00AD1B65" w:rsidRPr="00147166">
        <w:t>ation and response organ</w:t>
      </w:r>
      <w:r w:rsidR="005501CC">
        <w:t>is</w:t>
      </w:r>
      <w:r w:rsidR="00AD1B65" w:rsidRPr="00147166">
        <w:t>ations sh</w:t>
      </w:r>
      <w:r w:rsidR="00AD1B65">
        <w:t>ould</w:t>
      </w:r>
      <w:r w:rsidR="00AD1B65" w:rsidRPr="00147166">
        <w:t xml:space="preserve"> make arrangements to review </w:t>
      </w:r>
      <w:r w:rsidR="00AD1B65" w:rsidRPr="00FF6F29">
        <w:t>and evaluate responses in actual events and in exercises, in order to record the areas in which improvements are necessary and to ensure that the</w:t>
      </w:r>
      <w:r w:rsidR="00210904">
        <w:t>se</w:t>
      </w:r>
      <w:r w:rsidR="00AD1B65" w:rsidRPr="00FF6F29">
        <w:t xml:space="preserve"> improvements are made (</w:t>
      </w:r>
      <w:r w:rsidR="00FF6F29" w:rsidRPr="00FF6F29">
        <w:t>see clauses 3.2.102</w:t>
      </w:r>
      <w:r w:rsidR="0021399E">
        <w:t xml:space="preserve"> </w:t>
      </w:r>
      <w:r w:rsidR="00FF6F29" w:rsidRPr="00FF6F29">
        <w:t>-</w:t>
      </w:r>
      <w:r w:rsidR="0021399E">
        <w:t xml:space="preserve"> </w:t>
      </w:r>
      <w:r w:rsidR="00FF6F29" w:rsidRPr="00FF6F29">
        <w:t>3.2.105</w:t>
      </w:r>
      <w:r w:rsidR="00AD1B65" w:rsidRPr="00FF6F29">
        <w:t>).</w:t>
      </w:r>
    </w:p>
    <w:p w14:paraId="69A3BE0D" w14:textId="2A91347F" w:rsidR="00A95BD9" w:rsidRPr="00B06BC8" w:rsidRDefault="0000622C" w:rsidP="00FF395A">
      <w:pPr>
        <w:pStyle w:val="Numbersnormal"/>
        <w:sectPr w:rsidR="00A95BD9" w:rsidRPr="00B06BC8" w:rsidSect="00C92BF6">
          <w:type w:val="nextColumn"/>
          <w:pgSz w:w="11905" w:h="16837" w:code="9"/>
          <w:pgMar w:top="1134" w:right="1134" w:bottom="1134" w:left="1134" w:header="720" w:footer="567" w:gutter="0"/>
          <w:cols w:space="720"/>
          <w:docGrid w:linePitch="299"/>
        </w:sectPr>
      </w:pPr>
      <w:r>
        <w:t>3.3</w:t>
      </w:r>
      <w:r w:rsidR="00AD1B65" w:rsidRPr="00147166">
        <w:t xml:space="preserve">.39. </w:t>
      </w:r>
      <w:r w:rsidR="00FF395A">
        <w:tab/>
      </w:r>
      <w:r w:rsidR="00AD1B65" w:rsidRPr="00147166">
        <w:t>Relevant international organ</w:t>
      </w:r>
      <w:r w:rsidR="005501CC">
        <w:t>is</w:t>
      </w:r>
      <w:r w:rsidR="00AD1B65" w:rsidRPr="00147166">
        <w:t>ations sh</w:t>
      </w:r>
      <w:r w:rsidR="00AD1B65">
        <w:t>ould</w:t>
      </w:r>
      <w:r w:rsidR="00AD1B65" w:rsidRPr="00147166">
        <w:t xml:space="preserve"> review and update their applicable standards and guidelines and their relevant arrangements in emergency preparedness and response on the basis of research and lessons from the response to actual emergencies and in emergency exercises.</w:t>
      </w:r>
    </w:p>
    <w:p w14:paraId="17ACF0A8" w14:textId="77777777" w:rsidR="001443A1" w:rsidRPr="00BB4370" w:rsidRDefault="001443A1" w:rsidP="00BB4370">
      <w:pPr>
        <w:pStyle w:val="Heading1"/>
        <w:pBdr>
          <w:bottom w:val="outset" w:sz="6" w:space="1" w:color="006600"/>
        </w:pBdr>
        <w:spacing w:after="360" w:line="240" w:lineRule="auto"/>
        <w:ind w:left="1701" w:hanging="1701"/>
        <w:rPr>
          <w:caps w:val="0"/>
        </w:rPr>
      </w:pPr>
      <w:bookmarkStart w:id="47" w:name="_Toc1728270"/>
      <w:bookmarkEnd w:id="43"/>
      <w:r w:rsidRPr="00BB4370">
        <w:rPr>
          <w:caps w:val="0"/>
        </w:rPr>
        <w:lastRenderedPageBreak/>
        <w:t>Annex A</w:t>
      </w:r>
      <w:r w:rsidR="001C6A69" w:rsidRPr="00BB4370">
        <w:rPr>
          <w:caps w:val="0"/>
        </w:rPr>
        <w:t>:</w:t>
      </w:r>
      <w:r w:rsidRPr="00BB4370">
        <w:rPr>
          <w:caps w:val="0"/>
        </w:rPr>
        <w:tab/>
        <w:t xml:space="preserve">Guidance </w:t>
      </w:r>
      <w:r w:rsidR="001C6A69" w:rsidRPr="00BB4370">
        <w:rPr>
          <w:caps w:val="0"/>
        </w:rPr>
        <w:t>v</w:t>
      </w:r>
      <w:r w:rsidRPr="00BB4370">
        <w:rPr>
          <w:caps w:val="0"/>
        </w:rPr>
        <w:t xml:space="preserve">alues for </w:t>
      </w:r>
      <w:r w:rsidR="001C6A69" w:rsidRPr="00BB4370">
        <w:rPr>
          <w:caps w:val="0"/>
        </w:rPr>
        <w:t>r</w:t>
      </w:r>
      <w:r w:rsidRPr="00BB4370">
        <w:rPr>
          <w:caps w:val="0"/>
        </w:rPr>
        <w:t xml:space="preserve">estricting </w:t>
      </w:r>
      <w:r w:rsidR="001C6A69" w:rsidRPr="00BB4370">
        <w:rPr>
          <w:caps w:val="0"/>
        </w:rPr>
        <w:t>e</w:t>
      </w:r>
      <w:r w:rsidRPr="00BB4370">
        <w:rPr>
          <w:caps w:val="0"/>
        </w:rPr>
        <w:t xml:space="preserve">xposure of </w:t>
      </w:r>
      <w:r w:rsidR="001C6A69" w:rsidRPr="00BB4370">
        <w:rPr>
          <w:caps w:val="0"/>
        </w:rPr>
        <w:t>e</w:t>
      </w:r>
      <w:r w:rsidRPr="00BB4370">
        <w:rPr>
          <w:caps w:val="0"/>
        </w:rPr>
        <w:t xml:space="preserve">mergency </w:t>
      </w:r>
      <w:r w:rsidR="001C6A69" w:rsidRPr="00BB4370">
        <w:rPr>
          <w:caps w:val="0"/>
        </w:rPr>
        <w:t>w</w:t>
      </w:r>
      <w:r w:rsidRPr="00BB4370">
        <w:rPr>
          <w:caps w:val="0"/>
        </w:rPr>
        <w:t>orkers</w:t>
      </w:r>
      <w:bookmarkEnd w:id="47"/>
    </w:p>
    <w:p w14:paraId="609917B3" w14:textId="77777777" w:rsidR="001443A1" w:rsidRDefault="00603588" w:rsidP="003A4B55">
      <w:r>
        <w:t>This Annex</w:t>
      </w:r>
      <w:r w:rsidR="001443A1">
        <w:t xml:space="preserve"> provides guidance values as a basis for operational guidance for restricting the exposure of emergency workers.</w:t>
      </w:r>
    </w:p>
    <w:p w14:paraId="6C2F107B" w14:textId="77777777" w:rsidR="001443A1" w:rsidRDefault="001443A1" w:rsidP="003A4B55">
      <w:r>
        <w:t xml:space="preserve">Table </w:t>
      </w:r>
      <w:r w:rsidR="00603588">
        <w:t>A</w:t>
      </w:r>
      <w:r>
        <w:t>.1 provides guidance values for restricting the exposure of emergency workers in an emergency response in terms of personal dose equivalent Hp(10) from external exposure to strongly penetrating radiation. The values for Hp(</w:t>
      </w:r>
      <w:r w:rsidRPr="00947B87">
        <w:t xml:space="preserve">10) in Table </w:t>
      </w:r>
      <w:r w:rsidR="00603588" w:rsidRPr="00947B87">
        <w:t>A</w:t>
      </w:r>
      <w:r w:rsidRPr="00947B87">
        <w:t>.1 assume</w:t>
      </w:r>
      <w:r>
        <w:t xml:space="preserve"> that every effort has been made for protection against external exposure to weakly penetrating radiation and against exposure due to intakes or skin contamination.</w:t>
      </w:r>
    </w:p>
    <w:p w14:paraId="64983272" w14:textId="7DA22A1B" w:rsidR="001443A1" w:rsidRDefault="001443A1" w:rsidP="003A4B55">
      <w:r>
        <w:t xml:space="preserve">The total effective dose and the relative biological effectiveness (RBE) weighted absorbed dose to a tissue or organ via all exposure pathways (i.e. both dose from external exposure and committed dose from intakes) need to be estimated as early as possible in a nuclear or radiological </w:t>
      </w:r>
      <w:r w:rsidRPr="00947B87">
        <w:t>emergency. T</w:t>
      </w:r>
      <w:r w:rsidR="00603588" w:rsidRPr="00947B87">
        <w:t>able A</w:t>
      </w:r>
      <w:r w:rsidRPr="00947B87">
        <w:t>.1 also</w:t>
      </w:r>
      <w:r>
        <w:t xml:space="preserve"> provides guidance on the effective dose and the RBE weighted absorbed dose to a tissue or organ for consideration in restricting further exposure in the response to a nuclear or radiological emergency once these doses have been estimated.</w:t>
      </w:r>
    </w:p>
    <w:p w14:paraId="3DD431AE" w14:textId="73549A37" w:rsidR="001443A1" w:rsidRDefault="004D670C" w:rsidP="003A4B55">
      <w:r>
        <w:t>Severe tissue reactions</w:t>
      </w:r>
      <w:r w:rsidR="001443A1">
        <w:t xml:space="preserve"> to a f</w:t>
      </w:r>
      <w:r w:rsidR="00D53CE5">
        <w:t>o</w:t>
      </w:r>
      <w:r w:rsidR="001443A1">
        <w:t>etus could possibly occur following an equivalent dose to the f</w:t>
      </w:r>
      <w:r w:rsidR="00D53CE5">
        <w:t>o</w:t>
      </w:r>
      <w:r w:rsidR="001443A1">
        <w:t>etus of greater than 100 mSv. Consequently, in the response to a nuclear or radiological emergency, female workers who are aware that they are pregnant or who might be pregnant need to be (</w:t>
      </w:r>
      <w:r w:rsidR="0021399E">
        <w:t>a</w:t>
      </w:r>
      <w:r w:rsidR="001443A1">
        <w:t>) informed of this risk and (</w:t>
      </w:r>
      <w:r w:rsidR="0021399E">
        <w:t>b</w:t>
      </w:r>
      <w:r w:rsidR="001443A1">
        <w:t>) excluded from taking actions that might result in an equivalent dose to the embryo and f</w:t>
      </w:r>
      <w:r w:rsidR="003263FD">
        <w:t>o</w:t>
      </w:r>
      <w:r w:rsidR="001443A1">
        <w:t>etus exceeding 50 mSv for the full period of in utero development of the embryo and f</w:t>
      </w:r>
      <w:r w:rsidR="003263FD">
        <w:t>o</w:t>
      </w:r>
      <w:r w:rsidR="001443A1">
        <w:t>etus.</w:t>
      </w:r>
    </w:p>
    <w:p w14:paraId="1082BA21" w14:textId="77777777" w:rsidR="00FA2D72" w:rsidRDefault="00FA2D72" w:rsidP="009A534E">
      <w:pPr>
        <w:pStyle w:val="TableCaption"/>
        <w:sectPr w:rsidR="00FA2D72" w:rsidSect="00C92BF6">
          <w:type w:val="nextColumn"/>
          <w:pgSz w:w="11905" w:h="16837" w:code="9"/>
          <w:pgMar w:top="1134" w:right="1134" w:bottom="1134" w:left="1134" w:header="720" w:footer="567" w:gutter="0"/>
          <w:cols w:space="720"/>
          <w:docGrid w:linePitch="299"/>
        </w:sectPr>
      </w:pPr>
    </w:p>
    <w:p w14:paraId="022B3645" w14:textId="04BB618E" w:rsidR="001443A1" w:rsidRDefault="001443A1" w:rsidP="009A534E">
      <w:pPr>
        <w:pStyle w:val="TableCaption"/>
        <w:rPr>
          <w:b w:val="0"/>
        </w:rPr>
      </w:pPr>
      <w:r w:rsidRPr="00147166">
        <w:lastRenderedPageBreak/>
        <w:t xml:space="preserve">Table </w:t>
      </w:r>
      <w:r w:rsidR="00603588">
        <w:t>A.1:</w:t>
      </w:r>
      <w:r w:rsidR="00380D3E">
        <w:t xml:space="preserve"> </w:t>
      </w:r>
      <w:r w:rsidR="004B59E5" w:rsidRPr="00380D3E">
        <w:rPr>
          <w:b w:val="0"/>
        </w:rPr>
        <w:t xml:space="preserve">Guidance </w:t>
      </w:r>
      <w:r w:rsidR="007E1B45" w:rsidRPr="00380D3E">
        <w:rPr>
          <w:b w:val="0"/>
        </w:rPr>
        <w:t>v</w:t>
      </w:r>
      <w:r w:rsidR="004B59E5" w:rsidRPr="00380D3E">
        <w:rPr>
          <w:b w:val="0"/>
        </w:rPr>
        <w:t xml:space="preserve">alues for </w:t>
      </w:r>
      <w:r w:rsidR="007E1B45" w:rsidRPr="00380D3E">
        <w:rPr>
          <w:b w:val="0"/>
        </w:rPr>
        <w:t>r</w:t>
      </w:r>
      <w:r w:rsidR="004B59E5" w:rsidRPr="00380D3E">
        <w:rPr>
          <w:b w:val="0"/>
        </w:rPr>
        <w:t xml:space="preserve">estricting </w:t>
      </w:r>
      <w:r w:rsidR="007E1B45" w:rsidRPr="00380D3E">
        <w:rPr>
          <w:b w:val="0"/>
        </w:rPr>
        <w:t>e</w:t>
      </w:r>
      <w:r w:rsidR="004B59E5" w:rsidRPr="00380D3E">
        <w:rPr>
          <w:b w:val="0"/>
        </w:rPr>
        <w:t xml:space="preserve">xposure of </w:t>
      </w:r>
      <w:r w:rsidR="007E1B45" w:rsidRPr="00380D3E">
        <w:rPr>
          <w:b w:val="0"/>
        </w:rPr>
        <w:t>e</w:t>
      </w:r>
      <w:r w:rsidR="004B59E5" w:rsidRPr="00380D3E">
        <w:rPr>
          <w:b w:val="0"/>
        </w:rPr>
        <w:t xml:space="preserve">mergency </w:t>
      </w:r>
      <w:r w:rsidR="007E1B45" w:rsidRPr="00380D3E">
        <w:rPr>
          <w:b w:val="0"/>
        </w:rPr>
        <w:t>w</w:t>
      </w:r>
      <w:r w:rsidR="004B59E5" w:rsidRPr="00380D3E">
        <w:rPr>
          <w:b w:val="0"/>
        </w:rPr>
        <w:t>orkers</w:t>
      </w:r>
    </w:p>
    <w:tbl>
      <w:tblPr>
        <w:tblStyle w:val="GenericARPANSA"/>
        <w:tblW w:w="9639" w:type="dxa"/>
        <w:tblInd w:w="0" w:type="dxa"/>
        <w:tblLook w:val="04A0" w:firstRow="1" w:lastRow="0" w:firstColumn="1" w:lastColumn="0" w:noHBand="0" w:noVBand="1"/>
      </w:tblPr>
      <w:tblGrid>
        <w:gridCol w:w="560"/>
        <w:gridCol w:w="3423"/>
        <w:gridCol w:w="1885"/>
        <w:gridCol w:w="1885"/>
        <w:gridCol w:w="1886"/>
      </w:tblGrid>
      <w:tr w:rsidR="00390D67" w:rsidRPr="009A534E" w14:paraId="3AAA5CAF" w14:textId="77777777" w:rsidTr="00423065">
        <w:trPr>
          <w:cnfStyle w:val="100000000000" w:firstRow="1" w:lastRow="0" w:firstColumn="0" w:lastColumn="0" w:oddVBand="0" w:evenVBand="0" w:oddHBand="0" w:evenHBand="0" w:firstRowFirstColumn="0" w:firstRowLastColumn="0" w:lastRowFirstColumn="0" w:lastRowLastColumn="0"/>
        </w:trPr>
        <w:tc>
          <w:tcPr>
            <w:tcW w:w="3983" w:type="dxa"/>
            <w:gridSpan w:val="2"/>
            <w:vMerge w:val="restart"/>
            <w:tcBorders>
              <w:bottom w:val="single" w:sz="4" w:space="0" w:color="FFFFFF" w:themeColor="background1"/>
            </w:tcBorders>
            <w:shd w:val="clear" w:color="auto" w:fill="298829"/>
          </w:tcPr>
          <w:p w14:paraId="4ECDA3F9" w14:textId="77777777" w:rsidR="00390D67" w:rsidRPr="00380D3E" w:rsidRDefault="00390D67" w:rsidP="009A534E">
            <w:pPr>
              <w:spacing w:before="31" w:after="31"/>
              <w:rPr>
                <w:rFonts w:eastAsia="Calibri"/>
                <w:color w:val="FFFFFF" w:themeColor="background1"/>
                <w:sz w:val="20"/>
                <w:lang w:eastAsia="en-AU"/>
              </w:rPr>
            </w:pPr>
            <w:r w:rsidRPr="00380D3E">
              <w:rPr>
                <w:rFonts w:eastAsia="Calibri"/>
                <w:color w:val="FFFFFF" w:themeColor="background1"/>
                <w:sz w:val="20"/>
                <w:lang w:eastAsia="en-AU"/>
              </w:rPr>
              <w:t>Tasks</w:t>
            </w:r>
          </w:p>
        </w:tc>
        <w:tc>
          <w:tcPr>
            <w:tcW w:w="5656" w:type="dxa"/>
            <w:gridSpan w:val="3"/>
            <w:tcBorders>
              <w:bottom w:val="single" w:sz="4" w:space="0" w:color="FFFFFF" w:themeColor="background1"/>
            </w:tcBorders>
            <w:shd w:val="clear" w:color="auto" w:fill="298829"/>
          </w:tcPr>
          <w:p w14:paraId="4218560F" w14:textId="77777777" w:rsidR="00390D67" w:rsidRPr="00380D3E" w:rsidRDefault="00390D67" w:rsidP="009A534E">
            <w:pPr>
              <w:spacing w:before="31" w:after="31"/>
              <w:rPr>
                <w:rFonts w:eastAsia="Calibri"/>
                <w:color w:val="FFFFFF" w:themeColor="background1"/>
                <w:sz w:val="20"/>
                <w:lang w:eastAsia="en-AU"/>
              </w:rPr>
            </w:pPr>
            <w:r w:rsidRPr="00380D3E">
              <w:rPr>
                <w:rFonts w:eastAsia="Calibri"/>
                <w:color w:val="FFFFFF" w:themeColor="background1"/>
                <w:sz w:val="20"/>
                <w:lang w:eastAsia="en-AU"/>
              </w:rPr>
              <w:t>Guidance value</w:t>
            </w:r>
            <w:r w:rsidRPr="00380D3E">
              <w:rPr>
                <w:rFonts w:eastAsia="Calibri"/>
                <w:color w:val="FFFFFF" w:themeColor="background1"/>
                <w:sz w:val="20"/>
                <w:vertAlign w:val="superscript"/>
                <w:lang w:eastAsia="en-AU"/>
              </w:rPr>
              <w:t>a</w:t>
            </w:r>
          </w:p>
        </w:tc>
      </w:tr>
      <w:tr w:rsidR="00390D67" w:rsidRPr="009A534E" w14:paraId="4037EDC7" w14:textId="77777777" w:rsidTr="00423065">
        <w:tc>
          <w:tcPr>
            <w:tcW w:w="3983" w:type="dxa"/>
            <w:gridSpan w:val="2"/>
            <w:vMerge/>
            <w:tcBorders>
              <w:top w:val="single" w:sz="4" w:space="0" w:color="FFFFFF" w:themeColor="background1"/>
              <w:right w:val="single" w:sz="4" w:space="0" w:color="FFFFFF" w:themeColor="background1"/>
            </w:tcBorders>
            <w:shd w:val="clear" w:color="auto" w:fill="31A131"/>
          </w:tcPr>
          <w:p w14:paraId="34B27A3F" w14:textId="77777777" w:rsidR="00390D67" w:rsidRPr="00380D3E" w:rsidRDefault="00390D67" w:rsidP="009A534E">
            <w:pPr>
              <w:spacing w:before="31" w:after="31"/>
              <w:rPr>
                <w:rFonts w:eastAsia="Calibri"/>
                <w:b/>
                <w:color w:val="FFFFFF" w:themeColor="background1"/>
                <w:sz w:val="20"/>
                <w:lang w:eastAsia="en-AU"/>
              </w:rPr>
            </w:pPr>
          </w:p>
        </w:tc>
        <w:tc>
          <w:tcPr>
            <w:tcW w:w="1885" w:type="dxa"/>
            <w:tcBorders>
              <w:top w:val="single" w:sz="4" w:space="0" w:color="FFFFFF" w:themeColor="background1"/>
              <w:left w:val="single" w:sz="4" w:space="0" w:color="FFFFFF" w:themeColor="background1"/>
              <w:right w:val="single" w:sz="4" w:space="0" w:color="FFFFFF" w:themeColor="background1"/>
            </w:tcBorders>
            <w:shd w:val="clear" w:color="auto" w:fill="31A131"/>
          </w:tcPr>
          <w:p w14:paraId="3E08801B" w14:textId="77777777" w:rsidR="00390D67" w:rsidRPr="00380D3E" w:rsidRDefault="00390D67" w:rsidP="009A534E">
            <w:pPr>
              <w:spacing w:before="31" w:after="31"/>
              <w:rPr>
                <w:rFonts w:eastAsia="Calibri"/>
                <w:b/>
                <w:color w:val="FFFFFF" w:themeColor="background1"/>
                <w:sz w:val="20"/>
                <w:lang w:eastAsia="en-AU"/>
              </w:rPr>
            </w:pPr>
            <w:r w:rsidRPr="00380D3E">
              <w:rPr>
                <w:rFonts w:eastAsia="Calibri"/>
                <w:b/>
                <w:color w:val="FFFFFF" w:themeColor="background1"/>
                <w:sz w:val="20"/>
                <w:lang w:eastAsia="en-AU"/>
              </w:rPr>
              <w:t>Hp(10)</w:t>
            </w:r>
            <w:r w:rsidRPr="00380D3E">
              <w:rPr>
                <w:rFonts w:eastAsia="Calibri"/>
                <w:b/>
                <w:color w:val="FFFFFF" w:themeColor="background1"/>
                <w:sz w:val="20"/>
                <w:vertAlign w:val="superscript"/>
                <w:lang w:eastAsia="en-AU"/>
              </w:rPr>
              <w:t>b</w:t>
            </w:r>
          </w:p>
        </w:tc>
        <w:tc>
          <w:tcPr>
            <w:tcW w:w="1885" w:type="dxa"/>
            <w:tcBorders>
              <w:top w:val="single" w:sz="4" w:space="0" w:color="FFFFFF" w:themeColor="background1"/>
              <w:left w:val="single" w:sz="4" w:space="0" w:color="FFFFFF" w:themeColor="background1"/>
              <w:right w:val="single" w:sz="4" w:space="0" w:color="FFFFFF" w:themeColor="background1"/>
            </w:tcBorders>
            <w:shd w:val="clear" w:color="auto" w:fill="31A131"/>
          </w:tcPr>
          <w:p w14:paraId="67274EA4" w14:textId="77777777" w:rsidR="00390D67" w:rsidRPr="00380D3E" w:rsidRDefault="00390D67" w:rsidP="009A534E">
            <w:pPr>
              <w:spacing w:before="31" w:after="31"/>
              <w:rPr>
                <w:rFonts w:eastAsia="Calibri"/>
                <w:b/>
                <w:color w:val="FFFFFF" w:themeColor="background1"/>
                <w:sz w:val="20"/>
                <w:lang w:eastAsia="en-AU"/>
              </w:rPr>
            </w:pPr>
            <w:r w:rsidRPr="00380D3E">
              <w:rPr>
                <w:rFonts w:eastAsia="Calibri"/>
                <w:b/>
                <w:color w:val="FFFFFF" w:themeColor="background1"/>
                <w:sz w:val="20"/>
                <w:lang w:eastAsia="en-AU"/>
              </w:rPr>
              <w:t>E</w:t>
            </w:r>
            <w:r w:rsidRPr="00380D3E">
              <w:rPr>
                <w:rFonts w:eastAsia="Calibri"/>
                <w:b/>
                <w:color w:val="FFFFFF" w:themeColor="background1"/>
                <w:sz w:val="20"/>
                <w:vertAlign w:val="superscript"/>
                <w:lang w:eastAsia="en-AU"/>
              </w:rPr>
              <w:t>c</w:t>
            </w:r>
          </w:p>
        </w:tc>
        <w:tc>
          <w:tcPr>
            <w:tcW w:w="1886" w:type="dxa"/>
            <w:tcBorders>
              <w:top w:val="single" w:sz="4" w:space="0" w:color="FFFFFF" w:themeColor="background1"/>
              <w:left w:val="single" w:sz="4" w:space="0" w:color="FFFFFF" w:themeColor="background1"/>
            </w:tcBorders>
            <w:shd w:val="clear" w:color="auto" w:fill="31A131"/>
          </w:tcPr>
          <w:p w14:paraId="6A00EAAD" w14:textId="77777777" w:rsidR="00390D67" w:rsidRPr="00380D3E" w:rsidRDefault="00390D67" w:rsidP="009A534E">
            <w:pPr>
              <w:spacing w:before="31" w:after="31"/>
              <w:rPr>
                <w:rFonts w:eastAsia="Calibri"/>
                <w:b/>
                <w:color w:val="FFFFFF" w:themeColor="background1"/>
                <w:sz w:val="20"/>
                <w:lang w:eastAsia="en-AU"/>
              </w:rPr>
            </w:pPr>
            <w:r w:rsidRPr="00380D3E">
              <w:rPr>
                <w:rFonts w:eastAsia="Calibri"/>
                <w:b/>
                <w:color w:val="FFFFFF" w:themeColor="background1"/>
                <w:sz w:val="20"/>
                <w:lang w:eastAsia="en-AU"/>
              </w:rPr>
              <w:t>AD</w:t>
            </w:r>
            <w:r w:rsidRPr="00380D3E">
              <w:rPr>
                <w:rFonts w:eastAsia="Calibri"/>
                <w:b/>
                <w:color w:val="FFFFFF" w:themeColor="background1"/>
                <w:sz w:val="20"/>
                <w:vertAlign w:val="subscript"/>
                <w:lang w:eastAsia="en-AU"/>
              </w:rPr>
              <w:t>T</w:t>
            </w:r>
            <w:r w:rsidRPr="00380D3E">
              <w:rPr>
                <w:rFonts w:eastAsia="Calibri"/>
                <w:b/>
                <w:color w:val="FFFFFF" w:themeColor="background1"/>
                <w:sz w:val="20"/>
                <w:vertAlign w:val="superscript"/>
                <w:lang w:eastAsia="en-AU"/>
              </w:rPr>
              <w:t>d</w:t>
            </w:r>
          </w:p>
        </w:tc>
      </w:tr>
      <w:tr w:rsidR="00390D67" w:rsidRPr="009A534E" w14:paraId="5DBD5EA1" w14:textId="77777777" w:rsidTr="00423065">
        <w:trPr>
          <w:cnfStyle w:val="000000010000" w:firstRow="0" w:lastRow="0" w:firstColumn="0" w:lastColumn="0" w:oddVBand="0" w:evenVBand="0" w:oddHBand="0" w:evenHBand="1" w:firstRowFirstColumn="0" w:firstRowLastColumn="0" w:lastRowFirstColumn="0" w:lastRowLastColumn="0"/>
        </w:trPr>
        <w:tc>
          <w:tcPr>
            <w:tcW w:w="3983" w:type="dxa"/>
            <w:gridSpan w:val="2"/>
            <w:vMerge w:val="restart"/>
            <w:shd w:val="clear" w:color="auto" w:fill="auto"/>
          </w:tcPr>
          <w:p w14:paraId="3CA9B998" w14:textId="77777777" w:rsidR="00390D67" w:rsidRPr="009A534E" w:rsidRDefault="00390D67" w:rsidP="00380D3E">
            <w:pPr>
              <w:spacing w:before="31" w:after="31"/>
              <w:jc w:val="left"/>
              <w:rPr>
                <w:rFonts w:eastAsia="Calibri"/>
                <w:sz w:val="20"/>
                <w:lang w:eastAsia="en-AU"/>
              </w:rPr>
            </w:pPr>
            <w:r w:rsidRPr="009A534E">
              <w:rPr>
                <w:rFonts w:eastAsia="Calibri"/>
                <w:sz w:val="20"/>
                <w:lang w:eastAsia="en-AU"/>
              </w:rPr>
              <w:t>Lifesaving actions</w:t>
            </w:r>
          </w:p>
        </w:tc>
        <w:tc>
          <w:tcPr>
            <w:tcW w:w="1885" w:type="dxa"/>
            <w:shd w:val="clear" w:color="auto" w:fill="auto"/>
          </w:tcPr>
          <w:p w14:paraId="5641CEF0" w14:textId="77777777" w:rsidR="00390D67" w:rsidRPr="009A534E" w:rsidRDefault="00390D67" w:rsidP="009A534E">
            <w:pPr>
              <w:spacing w:before="31" w:after="31"/>
              <w:rPr>
                <w:rFonts w:eastAsia="Calibri"/>
                <w:sz w:val="20"/>
                <w:lang w:eastAsia="en-AU"/>
              </w:rPr>
            </w:pPr>
            <w:r w:rsidRPr="009A534E">
              <w:rPr>
                <w:rFonts w:eastAsia="Calibri"/>
                <w:sz w:val="20"/>
                <w:lang w:eastAsia="en-AU"/>
              </w:rPr>
              <w:t>&lt;500 mSv</w:t>
            </w:r>
          </w:p>
        </w:tc>
        <w:tc>
          <w:tcPr>
            <w:tcW w:w="1885" w:type="dxa"/>
            <w:shd w:val="clear" w:color="auto" w:fill="auto"/>
          </w:tcPr>
          <w:p w14:paraId="35ACBB68" w14:textId="77777777" w:rsidR="00390D67" w:rsidRPr="009A534E" w:rsidRDefault="00390D67" w:rsidP="009A534E">
            <w:pPr>
              <w:spacing w:before="31" w:after="31"/>
              <w:rPr>
                <w:rFonts w:eastAsia="Calibri"/>
                <w:sz w:val="20"/>
                <w:lang w:eastAsia="en-AU"/>
              </w:rPr>
            </w:pPr>
            <w:r w:rsidRPr="009A534E">
              <w:rPr>
                <w:rFonts w:eastAsia="Calibri"/>
                <w:sz w:val="20"/>
                <w:lang w:eastAsia="en-AU"/>
              </w:rPr>
              <w:t>&lt;500 mSv</w:t>
            </w:r>
          </w:p>
        </w:tc>
        <w:tc>
          <w:tcPr>
            <w:tcW w:w="1886" w:type="dxa"/>
            <w:shd w:val="clear" w:color="auto" w:fill="auto"/>
          </w:tcPr>
          <w:p w14:paraId="3E9E660A" w14:textId="77777777" w:rsidR="00390D67" w:rsidRPr="009A534E" w:rsidRDefault="00390D67" w:rsidP="00432AC5">
            <w:pPr>
              <w:spacing w:before="31" w:after="31"/>
              <w:rPr>
                <w:rFonts w:eastAsia="Calibri"/>
                <w:sz w:val="20"/>
                <w:lang w:eastAsia="en-AU"/>
              </w:rPr>
            </w:pPr>
            <w:r w:rsidRPr="009A534E">
              <w:rPr>
                <w:rFonts w:eastAsia="Calibri"/>
                <w:sz w:val="20"/>
                <w:lang w:eastAsia="en-AU"/>
              </w:rPr>
              <w:t>&lt;</w:t>
            </w:r>
            <m:oMath>
              <m:f>
                <m:fPr>
                  <m:ctrlPr>
                    <w:rPr>
                      <w:rFonts w:ascii="Cambria Math" w:hAnsi="Cambria Math"/>
                      <w:i/>
                      <w:sz w:val="20"/>
                      <w:lang w:eastAsia="en-AU"/>
                    </w:rPr>
                  </m:ctrlPr>
                </m:fPr>
                <m:num>
                  <m:r>
                    <w:rPr>
                      <w:rFonts w:ascii="Cambria Math" w:hAnsi="Cambria Math"/>
                      <w:sz w:val="20"/>
                      <w:lang w:eastAsia="en-AU"/>
                    </w:rPr>
                    <m:t>1</m:t>
                  </m:r>
                </m:num>
                <m:den>
                  <m:r>
                    <w:rPr>
                      <w:rFonts w:ascii="Cambria Math" w:hAnsi="Cambria Math"/>
                      <w:sz w:val="20"/>
                      <w:lang w:eastAsia="en-AU"/>
                    </w:rPr>
                    <m:t>2</m:t>
                  </m:r>
                </m:den>
              </m:f>
            </m:oMath>
            <w:r w:rsidRPr="009A534E">
              <w:rPr>
                <w:rFonts w:eastAsia="Calibri"/>
                <w:i/>
                <w:sz w:val="20"/>
                <w:lang w:eastAsia="en-AU"/>
              </w:rPr>
              <w:t>AD</w:t>
            </w:r>
            <w:r w:rsidRPr="009A534E">
              <w:rPr>
                <w:rFonts w:eastAsia="Calibri"/>
                <w:sz w:val="20"/>
                <w:vertAlign w:val="subscript"/>
                <w:lang w:eastAsia="en-AU"/>
              </w:rPr>
              <w:t xml:space="preserve">T, Table </w:t>
            </w:r>
            <w:r w:rsidR="00432AC5">
              <w:rPr>
                <w:rFonts w:eastAsia="Calibri"/>
                <w:sz w:val="20"/>
                <w:vertAlign w:val="subscript"/>
                <w:lang w:eastAsia="en-AU"/>
              </w:rPr>
              <w:t>B.1</w:t>
            </w:r>
            <w:r w:rsidRPr="009A534E">
              <w:rPr>
                <w:rFonts w:eastAsia="Calibri"/>
                <w:sz w:val="20"/>
                <w:vertAlign w:val="superscript"/>
                <w:lang w:eastAsia="en-AU"/>
              </w:rPr>
              <w:t>e</w:t>
            </w:r>
          </w:p>
        </w:tc>
      </w:tr>
      <w:tr w:rsidR="00390D67" w:rsidRPr="009A534E" w14:paraId="1344D10A" w14:textId="77777777" w:rsidTr="00423065">
        <w:tc>
          <w:tcPr>
            <w:tcW w:w="3983" w:type="dxa"/>
            <w:gridSpan w:val="2"/>
            <w:vMerge/>
            <w:shd w:val="clear" w:color="auto" w:fill="auto"/>
          </w:tcPr>
          <w:p w14:paraId="44E42DE4" w14:textId="77777777" w:rsidR="00390D67" w:rsidRPr="009A534E" w:rsidRDefault="00390D67" w:rsidP="00380D3E">
            <w:pPr>
              <w:spacing w:before="31" w:after="31"/>
              <w:jc w:val="left"/>
              <w:rPr>
                <w:rFonts w:eastAsia="Calibri"/>
                <w:sz w:val="20"/>
                <w:lang w:eastAsia="en-AU"/>
              </w:rPr>
            </w:pPr>
          </w:p>
        </w:tc>
        <w:tc>
          <w:tcPr>
            <w:tcW w:w="5656" w:type="dxa"/>
            <w:gridSpan w:val="3"/>
            <w:shd w:val="clear" w:color="auto" w:fill="auto"/>
          </w:tcPr>
          <w:p w14:paraId="00C150C9" w14:textId="77777777" w:rsidR="00390D67" w:rsidRPr="009A534E" w:rsidRDefault="00390D67" w:rsidP="00380D3E">
            <w:pPr>
              <w:spacing w:before="31" w:after="31"/>
              <w:jc w:val="left"/>
              <w:rPr>
                <w:rFonts w:eastAsia="Calibri"/>
                <w:sz w:val="20"/>
                <w:lang w:eastAsia="en-AU"/>
              </w:rPr>
            </w:pPr>
            <w:r w:rsidRPr="009A534E">
              <w:rPr>
                <w:rFonts w:eastAsia="Calibri"/>
                <w:sz w:val="20"/>
                <w:lang w:eastAsia="en-AU"/>
              </w:rPr>
              <w:t>This value may be exceeded — with due consideration of the generic cr</w:t>
            </w:r>
            <w:r w:rsidR="00162BF8" w:rsidRPr="009A534E">
              <w:rPr>
                <w:rFonts w:eastAsia="Calibri"/>
                <w:sz w:val="20"/>
                <w:lang w:eastAsia="en-AU"/>
              </w:rPr>
              <w:t>iteria in Table B</w:t>
            </w:r>
            <w:r w:rsidRPr="009A534E">
              <w:rPr>
                <w:rFonts w:eastAsia="Calibri"/>
                <w:sz w:val="20"/>
                <w:lang w:eastAsia="en-AU"/>
              </w:rPr>
              <w:t>.1 of A</w:t>
            </w:r>
            <w:r w:rsidR="00162BF8" w:rsidRPr="009A534E">
              <w:rPr>
                <w:rFonts w:eastAsia="Calibri"/>
                <w:sz w:val="20"/>
                <w:lang w:eastAsia="en-AU"/>
              </w:rPr>
              <w:t>nnex B</w:t>
            </w:r>
            <w:r w:rsidRPr="009A534E">
              <w:rPr>
                <w:rFonts w:eastAsia="Calibri"/>
                <w:sz w:val="20"/>
                <w:lang w:eastAsia="en-AU"/>
              </w:rPr>
              <w:t xml:space="preserve"> — under circumstances in which the expected benefits to others clearly outweigh the emergency worker’s own health risks, and the emergency worker volunteers to take the action and understands and accepts these health risks</w:t>
            </w:r>
          </w:p>
        </w:tc>
      </w:tr>
      <w:tr w:rsidR="00390D67" w:rsidRPr="009A534E" w14:paraId="19DAA54D" w14:textId="77777777" w:rsidTr="00423065">
        <w:trPr>
          <w:cnfStyle w:val="000000010000" w:firstRow="0" w:lastRow="0" w:firstColumn="0" w:lastColumn="0" w:oddVBand="0" w:evenVBand="0" w:oddHBand="0" w:evenHBand="1" w:firstRowFirstColumn="0" w:firstRowLastColumn="0" w:lastRowFirstColumn="0" w:lastRowLastColumn="0"/>
        </w:trPr>
        <w:tc>
          <w:tcPr>
            <w:tcW w:w="3983" w:type="dxa"/>
            <w:gridSpan w:val="2"/>
            <w:shd w:val="clear" w:color="auto" w:fill="E8F8E8"/>
          </w:tcPr>
          <w:p w14:paraId="521431F1" w14:textId="76FA491C" w:rsidR="00390D67" w:rsidRPr="009A534E" w:rsidRDefault="00390D67" w:rsidP="00380D3E">
            <w:pPr>
              <w:spacing w:before="31" w:after="31"/>
              <w:jc w:val="left"/>
              <w:rPr>
                <w:rFonts w:eastAsia="Calibri"/>
                <w:sz w:val="20"/>
                <w:lang w:eastAsia="en-AU"/>
              </w:rPr>
            </w:pPr>
            <w:r w:rsidRPr="009A534E">
              <w:rPr>
                <w:rFonts w:eastAsia="Calibri"/>
                <w:sz w:val="20"/>
                <w:lang w:eastAsia="en-AU"/>
              </w:rPr>
              <w:t>Actions to prev</w:t>
            </w:r>
            <w:r w:rsidR="004D670C">
              <w:rPr>
                <w:rFonts w:eastAsia="Calibri"/>
                <w:sz w:val="20"/>
                <w:lang w:eastAsia="en-AU"/>
              </w:rPr>
              <w:t>ent severe tissue reactions</w:t>
            </w:r>
            <w:r w:rsidRPr="009A534E">
              <w:rPr>
                <w:rFonts w:eastAsia="Calibri"/>
                <w:sz w:val="20"/>
                <w:lang w:eastAsia="en-AU"/>
              </w:rPr>
              <w:t xml:space="preserve"> and actions to prevent the development of catastrophic conditions that could significantly affect people and the environment</w:t>
            </w:r>
          </w:p>
        </w:tc>
        <w:tc>
          <w:tcPr>
            <w:tcW w:w="1885" w:type="dxa"/>
            <w:shd w:val="clear" w:color="auto" w:fill="E8F8E8"/>
          </w:tcPr>
          <w:p w14:paraId="6BCCD090" w14:textId="77777777" w:rsidR="00390D67" w:rsidRPr="009A534E" w:rsidRDefault="00390D67" w:rsidP="009A534E">
            <w:pPr>
              <w:spacing w:before="31" w:after="31"/>
              <w:rPr>
                <w:rFonts w:eastAsia="Calibri"/>
                <w:sz w:val="20"/>
                <w:lang w:eastAsia="en-AU"/>
              </w:rPr>
            </w:pPr>
            <w:r w:rsidRPr="009A534E">
              <w:rPr>
                <w:rFonts w:eastAsia="Calibri"/>
                <w:sz w:val="20"/>
                <w:lang w:eastAsia="en-AU"/>
              </w:rPr>
              <w:t>&lt;500 mSv</w:t>
            </w:r>
          </w:p>
        </w:tc>
        <w:tc>
          <w:tcPr>
            <w:tcW w:w="1885" w:type="dxa"/>
            <w:shd w:val="clear" w:color="auto" w:fill="E8F8E8"/>
          </w:tcPr>
          <w:p w14:paraId="2B6A1CF3" w14:textId="77777777" w:rsidR="00390D67" w:rsidRPr="009A534E" w:rsidRDefault="00390D67" w:rsidP="009A534E">
            <w:pPr>
              <w:spacing w:before="31" w:after="31"/>
              <w:rPr>
                <w:rFonts w:eastAsia="Calibri"/>
                <w:sz w:val="20"/>
                <w:lang w:eastAsia="en-AU"/>
              </w:rPr>
            </w:pPr>
            <w:r w:rsidRPr="009A534E">
              <w:rPr>
                <w:rFonts w:eastAsia="Calibri"/>
                <w:sz w:val="20"/>
                <w:lang w:eastAsia="en-AU"/>
              </w:rPr>
              <w:t>&lt;500 mSv</w:t>
            </w:r>
          </w:p>
        </w:tc>
        <w:tc>
          <w:tcPr>
            <w:tcW w:w="1886" w:type="dxa"/>
            <w:shd w:val="clear" w:color="auto" w:fill="E8F8E8"/>
          </w:tcPr>
          <w:p w14:paraId="20E55AD7" w14:textId="77777777" w:rsidR="00390D67" w:rsidRPr="009A534E" w:rsidRDefault="00390D67" w:rsidP="00432AC5">
            <w:pPr>
              <w:spacing w:before="31" w:after="31"/>
              <w:rPr>
                <w:rFonts w:eastAsia="Calibri"/>
                <w:sz w:val="20"/>
                <w:lang w:eastAsia="en-AU"/>
              </w:rPr>
            </w:pPr>
            <w:r w:rsidRPr="009A534E">
              <w:rPr>
                <w:rFonts w:eastAsia="Calibri"/>
                <w:sz w:val="20"/>
                <w:lang w:eastAsia="en-AU"/>
              </w:rPr>
              <w:t>&lt;</w:t>
            </w:r>
            <m:oMath>
              <m:f>
                <m:fPr>
                  <m:ctrlPr>
                    <w:rPr>
                      <w:rFonts w:ascii="Cambria Math" w:hAnsi="Cambria Math"/>
                      <w:i/>
                      <w:sz w:val="20"/>
                      <w:lang w:eastAsia="en-AU"/>
                    </w:rPr>
                  </m:ctrlPr>
                </m:fPr>
                <m:num>
                  <m:r>
                    <w:rPr>
                      <w:rFonts w:ascii="Cambria Math" w:hAnsi="Cambria Math"/>
                      <w:sz w:val="20"/>
                      <w:lang w:eastAsia="en-AU"/>
                    </w:rPr>
                    <m:t>1</m:t>
                  </m:r>
                </m:num>
                <m:den>
                  <m:r>
                    <w:rPr>
                      <w:rFonts w:ascii="Cambria Math" w:hAnsi="Cambria Math"/>
                      <w:sz w:val="20"/>
                      <w:lang w:eastAsia="en-AU"/>
                    </w:rPr>
                    <m:t>2</m:t>
                  </m:r>
                </m:den>
              </m:f>
            </m:oMath>
            <w:r w:rsidRPr="009A534E">
              <w:rPr>
                <w:rFonts w:eastAsia="Calibri"/>
                <w:i/>
                <w:sz w:val="20"/>
                <w:lang w:eastAsia="en-AU"/>
              </w:rPr>
              <w:t>AD</w:t>
            </w:r>
            <w:r w:rsidRPr="009A534E">
              <w:rPr>
                <w:rFonts w:eastAsia="Calibri"/>
                <w:sz w:val="20"/>
                <w:vertAlign w:val="subscript"/>
                <w:lang w:eastAsia="en-AU"/>
              </w:rPr>
              <w:t xml:space="preserve">T, Table </w:t>
            </w:r>
            <w:r w:rsidR="00432AC5">
              <w:rPr>
                <w:rFonts w:eastAsia="Calibri"/>
                <w:sz w:val="20"/>
                <w:vertAlign w:val="subscript"/>
                <w:lang w:eastAsia="en-AU"/>
              </w:rPr>
              <w:t>B.1</w:t>
            </w:r>
            <w:r w:rsidRPr="009A534E">
              <w:rPr>
                <w:rFonts w:eastAsia="Calibri"/>
                <w:sz w:val="20"/>
                <w:vertAlign w:val="superscript"/>
                <w:lang w:eastAsia="en-AU"/>
              </w:rPr>
              <w:t>e</w:t>
            </w:r>
          </w:p>
        </w:tc>
      </w:tr>
      <w:tr w:rsidR="00390D67" w:rsidRPr="009A534E" w14:paraId="69E42F4F" w14:textId="77777777" w:rsidTr="00423065">
        <w:tc>
          <w:tcPr>
            <w:tcW w:w="3983" w:type="dxa"/>
            <w:gridSpan w:val="2"/>
          </w:tcPr>
          <w:p w14:paraId="7404417A" w14:textId="3D5421FF" w:rsidR="00390D67" w:rsidRPr="00F73E55" w:rsidRDefault="00EE2E92" w:rsidP="00380D3E">
            <w:pPr>
              <w:spacing w:before="31" w:after="31"/>
              <w:jc w:val="left"/>
              <w:rPr>
                <w:rFonts w:eastAsia="Calibri"/>
                <w:sz w:val="20"/>
                <w:vertAlign w:val="superscript"/>
                <w:lang w:eastAsia="en-AU"/>
              </w:rPr>
            </w:pPr>
            <w:r w:rsidRPr="00F73E55">
              <w:rPr>
                <w:rFonts w:eastAsia="Calibri"/>
                <w:sz w:val="20"/>
                <w:lang w:eastAsia="en-AU"/>
              </w:rPr>
              <w:t>Emergency workers implementing protective actions and other response actions</w:t>
            </w:r>
            <w:r w:rsidR="00FF1A83" w:rsidRPr="00F73E55">
              <w:rPr>
                <w:rFonts w:eastAsia="Calibri"/>
                <w:sz w:val="20"/>
                <w:vertAlign w:val="superscript"/>
                <w:lang w:eastAsia="en-AU"/>
              </w:rPr>
              <w:t>f</w:t>
            </w:r>
          </w:p>
        </w:tc>
        <w:tc>
          <w:tcPr>
            <w:tcW w:w="1885" w:type="dxa"/>
          </w:tcPr>
          <w:p w14:paraId="6250E299" w14:textId="203D4121" w:rsidR="00390D67" w:rsidRPr="00F73E55" w:rsidRDefault="00390D67" w:rsidP="00EE2E92">
            <w:pPr>
              <w:spacing w:before="31" w:after="31"/>
              <w:rPr>
                <w:rFonts w:eastAsia="Calibri"/>
                <w:sz w:val="20"/>
                <w:lang w:eastAsia="en-AU"/>
              </w:rPr>
            </w:pPr>
            <w:r w:rsidRPr="00F73E55">
              <w:rPr>
                <w:rFonts w:eastAsia="Calibri"/>
                <w:sz w:val="20"/>
                <w:lang w:eastAsia="en-AU"/>
              </w:rPr>
              <w:t>&lt;</w:t>
            </w:r>
            <w:r w:rsidR="00EE2E92" w:rsidRPr="00F73E55">
              <w:rPr>
                <w:rFonts w:eastAsia="Calibri"/>
                <w:sz w:val="20"/>
                <w:lang w:eastAsia="en-AU"/>
              </w:rPr>
              <w:t>5</w:t>
            </w:r>
            <w:r w:rsidRPr="00F73E55">
              <w:rPr>
                <w:rFonts w:eastAsia="Calibri"/>
                <w:sz w:val="20"/>
                <w:lang w:eastAsia="en-AU"/>
              </w:rPr>
              <w:t>0 mSv</w:t>
            </w:r>
          </w:p>
        </w:tc>
        <w:tc>
          <w:tcPr>
            <w:tcW w:w="1885" w:type="dxa"/>
          </w:tcPr>
          <w:p w14:paraId="5411FC65" w14:textId="133E767E" w:rsidR="00390D67" w:rsidRPr="00F73E55" w:rsidRDefault="00390D67" w:rsidP="00EE2E92">
            <w:pPr>
              <w:spacing w:before="31" w:after="31"/>
              <w:rPr>
                <w:rFonts w:eastAsia="Calibri"/>
                <w:sz w:val="20"/>
                <w:lang w:eastAsia="en-AU"/>
              </w:rPr>
            </w:pPr>
            <w:r w:rsidRPr="00F73E55">
              <w:rPr>
                <w:rFonts w:eastAsia="Calibri"/>
                <w:i/>
                <w:sz w:val="20"/>
                <w:lang w:eastAsia="en-AU"/>
              </w:rPr>
              <w:t>E</w:t>
            </w:r>
            <w:r w:rsidRPr="00F73E55">
              <w:rPr>
                <w:rFonts w:eastAsia="Calibri"/>
                <w:sz w:val="20"/>
                <w:lang w:eastAsia="en-AU"/>
              </w:rPr>
              <w:t xml:space="preserve"> &lt; </w:t>
            </w:r>
            <w:r w:rsidR="00EE2E92" w:rsidRPr="00F73E55">
              <w:rPr>
                <w:rFonts w:eastAsia="Calibri"/>
                <w:sz w:val="20"/>
                <w:lang w:eastAsia="en-AU"/>
              </w:rPr>
              <w:t>5</w:t>
            </w:r>
            <w:r w:rsidRPr="00F73E55">
              <w:rPr>
                <w:rFonts w:eastAsia="Calibri"/>
                <w:sz w:val="20"/>
                <w:lang w:eastAsia="en-AU"/>
              </w:rPr>
              <w:t>0 mSv</w:t>
            </w:r>
          </w:p>
        </w:tc>
        <w:tc>
          <w:tcPr>
            <w:tcW w:w="1886" w:type="dxa"/>
          </w:tcPr>
          <w:p w14:paraId="510C8F59" w14:textId="77777777" w:rsidR="00390D67" w:rsidRPr="00F73E55" w:rsidRDefault="00390D67" w:rsidP="00432AC5">
            <w:pPr>
              <w:spacing w:before="31" w:after="31"/>
              <w:rPr>
                <w:rFonts w:eastAsia="Calibri"/>
                <w:sz w:val="20"/>
                <w:lang w:eastAsia="en-AU"/>
              </w:rPr>
            </w:pPr>
            <w:r w:rsidRPr="00F73E55">
              <w:rPr>
                <w:rFonts w:eastAsia="Calibri"/>
                <w:sz w:val="20"/>
                <w:lang w:eastAsia="en-AU"/>
              </w:rPr>
              <w:t>&lt;</w:t>
            </w:r>
            <m:oMath>
              <m:f>
                <m:fPr>
                  <m:ctrlPr>
                    <w:rPr>
                      <w:rFonts w:ascii="Cambria Math" w:hAnsi="Cambria Math"/>
                      <w:i/>
                      <w:sz w:val="20"/>
                      <w:lang w:eastAsia="en-AU"/>
                    </w:rPr>
                  </m:ctrlPr>
                </m:fPr>
                <m:num>
                  <m:r>
                    <w:rPr>
                      <w:rFonts w:ascii="Cambria Math" w:hAnsi="Cambria Math"/>
                      <w:sz w:val="20"/>
                      <w:lang w:eastAsia="en-AU"/>
                    </w:rPr>
                    <m:t>1</m:t>
                  </m:r>
                </m:num>
                <m:den>
                  <m:r>
                    <w:rPr>
                      <w:rFonts w:ascii="Cambria Math" w:hAnsi="Cambria Math"/>
                      <w:sz w:val="20"/>
                      <w:lang w:eastAsia="en-AU"/>
                    </w:rPr>
                    <m:t>10</m:t>
                  </m:r>
                </m:den>
              </m:f>
            </m:oMath>
            <w:r w:rsidRPr="00F73E55">
              <w:rPr>
                <w:rFonts w:eastAsia="Calibri"/>
                <w:i/>
                <w:sz w:val="20"/>
                <w:lang w:eastAsia="en-AU"/>
              </w:rPr>
              <w:t>AD</w:t>
            </w:r>
            <w:r w:rsidRPr="00F73E55">
              <w:rPr>
                <w:rFonts w:eastAsia="Calibri"/>
                <w:sz w:val="20"/>
                <w:vertAlign w:val="subscript"/>
                <w:lang w:eastAsia="en-AU"/>
              </w:rPr>
              <w:t xml:space="preserve">T, Table </w:t>
            </w:r>
            <w:r w:rsidR="00432AC5" w:rsidRPr="00F73E55">
              <w:rPr>
                <w:rFonts w:eastAsia="Calibri"/>
                <w:sz w:val="20"/>
                <w:vertAlign w:val="subscript"/>
                <w:lang w:eastAsia="en-AU"/>
              </w:rPr>
              <w:t>B.1</w:t>
            </w:r>
            <w:r w:rsidRPr="00F73E55">
              <w:rPr>
                <w:rFonts w:eastAsia="Calibri"/>
                <w:sz w:val="20"/>
                <w:vertAlign w:val="superscript"/>
                <w:lang w:eastAsia="en-AU"/>
              </w:rPr>
              <w:t>e</w:t>
            </w:r>
          </w:p>
        </w:tc>
      </w:tr>
      <w:tr w:rsidR="002C4605" w:rsidRPr="00380D3E" w14:paraId="01741D0C" w14:textId="77777777" w:rsidTr="002C4605">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560" w:type="dxa"/>
            <w:shd w:val="clear" w:color="auto" w:fill="E8F8E8"/>
          </w:tcPr>
          <w:p w14:paraId="44520DDE" w14:textId="77777777" w:rsidR="002C4605" w:rsidRPr="00D220A0" w:rsidRDefault="002C4605" w:rsidP="00C02721">
            <w:pPr>
              <w:spacing w:before="31" w:after="31" w:line="240" w:lineRule="auto"/>
              <w:rPr>
                <w:rFonts w:eastAsia="Calibri"/>
                <w:sz w:val="18"/>
                <w:lang w:eastAsia="en-AU"/>
              </w:rPr>
            </w:pPr>
            <w:r w:rsidRPr="00D220A0">
              <w:rPr>
                <w:rFonts w:eastAsia="Calibri"/>
                <w:sz w:val="18"/>
                <w:lang w:eastAsia="en-AU"/>
              </w:rPr>
              <w:t>a</w:t>
            </w:r>
          </w:p>
        </w:tc>
        <w:tc>
          <w:tcPr>
            <w:tcW w:w="9079" w:type="dxa"/>
            <w:gridSpan w:val="4"/>
            <w:shd w:val="clear" w:color="auto" w:fill="E8F8E8"/>
          </w:tcPr>
          <w:p w14:paraId="1AEAC73B" w14:textId="77777777" w:rsidR="002C4605" w:rsidRPr="00380D3E" w:rsidRDefault="002C4605" w:rsidP="00C02721">
            <w:pPr>
              <w:spacing w:before="60"/>
              <w:jc w:val="left"/>
              <w:rPr>
                <w:sz w:val="18"/>
                <w:szCs w:val="18"/>
                <w:lang w:eastAsia="en-AU"/>
              </w:rPr>
            </w:pPr>
            <w:r w:rsidRPr="00380D3E">
              <w:rPr>
                <w:sz w:val="18"/>
                <w:szCs w:val="18"/>
                <w:lang w:eastAsia="en-AU"/>
              </w:rPr>
              <w:t>These values for the following are set to be two to ten times lower than the generic criteria in Table B.1 of Annex B.</w:t>
            </w:r>
          </w:p>
          <w:p w14:paraId="3BE9E425" w14:textId="77777777" w:rsidR="002C4605" w:rsidRPr="00380D3E" w:rsidRDefault="002C4605" w:rsidP="00C02721">
            <w:pPr>
              <w:spacing w:before="60"/>
              <w:jc w:val="left"/>
              <w:rPr>
                <w:sz w:val="18"/>
                <w:szCs w:val="18"/>
                <w:lang w:eastAsia="en-AU"/>
              </w:rPr>
            </w:pPr>
            <w:r w:rsidRPr="00380D3E">
              <w:rPr>
                <w:sz w:val="18"/>
                <w:szCs w:val="18"/>
                <w:lang w:eastAsia="en-AU"/>
              </w:rPr>
              <w:t>The dose from external exposure to strongly penetrating radiation for Hp(10). Doses from external exposure to weakly penetrating radiation and from intake or skin contamination need to be prevented by all possible means. If this is not feasible, the effective dose and the RBE weighted absorbed dose to a tissue or organ have to be limited to minimise the health risk to the individual in line with the risk associated with the guidance values given here.</w:t>
            </w:r>
          </w:p>
          <w:p w14:paraId="16E244BF" w14:textId="70BDBDDA" w:rsidR="002C4605" w:rsidRPr="00380D3E" w:rsidRDefault="002C4605" w:rsidP="00C02721">
            <w:pPr>
              <w:spacing w:before="60"/>
              <w:jc w:val="left"/>
              <w:rPr>
                <w:sz w:val="18"/>
                <w:szCs w:val="18"/>
                <w:lang w:eastAsia="en-AU"/>
              </w:rPr>
            </w:pPr>
            <w:r w:rsidRPr="00380D3E">
              <w:rPr>
                <w:sz w:val="18"/>
                <w:szCs w:val="18"/>
                <w:lang w:eastAsia="en-AU"/>
              </w:rPr>
              <w:t>The total effective dose E and the RBE weighted absorbed dose to a tissue or organ AD</w:t>
            </w:r>
            <w:r w:rsidRPr="00380D3E">
              <w:rPr>
                <w:sz w:val="18"/>
                <w:szCs w:val="18"/>
                <w:vertAlign w:val="subscript"/>
                <w:lang w:eastAsia="en-AU"/>
              </w:rPr>
              <w:t>T</w:t>
            </w:r>
            <w:r w:rsidRPr="00380D3E">
              <w:rPr>
                <w:sz w:val="18"/>
                <w:szCs w:val="18"/>
                <w:lang w:eastAsia="en-AU"/>
              </w:rPr>
              <w:t xml:space="preserve"> via all exposure pathways (i.e. both dose from external exposure and committed dose from intakes) which are to be estimated as early as possible in order to enable any further exposure to be restricted as appropriate.</w:t>
            </w:r>
          </w:p>
        </w:tc>
      </w:tr>
      <w:tr w:rsidR="002C4605" w:rsidRPr="00380D3E" w14:paraId="5731CD66" w14:textId="77777777" w:rsidTr="002C4605">
        <w:tblPrEx>
          <w:tblLook w:val="0480" w:firstRow="0" w:lastRow="0" w:firstColumn="1" w:lastColumn="0" w:noHBand="0" w:noVBand="1"/>
        </w:tblPrEx>
        <w:tc>
          <w:tcPr>
            <w:tcW w:w="560" w:type="dxa"/>
            <w:shd w:val="clear" w:color="auto" w:fill="auto"/>
          </w:tcPr>
          <w:p w14:paraId="5E8AF7AD" w14:textId="77777777" w:rsidR="002C4605" w:rsidRPr="00D220A0" w:rsidRDefault="002C4605" w:rsidP="00C02721">
            <w:pPr>
              <w:spacing w:before="31" w:after="31" w:line="240" w:lineRule="auto"/>
              <w:rPr>
                <w:rFonts w:eastAsia="Calibri"/>
                <w:sz w:val="18"/>
                <w:lang w:eastAsia="en-AU"/>
              </w:rPr>
            </w:pPr>
            <w:r w:rsidRPr="00D220A0">
              <w:rPr>
                <w:rFonts w:eastAsia="Calibri"/>
                <w:sz w:val="18"/>
                <w:lang w:eastAsia="en-AU"/>
              </w:rPr>
              <w:t>b</w:t>
            </w:r>
          </w:p>
        </w:tc>
        <w:tc>
          <w:tcPr>
            <w:tcW w:w="9079" w:type="dxa"/>
            <w:gridSpan w:val="4"/>
            <w:shd w:val="clear" w:color="auto" w:fill="auto"/>
          </w:tcPr>
          <w:p w14:paraId="144C8909" w14:textId="77777777" w:rsidR="002C4605" w:rsidRPr="00380D3E" w:rsidRDefault="002C4605" w:rsidP="00C02721">
            <w:pPr>
              <w:spacing w:before="60"/>
              <w:jc w:val="left"/>
              <w:rPr>
                <w:sz w:val="18"/>
                <w:szCs w:val="18"/>
                <w:lang w:eastAsia="en-AU"/>
              </w:rPr>
            </w:pPr>
            <w:r w:rsidRPr="00380D3E">
              <w:rPr>
                <w:sz w:val="18"/>
                <w:szCs w:val="18"/>
                <w:lang w:eastAsia="en-AU"/>
              </w:rPr>
              <w:t xml:space="preserve">Personal dose equivalent </w:t>
            </w:r>
            <w:r w:rsidRPr="00380D3E">
              <w:rPr>
                <w:i/>
                <w:sz w:val="18"/>
                <w:szCs w:val="18"/>
                <w:lang w:eastAsia="en-AU"/>
              </w:rPr>
              <w:t>H</w:t>
            </w:r>
            <w:r w:rsidRPr="00380D3E">
              <w:rPr>
                <w:sz w:val="18"/>
                <w:szCs w:val="18"/>
                <w:vertAlign w:val="subscript"/>
                <w:lang w:eastAsia="en-AU"/>
              </w:rPr>
              <w:t>p</w:t>
            </w:r>
            <w:r w:rsidRPr="00380D3E">
              <w:rPr>
                <w:sz w:val="18"/>
                <w:szCs w:val="18"/>
                <w:lang w:eastAsia="en-AU"/>
              </w:rPr>
              <w:t>(d) where d = 10 mm.</w:t>
            </w:r>
          </w:p>
        </w:tc>
      </w:tr>
      <w:tr w:rsidR="002C4605" w:rsidRPr="00380D3E" w14:paraId="0B266093" w14:textId="77777777" w:rsidTr="002C4605">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560" w:type="dxa"/>
            <w:shd w:val="clear" w:color="auto" w:fill="E8F8E8"/>
          </w:tcPr>
          <w:p w14:paraId="2CA1A590" w14:textId="77777777" w:rsidR="002C4605" w:rsidRPr="00D220A0" w:rsidRDefault="002C4605" w:rsidP="00C02721">
            <w:pPr>
              <w:spacing w:before="31" w:after="31" w:line="240" w:lineRule="auto"/>
              <w:rPr>
                <w:rFonts w:eastAsia="Calibri"/>
                <w:sz w:val="18"/>
                <w:lang w:eastAsia="en-AU"/>
              </w:rPr>
            </w:pPr>
            <w:r w:rsidRPr="00D220A0">
              <w:rPr>
                <w:rFonts w:eastAsia="Calibri"/>
                <w:sz w:val="18"/>
                <w:lang w:eastAsia="en-AU"/>
              </w:rPr>
              <w:t>c</w:t>
            </w:r>
          </w:p>
        </w:tc>
        <w:tc>
          <w:tcPr>
            <w:tcW w:w="9079" w:type="dxa"/>
            <w:gridSpan w:val="4"/>
            <w:shd w:val="clear" w:color="auto" w:fill="E8F8E8"/>
          </w:tcPr>
          <w:p w14:paraId="5059412E" w14:textId="77777777" w:rsidR="002C4605" w:rsidRPr="00380D3E" w:rsidRDefault="002C4605" w:rsidP="00C02721">
            <w:pPr>
              <w:spacing w:before="60"/>
              <w:jc w:val="left"/>
              <w:rPr>
                <w:sz w:val="18"/>
                <w:szCs w:val="18"/>
                <w:lang w:eastAsia="en-AU"/>
              </w:rPr>
            </w:pPr>
            <w:r w:rsidRPr="00380D3E">
              <w:rPr>
                <w:sz w:val="18"/>
                <w:szCs w:val="18"/>
                <w:lang w:eastAsia="en-AU"/>
              </w:rPr>
              <w:t>Effective dose.</w:t>
            </w:r>
          </w:p>
        </w:tc>
      </w:tr>
      <w:tr w:rsidR="002C4605" w:rsidRPr="00380D3E" w14:paraId="73A32AF0" w14:textId="77777777" w:rsidTr="002C4605">
        <w:tblPrEx>
          <w:tblLook w:val="0480" w:firstRow="0" w:lastRow="0" w:firstColumn="1" w:lastColumn="0" w:noHBand="0" w:noVBand="1"/>
        </w:tblPrEx>
        <w:tc>
          <w:tcPr>
            <w:tcW w:w="560" w:type="dxa"/>
            <w:shd w:val="clear" w:color="auto" w:fill="auto"/>
          </w:tcPr>
          <w:p w14:paraId="5A53993A" w14:textId="77777777" w:rsidR="002C4605" w:rsidRPr="00D220A0" w:rsidRDefault="002C4605" w:rsidP="00C02721">
            <w:pPr>
              <w:spacing w:before="31" w:after="31" w:line="240" w:lineRule="auto"/>
              <w:rPr>
                <w:rFonts w:eastAsia="Calibri"/>
                <w:sz w:val="18"/>
                <w:lang w:eastAsia="en-AU"/>
              </w:rPr>
            </w:pPr>
            <w:r w:rsidRPr="00D220A0">
              <w:rPr>
                <w:rFonts w:eastAsia="Calibri"/>
                <w:sz w:val="18"/>
                <w:lang w:eastAsia="en-AU"/>
              </w:rPr>
              <w:t>d</w:t>
            </w:r>
          </w:p>
        </w:tc>
        <w:tc>
          <w:tcPr>
            <w:tcW w:w="9079" w:type="dxa"/>
            <w:gridSpan w:val="4"/>
            <w:shd w:val="clear" w:color="auto" w:fill="auto"/>
          </w:tcPr>
          <w:p w14:paraId="542A3E41" w14:textId="77777777" w:rsidR="002C4605" w:rsidRPr="00380D3E" w:rsidRDefault="002C4605" w:rsidP="00C02721">
            <w:pPr>
              <w:spacing w:before="60"/>
              <w:jc w:val="left"/>
              <w:rPr>
                <w:sz w:val="18"/>
                <w:szCs w:val="18"/>
                <w:lang w:eastAsia="en-AU"/>
              </w:rPr>
            </w:pPr>
            <w:r w:rsidRPr="00380D3E">
              <w:rPr>
                <w:sz w:val="18"/>
                <w:szCs w:val="18"/>
                <w:lang w:eastAsia="en-AU"/>
              </w:rPr>
              <w:t>RBE weighted absorbed dose to a tissue or organ.</w:t>
            </w:r>
          </w:p>
        </w:tc>
      </w:tr>
      <w:tr w:rsidR="002C4605" w:rsidRPr="00380D3E" w14:paraId="0FA9931C" w14:textId="77777777" w:rsidTr="002C4605">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560" w:type="dxa"/>
            <w:shd w:val="clear" w:color="auto" w:fill="E8F8E8"/>
          </w:tcPr>
          <w:p w14:paraId="55B32588" w14:textId="77777777" w:rsidR="002C4605" w:rsidRPr="00D220A0" w:rsidRDefault="002C4605" w:rsidP="00C02721">
            <w:pPr>
              <w:spacing w:before="31" w:after="31" w:line="240" w:lineRule="auto"/>
              <w:rPr>
                <w:rFonts w:eastAsia="Calibri"/>
                <w:sz w:val="18"/>
                <w:lang w:eastAsia="en-AU"/>
              </w:rPr>
            </w:pPr>
            <w:r>
              <w:rPr>
                <w:rFonts w:eastAsia="Calibri"/>
                <w:sz w:val="18"/>
                <w:lang w:eastAsia="en-AU"/>
              </w:rPr>
              <w:t>e</w:t>
            </w:r>
          </w:p>
        </w:tc>
        <w:tc>
          <w:tcPr>
            <w:tcW w:w="9079" w:type="dxa"/>
            <w:gridSpan w:val="4"/>
            <w:shd w:val="clear" w:color="auto" w:fill="E8F8E8"/>
          </w:tcPr>
          <w:p w14:paraId="54B3C56C" w14:textId="77777777" w:rsidR="002C4605" w:rsidRPr="00380D3E" w:rsidRDefault="002C4605" w:rsidP="00C02721">
            <w:pPr>
              <w:spacing w:before="60"/>
              <w:jc w:val="left"/>
              <w:rPr>
                <w:sz w:val="18"/>
                <w:szCs w:val="18"/>
                <w:lang w:eastAsia="en-AU"/>
              </w:rPr>
            </w:pPr>
            <w:r w:rsidRPr="00380D3E">
              <w:rPr>
                <w:sz w:val="18"/>
                <w:szCs w:val="18"/>
                <w:lang w:eastAsia="en-AU"/>
              </w:rPr>
              <w:t>Values of RBE weighted absorbed dose to a tissue or organ given in Table B.1 of Annex B.</w:t>
            </w:r>
          </w:p>
        </w:tc>
      </w:tr>
      <w:tr w:rsidR="002C4605" w:rsidRPr="00380D3E" w14:paraId="53CBF31D" w14:textId="77777777" w:rsidTr="002C4605">
        <w:tblPrEx>
          <w:tblLook w:val="0480" w:firstRow="0" w:lastRow="0" w:firstColumn="1" w:lastColumn="0" w:noHBand="0" w:noVBand="1"/>
        </w:tblPrEx>
        <w:tc>
          <w:tcPr>
            <w:tcW w:w="560" w:type="dxa"/>
            <w:shd w:val="clear" w:color="auto" w:fill="auto"/>
          </w:tcPr>
          <w:p w14:paraId="777D4899" w14:textId="77777777" w:rsidR="002C4605" w:rsidRDefault="002C4605" w:rsidP="00C02721">
            <w:pPr>
              <w:spacing w:before="31" w:after="31" w:line="240" w:lineRule="auto"/>
              <w:rPr>
                <w:rFonts w:eastAsia="Calibri"/>
                <w:sz w:val="18"/>
                <w:lang w:eastAsia="en-AU"/>
              </w:rPr>
            </w:pPr>
            <w:r>
              <w:rPr>
                <w:rFonts w:eastAsia="Calibri"/>
                <w:sz w:val="18"/>
                <w:lang w:eastAsia="en-AU"/>
              </w:rPr>
              <w:t>f</w:t>
            </w:r>
          </w:p>
        </w:tc>
        <w:tc>
          <w:tcPr>
            <w:tcW w:w="9079" w:type="dxa"/>
            <w:gridSpan w:val="4"/>
            <w:shd w:val="clear" w:color="auto" w:fill="auto"/>
          </w:tcPr>
          <w:p w14:paraId="1C5714F6" w14:textId="77777777" w:rsidR="002C4605" w:rsidRPr="00380D3E" w:rsidRDefault="002C4605" w:rsidP="00C02721">
            <w:pPr>
              <w:spacing w:before="60"/>
              <w:jc w:val="left"/>
              <w:rPr>
                <w:rFonts w:eastAsia="Calibri"/>
                <w:sz w:val="18"/>
                <w:szCs w:val="18"/>
                <w:lang w:eastAsia="en-AU"/>
              </w:rPr>
            </w:pPr>
            <w:r w:rsidRPr="00380D3E">
              <w:rPr>
                <w:sz w:val="18"/>
                <w:szCs w:val="18"/>
                <w:lang w:eastAsia="en-AU"/>
              </w:rPr>
              <w:t>See Table 4.1 of RPS G-3 Part 2 (ARPANSA 2019).</w:t>
            </w:r>
          </w:p>
        </w:tc>
      </w:tr>
    </w:tbl>
    <w:p w14:paraId="2A7C98EE" w14:textId="77777777" w:rsidR="00390D67" w:rsidRDefault="00390D67" w:rsidP="001443A1">
      <w:pPr>
        <w:pStyle w:val="RPSSchedAnnexText"/>
      </w:pPr>
    </w:p>
    <w:p w14:paraId="0903A29B" w14:textId="77777777" w:rsidR="001443A1" w:rsidRPr="001443A1" w:rsidRDefault="00162BF8" w:rsidP="00162BF8">
      <w:pPr>
        <w:pStyle w:val="RPSSchedAnnexText"/>
        <w:tabs>
          <w:tab w:val="left" w:pos="426"/>
        </w:tabs>
        <w:ind w:left="426" w:hanging="426"/>
        <w:sectPr w:rsidR="001443A1" w:rsidRPr="001443A1" w:rsidSect="00C92BF6">
          <w:type w:val="nextColumn"/>
          <w:pgSz w:w="11905" w:h="16837" w:code="9"/>
          <w:pgMar w:top="1134" w:right="1134" w:bottom="1134" w:left="1134" w:header="720" w:footer="567" w:gutter="0"/>
          <w:cols w:space="720"/>
          <w:docGrid w:linePitch="299"/>
        </w:sectPr>
      </w:pPr>
      <w:r w:rsidRPr="001443A1">
        <w:t xml:space="preserve"> </w:t>
      </w:r>
    </w:p>
    <w:p w14:paraId="6B81CB01" w14:textId="02933771" w:rsidR="00325D81" w:rsidRPr="00BB4370" w:rsidRDefault="00603588" w:rsidP="00BB4370">
      <w:pPr>
        <w:pStyle w:val="Heading1"/>
        <w:pBdr>
          <w:bottom w:val="outset" w:sz="6" w:space="1" w:color="006600"/>
        </w:pBdr>
        <w:spacing w:after="360" w:line="240" w:lineRule="auto"/>
        <w:ind w:left="1701" w:hanging="1701"/>
        <w:rPr>
          <w:caps w:val="0"/>
        </w:rPr>
      </w:pPr>
      <w:bookmarkStart w:id="48" w:name="_Toc1728271"/>
      <w:r w:rsidRPr="00BB4370">
        <w:rPr>
          <w:caps w:val="0"/>
        </w:rPr>
        <w:lastRenderedPageBreak/>
        <w:t>Annex B</w:t>
      </w:r>
      <w:r w:rsidR="001C6A69" w:rsidRPr="00BB4370">
        <w:rPr>
          <w:caps w:val="0"/>
        </w:rPr>
        <w:t>:</w:t>
      </w:r>
      <w:r w:rsidR="001B4485" w:rsidRPr="00BB4370">
        <w:rPr>
          <w:caps w:val="0"/>
        </w:rPr>
        <w:tab/>
      </w:r>
      <w:r w:rsidR="00725AB8">
        <w:rPr>
          <w:caps w:val="0"/>
        </w:rPr>
        <w:t>Generic criteria for use in emergency p</w:t>
      </w:r>
      <w:r w:rsidR="00AF1803" w:rsidRPr="00BB4370">
        <w:rPr>
          <w:caps w:val="0"/>
        </w:rPr>
        <w:t xml:space="preserve">reparedness and </w:t>
      </w:r>
      <w:r w:rsidR="00725AB8">
        <w:rPr>
          <w:caps w:val="0"/>
        </w:rPr>
        <w:t>r</w:t>
      </w:r>
      <w:r w:rsidR="00BB4370" w:rsidRPr="00BB4370">
        <w:rPr>
          <w:caps w:val="0"/>
        </w:rPr>
        <w:t>esponse</w:t>
      </w:r>
      <w:bookmarkEnd w:id="48"/>
    </w:p>
    <w:p w14:paraId="6D55D621" w14:textId="384013D0" w:rsidR="002362BC" w:rsidRPr="002362BC" w:rsidRDefault="003B1E00" w:rsidP="00D51402">
      <w:r>
        <w:t>This a</w:t>
      </w:r>
      <w:r w:rsidR="002362BC">
        <w:t>nnex</w:t>
      </w:r>
      <w:r w:rsidR="002362BC" w:rsidRPr="002362BC">
        <w:t xml:space="preserve"> provides generic criteria:</w:t>
      </w:r>
    </w:p>
    <w:p w14:paraId="11049811" w14:textId="4B7C8DA6" w:rsidR="002362BC" w:rsidRPr="002362BC" w:rsidRDefault="00DC1F87" w:rsidP="00AB7CDF">
      <w:pPr>
        <w:pStyle w:val="ListParagraph"/>
        <w:numPr>
          <w:ilvl w:val="0"/>
          <w:numId w:val="63"/>
        </w:numPr>
      </w:pPr>
      <w:r>
        <w:t>f</w:t>
      </w:r>
      <w:r w:rsidR="002362BC" w:rsidRPr="002362BC">
        <w:t>or doses for which protective actions and other response actions are expected</w:t>
      </w:r>
      <w:r w:rsidR="002362BC">
        <w:t xml:space="preserve"> </w:t>
      </w:r>
      <w:r w:rsidR="002362BC" w:rsidRPr="002362BC">
        <w:t>to be undertaken under any circumstances in a nuclear or radiological</w:t>
      </w:r>
      <w:r w:rsidR="002362BC">
        <w:t xml:space="preserve"> </w:t>
      </w:r>
      <w:r w:rsidR="002362BC" w:rsidRPr="002362BC">
        <w:t>emergency to avoid or to minim</w:t>
      </w:r>
      <w:r w:rsidR="005501CC">
        <w:t>is</w:t>
      </w:r>
      <w:r w:rsidR="004D670C">
        <w:t>e severe tissue reactions</w:t>
      </w:r>
    </w:p>
    <w:p w14:paraId="784A8330" w14:textId="29595A9D" w:rsidR="002362BC" w:rsidRPr="002362BC" w:rsidRDefault="00DC1F87" w:rsidP="00AB7CDF">
      <w:pPr>
        <w:pStyle w:val="ListParagraph"/>
        <w:numPr>
          <w:ilvl w:val="0"/>
          <w:numId w:val="63"/>
        </w:numPr>
      </w:pPr>
      <w:r>
        <w:t>f</w:t>
      </w:r>
      <w:r w:rsidR="002362BC" w:rsidRPr="002362BC">
        <w:t>or doses for which protective actions and other response actions are</w:t>
      </w:r>
      <w:r w:rsidR="002362BC">
        <w:t xml:space="preserve"> </w:t>
      </w:r>
      <w:r w:rsidR="002362BC" w:rsidRPr="002362BC">
        <w:t>expected to be taken, if they can be taken safely, in a nuclear or radiological</w:t>
      </w:r>
      <w:r w:rsidR="002362BC">
        <w:t xml:space="preserve"> </w:t>
      </w:r>
      <w:r w:rsidR="002362BC" w:rsidRPr="002362BC">
        <w:t>emergency to reasonably reduce the risk of stochastic effects</w:t>
      </w:r>
    </w:p>
    <w:p w14:paraId="5D97BF6C" w14:textId="555A1943" w:rsidR="002362BC" w:rsidRPr="002362BC" w:rsidRDefault="00DC1F87" w:rsidP="00AB7CDF">
      <w:pPr>
        <w:pStyle w:val="ListParagraph"/>
        <w:numPr>
          <w:ilvl w:val="0"/>
          <w:numId w:val="63"/>
        </w:numPr>
      </w:pPr>
      <w:r>
        <w:t>f</w:t>
      </w:r>
      <w:r w:rsidR="002362BC" w:rsidRPr="002362BC">
        <w:t>or doses for which restriction of international trade is warranted</w:t>
      </w:r>
      <w:r w:rsidR="002362BC">
        <w:t xml:space="preserve"> </w:t>
      </w:r>
      <w:r w:rsidR="002362BC" w:rsidRPr="002362BC">
        <w:t>in a nuclear or radiological emergency, with due consideration of</w:t>
      </w:r>
      <w:r w:rsidR="002362BC">
        <w:t xml:space="preserve"> </w:t>
      </w:r>
      <w:r w:rsidR="002362BC" w:rsidRPr="002362BC">
        <w:t>non-radiological consequences</w:t>
      </w:r>
    </w:p>
    <w:p w14:paraId="21977D29" w14:textId="3AB7D54C" w:rsidR="002362BC" w:rsidRPr="002362BC" w:rsidRDefault="00DC1F87" w:rsidP="00AB7CDF">
      <w:pPr>
        <w:pStyle w:val="ListParagraph"/>
        <w:numPr>
          <w:ilvl w:val="0"/>
          <w:numId w:val="63"/>
        </w:numPr>
      </w:pPr>
      <w:r>
        <w:t>f</w:t>
      </w:r>
      <w:r w:rsidR="002362BC" w:rsidRPr="002362BC">
        <w:t>or doses for use as a target dose for the transition to an existing</w:t>
      </w:r>
      <w:r w:rsidR="002362BC">
        <w:t xml:space="preserve"> </w:t>
      </w:r>
      <w:r w:rsidR="002362BC" w:rsidRPr="002362BC">
        <w:t>exposure situation.</w:t>
      </w:r>
    </w:p>
    <w:p w14:paraId="4BA94916" w14:textId="143010B8" w:rsidR="002362BC" w:rsidRDefault="002362BC" w:rsidP="003A4B55">
      <w:pPr>
        <w:rPr>
          <w:color w:val="246626"/>
          <w:szCs w:val="24"/>
        </w:rPr>
      </w:pPr>
      <w:r>
        <w:t>Annex</w:t>
      </w:r>
      <w:r w:rsidRPr="002362BC">
        <w:t xml:space="preserve"> </w:t>
      </w:r>
      <w:r w:rsidR="00FE2FF1">
        <w:t>B</w:t>
      </w:r>
      <w:r w:rsidRPr="002362BC">
        <w:t xml:space="preserve"> includes examples of associated protective actions and other response</w:t>
      </w:r>
      <w:r>
        <w:t xml:space="preserve"> </w:t>
      </w:r>
      <w:r w:rsidRPr="002362BC">
        <w:t>actions. These generic criteria and associated protective actions and other</w:t>
      </w:r>
      <w:r>
        <w:t xml:space="preserve"> </w:t>
      </w:r>
      <w:r w:rsidRPr="002362BC">
        <w:t>response actions sh</w:t>
      </w:r>
      <w:r w:rsidR="00BD3F7E">
        <w:t>ould</w:t>
      </w:r>
      <w:r w:rsidRPr="002362BC">
        <w:t xml:space="preserve"> be taken into account in the development of the protection</w:t>
      </w:r>
      <w:r>
        <w:t xml:space="preserve"> </w:t>
      </w:r>
      <w:r w:rsidRPr="002362BC">
        <w:t>strategy, including national gene</w:t>
      </w:r>
      <w:r w:rsidR="0037710C">
        <w:t xml:space="preserve">ric criteria in accordance with </w:t>
      </w:r>
      <w:r w:rsidR="00947B87" w:rsidRPr="00947B87">
        <w:t>clauses 3.1.27</w:t>
      </w:r>
      <w:r w:rsidR="00D44E85">
        <w:t xml:space="preserve"> </w:t>
      </w:r>
      <w:r w:rsidR="00947B87" w:rsidRPr="00947B87">
        <w:t>-</w:t>
      </w:r>
      <w:r w:rsidR="00D44E85">
        <w:t xml:space="preserve"> </w:t>
      </w:r>
      <w:r w:rsidR="00947B87" w:rsidRPr="00947B87">
        <w:t>3.1.31</w:t>
      </w:r>
      <w:r w:rsidRPr="00947B87">
        <w:t>. If protective actions in the context</w:t>
      </w:r>
      <w:r w:rsidRPr="002362BC">
        <w:t xml:space="preserve"> of the protection strategy are to be taken when</w:t>
      </w:r>
      <w:r>
        <w:t xml:space="preserve"> </w:t>
      </w:r>
      <w:r w:rsidRPr="002362BC">
        <w:t>doses are below the generic</w:t>
      </w:r>
      <w:r w:rsidR="00FD3730">
        <w:t xml:space="preserve"> criteria given in this Annex</w:t>
      </w:r>
      <w:r w:rsidRPr="002362BC">
        <w:t>, careful consideration</w:t>
      </w:r>
      <w:r>
        <w:t xml:space="preserve"> </w:t>
      </w:r>
      <w:r w:rsidRPr="002362BC">
        <w:t>is necessary to ensure that such actions are justified (i.e. that they do more good</w:t>
      </w:r>
      <w:r>
        <w:t xml:space="preserve"> </w:t>
      </w:r>
      <w:r w:rsidRPr="002362BC">
        <w:t>than harm) and that t</w:t>
      </w:r>
      <w:r w:rsidR="0037710C">
        <w:t>hey are optim</w:t>
      </w:r>
      <w:r w:rsidR="005501CC">
        <w:t>is</w:t>
      </w:r>
      <w:r w:rsidR="0037710C">
        <w:t xml:space="preserve">ed in accordance </w:t>
      </w:r>
      <w:r w:rsidRPr="002362BC">
        <w:t xml:space="preserve">with </w:t>
      </w:r>
      <w:r w:rsidR="00947B87" w:rsidRPr="00947B87">
        <w:t>clauses 3.1.27</w:t>
      </w:r>
      <w:r w:rsidR="00D44E85">
        <w:t xml:space="preserve"> </w:t>
      </w:r>
      <w:r w:rsidR="00947B87" w:rsidRPr="00947B87">
        <w:t>-</w:t>
      </w:r>
      <w:r w:rsidR="00D44E85">
        <w:t xml:space="preserve"> </w:t>
      </w:r>
      <w:r w:rsidR="00947B87" w:rsidRPr="00947B87">
        <w:t>3.1.31</w:t>
      </w:r>
      <w:r w:rsidRPr="002362BC">
        <w:t>.</w:t>
      </w:r>
      <w:r w:rsidRPr="002362BC">
        <w:rPr>
          <w:color w:val="246626"/>
          <w:szCs w:val="24"/>
        </w:rPr>
        <w:t xml:space="preserve"> </w:t>
      </w:r>
    </w:p>
    <w:p w14:paraId="3865BDDD" w14:textId="77777777" w:rsidR="0037710C" w:rsidRDefault="0037710C" w:rsidP="003A4B55">
      <w:pPr>
        <w:rPr>
          <w:color w:val="246626"/>
          <w:szCs w:val="24"/>
        </w:rPr>
      </w:pPr>
    </w:p>
    <w:p w14:paraId="32319E34" w14:textId="77777777" w:rsidR="0037710C" w:rsidRDefault="0037710C" w:rsidP="003A4B55">
      <w:pPr>
        <w:rPr>
          <w:color w:val="246626"/>
          <w:szCs w:val="24"/>
        </w:rPr>
        <w:sectPr w:rsidR="0037710C" w:rsidSect="00C92BF6">
          <w:type w:val="nextColumn"/>
          <w:pgSz w:w="11905" w:h="16837" w:code="9"/>
          <w:pgMar w:top="1134" w:right="1134" w:bottom="1134" w:left="1134" w:header="720" w:footer="567" w:gutter="0"/>
          <w:cols w:space="720"/>
          <w:docGrid w:linePitch="299"/>
        </w:sectPr>
      </w:pPr>
    </w:p>
    <w:p w14:paraId="348EFF57" w14:textId="5D522A79" w:rsidR="0037710C" w:rsidRPr="001B4485" w:rsidRDefault="00F16DF6" w:rsidP="0026287D">
      <w:pPr>
        <w:pStyle w:val="Appendix2"/>
      </w:pPr>
      <w:r w:rsidRPr="001B4485">
        <w:lastRenderedPageBreak/>
        <w:t>B.1</w:t>
      </w:r>
      <w:r w:rsidR="001B4485" w:rsidRPr="001B4485">
        <w:tab/>
      </w:r>
      <w:r w:rsidR="00166C95">
        <w:t>G</w:t>
      </w:r>
      <w:r w:rsidR="00725AB8" w:rsidRPr="001B4485">
        <w:t>eneric criteria for doses received within a short period of time for which response actions are expected to be taken under any circumstances in an emergency response</w:t>
      </w:r>
    </w:p>
    <w:p w14:paraId="6CE68D43" w14:textId="6658D99F" w:rsidR="004D1FE2" w:rsidRDefault="0037710C" w:rsidP="00CD4241">
      <w:pPr>
        <w:rPr>
          <w:lang w:eastAsia="en-AU"/>
        </w:rPr>
      </w:pPr>
      <w:r>
        <w:rPr>
          <w:lang w:eastAsia="en-AU"/>
        </w:rPr>
        <w:t>Table B</w:t>
      </w:r>
      <w:r w:rsidRPr="0037710C">
        <w:rPr>
          <w:lang w:eastAsia="en-AU"/>
        </w:rPr>
        <w:t xml:space="preserve">.1 provides generic criteria for doses received within a short period </w:t>
      </w:r>
      <w:r>
        <w:rPr>
          <w:lang w:eastAsia="en-AU"/>
        </w:rPr>
        <w:t xml:space="preserve">of time for which protective </w:t>
      </w:r>
      <w:r w:rsidRPr="0037710C">
        <w:rPr>
          <w:lang w:eastAsia="en-AU"/>
        </w:rPr>
        <w:t xml:space="preserve">actions and other response </w:t>
      </w:r>
      <w:r w:rsidRPr="00CD4241">
        <w:t>actions</w:t>
      </w:r>
      <w:r w:rsidRPr="0037710C">
        <w:rPr>
          <w:lang w:eastAsia="en-AU"/>
        </w:rPr>
        <w:t xml:space="preserve"> are expected to be taken under an</w:t>
      </w:r>
      <w:r>
        <w:rPr>
          <w:lang w:eastAsia="en-AU"/>
        </w:rPr>
        <w:t xml:space="preserve">y </w:t>
      </w:r>
      <w:r>
        <w:t>circumstances</w:t>
      </w:r>
      <w:r>
        <w:rPr>
          <w:lang w:eastAsia="en-AU"/>
        </w:rPr>
        <w:t xml:space="preserve"> in a nuclear or </w:t>
      </w:r>
      <w:r w:rsidRPr="0037710C">
        <w:rPr>
          <w:lang w:eastAsia="en-AU"/>
        </w:rPr>
        <w:t>radiological emergency to avoid or to minim</w:t>
      </w:r>
      <w:r w:rsidR="005501CC">
        <w:rPr>
          <w:lang w:eastAsia="en-AU"/>
        </w:rPr>
        <w:t>is</w:t>
      </w:r>
      <w:r w:rsidR="004D670C">
        <w:rPr>
          <w:lang w:eastAsia="en-AU"/>
        </w:rPr>
        <w:t>e severe tissue reactions</w:t>
      </w:r>
      <w:r w:rsidRPr="0037710C">
        <w:rPr>
          <w:lang w:eastAsia="en-AU"/>
        </w:rPr>
        <w:t>.</w:t>
      </w:r>
    </w:p>
    <w:p w14:paraId="0E58238F" w14:textId="62CC2BC6" w:rsidR="0037710C" w:rsidRPr="0037710C" w:rsidRDefault="004D1FE2" w:rsidP="004D1FE2">
      <w:pPr>
        <w:spacing w:before="0" w:line="240" w:lineRule="auto"/>
        <w:rPr>
          <w:lang w:eastAsia="en-AU"/>
        </w:rPr>
      </w:pPr>
      <w:r>
        <w:rPr>
          <w:lang w:eastAsia="en-AU"/>
        </w:rPr>
        <w:br w:type="page"/>
      </w:r>
    </w:p>
    <w:p w14:paraId="63C62951" w14:textId="0374FC9C" w:rsidR="0037710C" w:rsidRPr="00725AB8" w:rsidRDefault="004B59E5" w:rsidP="004B59E5">
      <w:pPr>
        <w:pStyle w:val="TableCaption"/>
        <w:rPr>
          <w:b w:val="0"/>
          <w:lang w:eastAsia="en-AU"/>
        </w:rPr>
      </w:pPr>
      <w:r>
        <w:rPr>
          <w:lang w:eastAsia="en-AU"/>
        </w:rPr>
        <w:lastRenderedPageBreak/>
        <w:t>Table</w:t>
      </w:r>
      <w:r w:rsidR="0037710C" w:rsidRPr="0037710C">
        <w:rPr>
          <w:lang w:eastAsia="en-AU"/>
        </w:rPr>
        <w:t xml:space="preserve"> B.1</w:t>
      </w:r>
      <w:r>
        <w:rPr>
          <w:lang w:eastAsia="en-AU"/>
        </w:rPr>
        <w:t>:</w:t>
      </w:r>
      <w:r>
        <w:rPr>
          <w:lang w:eastAsia="en-AU"/>
        </w:rPr>
        <w:tab/>
      </w:r>
      <w:r w:rsidRPr="00725AB8">
        <w:rPr>
          <w:b w:val="0"/>
          <w:lang w:eastAsia="en-AU"/>
        </w:rPr>
        <w:t>Generic criteria for doses received within a short period of time for which protective actions and other response actions are expected to be taken under any circumstances in an emergency to avoid or to minimis</w:t>
      </w:r>
      <w:r w:rsidR="00840084" w:rsidRPr="00725AB8">
        <w:rPr>
          <w:b w:val="0"/>
          <w:lang w:eastAsia="en-AU"/>
        </w:rPr>
        <w:t>e severe tissue reactions</w:t>
      </w:r>
      <w:r w:rsidR="007E1B45" w:rsidRPr="00725AB8">
        <w:rPr>
          <w:b w:val="0"/>
          <w:lang w:eastAsia="en-AU"/>
        </w:rPr>
        <w:t>.</w:t>
      </w:r>
    </w:p>
    <w:tbl>
      <w:tblPr>
        <w:tblStyle w:val="LightList-Accent3"/>
        <w:tblW w:w="9639" w:type="dxa"/>
        <w:tblLook w:val="0420" w:firstRow="1" w:lastRow="0" w:firstColumn="0" w:lastColumn="0" w:noHBand="0" w:noVBand="1"/>
      </w:tblPr>
      <w:tblGrid>
        <w:gridCol w:w="720"/>
        <w:gridCol w:w="1059"/>
        <w:gridCol w:w="3325"/>
        <w:gridCol w:w="4535"/>
      </w:tblGrid>
      <w:tr w:rsidR="004B59E5" w:rsidRPr="004B59E5" w14:paraId="63D04E26" w14:textId="77777777" w:rsidTr="002C4605">
        <w:trPr>
          <w:cnfStyle w:val="100000000000" w:firstRow="1" w:lastRow="0" w:firstColumn="0" w:lastColumn="0" w:oddVBand="0" w:evenVBand="0" w:oddHBand="0" w:evenHBand="0" w:firstRowFirstColumn="0" w:firstRowLastColumn="0" w:lastRowFirstColumn="0" w:lastRowLastColumn="0"/>
        </w:trPr>
        <w:tc>
          <w:tcPr>
            <w:tcW w:w="9639" w:type="dxa"/>
            <w:gridSpan w:val="4"/>
            <w:tcBorders>
              <w:top w:val="single" w:sz="4" w:space="0" w:color="444444"/>
              <w:left w:val="single" w:sz="4" w:space="0" w:color="444444"/>
              <w:bottom w:val="single" w:sz="4" w:space="0" w:color="444444"/>
              <w:right w:val="single" w:sz="4" w:space="0" w:color="444444"/>
            </w:tcBorders>
            <w:shd w:val="clear" w:color="auto" w:fill="298829"/>
            <w:vAlign w:val="center"/>
          </w:tcPr>
          <w:p w14:paraId="442BEA82" w14:textId="77777777" w:rsidR="0037710C" w:rsidRPr="007210D9" w:rsidRDefault="0037710C" w:rsidP="00C40B94">
            <w:pPr>
              <w:spacing w:before="60" w:after="60"/>
              <w:rPr>
                <w:rFonts w:eastAsia="Calibri"/>
                <w:color w:val="FFFFFF" w:themeColor="background1"/>
                <w:sz w:val="18"/>
                <w:szCs w:val="18"/>
                <w:lang w:eastAsia="en-AU"/>
              </w:rPr>
            </w:pPr>
            <w:r w:rsidRPr="007210D9">
              <w:rPr>
                <w:rFonts w:eastAsia="Calibri"/>
                <w:color w:val="FFFFFF" w:themeColor="background1"/>
                <w:sz w:val="18"/>
                <w:szCs w:val="18"/>
                <w:lang w:eastAsia="en-AU"/>
              </w:rPr>
              <w:t>Acute external exposure (&lt;10 h)</w:t>
            </w:r>
          </w:p>
        </w:tc>
      </w:tr>
      <w:tr w:rsidR="0037710C" w:rsidRPr="004B59E5" w14:paraId="5E4F1DAA" w14:textId="77777777" w:rsidTr="002C4605">
        <w:trPr>
          <w:cnfStyle w:val="000000100000" w:firstRow="0" w:lastRow="0" w:firstColumn="0" w:lastColumn="0" w:oddVBand="0" w:evenVBand="0" w:oddHBand="1" w:evenHBand="0" w:firstRowFirstColumn="0" w:firstRowLastColumn="0" w:lastRowFirstColumn="0" w:lastRowLastColumn="0"/>
        </w:trPr>
        <w:tc>
          <w:tcPr>
            <w:tcW w:w="1779" w:type="dxa"/>
            <w:gridSpan w:val="2"/>
            <w:tcBorders>
              <w:top w:val="single" w:sz="4" w:space="0" w:color="444444"/>
              <w:left w:val="single" w:sz="4" w:space="0" w:color="444444"/>
              <w:bottom w:val="single" w:sz="4" w:space="0" w:color="444444"/>
              <w:right w:val="single" w:sz="4" w:space="0" w:color="444444"/>
            </w:tcBorders>
            <w:vAlign w:val="center"/>
          </w:tcPr>
          <w:p w14:paraId="4952E83D" w14:textId="77777777" w:rsidR="0037710C" w:rsidRPr="007210D9" w:rsidRDefault="0037710C" w:rsidP="00C40B94">
            <w:pPr>
              <w:spacing w:before="60" w:after="60"/>
              <w:rPr>
                <w:rFonts w:eastAsia="Calibri"/>
                <w:sz w:val="18"/>
                <w:szCs w:val="18"/>
                <w:lang w:eastAsia="en-AU"/>
              </w:rPr>
            </w:pPr>
            <w:r w:rsidRPr="007210D9">
              <w:rPr>
                <w:rFonts w:eastAsia="Calibri"/>
                <w:i/>
                <w:sz w:val="18"/>
                <w:szCs w:val="18"/>
                <w:lang w:eastAsia="en-AU"/>
              </w:rPr>
              <w:t>AD</w:t>
            </w:r>
            <w:r w:rsidRPr="007210D9">
              <w:rPr>
                <w:rFonts w:eastAsia="Calibri"/>
                <w:sz w:val="18"/>
                <w:szCs w:val="18"/>
                <w:lang w:eastAsia="en-AU"/>
              </w:rPr>
              <w:t xml:space="preserve"> </w:t>
            </w:r>
            <w:r w:rsidRPr="007210D9">
              <w:rPr>
                <w:rFonts w:eastAsia="Calibri"/>
                <w:sz w:val="18"/>
                <w:szCs w:val="18"/>
                <w:vertAlign w:val="subscript"/>
                <w:lang w:eastAsia="en-AU"/>
              </w:rPr>
              <w:t>red marrow</w:t>
            </w:r>
            <w:r w:rsidRPr="007210D9">
              <w:rPr>
                <w:rFonts w:eastAsia="Calibri"/>
                <w:sz w:val="18"/>
                <w:szCs w:val="18"/>
                <w:vertAlign w:val="superscript"/>
                <w:lang w:eastAsia="en-AU"/>
              </w:rPr>
              <w:t>a</w:t>
            </w:r>
          </w:p>
        </w:tc>
        <w:tc>
          <w:tcPr>
            <w:tcW w:w="3325" w:type="dxa"/>
            <w:tcBorders>
              <w:top w:val="single" w:sz="4" w:space="0" w:color="444444"/>
              <w:left w:val="single" w:sz="4" w:space="0" w:color="444444"/>
              <w:bottom w:val="single" w:sz="4" w:space="0" w:color="444444"/>
              <w:right w:val="single" w:sz="4" w:space="0" w:color="444444"/>
            </w:tcBorders>
            <w:vAlign w:val="center"/>
          </w:tcPr>
          <w:p w14:paraId="0CA43D3C" w14:textId="77777777" w:rsidR="0037710C" w:rsidRPr="007210D9" w:rsidRDefault="0037710C" w:rsidP="00C40B94">
            <w:pPr>
              <w:spacing w:before="60" w:after="60"/>
              <w:rPr>
                <w:rFonts w:eastAsia="Calibri"/>
                <w:sz w:val="18"/>
                <w:szCs w:val="18"/>
                <w:lang w:eastAsia="en-AU"/>
              </w:rPr>
            </w:pPr>
            <w:r w:rsidRPr="007210D9">
              <w:rPr>
                <w:rFonts w:eastAsia="Calibri"/>
                <w:sz w:val="18"/>
                <w:szCs w:val="18"/>
                <w:lang w:eastAsia="en-AU"/>
              </w:rPr>
              <w:t>1 Gy</w:t>
            </w:r>
          </w:p>
        </w:tc>
        <w:tc>
          <w:tcPr>
            <w:tcW w:w="4535" w:type="dxa"/>
            <w:tcBorders>
              <w:top w:val="single" w:sz="4" w:space="0" w:color="444444"/>
              <w:left w:val="single" w:sz="4" w:space="0" w:color="444444"/>
              <w:bottom w:val="single" w:sz="4" w:space="0" w:color="444444"/>
              <w:right w:val="single" w:sz="4" w:space="0" w:color="444444"/>
            </w:tcBorders>
            <w:vAlign w:val="center"/>
          </w:tcPr>
          <w:p w14:paraId="13CDEECE" w14:textId="77777777" w:rsidR="0037710C" w:rsidRPr="007210D9" w:rsidRDefault="0037710C" w:rsidP="00C40B94">
            <w:pPr>
              <w:spacing w:before="60" w:after="60"/>
              <w:rPr>
                <w:rFonts w:eastAsia="Calibri"/>
                <w:sz w:val="18"/>
                <w:szCs w:val="18"/>
                <w:lang w:eastAsia="en-AU"/>
              </w:rPr>
            </w:pPr>
            <w:r w:rsidRPr="007210D9">
              <w:rPr>
                <w:rFonts w:eastAsia="Calibri"/>
                <w:sz w:val="18"/>
                <w:szCs w:val="18"/>
                <w:lang w:eastAsia="en-AU"/>
              </w:rPr>
              <w:t>If the dose is projected:</w:t>
            </w:r>
          </w:p>
        </w:tc>
      </w:tr>
      <w:tr w:rsidR="0037710C" w:rsidRPr="004B59E5" w14:paraId="7E420C2C" w14:textId="77777777" w:rsidTr="002C4605">
        <w:tc>
          <w:tcPr>
            <w:tcW w:w="1779" w:type="dxa"/>
            <w:gridSpan w:val="2"/>
            <w:tcBorders>
              <w:top w:val="single" w:sz="4" w:space="0" w:color="444444"/>
              <w:left w:val="single" w:sz="4" w:space="0" w:color="444444"/>
              <w:bottom w:val="single" w:sz="4" w:space="0" w:color="444444"/>
              <w:right w:val="single" w:sz="4" w:space="0" w:color="444444"/>
            </w:tcBorders>
            <w:shd w:val="clear" w:color="auto" w:fill="E8F8E8"/>
            <w:vAlign w:val="center"/>
          </w:tcPr>
          <w:p w14:paraId="1C31F1E1" w14:textId="77777777" w:rsidR="0037710C" w:rsidRPr="007210D9" w:rsidRDefault="0037710C" w:rsidP="00C40B94">
            <w:pPr>
              <w:spacing w:before="60" w:after="60"/>
              <w:rPr>
                <w:rFonts w:eastAsia="Calibri"/>
                <w:sz w:val="18"/>
                <w:szCs w:val="18"/>
                <w:lang w:eastAsia="en-AU"/>
              </w:rPr>
            </w:pPr>
            <w:r w:rsidRPr="007210D9">
              <w:rPr>
                <w:rFonts w:eastAsia="Calibri"/>
                <w:i/>
                <w:sz w:val="18"/>
                <w:szCs w:val="18"/>
                <w:lang w:eastAsia="en-AU"/>
              </w:rPr>
              <w:t>AD</w:t>
            </w:r>
            <w:r w:rsidRPr="007210D9">
              <w:rPr>
                <w:rFonts w:eastAsia="Calibri"/>
                <w:sz w:val="18"/>
                <w:szCs w:val="18"/>
                <w:lang w:eastAsia="en-AU"/>
              </w:rPr>
              <w:t xml:space="preserve"> </w:t>
            </w:r>
            <w:r w:rsidRPr="007210D9">
              <w:rPr>
                <w:rFonts w:eastAsia="Calibri"/>
                <w:sz w:val="18"/>
                <w:szCs w:val="18"/>
                <w:vertAlign w:val="subscript"/>
                <w:lang w:eastAsia="en-AU"/>
              </w:rPr>
              <w:t>fetus</w:t>
            </w:r>
          </w:p>
        </w:tc>
        <w:tc>
          <w:tcPr>
            <w:tcW w:w="3325" w:type="dxa"/>
            <w:tcBorders>
              <w:top w:val="single" w:sz="4" w:space="0" w:color="444444"/>
              <w:left w:val="single" w:sz="4" w:space="0" w:color="444444"/>
              <w:bottom w:val="single" w:sz="4" w:space="0" w:color="444444"/>
              <w:right w:val="single" w:sz="4" w:space="0" w:color="444444"/>
            </w:tcBorders>
            <w:shd w:val="clear" w:color="auto" w:fill="E8F8E8"/>
            <w:vAlign w:val="center"/>
          </w:tcPr>
          <w:p w14:paraId="43190687" w14:textId="1D0D9E61" w:rsidR="0085341E" w:rsidRPr="007210D9" w:rsidRDefault="0037710C" w:rsidP="00C40B94">
            <w:pPr>
              <w:spacing w:before="60" w:after="60"/>
              <w:rPr>
                <w:rFonts w:eastAsia="Calibri"/>
                <w:sz w:val="18"/>
                <w:szCs w:val="18"/>
                <w:lang w:eastAsia="en-AU"/>
              </w:rPr>
            </w:pPr>
            <w:r w:rsidRPr="007210D9">
              <w:rPr>
                <w:rFonts w:eastAsia="Calibri"/>
                <w:sz w:val="18"/>
                <w:szCs w:val="18"/>
                <w:lang w:eastAsia="en-AU"/>
              </w:rPr>
              <w:t>0.1</w:t>
            </w:r>
            <w:r w:rsidRPr="007210D9">
              <w:rPr>
                <w:rFonts w:eastAsia="Calibri"/>
                <w:sz w:val="18"/>
                <w:szCs w:val="18"/>
                <w:vertAlign w:val="superscript"/>
                <w:lang w:eastAsia="en-AU"/>
              </w:rPr>
              <w:t>b</w:t>
            </w:r>
            <w:r w:rsidRPr="007210D9">
              <w:rPr>
                <w:rFonts w:eastAsia="Calibri"/>
                <w:sz w:val="18"/>
                <w:szCs w:val="18"/>
                <w:lang w:eastAsia="en-AU"/>
              </w:rPr>
              <w:t xml:space="preserve"> Gy</w:t>
            </w:r>
          </w:p>
          <w:p w14:paraId="2E81C209" w14:textId="77777777" w:rsidR="0037710C" w:rsidRPr="007210D9" w:rsidRDefault="0037710C" w:rsidP="00C40B94">
            <w:pPr>
              <w:spacing w:before="60" w:after="60"/>
              <w:rPr>
                <w:rFonts w:eastAsia="Calibri"/>
                <w:sz w:val="18"/>
                <w:szCs w:val="18"/>
                <w:lang w:eastAsia="en-AU"/>
              </w:rPr>
            </w:pPr>
          </w:p>
        </w:tc>
        <w:tc>
          <w:tcPr>
            <w:tcW w:w="4535" w:type="dxa"/>
            <w:tcBorders>
              <w:top w:val="single" w:sz="4" w:space="0" w:color="444444"/>
              <w:left w:val="single" w:sz="4" w:space="0" w:color="444444"/>
              <w:bottom w:val="single" w:sz="4" w:space="0" w:color="444444"/>
              <w:right w:val="single" w:sz="4" w:space="0" w:color="444444"/>
            </w:tcBorders>
            <w:shd w:val="clear" w:color="auto" w:fill="E8F8E8"/>
            <w:vAlign w:val="center"/>
          </w:tcPr>
          <w:p w14:paraId="321C2EF4" w14:textId="033AE95D" w:rsidR="0037710C" w:rsidRPr="007210D9" w:rsidRDefault="0037710C" w:rsidP="00C40B94">
            <w:pPr>
              <w:pStyle w:val="RPSBulletList1"/>
              <w:tabs>
                <w:tab w:val="clear" w:pos="426"/>
                <w:tab w:val="left" w:pos="225"/>
              </w:tabs>
              <w:spacing w:before="60" w:after="60"/>
              <w:ind w:left="0" w:firstLine="0"/>
              <w:rPr>
                <w:rFonts w:eastAsia="Calibri"/>
                <w:sz w:val="18"/>
                <w:szCs w:val="18"/>
                <w:lang w:eastAsia="en-AU"/>
              </w:rPr>
            </w:pPr>
            <w:r w:rsidRPr="007210D9">
              <w:rPr>
                <w:rFonts w:eastAsia="Calibri"/>
                <w:sz w:val="18"/>
                <w:szCs w:val="18"/>
                <w:lang w:eastAsia="en-AU"/>
              </w:rPr>
              <w:t>Take precautionary urgent protective actions immediately (even under difficult conditions) to keep doses below the g</w:t>
            </w:r>
            <w:r w:rsidR="00231D2E" w:rsidRPr="007210D9">
              <w:rPr>
                <w:rFonts w:eastAsia="Calibri"/>
                <w:sz w:val="18"/>
                <w:szCs w:val="18"/>
                <w:lang w:eastAsia="en-AU"/>
              </w:rPr>
              <w:t>eneric criteria</w:t>
            </w:r>
          </w:p>
        </w:tc>
      </w:tr>
      <w:tr w:rsidR="0037710C" w:rsidRPr="004B59E5" w14:paraId="0E44BD03" w14:textId="77777777" w:rsidTr="002C4605">
        <w:trPr>
          <w:cnfStyle w:val="000000100000" w:firstRow="0" w:lastRow="0" w:firstColumn="0" w:lastColumn="0" w:oddVBand="0" w:evenVBand="0" w:oddHBand="1" w:evenHBand="0" w:firstRowFirstColumn="0" w:firstRowLastColumn="0" w:lastRowFirstColumn="0" w:lastRowLastColumn="0"/>
        </w:trPr>
        <w:tc>
          <w:tcPr>
            <w:tcW w:w="1779" w:type="dxa"/>
            <w:gridSpan w:val="2"/>
            <w:tcBorders>
              <w:top w:val="single" w:sz="4" w:space="0" w:color="444444"/>
              <w:left w:val="single" w:sz="4" w:space="0" w:color="444444"/>
              <w:bottom w:val="single" w:sz="4" w:space="0" w:color="444444"/>
              <w:right w:val="single" w:sz="4" w:space="0" w:color="444444"/>
            </w:tcBorders>
            <w:vAlign w:val="center"/>
          </w:tcPr>
          <w:p w14:paraId="46D9E367" w14:textId="77777777" w:rsidR="0037710C" w:rsidRPr="007210D9" w:rsidRDefault="0037710C" w:rsidP="00C40B94">
            <w:pPr>
              <w:spacing w:before="60" w:after="60"/>
              <w:rPr>
                <w:rFonts w:eastAsia="Calibri"/>
                <w:sz w:val="18"/>
                <w:szCs w:val="18"/>
                <w:lang w:eastAsia="en-AU"/>
              </w:rPr>
            </w:pPr>
            <w:r w:rsidRPr="007210D9">
              <w:rPr>
                <w:rFonts w:eastAsia="Calibri"/>
                <w:i/>
                <w:sz w:val="18"/>
                <w:szCs w:val="18"/>
                <w:lang w:eastAsia="en-AU"/>
              </w:rPr>
              <w:t>AD</w:t>
            </w:r>
            <w:r w:rsidRPr="007210D9">
              <w:rPr>
                <w:rFonts w:eastAsia="Calibri"/>
                <w:sz w:val="18"/>
                <w:szCs w:val="18"/>
                <w:lang w:eastAsia="en-AU"/>
              </w:rPr>
              <w:t xml:space="preserve"> </w:t>
            </w:r>
            <w:r w:rsidRPr="007210D9">
              <w:rPr>
                <w:rFonts w:eastAsia="Calibri"/>
                <w:sz w:val="18"/>
                <w:szCs w:val="18"/>
                <w:vertAlign w:val="subscript"/>
                <w:lang w:eastAsia="en-AU"/>
              </w:rPr>
              <w:t>tissue</w:t>
            </w:r>
            <w:r w:rsidRPr="007210D9">
              <w:rPr>
                <w:rFonts w:eastAsia="Calibri"/>
                <w:sz w:val="18"/>
                <w:szCs w:val="18"/>
                <w:vertAlign w:val="superscript"/>
                <w:lang w:eastAsia="en-AU"/>
              </w:rPr>
              <w:t>c</w:t>
            </w:r>
          </w:p>
        </w:tc>
        <w:tc>
          <w:tcPr>
            <w:tcW w:w="3325" w:type="dxa"/>
            <w:tcBorders>
              <w:top w:val="single" w:sz="4" w:space="0" w:color="444444"/>
              <w:left w:val="single" w:sz="4" w:space="0" w:color="444444"/>
              <w:bottom w:val="single" w:sz="4" w:space="0" w:color="444444"/>
              <w:right w:val="single" w:sz="4" w:space="0" w:color="444444"/>
            </w:tcBorders>
            <w:vAlign w:val="center"/>
          </w:tcPr>
          <w:p w14:paraId="2FF5C428" w14:textId="77777777" w:rsidR="0037710C" w:rsidRPr="007210D9" w:rsidRDefault="0037710C" w:rsidP="00C40B94">
            <w:pPr>
              <w:spacing w:before="60" w:after="60"/>
              <w:rPr>
                <w:rFonts w:eastAsia="Calibri"/>
                <w:sz w:val="18"/>
                <w:szCs w:val="18"/>
                <w:lang w:eastAsia="en-AU"/>
              </w:rPr>
            </w:pPr>
            <w:r w:rsidRPr="007210D9">
              <w:rPr>
                <w:rFonts w:eastAsia="Calibri"/>
                <w:sz w:val="18"/>
                <w:szCs w:val="18"/>
                <w:lang w:eastAsia="en-AU"/>
              </w:rPr>
              <w:t>25 Gy at 0.5 cm</w:t>
            </w:r>
          </w:p>
        </w:tc>
        <w:tc>
          <w:tcPr>
            <w:tcW w:w="4535" w:type="dxa"/>
            <w:tcBorders>
              <w:top w:val="single" w:sz="4" w:space="0" w:color="444444"/>
              <w:left w:val="single" w:sz="4" w:space="0" w:color="444444"/>
              <w:bottom w:val="single" w:sz="4" w:space="0" w:color="444444"/>
              <w:right w:val="single" w:sz="4" w:space="0" w:color="444444"/>
            </w:tcBorders>
            <w:vAlign w:val="center"/>
          </w:tcPr>
          <w:p w14:paraId="0272EEED" w14:textId="2B441933" w:rsidR="0037710C" w:rsidRPr="007210D9" w:rsidRDefault="0037710C" w:rsidP="00C40B94">
            <w:pPr>
              <w:pStyle w:val="RPSBulletList1"/>
              <w:tabs>
                <w:tab w:val="clear" w:pos="426"/>
                <w:tab w:val="left" w:pos="225"/>
              </w:tabs>
              <w:spacing w:before="60" w:after="60"/>
              <w:ind w:left="225" w:hanging="225"/>
              <w:rPr>
                <w:rFonts w:eastAsia="Calibri"/>
                <w:sz w:val="18"/>
                <w:szCs w:val="18"/>
                <w:lang w:eastAsia="en-AU"/>
              </w:rPr>
            </w:pPr>
            <w:r w:rsidRPr="007210D9">
              <w:rPr>
                <w:rFonts w:eastAsia="Calibri"/>
                <w:sz w:val="18"/>
                <w:szCs w:val="18"/>
                <w:lang w:eastAsia="en-AU"/>
              </w:rPr>
              <w:t xml:space="preserve">Provide </w:t>
            </w:r>
            <w:r w:rsidR="00231D2E" w:rsidRPr="007210D9">
              <w:rPr>
                <w:rFonts w:eastAsia="Calibri"/>
                <w:sz w:val="18"/>
                <w:szCs w:val="18"/>
                <w:lang w:eastAsia="en-AU"/>
              </w:rPr>
              <w:t>public information and warnings</w:t>
            </w:r>
          </w:p>
        </w:tc>
      </w:tr>
      <w:tr w:rsidR="0037710C" w:rsidRPr="004B59E5" w14:paraId="400032E6" w14:textId="77777777" w:rsidTr="002C4605">
        <w:tc>
          <w:tcPr>
            <w:tcW w:w="1779" w:type="dxa"/>
            <w:gridSpan w:val="2"/>
            <w:tcBorders>
              <w:top w:val="single" w:sz="4" w:space="0" w:color="444444"/>
              <w:left w:val="single" w:sz="4" w:space="0" w:color="444444"/>
              <w:bottom w:val="single" w:sz="4" w:space="0" w:color="444444"/>
              <w:right w:val="single" w:sz="4" w:space="0" w:color="444444"/>
            </w:tcBorders>
            <w:shd w:val="clear" w:color="auto" w:fill="E8F8E8"/>
            <w:vAlign w:val="center"/>
          </w:tcPr>
          <w:p w14:paraId="7E13D76F" w14:textId="77777777" w:rsidR="0037710C" w:rsidRPr="007210D9" w:rsidRDefault="0037710C" w:rsidP="00C40B94">
            <w:pPr>
              <w:spacing w:before="60" w:after="60"/>
              <w:rPr>
                <w:rFonts w:eastAsia="Calibri"/>
                <w:sz w:val="18"/>
                <w:szCs w:val="18"/>
                <w:lang w:eastAsia="en-AU"/>
              </w:rPr>
            </w:pPr>
            <w:r w:rsidRPr="007210D9">
              <w:rPr>
                <w:rFonts w:eastAsia="Calibri"/>
                <w:i/>
                <w:sz w:val="18"/>
                <w:szCs w:val="18"/>
                <w:lang w:eastAsia="en-AU"/>
              </w:rPr>
              <w:t>AD</w:t>
            </w:r>
            <w:r w:rsidRPr="007210D9">
              <w:rPr>
                <w:rFonts w:eastAsia="Calibri"/>
                <w:sz w:val="18"/>
                <w:szCs w:val="18"/>
                <w:lang w:eastAsia="en-AU"/>
              </w:rPr>
              <w:t xml:space="preserve"> </w:t>
            </w:r>
            <w:r w:rsidRPr="007210D9">
              <w:rPr>
                <w:rFonts w:eastAsia="Calibri"/>
                <w:sz w:val="18"/>
                <w:szCs w:val="18"/>
                <w:vertAlign w:val="subscript"/>
                <w:lang w:eastAsia="en-AU"/>
              </w:rPr>
              <w:t>skin</w:t>
            </w:r>
            <w:r w:rsidRPr="007210D9">
              <w:rPr>
                <w:rFonts w:eastAsia="Calibri"/>
                <w:sz w:val="18"/>
                <w:szCs w:val="18"/>
                <w:vertAlign w:val="superscript"/>
                <w:lang w:eastAsia="en-AU"/>
              </w:rPr>
              <w:t>d</w:t>
            </w:r>
          </w:p>
        </w:tc>
        <w:tc>
          <w:tcPr>
            <w:tcW w:w="3325" w:type="dxa"/>
            <w:tcBorders>
              <w:top w:val="single" w:sz="4" w:space="0" w:color="444444"/>
              <w:left w:val="single" w:sz="4" w:space="0" w:color="444444"/>
              <w:bottom w:val="single" w:sz="4" w:space="0" w:color="444444"/>
              <w:right w:val="single" w:sz="4" w:space="0" w:color="444444"/>
            </w:tcBorders>
            <w:shd w:val="clear" w:color="auto" w:fill="E8F8E8"/>
            <w:vAlign w:val="center"/>
          </w:tcPr>
          <w:p w14:paraId="5A3CA8C5" w14:textId="77777777" w:rsidR="0037710C" w:rsidRPr="007210D9" w:rsidRDefault="0037710C" w:rsidP="00C40B94">
            <w:pPr>
              <w:spacing w:before="60" w:after="60"/>
              <w:rPr>
                <w:rFonts w:eastAsia="Calibri"/>
                <w:sz w:val="18"/>
                <w:szCs w:val="18"/>
                <w:lang w:eastAsia="en-AU"/>
              </w:rPr>
            </w:pPr>
            <w:r w:rsidRPr="007210D9">
              <w:rPr>
                <w:rFonts w:eastAsia="Calibri"/>
                <w:sz w:val="18"/>
                <w:szCs w:val="18"/>
                <w:lang w:eastAsia="en-AU"/>
              </w:rPr>
              <w:t>10 Gy to 100 cm</w:t>
            </w:r>
            <w:r w:rsidRPr="007210D9">
              <w:rPr>
                <w:rFonts w:eastAsia="Calibri"/>
                <w:sz w:val="18"/>
                <w:szCs w:val="18"/>
                <w:vertAlign w:val="superscript"/>
                <w:lang w:eastAsia="en-AU"/>
              </w:rPr>
              <w:t>2</w:t>
            </w:r>
          </w:p>
        </w:tc>
        <w:tc>
          <w:tcPr>
            <w:tcW w:w="4535" w:type="dxa"/>
            <w:tcBorders>
              <w:top w:val="single" w:sz="4" w:space="0" w:color="444444"/>
              <w:left w:val="single" w:sz="4" w:space="0" w:color="444444"/>
              <w:bottom w:val="single" w:sz="4" w:space="0" w:color="444444"/>
              <w:right w:val="single" w:sz="4" w:space="0" w:color="444444"/>
            </w:tcBorders>
            <w:shd w:val="clear" w:color="auto" w:fill="E8F8E8"/>
            <w:vAlign w:val="center"/>
          </w:tcPr>
          <w:p w14:paraId="642379B0" w14:textId="5957B2E2" w:rsidR="0037710C" w:rsidRPr="007210D9" w:rsidRDefault="0037710C" w:rsidP="00C40B94">
            <w:pPr>
              <w:pStyle w:val="RPSBulletList1"/>
              <w:tabs>
                <w:tab w:val="clear" w:pos="426"/>
                <w:tab w:val="left" w:pos="225"/>
              </w:tabs>
              <w:spacing w:before="60" w:after="60"/>
              <w:ind w:left="225" w:hanging="225"/>
              <w:rPr>
                <w:rFonts w:eastAsia="Calibri"/>
                <w:sz w:val="18"/>
                <w:szCs w:val="18"/>
                <w:lang w:eastAsia="en-AU"/>
              </w:rPr>
            </w:pPr>
            <w:r w:rsidRPr="007210D9">
              <w:rPr>
                <w:rFonts w:eastAsia="Calibri"/>
                <w:sz w:val="18"/>
                <w:szCs w:val="18"/>
                <w:lang w:eastAsia="en-AU"/>
              </w:rPr>
              <w:t>C</w:t>
            </w:r>
            <w:r w:rsidR="00231D2E" w:rsidRPr="007210D9">
              <w:rPr>
                <w:rFonts w:eastAsia="Calibri"/>
                <w:sz w:val="18"/>
                <w:szCs w:val="18"/>
                <w:lang w:eastAsia="en-AU"/>
              </w:rPr>
              <w:t>arry out urgent decontamination</w:t>
            </w:r>
          </w:p>
        </w:tc>
      </w:tr>
      <w:tr w:rsidR="004B59E5" w:rsidRPr="004B59E5" w14:paraId="331BF21C" w14:textId="77777777" w:rsidTr="002C4605">
        <w:trPr>
          <w:cnfStyle w:val="000000100000" w:firstRow="0" w:lastRow="0" w:firstColumn="0" w:lastColumn="0" w:oddVBand="0" w:evenVBand="0" w:oddHBand="1" w:evenHBand="0" w:firstRowFirstColumn="0" w:firstRowLastColumn="0" w:lastRowFirstColumn="0" w:lastRowLastColumn="0"/>
        </w:trPr>
        <w:tc>
          <w:tcPr>
            <w:tcW w:w="9639" w:type="dxa"/>
            <w:gridSpan w:val="4"/>
            <w:tcBorders>
              <w:top w:val="single" w:sz="4" w:space="0" w:color="444444"/>
              <w:left w:val="single" w:sz="4" w:space="0" w:color="444444"/>
              <w:bottom w:val="single" w:sz="4" w:space="0" w:color="444444"/>
              <w:right w:val="single" w:sz="4" w:space="0" w:color="444444"/>
            </w:tcBorders>
            <w:shd w:val="clear" w:color="auto" w:fill="298829"/>
            <w:vAlign w:val="center"/>
          </w:tcPr>
          <w:p w14:paraId="62AD72DA" w14:textId="77777777" w:rsidR="0037710C" w:rsidRPr="007210D9" w:rsidRDefault="0037710C" w:rsidP="00C40B94">
            <w:pPr>
              <w:spacing w:before="60" w:after="60"/>
              <w:rPr>
                <w:rFonts w:eastAsia="Calibri"/>
                <w:b/>
                <w:color w:val="FFFFFF" w:themeColor="background1"/>
                <w:sz w:val="18"/>
                <w:szCs w:val="18"/>
                <w:lang w:eastAsia="en-AU"/>
              </w:rPr>
            </w:pPr>
            <w:r w:rsidRPr="007210D9">
              <w:rPr>
                <w:rFonts w:eastAsia="Calibri"/>
                <w:b/>
                <w:color w:val="FFFFFF" w:themeColor="background1"/>
                <w:sz w:val="18"/>
                <w:szCs w:val="18"/>
                <w:lang w:eastAsia="en-AU"/>
              </w:rPr>
              <w:t>Acute internal exposure due to an acute intake</w:t>
            </w:r>
            <w:r w:rsidR="0083507E" w:rsidRPr="007210D9">
              <w:rPr>
                <w:rFonts w:eastAsia="Calibri"/>
                <w:b/>
                <w:color w:val="FFFFFF" w:themeColor="background1"/>
                <w:sz w:val="18"/>
                <w:szCs w:val="18"/>
                <w:lang w:eastAsia="en-AU"/>
              </w:rPr>
              <w:t xml:space="preserve"> </w:t>
            </w:r>
            <w:r w:rsidRPr="007210D9">
              <w:rPr>
                <w:rFonts w:eastAsia="Calibri"/>
                <w:b/>
                <w:color w:val="FFFFFF" w:themeColor="background1"/>
                <w:sz w:val="18"/>
                <w:szCs w:val="18"/>
                <w:lang w:eastAsia="en-AU"/>
              </w:rPr>
              <w:t>(Δ = 30 d</w:t>
            </w:r>
            <w:r w:rsidRPr="007210D9">
              <w:rPr>
                <w:rFonts w:eastAsia="Calibri"/>
                <w:b/>
                <w:color w:val="FFFFFF" w:themeColor="background1"/>
                <w:sz w:val="18"/>
                <w:szCs w:val="18"/>
                <w:vertAlign w:val="superscript"/>
                <w:lang w:eastAsia="en-AU"/>
              </w:rPr>
              <w:t>e</w:t>
            </w:r>
            <w:r w:rsidRPr="007210D9">
              <w:rPr>
                <w:rFonts w:eastAsia="Calibri"/>
                <w:b/>
                <w:color w:val="FFFFFF" w:themeColor="background1"/>
                <w:sz w:val="18"/>
                <w:szCs w:val="18"/>
                <w:lang w:eastAsia="en-AU"/>
              </w:rPr>
              <w:t>)</w:t>
            </w:r>
          </w:p>
        </w:tc>
      </w:tr>
      <w:tr w:rsidR="0037710C" w:rsidRPr="004B59E5" w14:paraId="6DC47674" w14:textId="77777777" w:rsidTr="002C4605">
        <w:tc>
          <w:tcPr>
            <w:tcW w:w="1779" w:type="dxa"/>
            <w:gridSpan w:val="2"/>
            <w:tcBorders>
              <w:top w:val="single" w:sz="4" w:space="0" w:color="444444"/>
              <w:left w:val="single" w:sz="4" w:space="0" w:color="444444"/>
              <w:bottom w:val="single" w:sz="4" w:space="0" w:color="444444"/>
              <w:right w:val="single" w:sz="4" w:space="0" w:color="444444"/>
            </w:tcBorders>
            <w:vAlign w:val="center"/>
          </w:tcPr>
          <w:p w14:paraId="5223D8A3" w14:textId="77777777" w:rsidR="0037710C" w:rsidRPr="007210D9" w:rsidRDefault="0037710C" w:rsidP="00C40B94">
            <w:pPr>
              <w:spacing w:before="60" w:after="60"/>
              <w:rPr>
                <w:rFonts w:eastAsia="Calibri"/>
                <w:sz w:val="18"/>
                <w:szCs w:val="18"/>
                <w:lang w:eastAsia="en-AU"/>
              </w:rPr>
            </w:pPr>
            <w:r w:rsidRPr="007210D9">
              <w:rPr>
                <w:rFonts w:eastAsia="Calibri"/>
                <w:i/>
                <w:sz w:val="18"/>
                <w:szCs w:val="18"/>
                <w:lang w:eastAsia="en-AU"/>
              </w:rPr>
              <w:t>AD</w:t>
            </w:r>
            <w:r w:rsidRPr="007210D9">
              <w:rPr>
                <w:rFonts w:eastAsia="Calibri"/>
                <w:sz w:val="18"/>
                <w:szCs w:val="18"/>
                <w:lang w:eastAsia="en-AU"/>
              </w:rPr>
              <w:t>(Δ)</w:t>
            </w:r>
            <w:r w:rsidRPr="007210D9">
              <w:rPr>
                <w:rFonts w:eastAsia="Calibri"/>
                <w:sz w:val="18"/>
                <w:szCs w:val="18"/>
                <w:vertAlign w:val="subscript"/>
                <w:lang w:eastAsia="en-AU"/>
              </w:rPr>
              <w:t>red marrow</w:t>
            </w:r>
          </w:p>
        </w:tc>
        <w:tc>
          <w:tcPr>
            <w:tcW w:w="3325" w:type="dxa"/>
            <w:tcBorders>
              <w:top w:val="single" w:sz="4" w:space="0" w:color="444444"/>
              <w:left w:val="single" w:sz="4" w:space="0" w:color="444444"/>
              <w:bottom w:val="single" w:sz="4" w:space="0" w:color="444444"/>
              <w:right w:val="single" w:sz="4" w:space="0" w:color="444444"/>
            </w:tcBorders>
            <w:vAlign w:val="center"/>
          </w:tcPr>
          <w:p w14:paraId="443AD575" w14:textId="77777777" w:rsidR="0037710C" w:rsidRPr="007210D9" w:rsidRDefault="0037710C" w:rsidP="00C40B94">
            <w:pPr>
              <w:spacing w:before="60" w:after="60"/>
              <w:rPr>
                <w:rFonts w:eastAsia="Calibri"/>
                <w:sz w:val="18"/>
                <w:szCs w:val="18"/>
                <w:lang w:eastAsia="en-AU"/>
              </w:rPr>
            </w:pPr>
            <w:r w:rsidRPr="007210D9">
              <w:rPr>
                <w:rFonts w:eastAsia="Calibri"/>
                <w:sz w:val="18"/>
                <w:szCs w:val="18"/>
                <w:lang w:eastAsia="en-AU"/>
              </w:rPr>
              <w:t>0.2 Gy for radionuclides with atomic number Z ≥ 90</w:t>
            </w:r>
            <w:r w:rsidRPr="007210D9">
              <w:rPr>
                <w:rFonts w:eastAsia="Calibri"/>
                <w:sz w:val="18"/>
                <w:szCs w:val="18"/>
                <w:vertAlign w:val="superscript"/>
                <w:lang w:eastAsia="en-AU"/>
              </w:rPr>
              <w:t>f</w:t>
            </w:r>
          </w:p>
          <w:p w14:paraId="201BC717" w14:textId="77777777" w:rsidR="0037710C" w:rsidRPr="007210D9" w:rsidRDefault="0037710C" w:rsidP="00C40B94">
            <w:pPr>
              <w:spacing w:before="60" w:after="60"/>
              <w:rPr>
                <w:rFonts w:eastAsia="Calibri"/>
                <w:sz w:val="18"/>
                <w:szCs w:val="18"/>
                <w:lang w:eastAsia="en-AU"/>
              </w:rPr>
            </w:pPr>
            <w:r w:rsidRPr="007210D9">
              <w:rPr>
                <w:rFonts w:eastAsia="Calibri"/>
                <w:sz w:val="18"/>
                <w:szCs w:val="18"/>
                <w:lang w:eastAsia="en-AU"/>
              </w:rPr>
              <w:t>2 Gy for radionuclides with</w:t>
            </w:r>
            <w:r w:rsidR="00244426" w:rsidRPr="007210D9">
              <w:rPr>
                <w:rFonts w:eastAsia="Calibri"/>
                <w:sz w:val="18"/>
                <w:szCs w:val="18"/>
                <w:lang w:eastAsia="en-AU"/>
              </w:rPr>
              <w:t xml:space="preserve"> </w:t>
            </w:r>
            <w:r w:rsidRPr="007210D9">
              <w:rPr>
                <w:rFonts w:eastAsia="Calibri"/>
                <w:sz w:val="18"/>
                <w:szCs w:val="18"/>
                <w:lang w:eastAsia="en-AU"/>
              </w:rPr>
              <w:t>atomic number Z ≤ 89</w:t>
            </w:r>
            <w:r w:rsidRPr="007210D9">
              <w:rPr>
                <w:rFonts w:eastAsia="Calibri"/>
                <w:sz w:val="18"/>
                <w:szCs w:val="18"/>
                <w:vertAlign w:val="superscript"/>
                <w:lang w:eastAsia="en-AU"/>
              </w:rPr>
              <w:t>f</w:t>
            </w:r>
          </w:p>
        </w:tc>
        <w:tc>
          <w:tcPr>
            <w:tcW w:w="4535" w:type="dxa"/>
            <w:tcBorders>
              <w:top w:val="single" w:sz="4" w:space="0" w:color="444444"/>
              <w:left w:val="single" w:sz="4" w:space="0" w:color="444444"/>
              <w:bottom w:val="single" w:sz="4" w:space="0" w:color="444444"/>
              <w:right w:val="single" w:sz="4" w:space="0" w:color="444444"/>
            </w:tcBorders>
            <w:vAlign w:val="center"/>
          </w:tcPr>
          <w:p w14:paraId="64B1922C" w14:textId="77777777" w:rsidR="0037710C" w:rsidRPr="007210D9" w:rsidRDefault="0037710C" w:rsidP="00C40B94">
            <w:pPr>
              <w:spacing w:before="60" w:after="60"/>
              <w:rPr>
                <w:rFonts w:eastAsia="Calibri"/>
                <w:sz w:val="18"/>
                <w:szCs w:val="18"/>
                <w:lang w:eastAsia="en-AU"/>
              </w:rPr>
            </w:pPr>
            <w:r w:rsidRPr="007210D9">
              <w:rPr>
                <w:rFonts w:eastAsia="Calibri"/>
                <w:sz w:val="18"/>
                <w:szCs w:val="18"/>
                <w:lang w:eastAsia="en-AU"/>
              </w:rPr>
              <w:t>If the dose has been received:</w:t>
            </w:r>
          </w:p>
          <w:p w14:paraId="0B419381" w14:textId="1A8D7831" w:rsidR="0037710C" w:rsidRPr="007210D9" w:rsidRDefault="0037710C" w:rsidP="00C40B94">
            <w:pPr>
              <w:pStyle w:val="RPSBulletList1"/>
              <w:tabs>
                <w:tab w:val="clear" w:pos="426"/>
                <w:tab w:val="left" w:pos="468"/>
              </w:tabs>
              <w:spacing w:before="60" w:after="60"/>
              <w:ind w:left="0" w:firstLine="0"/>
              <w:rPr>
                <w:rFonts w:eastAsia="Calibri"/>
                <w:sz w:val="18"/>
                <w:szCs w:val="18"/>
                <w:lang w:eastAsia="en-AU"/>
              </w:rPr>
            </w:pPr>
            <w:r w:rsidRPr="007210D9">
              <w:rPr>
                <w:rFonts w:eastAsia="Calibri"/>
                <w:sz w:val="18"/>
                <w:szCs w:val="18"/>
                <w:lang w:eastAsia="en-AU"/>
              </w:rPr>
              <w:t>Perform</w:t>
            </w:r>
            <w:r w:rsidR="005E3DEF" w:rsidRPr="007210D9">
              <w:rPr>
                <w:rFonts w:eastAsia="Calibri"/>
                <w:sz w:val="18"/>
                <w:szCs w:val="18"/>
                <w:lang w:eastAsia="en-AU"/>
              </w:rPr>
              <w:t xml:space="preserve"> immediate medical examination, </w:t>
            </w:r>
            <w:r w:rsidRPr="007210D9">
              <w:rPr>
                <w:rFonts w:eastAsia="Calibri"/>
                <w:sz w:val="18"/>
                <w:szCs w:val="18"/>
                <w:lang w:eastAsia="en-AU"/>
              </w:rPr>
              <w:t xml:space="preserve">medical consultation </w:t>
            </w:r>
            <w:r w:rsidR="00231D2E" w:rsidRPr="007210D9">
              <w:rPr>
                <w:rFonts w:eastAsia="Calibri"/>
                <w:sz w:val="18"/>
                <w:szCs w:val="18"/>
                <w:lang w:eastAsia="en-AU"/>
              </w:rPr>
              <w:t>and indicated medical treatment</w:t>
            </w:r>
          </w:p>
        </w:tc>
      </w:tr>
      <w:tr w:rsidR="0037710C" w:rsidRPr="004B59E5" w14:paraId="68D58BAB" w14:textId="77777777" w:rsidTr="002C4605">
        <w:trPr>
          <w:cnfStyle w:val="000000100000" w:firstRow="0" w:lastRow="0" w:firstColumn="0" w:lastColumn="0" w:oddVBand="0" w:evenVBand="0" w:oddHBand="1" w:evenHBand="0" w:firstRowFirstColumn="0" w:firstRowLastColumn="0" w:lastRowFirstColumn="0" w:lastRowLastColumn="0"/>
        </w:trPr>
        <w:tc>
          <w:tcPr>
            <w:tcW w:w="1779" w:type="dxa"/>
            <w:gridSpan w:val="2"/>
            <w:tcBorders>
              <w:top w:val="single" w:sz="4" w:space="0" w:color="444444"/>
              <w:left w:val="single" w:sz="4" w:space="0" w:color="444444"/>
              <w:bottom w:val="single" w:sz="4" w:space="0" w:color="444444"/>
              <w:right w:val="single" w:sz="4" w:space="0" w:color="444444"/>
            </w:tcBorders>
            <w:shd w:val="clear" w:color="auto" w:fill="E8F8E8"/>
            <w:vAlign w:val="center"/>
          </w:tcPr>
          <w:p w14:paraId="250141FE" w14:textId="77777777" w:rsidR="0037710C" w:rsidRPr="007210D9" w:rsidRDefault="0037710C" w:rsidP="00C40B94">
            <w:pPr>
              <w:spacing w:before="60" w:after="60"/>
              <w:rPr>
                <w:rFonts w:eastAsia="Calibri"/>
                <w:sz w:val="18"/>
                <w:szCs w:val="18"/>
                <w:lang w:eastAsia="en-AU"/>
              </w:rPr>
            </w:pPr>
            <w:r w:rsidRPr="007210D9">
              <w:rPr>
                <w:rFonts w:eastAsia="Calibri"/>
                <w:i/>
                <w:sz w:val="18"/>
                <w:szCs w:val="18"/>
                <w:lang w:eastAsia="en-AU"/>
              </w:rPr>
              <w:t>AD</w:t>
            </w:r>
            <w:r w:rsidRPr="007210D9">
              <w:rPr>
                <w:rFonts w:eastAsia="Calibri"/>
                <w:sz w:val="18"/>
                <w:szCs w:val="18"/>
                <w:lang w:eastAsia="en-AU"/>
              </w:rPr>
              <w:t>(Δ)</w:t>
            </w:r>
            <w:r w:rsidRPr="007210D9">
              <w:rPr>
                <w:rFonts w:eastAsia="Calibri"/>
                <w:sz w:val="18"/>
                <w:szCs w:val="18"/>
                <w:vertAlign w:val="subscript"/>
                <w:lang w:eastAsia="en-AU"/>
              </w:rPr>
              <w:t>thyroid</w:t>
            </w:r>
          </w:p>
        </w:tc>
        <w:tc>
          <w:tcPr>
            <w:tcW w:w="3325" w:type="dxa"/>
            <w:tcBorders>
              <w:top w:val="single" w:sz="4" w:space="0" w:color="444444"/>
              <w:left w:val="single" w:sz="4" w:space="0" w:color="444444"/>
              <w:bottom w:val="single" w:sz="4" w:space="0" w:color="444444"/>
              <w:right w:val="single" w:sz="4" w:space="0" w:color="444444"/>
            </w:tcBorders>
            <w:shd w:val="clear" w:color="auto" w:fill="E8F8E8"/>
            <w:vAlign w:val="center"/>
          </w:tcPr>
          <w:p w14:paraId="3C4D7EDF" w14:textId="77777777" w:rsidR="0037710C" w:rsidRPr="007210D9" w:rsidRDefault="0037710C" w:rsidP="00C40B94">
            <w:pPr>
              <w:spacing w:before="60" w:after="60"/>
              <w:rPr>
                <w:rFonts w:eastAsia="Calibri"/>
                <w:sz w:val="18"/>
                <w:szCs w:val="18"/>
                <w:lang w:eastAsia="en-AU"/>
              </w:rPr>
            </w:pPr>
            <w:r w:rsidRPr="007210D9">
              <w:rPr>
                <w:rFonts w:eastAsia="Calibri"/>
                <w:sz w:val="18"/>
                <w:szCs w:val="18"/>
                <w:lang w:eastAsia="en-AU"/>
              </w:rPr>
              <w:t>2 Gy</w:t>
            </w:r>
          </w:p>
        </w:tc>
        <w:tc>
          <w:tcPr>
            <w:tcW w:w="4535" w:type="dxa"/>
            <w:tcBorders>
              <w:top w:val="single" w:sz="4" w:space="0" w:color="444444"/>
              <w:left w:val="single" w:sz="4" w:space="0" w:color="444444"/>
              <w:bottom w:val="single" w:sz="4" w:space="0" w:color="444444"/>
              <w:right w:val="single" w:sz="4" w:space="0" w:color="444444"/>
            </w:tcBorders>
            <w:shd w:val="clear" w:color="auto" w:fill="E8F8E8"/>
            <w:vAlign w:val="center"/>
          </w:tcPr>
          <w:p w14:paraId="04090370" w14:textId="593C8A8D" w:rsidR="0037710C" w:rsidRPr="007210D9" w:rsidRDefault="00231D2E" w:rsidP="00C40B94">
            <w:pPr>
              <w:pStyle w:val="RPSBulletList1"/>
              <w:tabs>
                <w:tab w:val="clear" w:pos="426"/>
                <w:tab w:val="left" w:pos="225"/>
              </w:tabs>
              <w:spacing w:before="60" w:after="60"/>
              <w:ind w:left="225" w:hanging="225"/>
              <w:rPr>
                <w:rFonts w:eastAsia="Calibri"/>
                <w:sz w:val="18"/>
                <w:szCs w:val="18"/>
                <w:lang w:eastAsia="en-AU"/>
              </w:rPr>
            </w:pPr>
            <w:r w:rsidRPr="007210D9">
              <w:rPr>
                <w:rFonts w:eastAsia="Calibri"/>
                <w:sz w:val="18"/>
                <w:szCs w:val="18"/>
                <w:lang w:eastAsia="en-AU"/>
              </w:rPr>
              <w:t>Carry out contamination control</w:t>
            </w:r>
          </w:p>
        </w:tc>
      </w:tr>
      <w:tr w:rsidR="0037710C" w:rsidRPr="004B59E5" w14:paraId="78533916" w14:textId="77777777" w:rsidTr="002C4605">
        <w:tc>
          <w:tcPr>
            <w:tcW w:w="1779" w:type="dxa"/>
            <w:gridSpan w:val="2"/>
            <w:tcBorders>
              <w:top w:val="single" w:sz="4" w:space="0" w:color="444444"/>
              <w:left w:val="single" w:sz="4" w:space="0" w:color="444444"/>
              <w:bottom w:val="single" w:sz="4" w:space="0" w:color="444444"/>
              <w:right w:val="single" w:sz="4" w:space="0" w:color="444444"/>
            </w:tcBorders>
            <w:vAlign w:val="center"/>
          </w:tcPr>
          <w:p w14:paraId="635C10DC" w14:textId="77777777" w:rsidR="0037710C" w:rsidRPr="007210D9" w:rsidRDefault="0037710C" w:rsidP="00C40B94">
            <w:pPr>
              <w:spacing w:before="60" w:after="60"/>
              <w:rPr>
                <w:rFonts w:eastAsia="Calibri"/>
                <w:sz w:val="18"/>
                <w:szCs w:val="18"/>
                <w:lang w:eastAsia="en-AU"/>
              </w:rPr>
            </w:pPr>
            <w:r w:rsidRPr="007210D9">
              <w:rPr>
                <w:rFonts w:eastAsia="Calibri"/>
                <w:i/>
                <w:sz w:val="18"/>
                <w:szCs w:val="18"/>
                <w:lang w:eastAsia="en-AU"/>
              </w:rPr>
              <w:t>AD</w:t>
            </w:r>
            <w:r w:rsidRPr="007210D9">
              <w:rPr>
                <w:rFonts w:eastAsia="Calibri"/>
                <w:sz w:val="18"/>
                <w:szCs w:val="18"/>
                <w:lang w:eastAsia="en-AU"/>
              </w:rPr>
              <w:t>(Δ)</w:t>
            </w:r>
            <w:r w:rsidRPr="007210D9">
              <w:rPr>
                <w:rFonts w:eastAsia="Calibri"/>
                <w:sz w:val="18"/>
                <w:szCs w:val="18"/>
                <w:vertAlign w:val="subscript"/>
                <w:lang w:eastAsia="en-AU"/>
              </w:rPr>
              <w:t>lung</w:t>
            </w:r>
            <w:r w:rsidRPr="007210D9">
              <w:rPr>
                <w:rFonts w:eastAsia="Calibri"/>
                <w:sz w:val="18"/>
                <w:szCs w:val="18"/>
                <w:vertAlign w:val="superscript"/>
                <w:lang w:eastAsia="en-AU"/>
              </w:rPr>
              <w:t>h</w:t>
            </w:r>
          </w:p>
        </w:tc>
        <w:tc>
          <w:tcPr>
            <w:tcW w:w="3325" w:type="dxa"/>
            <w:tcBorders>
              <w:top w:val="single" w:sz="4" w:space="0" w:color="444444"/>
              <w:left w:val="single" w:sz="4" w:space="0" w:color="444444"/>
              <w:bottom w:val="single" w:sz="4" w:space="0" w:color="444444"/>
              <w:right w:val="single" w:sz="4" w:space="0" w:color="444444"/>
            </w:tcBorders>
            <w:vAlign w:val="center"/>
          </w:tcPr>
          <w:p w14:paraId="5DFFBDC8" w14:textId="77777777" w:rsidR="0037710C" w:rsidRPr="007210D9" w:rsidRDefault="0037710C" w:rsidP="00C40B94">
            <w:pPr>
              <w:spacing w:before="60" w:after="60"/>
              <w:rPr>
                <w:rFonts w:eastAsia="Calibri"/>
                <w:sz w:val="18"/>
                <w:szCs w:val="18"/>
                <w:lang w:eastAsia="en-AU"/>
              </w:rPr>
            </w:pPr>
            <w:r w:rsidRPr="007210D9">
              <w:rPr>
                <w:rFonts w:eastAsia="Calibri"/>
                <w:sz w:val="18"/>
                <w:szCs w:val="18"/>
                <w:lang w:eastAsia="en-AU"/>
              </w:rPr>
              <w:t>30 Gy</w:t>
            </w:r>
          </w:p>
        </w:tc>
        <w:tc>
          <w:tcPr>
            <w:tcW w:w="4535" w:type="dxa"/>
            <w:tcBorders>
              <w:top w:val="single" w:sz="4" w:space="0" w:color="444444"/>
              <w:left w:val="single" w:sz="4" w:space="0" w:color="444444"/>
              <w:bottom w:val="single" w:sz="4" w:space="0" w:color="444444"/>
              <w:right w:val="single" w:sz="4" w:space="0" w:color="444444"/>
            </w:tcBorders>
            <w:vAlign w:val="center"/>
          </w:tcPr>
          <w:p w14:paraId="37209725" w14:textId="06B1BE8B" w:rsidR="0037710C" w:rsidRPr="007210D9" w:rsidRDefault="00432AC5" w:rsidP="00C40B94">
            <w:pPr>
              <w:pStyle w:val="RPSBulletList1"/>
              <w:tabs>
                <w:tab w:val="clear" w:pos="426"/>
                <w:tab w:val="left" w:pos="93"/>
              </w:tabs>
              <w:spacing w:before="60" w:after="60"/>
              <w:ind w:left="0" w:firstLine="0"/>
              <w:rPr>
                <w:rFonts w:eastAsia="Calibri"/>
                <w:sz w:val="18"/>
                <w:szCs w:val="18"/>
                <w:lang w:eastAsia="en-AU"/>
              </w:rPr>
            </w:pPr>
            <w:r w:rsidRPr="007210D9">
              <w:rPr>
                <w:rFonts w:eastAsia="Calibri"/>
                <w:sz w:val="18"/>
                <w:szCs w:val="18"/>
                <w:lang w:eastAsia="en-AU"/>
              </w:rPr>
              <w:t>C</w:t>
            </w:r>
            <w:r w:rsidR="0037710C" w:rsidRPr="007210D9">
              <w:rPr>
                <w:rFonts w:eastAsia="Calibri"/>
                <w:sz w:val="18"/>
                <w:szCs w:val="18"/>
                <w:lang w:eastAsia="en-AU"/>
              </w:rPr>
              <w:t>arry out immediate decorporation</w:t>
            </w:r>
            <w:r w:rsidR="0037710C" w:rsidRPr="007210D9">
              <w:rPr>
                <w:rFonts w:eastAsia="Calibri"/>
                <w:sz w:val="18"/>
                <w:szCs w:val="18"/>
                <w:vertAlign w:val="superscript"/>
                <w:lang w:eastAsia="en-AU"/>
              </w:rPr>
              <w:t>g</w:t>
            </w:r>
            <w:r w:rsidR="00231D2E" w:rsidRPr="007210D9">
              <w:rPr>
                <w:rFonts w:eastAsia="Calibri"/>
                <w:sz w:val="18"/>
                <w:szCs w:val="18"/>
                <w:lang w:eastAsia="en-AU"/>
              </w:rPr>
              <w:t xml:space="preserve"> (if applicable)</w:t>
            </w:r>
          </w:p>
        </w:tc>
      </w:tr>
      <w:tr w:rsidR="0037710C" w:rsidRPr="004B59E5" w14:paraId="2864D1D7" w14:textId="77777777" w:rsidTr="002C4605">
        <w:trPr>
          <w:cnfStyle w:val="000000100000" w:firstRow="0" w:lastRow="0" w:firstColumn="0" w:lastColumn="0" w:oddVBand="0" w:evenVBand="0" w:oddHBand="1" w:evenHBand="0" w:firstRowFirstColumn="0" w:firstRowLastColumn="0" w:lastRowFirstColumn="0" w:lastRowLastColumn="0"/>
        </w:trPr>
        <w:tc>
          <w:tcPr>
            <w:tcW w:w="1779" w:type="dxa"/>
            <w:gridSpan w:val="2"/>
            <w:tcBorders>
              <w:top w:val="single" w:sz="4" w:space="0" w:color="444444"/>
              <w:left w:val="single" w:sz="4" w:space="0" w:color="444444"/>
              <w:bottom w:val="single" w:sz="4" w:space="0" w:color="444444"/>
              <w:right w:val="single" w:sz="4" w:space="0" w:color="444444"/>
            </w:tcBorders>
            <w:shd w:val="clear" w:color="auto" w:fill="E8F8E8"/>
            <w:vAlign w:val="center"/>
          </w:tcPr>
          <w:p w14:paraId="2BC1E83F" w14:textId="77777777" w:rsidR="0037710C" w:rsidRPr="007210D9" w:rsidRDefault="0037710C" w:rsidP="00C40B94">
            <w:pPr>
              <w:spacing w:before="60" w:after="60"/>
              <w:rPr>
                <w:rFonts w:eastAsia="Calibri"/>
                <w:sz w:val="18"/>
                <w:szCs w:val="18"/>
                <w:lang w:eastAsia="en-AU"/>
              </w:rPr>
            </w:pPr>
            <w:r w:rsidRPr="007210D9">
              <w:rPr>
                <w:rFonts w:eastAsia="Calibri"/>
                <w:i/>
                <w:sz w:val="18"/>
                <w:szCs w:val="18"/>
                <w:lang w:eastAsia="en-AU"/>
              </w:rPr>
              <w:t>AD</w:t>
            </w:r>
            <w:r w:rsidRPr="007210D9">
              <w:rPr>
                <w:rFonts w:eastAsia="Calibri"/>
                <w:sz w:val="18"/>
                <w:szCs w:val="18"/>
                <w:lang w:eastAsia="en-AU"/>
              </w:rPr>
              <w:t>(Δ)</w:t>
            </w:r>
            <w:r w:rsidRPr="007210D9">
              <w:rPr>
                <w:rFonts w:eastAsia="Calibri"/>
                <w:sz w:val="18"/>
                <w:szCs w:val="18"/>
                <w:vertAlign w:val="subscript"/>
                <w:lang w:eastAsia="en-AU"/>
              </w:rPr>
              <w:t>colon</w:t>
            </w:r>
          </w:p>
        </w:tc>
        <w:tc>
          <w:tcPr>
            <w:tcW w:w="3325" w:type="dxa"/>
            <w:tcBorders>
              <w:top w:val="single" w:sz="4" w:space="0" w:color="444444"/>
              <w:left w:val="single" w:sz="4" w:space="0" w:color="444444"/>
              <w:bottom w:val="single" w:sz="4" w:space="0" w:color="444444"/>
              <w:right w:val="single" w:sz="4" w:space="0" w:color="444444"/>
            </w:tcBorders>
            <w:shd w:val="clear" w:color="auto" w:fill="E8F8E8"/>
            <w:vAlign w:val="center"/>
          </w:tcPr>
          <w:p w14:paraId="48F7780D" w14:textId="77777777" w:rsidR="0037710C" w:rsidRPr="007210D9" w:rsidRDefault="0037710C" w:rsidP="00C40B94">
            <w:pPr>
              <w:spacing w:before="60" w:after="60"/>
              <w:rPr>
                <w:rFonts w:eastAsia="Calibri"/>
                <w:sz w:val="18"/>
                <w:szCs w:val="18"/>
                <w:lang w:eastAsia="en-AU"/>
              </w:rPr>
            </w:pPr>
            <w:r w:rsidRPr="007210D9">
              <w:rPr>
                <w:rFonts w:eastAsia="Calibri"/>
                <w:sz w:val="18"/>
                <w:szCs w:val="18"/>
                <w:lang w:eastAsia="en-AU"/>
              </w:rPr>
              <w:t>20 Gy</w:t>
            </w:r>
          </w:p>
        </w:tc>
        <w:tc>
          <w:tcPr>
            <w:tcW w:w="4535" w:type="dxa"/>
            <w:tcBorders>
              <w:top w:val="single" w:sz="4" w:space="0" w:color="444444"/>
              <w:left w:val="single" w:sz="4" w:space="0" w:color="444444"/>
              <w:bottom w:val="single" w:sz="4" w:space="0" w:color="444444"/>
              <w:right w:val="single" w:sz="4" w:space="0" w:color="444444"/>
            </w:tcBorders>
            <w:shd w:val="clear" w:color="auto" w:fill="E8F8E8"/>
            <w:vAlign w:val="center"/>
          </w:tcPr>
          <w:p w14:paraId="58C56948" w14:textId="7604AAB7" w:rsidR="0037710C" w:rsidRPr="007210D9" w:rsidRDefault="0037710C" w:rsidP="00C40B94">
            <w:pPr>
              <w:pStyle w:val="RPSBulletList1"/>
              <w:tabs>
                <w:tab w:val="clear" w:pos="426"/>
                <w:tab w:val="left" w:pos="318"/>
              </w:tabs>
              <w:spacing w:before="60" w:after="60"/>
              <w:ind w:left="0" w:firstLine="0"/>
              <w:rPr>
                <w:rFonts w:eastAsia="Calibri"/>
                <w:sz w:val="18"/>
                <w:szCs w:val="18"/>
                <w:lang w:eastAsia="en-AU"/>
              </w:rPr>
            </w:pPr>
            <w:r w:rsidRPr="007210D9">
              <w:rPr>
                <w:rFonts w:eastAsia="Calibri"/>
                <w:sz w:val="18"/>
                <w:szCs w:val="18"/>
                <w:lang w:eastAsia="en-AU"/>
              </w:rPr>
              <w:t>Conduct registration fo</w:t>
            </w:r>
            <w:r w:rsidR="00231D2E" w:rsidRPr="007210D9">
              <w:rPr>
                <w:rFonts w:eastAsia="Calibri"/>
                <w:sz w:val="18"/>
                <w:szCs w:val="18"/>
                <w:lang w:eastAsia="en-AU"/>
              </w:rPr>
              <w:t>r longer term medical follow</w:t>
            </w:r>
            <w:r w:rsidR="00955659" w:rsidRPr="007210D9">
              <w:rPr>
                <w:rFonts w:eastAsia="Calibri"/>
                <w:sz w:val="18"/>
                <w:szCs w:val="18"/>
                <w:lang w:eastAsia="en-AU"/>
              </w:rPr>
              <w:noBreakHyphen/>
            </w:r>
            <w:r w:rsidR="00231D2E" w:rsidRPr="007210D9">
              <w:rPr>
                <w:rFonts w:eastAsia="Calibri"/>
                <w:sz w:val="18"/>
                <w:szCs w:val="18"/>
                <w:lang w:eastAsia="en-AU"/>
              </w:rPr>
              <w:t>up</w:t>
            </w:r>
          </w:p>
        </w:tc>
      </w:tr>
      <w:tr w:rsidR="0037710C" w:rsidRPr="004B59E5" w14:paraId="3CFE456C" w14:textId="77777777" w:rsidTr="002C4605">
        <w:tc>
          <w:tcPr>
            <w:tcW w:w="1779" w:type="dxa"/>
            <w:gridSpan w:val="2"/>
            <w:tcBorders>
              <w:top w:val="single" w:sz="4" w:space="0" w:color="444444"/>
              <w:left w:val="single" w:sz="4" w:space="0" w:color="444444"/>
              <w:bottom w:val="single" w:sz="4" w:space="0" w:color="444444"/>
              <w:right w:val="single" w:sz="4" w:space="0" w:color="444444"/>
            </w:tcBorders>
            <w:vAlign w:val="center"/>
          </w:tcPr>
          <w:p w14:paraId="3ED2E10C" w14:textId="77777777" w:rsidR="0037710C" w:rsidRPr="007210D9" w:rsidRDefault="0037710C" w:rsidP="00C40B94">
            <w:pPr>
              <w:spacing w:before="60" w:after="60"/>
              <w:rPr>
                <w:rFonts w:eastAsia="Calibri"/>
                <w:sz w:val="18"/>
                <w:szCs w:val="18"/>
                <w:lang w:eastAsia="en-AU"/>
              </w:rPr>
            </w:pPr>
            <w:r w:rsidRPr="007210D9">
              <w:rPr>
                <w:rFonts w:eastAsia="Calibri"/>
                <w:i/>
                <w:sz w:val="18"/>
                <w:szCs w:val="18"/>
                <w:lang w:eastAsia="en-AU"/>
              </w:rPr>
              <w:t>AD</w:t>
            </w:r>
            <w:r w:rsidRPr="007210D9">
              <w:rPr>
                <w:rFonts w:eastAsia="Calibri"/>
                <w:sz w:val="18"/>
                <w:szCs w:val="18"/>
                <w:lang w:eastAsia="en-AU"/>
              </w:rPr>
              <w:t>(Δ′)</w:t>
            </w:r>
            <w:r w:rsidRPr="007210D9">
              <w:rPr>
                <w:rFonts w:eastAsia="Calibri"/>
                <w:sz w:val="18"/>
                <w:szCs w:val="18"/>
                <w:vertAlign w:val="subscript"/>
                <w:lang w:eastAsia="en-AU"/>
              </w:rPr>
              <w:t>fetus</w:t>
            </w:r>
            <w:r w:rsidRPr="007210D9">
              <w:rPr>
                <w:rFonts w:eastAsia="Calibri"/>
                <w:sz w:val="18"/>
                <w:szCs w:val="18"/>
                <w:vertAlign w:val="superscript"/>
                <w:lang w:eastAsia="en-AU"/>
              </w:rPr>
              <w:t>i</w:t>
            </w:r>
          </w:p>
        </w:tc>
        <w:tc>
          <w:tcPr>
            <w:tcW w:w="3325" w:type="dxa"/>
            <w:tcBorders>
              <w:top w:val="single" w:sz="4" w:space="0" w:color="444444"/>
              <w:left w:val="single" w:sz="4" w:space="0" w:color="444444"/>
              <w:bottom w:val="single" w:sz="4" w:space="0" w:color="444444"/>
              <w:right w:val="single" w:sz="4" w:space="0" w:color="444444"/>
            </w:tcBorders>
            <w:vAlign w:val="center"/>
          </w:tcPr>
          <w:p w14:paraId="3B106F30" w14:textId="77777777" w:rsidR="0037710C" w:rsidRPr="007210D9" w:rsidRDefault="0037710C" w:rsidP="00C40B94">
            <w:pPr>
              <w:spacing w:before="60" w:after="60"/>
              <w:rPr>
                <w:rFonts w:eastAsia="Calibri"/>
                <w:sz w:val="18"/>
                <w:szCs w:val="18"/>
                <w:lang w:eastAsia="en-AU"/>
              </w:rPr>
            </w:pPr>
            <w:r w:rsidRPr="007210D9">
              <w:rPr>
                <w:rFonts w:eastAsia="Calibri"/>
                <w:sz w:val="18"/>
                <w:szCs w:val="18"/>
                <w:lang w:eastAsia="en-AU"/>
              </w:rPr>
              <w:t>0.1</w:t>
            </w:r>
            <w:r w:rsidRPr="007210D9">
              <w:rPr>
                <w:rFonts w:eastAsia="Calibri"/>
                <w:sz w:val="18"/>
                <w:szCs w:val="18"/>
                <w:vertAlign w:val="superscript"/>
                <w:lang w:eastAsia="en-AU"/>
              </w:rPr>
              <w:t>b</w:t>
            </w:r>
            <w:r w:rsidRPr="007210D9">
              <w:rPr>
                <w:rFonts w:eastAsia="Calibri"/>
                <w:sz w:val="18"/>
                <w:szCs w:val="18"/>
                <w:lang w:eastAsia="en-AU"/>
              </w:rPr>
              <w:t xml:space="preserve"> Gy</w:t>
            </w:r>
          </w:p>
        </w:tc>
        <w:tc>
          <w:tcPr>
            <w:tcW w:w="4535" w:type="dxa"/>
            <w:tcBorders>
              <w:top w:val="single" w:sz="4" w:space="0" w:color="444444"/>
              <w:left w:val="single" w:sz="4" w:space="0" w:color="444444"/>
              <w:bottom w:val="single" w:sz="4" w:space="0" w:color="444444"/>
              <w:right w:val="single" w:sz="4" w:space="0" w:color="444444"/>
            </w:tcBorders>
            <w:vAlign w:val="center"/>
          </w:tcPr>
          <w:p w14:paraId="00865883" w14:textId="1568BD21" w:rsidR="0037710C" w:rsidRPr="007210D9" w:rsidRDefault="0037710C" w:rsidP="00C40B94">
            <w:pPr>
              <w:pStyle w:val="RPSBulletList1"/>
              <w:tabs>
                <w:tab w:val="clear" w:pos="426"/>
                <w:tab w:val="left" w:pos="318"/>
              </w:tabs>
              <w:spacing w:before="60" w:after="60"/>
              <w:ind w:left="0" w:firstLine="0"/>
              <w:rPr>
                <w:rFonts w:eastAsia="Calibri"/>
                <w:sz w:val="18"/>
                <w:szCs w:val="18"/>
                <w:lang w:eastAsia="en-AU"/>
              </w:rPr>
            </w:pPr>
            <w:r w:rsidRPr="007210D9">
              <w:rPr>
                <w:rFonts w:eastAsia="Calibri"/>
                <w:sz w:val="18"/>
                <w:szCs w:val="18"/>
                <w:lang w:eastAsia="en-AU"/>
              </w:rPr>
              <w:t>Provide comprehe</w:t>
            </w:r>
            <w:r w:rsidR="00231D2E" w:rsidRPr="007210D9">
              <w:rPr>
                <w:rFonts w:eastAsia="Calibri"/>
                <w:sz w:val="18"/>
                <w:szCs w:val="18"/>
                <w:lang w:eastAsia="en-AU"/>
              </w:rPr>
              <w:t>nsive psychological counselling</w:t>
            </w:r>
          </w:p>
        </w:tc>
      </w:tr>
      <w:tr w:rsidR="002C4605" w:rsidRPr="007210D9" w14:paraId="79AC1DDC" w14:textId="77777777" w:rsidTr="00613EDC">
        <w:tblPrEx>
          <w:tblLook w:val="0600" w:firstRow="0" w:lastRow="0" w:firstColumn="0" w:lastColumn="0" w:noHBand="1" w:noVBand="1"/>
        </w:tblPrEx>
        <w:tc>
          <w:tcPr>
            <w:tcW w:w="720" w:type="dxa"/>
            <w:tcBorders>
              <w:top w:val="single" w:sz="4" w:space="0" w:color="444444"/>
              <w:left w:val="single" w:sz="4" w:space="0" w:color="444444"/>
              <w:bottom w:val="single" w:sz="4" w:space="0" w:color="444444"/>
              <w:right w:val="single" w:sz="4" w:space="0" w:color="444444"/>
            </w:tcBorders>
            <w:shd w:val="clear" w:color="auto" w:fill="E8F8E8"/>
            <w:vAlign w:val="center"/>
          </w:tcPr>
          <w:p w14:paraId="35E8A583" w14:textId="38ED1DAF" w:rsidR="002C4605" w:rsidRPr="007210D9" w:rsidRDefault="00613EDC" w:rsidP="00C02721">
            <w:pPr>
              <w:spacing w:before="60" w:after="60" w:line="240" w:lineRule="auto"/>
              <w:rPr>
                <w:rFonts w:eastAsia="Calibri"/>
                <w:sz w:val="18"/>
                <w:szCs w:val="18"/>
                <w:lang w:eastAsia="en-AU"/>
              </w:rPr>
            </w:pPr>
            <w:r>
              <w:rPr>
                <w:rFonts w:eastAsia="Calibri"/>
                <w:sz w:val="18"/>
                <w:szCs w:val="18"/>
                <w:lang w:eastAsia="en-AU"/>
              </w:rPr>
              <w:t>a</w:t>
            </w:r>
          </w:p>
        </w:tc>
        <w:tc>
          <w:tcPr>
            <w:tcW w:w="8919" w:type="dxa"/>
            <w:gridSpan w:val="3"/>
            <w:tcBorders>
              <w:top w:val="single" w:sz="4" w:space="0" w:color="444444"/>
              <w:left w:val="single" w:sz="4" w:space="0" w:color="444444"/>
              <w:bottom w:val="single" w:sz="4" w:space="0" w:color="444444"/>
              <w:right w:val="single" w:sz="4" w:space="0" w:color="444444"/>
            </w:tcBorders>
            <w:shd w:val="clear" w:color="auto" w:fill="E8F8E8"/>
            <w:vAlign w:val="center"/>
          </w:tcPr>
          <w:p w14:paraId="39227340" w14:textId="51B2AC16" w:rsidR="002C4605" w:rsidRPr="007210D9" w:rsidRDefault="002C4605" w:rsidP="00C02721">
            <w:pPr>
              <w:spacing w:before="60" w:after="60" w:line="240" w:lineRule="auto"/>
              <w:rPr>
                <w:rFonts w:eastAsia="Calibri"/>
                <w:sz w:val="18"/>
                <w:szCs w:val="18"/>
                <w:lang w:eastAsia="en-AU"/>
              </w:rPr>
            </w:pPr>
            <w:r w:rsidRPr="007210D9">
              <w:rPr>
                <w:rFonts w:eastAsia="Calibri"/>
                <w:i/>
                <w:sz w:val="18"/>
                <w:szCs w:val="18"/>
                <w:lang w:eastAsia="en-AU"/>
              </w:rPr>
              <w:t>AD</w:t>
            </w:r>
            <w:r w:rsidRPr="007210D9">
              <w:rPr>
                <w:rFonts w:eastAsia="Calibri"/>
                <w:sz w:val="18"/>
                <w:szCs w:val="18"/>
                <w:vertAlign w:val="subscript"/>
                <w:lang w:eastAsia="en-AU"/>
              </w:rPr>
              <w:t>red marrow</w:t>
            </w:r>
            <w:r w:rsidRPr="007210D9">
              <w:rPr>
                <w:rFonts w:eastAsia="Calibri"/>
                <w:sz w:val="18"/>
                <w:szCs w:val="18"/>
                <w:lang w:eastAsia="en-AU"/>
              </w:rPr>
              <w:t xml:space="preserve"> represents the average RBE weighted absorbed dose to internal tissues or organs (e.g. red marrow, lung, small intestine, gonads, thyroid) and to the lens of the eye from exposure in a uniform field of strongly penetrating radiation.</w:t>
            </w:r>
          </w:p>
        </w:tc>
      </w:tr>
      <w:tr w:rsidR="002C4605" w:rsidRPr="007210D9" w14:paraId="0EFBA516" w14:textId="77777777" w:rsidTr="00613EDC">
        <w:tblPrEx>
          <w:tblBorders>
            <w:top w:val="single" w:sz="8" w:space="0" w:color="006600"/>
            <w:left w:val="single" w:sz="8" w:space="0" w:color="006600"/>
            <w:bottom w:val="single" w:sz="8" w:space="0" w:color="006600"/>
            <w:right w:val="single" w:sz="8" w:space="0" w:color="006600"/>
          </w:tblBorders>
          <w:tblLook w:val="0600" w:firstRow="0" w:lastRow="0" w:firstColumn="0" w:lastColumn="0" w:noHBand="1" w:noVBand="1"/>
        </w:tblPrEx>
        <w:tc>
          <w:tcPr>
            <w:tcW w:w="720" w:type="dxa"/>
            <w:tcBorders>
              <w:top w:val="single" w:sz="4" w:space="0" w:color="444444"/>
              <w:left w:val="single" w:sz="4" w:space="0" w:color="444444"/>
              <w:bottom w:val="single" w:sz="4" w:space="0" w:color="444444"/>
              <w:right w:val="single" w:sz="4" w:space="0" w:color="444444"/>
            </w:tcBorders>
            <w:vAlign w:val="center"/>
          </w:tcPr>
          <w:p w14:paraId="5B02894A" w14:textId="1FEE7C22" w:rsidR="002C4605" w:rsidRPr="007210D9" w:rsidRDefault="00613EDC" w:rsidP="00C02721">
            <w:pPr>
              <w:spacing w:before="60" w:after="60" w:line="240" w:lineRule="auto"/>
              <w:rPr>
                <w:rFonts w:eastAsia="Calibri"/>
                <w:sz w:val="18"/>
                <w:szCs w:val="18"/>
                <w:lang w:eastAsia="en-AU"/>
              </w:rPr>
            </w:pPr>
            <w:r w:rsidRPr="007210D9">
              <w:rPr>
                <w:rFonts w:eastAsia="Calibri"/>
                <w:sz w:val="18"/>
                <w:szCs w:val="18"/>
                <w:lang w:eastAsia="en-AU"/>
              </w:rPr>
              <w:t>B</w:t>
            </w:r>
          </w:p>
        </w:tc>
        <w:tc>
          <w:tcPr>
            <w:tcW w:w="8919" w:type="dxa"/>
            <w:gridSpan w:val="3"/>
            <w:tcBorders>
              <w:top w:val="single" w:sz="4" w:space="0" w:color="444444"/>
              <w:left w:val="single" w:sz="4" w:space="0" w:color="444444"/>
              <w:bottom w:val="single" w:sz="4" w:space="0" w:color="444444"/>
              <w:right w:val="single" w:sz="4" w:space="0" w:color="444444"/>
            </w:tcBorders>
            <w:vAlign w:val="center"/>
          </w:tcPr>
          <w:p w14:paraId="0B59CC34" w14:textId="4B90CD8D" w:rsidR="002C4605" w:rsidRPr="007210D9" w:rsidRDefault="002C4605" w:rsidP="00C02721">
            <w:pPr>
              <w:spacing w:before="60" w:after="60" w:line="240" w:lineRule="auto"/>
              <w:rPr>
                <w:rFonts w:eastAsia="Calibri"/>
                <w:sz w:val="18"/>
                <w:szCs w:val="18"/>
                <w:lang w:eastAsia="en-AU"/>
              </w:rPr>
            </w:pPr>
            <w:r w:rsidRPr="007210D9">
              <w:rPr>
                <w:rFonts w:eastAsia="Calibri"/>
                <w:sz w:val="18"/>
                <w:szCs w:val="18"/>
                <w:lang w:eastAsia="en-AU"/>
              </w:rPr>
              <w:t>At 0.1 Gy there would be only a very small probability of severe tissue reactions to the fetus and only during certain periods post-conception (e.g. between 8 and 15 weeks of in utero development), and only if the dose is received at high dose rates. During other periods post-conception and for lower dose rates, the fetus is less sensitive. There is a high probability of severe tissue reactions at 1 Gy. Therefore, 1 Gy is used as the generic criterion for doses to the fetus received within a short period of time: (i) in the hazard assessment (see clause 3.1.23), to identify facilities and activities, on-site areas, off-site areas and locations for which a nuclear or radiological emergency could warrant precautionary urgent protective actions to avoid or to minimise severe tissue reactions; (ii) for identifying situations in which exposure is dangerous to health; and (iii) for making arrangements (see clause 3.2.38) for applying decisions on urgent protective actions and other response actions to be taken off-site to avoid or to minimise the occurrence of severe tissue reactions (e.g. establishing a precautionary action zone).</w:t>
            </w:r>
          </w:p>
        </w:tc>
      </w:tr>
      <w:tr w:rsidR="002C4605" w:rsidRPr="007210D9" w14:paraId="2CCB7C6F" w14:textId="77777777" w:rsidTr="00613EDC">
        <w:tblPrEx>
          <w:tblBorders>
            <w:top w:val="single" w:sz="8" w:space="0" w:color="006600"/>
            <w:left w:val="single" w:sz="8" w:space="0" w:color="006600"/>
            <w:bottom w:val="single" w:sz="8" w:space="0" w:color="006600"/>
            <w:right w:val="single" w:sz="8" w:space="0" w:color="006600"/>
          </w:tblBorders>
          <w:tblLook w:val="0600" w:firstRow="0" w:lastRow="0" w:firstColumn="0" w:lastColumn="0" w:noHBand="1" w:noVBand="1"/>
        </w:tblPrEx>
        <w:tc>
          <w:tcPr>
            <w:tcW w:w="720" w:type="dxa"/>
            <w:tcBorders>
              <w:top w:val="single" w:sz="4" w:space="0" w:color="444444"/>
              <w:left w:val="single" w:sz="4" w:space="0" w:color="444444"/>
              <w:bottom w:val="single" w:sz="4" w:space="0" w:color="444444"/>
              <w:right w:val="single" w:sz="4" w:space="0" w:color="444444"/>
            </w:tcBorders>
            <w:shd w:val="clear" w:color="auto" w:fill="E8F8E8"/>
            <w:vAlign w:val="center"/>
          </w:tcPr>
          <w:p w14:paraId="66F8E753" w14:textId="25243CD0" w:rsidR="002C4605" w:rsidRPr="007210D9" w:rsidRDefault="00613EDC" w:rsidP="00C02721">
            <w:pPr>
              <w:spacing w:before="60" w:after="60" w:line="240" w:lineRule="auto"/>
              <w:rPr>
                <w:rFonts w:eastAsia="Calibri"/>
                <w:sz w:val="18"/>
                <w:szCs w:val="18"/>
                <w:lang w:eastAsia="en-AU"/>
              </w:rPr>
            </w:pPr>
            <w:r w:rsidRPr="007210D9">
              <w:rPr>
                <w:rFonts w:eastAsia="Calibri"/>
                <w:sz w:val="18"/>
                <w:szCs w:val="18"/>
                <w:lang w:eastAsia="en-AU"/>
              </w:rPr>
              <w:t>C</w:t>
            </w:r>
          </w:p>
        </w:tc>
        <w:tc>
          <w:tcPr>
            <w:tcW w:w="8919" w:type="dxa"/>
            <w:gridSpan w:val="3"/>
            <w:tcBorders>
              <w:top w:val="single" w:sz="4" w:space="0" w:color="444444"/>
              <w:left w:val="single" w:sz="4" w:space="0" w:color="444444"/>
              <w:bottom w:val="single" w:sz="4" w:space="0" w:color="444444"/>
              <w:right w:val="single" w:sz="4" w:space="0" w:color="444444"/>
            </w:tcBorders>
            <w:shd w:val="clear" w:color="auto" w:fill="E8F8E8"/>
            <w:vAlign w:val="center"/>
          </w:tcPr>
          <w:p w14:paraId="75CF4D0A" w14:textId="066163CD" w:rsidR="002C4605" w:rsidRPr="007210D9" w:rsidRDefault="002C4605" w:rsidP="00C02721">
            <w:pPr>
              <w:spacing w:before="60" w:after="60" w:line="240" w:lineRule="auto"/>
              <w:rPr>
                <w:rFonts w:eastAsia="Calibri"/>
                <w:sz w:val="18"/>
                <w:szCs w:val="18"/>
                <w:lang w:eastAsia="en-AU"/>
              </w:rPr>
            </w:pPr>
            <w:r w:rsidRPr="007210D9">
              <w:rPr>
                <w:rFonts w:eastAsia="Calibri"/>
                <w:sz w:val="18"/>
                <w:szCs w:val="18"/>
                <w:lang w:eastAsia="en-AU"/>
              </w:rPr>
              <w:t>Dose delivered to 100 cm</w:t>
            </w:r>
            <w:r w:rsidRPr="007210D9">
              <w:rPr>
                <w:rFonts w:eastAsia="Calibri"/>
                <w:sz w:val="18"/>
                <w:szCs w:val="18"/>
                <w:vertAlign w:val="superscript"/>
                <w:lang w:eastAsia="en-AU"/>
              </w:rPr>
              <w:t>2</w:t>
            </w:r>
            <w:r w:rsidRPr="007210D9">
              <w:rPr>
                <w:rFonts w:eastAsia="Calibri"/>
                <w:sz w:val="18"/>
                <w:szCs w:val="18"/>
                <w:lang w:eastAsia="en-AU"/>
              </w:rPr>
              <w:t xml:space="preserve"> at a depth of 0.5 cm under the body surface in tissue due to close contact with a radioactive source (e.g. source carried in the hand or pocket).</w:t>
            </w:r>
          </w:p>
        </w:tc>
      </w:tr>
      <w:tr w:rsidR="002C4605" w:rsidRPr="007210D9" w14:paraId="59853B67" w14:textId="77777777" w:rsidTr="00613EDC">
        <w:tblPrEx>
          <w:tblBorders>
            <w:top w:val="single" w:sz="8" w:space="0" w:color="006600"/>
            <w:left w:val="single" w:sz="8" w:space="0" w:color="006600"/>
            <w:bottom w:val="single" w:sz="8" w:space="0" w:color="006600"/>
            <w:right w:val="single" w:sz="8" w:space="0" w:color="006600"/>
          </w:tblBorders>
          <w:tblLook w:val="0600" w:firstRow="0" w:lastRow="0" w:firstColumn="0" w:lastColumn="0" w:noHBand="1" w:noVBand="1"/>
        </w:tblPrEx>
        <w:tc>
          <w:tcPr>
            <w:tcW w:w="720" w:type="dxa"/>
            <w:tcBorders>
              <w:top w:val="single" w:sz="4" w:space="0" w:color="444444"/>
              <w:left w:val="single" w:sz="4" w:space="0" w:color="444444"/>
              <w:bottom w:val="single" w:sz="4" w:space="0" w:color="444444"/>
              <w:right w:val="single" w:sz="4" w:space="0" w:color="444444"/>
            </w:tcBorders>
            <w:vAlign w:val="center"/>
          </w:tcPr>
          <w:p w14:paraId="15717549" w14:textId="77777777" w:rsidR="002C4605" w:rsidRPr="007210D9" w:rsidRDefault="002C4605" w:rsidP="00C02721">
            <w:pPr>
              <w:spacing w:before="60" w:after="60" w:line="240" w:lineRule="auto"/>
              <w:rPr>
                <w:rFonts w:eastAsia="Calibri"/>
                <w:sz w:val="18"/>
                <w:szCs w:val="18"/>
                <w:lang w:eastAsia="en-AU"/>
              </w:rPr>
            </w:pPr>
            <w:r w:rsidRPr="007210D9">
              <w:rPr>
                <w:rFonts w:eastAsia="Calibri"/>
                <w:sz w:val="18"/>
                <w:szCs w:val="18"/>
                <w:lang w:eastAsia="en-AU"/>
              </w:rPr>
              <w:t>d</w:t>
            </w:r>
          </w:p>
        </w:tc>
        <w:tc>
          <w:tcPr>
            <w:tcW w:w="8919" w:type="dxa"/>
            <w:gridSpan w:val="3"/>
            <w:tcBorders>
              <w:top w:val="single" w:sz="4" w:space="0" w:color="444444"/>
              <w:left w:val="single" w:sz="4" w:space="0" w:color="444444"/>
              <w:bottom w:val="single" w:sz="4" w:space="0" w:color="444444"/>
              <w:right w:val="single" w:sz="4" w:space="0" w:color="444444"/>
            </w:tcBorders>
            <w:vAlign w:val="center"/>
          </w:tcPr>
          <w:p w14:paraId="3CAD2585" w14:textId="77777777" w:rsidR="002C4605" w:rsidRPr="007210D9" w:rsidRDefault="002C4605" w:rsidP="00C02721">
            <w:pPr>
              <w:spacing w:before="60" w:after="60" w:line="240" w:lineRule="auto"/>
              <w:rPr>
                <w:rFonts w:eastAsia="Calibri"/>
                <w:sz w:val="18"/>
                <w:szCs w:val="18"/>
                <w:lang w:eastAsia="en-AU"/>
              </w:rPr>
            </w:pPr>
            <w:r w:rsidRPr="007210D9">
              <w:rPr>
                <w:rFonts w:eastAsia="Calibri"/>
                <w:sz w:val="18"/>
                <w:szCs w:val="18"/>
                <w:lang w:eastAsia="en-AU"/>
              </w:rPr>
              <w:t>The dose is to the 100 cm</w:t>
            </w:r>
            <w:r w:rsidRPr="007210D9">
              <w:rPr>
                <w:rFonts w:eastAsia="Calibri"/>
                <w:sz w:val="18"/>
                <w:szCs w:val="18"/>
                <w:vertAlign w:val="superscript"/>
                <w:lang w:eastAsia="en-AU"/>
              </w:rPr>
              <w:t>2</w:t>
            </w:r>
            <w:r w:rsidRPr="007210D9">
              <w:rPr>
                <w:rFonts w:eastAsia="Calibri"/>
                <w:sz w:val="18"/>
                <w:szCs w:val="18"/>
                <w:lang w:eastAsia="en-AU"/>
              </w:rPr>
              <w:t xml:space="preserve"> dermis (skin structures at a depth of 40 mg/cm</w:t>
            </w:r>
            <w:r w:rsidRPr="007210D9">
              <w:rPr>
                <w:rFonts w:eastAsia="Calibri"/>
                <w:sz w:val="18"/>
                <w:szCs w:val="18"/>
                <w:vertAlign w:val="superscript"/>
                <w:lang w:eastAsia="en-AU"/>
              </w:rPr>
              <w:t>2</w:t>
            </w:r>
            <w:r w:rsidRPr="007210D9">
              <w:rPr>
                <w:rFonts w:eastAsia="Calibri"/>
                <w:sz w:val="18"/>
                <w:szCs w:val="18"/>
                <w:lang w:eastAsia="en-AU"/>
              </w:rPr>
              <w:t xml:space="preserve"> (or 0.4 mm) below the surface).</w:t>
            </w:r>
          </w:p>
        </w:tc>
      </w:tr>
      <w:tr w:rsidR="002C4605" w:rsidRPr="007210D9" w14:paraId="0957FF78" w14:textId="77777777" w:rsidTr="00613EDC">
        <w:tblPrEx>
          <w:tblBorders>
            <w:top w:val="single" w:sz="8" w:space="0" w:color="006600"/>
            <w:left w:val="single" w:sz="8" w:space="0" w:color="006600"/>
            <w:bottom w:val="single" w:sz="8" w:space="0" w:color="006600"/>
            <w:right w:val="single" w:sz="8" w:space="0" w:color="006600"/>
          </w:tblBorders>
          <w:tblLook w:val="0600" w:firstRow="0" w:lastRow="0" w:firstColumn="0" w:lastColumn="0" w:noHBand="1" w:noVBand="1"/>
        </w:tblPrEx>
        <w:tc>
          <w:tcPr>
            <w:tcW w:w="720" w:type="dxa"/>
            <w:tcBorders>
              <w:top w:val="single" w:sz="4" w:space="0" w:color="444444"/>
              <w:left w:val="single" w:sz="4" w:space="0" w:color="444444"/>
              <w:bottom w:val="single" w:sz="4" w:space="0" w:color="444444"/>
              <w:right w:val="single" w:sz="4" w:space="0" w:color="444444"/>
            </w:tcBorders>
            <w:shd w:val="clear" w:color="auto" w:fill="E8F8E8"/>
            <w:vAlign w:val="center"/>
          </w:tcPr>
          <w:p w14:paraId="6744C152" w14:textId="77777777" w:rsidR="002C4605" w:rsidRPr="007210D9" w:rsidRDefault="002C4605" w:rsidP="00C02721">
            <w:pPr>
              <w:spacing w:before="60" w:after="60" w:line="240" w:lineRule="auto"/>
              <w:rPr>
                <w:rFonts w:eastAsia="Calibri"/>
                <w:sz w:val="18"/>
                <w:szCs w:val="18"/>
                <w:lang w:eastAsia="en-AU"/>
              </w:rPr>
            </w:pPr>
            <w:r w:rsidRPr="007210D9">
              <w:rPr>
                <w:rFonts w:eastAsia="Calibri"/>
                <w:sz w:val="18"/>
                <w:szCs w:val="18"/>
                <w:lang w:eastAsia="en-AU"/>
              </w:rPr>
              <w:t>e</w:t>
            </w:r>
          </w:p>
        </w:tc>
        <w:tc>
          <w:tcPr>
            <w:tcW w:w="8919" w:type="dxa"/>
            <w:gridSpan w:val="3"/>
            <w:tcBorders>
              <w:top w:val="single" w:sz="4" w:space="0" w:color="444444"/>
              <w:left w:val="single" w:sz="4" w:space="0" w:color="444444"/>
              <w:bottom w:val="single" w:sz="4" w:space="0" w:color="444444"/>
              <w:right w:val="single" w:sz="4" w:space="0" w:color="444444"/>
            </w:tcBorders>
            <w:shd w:val="clear" w:color="auto" w:fill="E8F8E8"/>
            <w:vAlign w:val="center"/>
          </w:tcPr>
          <w:p w14:paraId="53B95E00" w14:textId="77777777" w:rsidR="002C4605" w:rsidRPr="007210D9" w:rsidRDefault="002C4605" w:rsidP="00C02721">
            <w:pPr>
              <w:spacing w:before="60" w:after="60" w:line="240" w:lineRule="auto"/>
              <w:rPr>
                <w:rFonts w:eastAsia="Calibri"/>
                <w:sz w:val="18"/>
                <w:szCs w:val="18"/>
                <w:lang w:eastAsia="en-AU"/>
              </w:rPr>
            </w:pPr>
            <w:r w:rsidRPr="007210D9">
              <w:rPr>
                <w:rFonts w:eastAsia="Calibri"/>
                <w:i/>
                <w:sz w:val="18"/>
                <w:szCs w:val="18"/>
                <w:lang w:eastAsia="en-AU"/>
              </w:rPr>
              <w:t>AD</w:t>
            </w:r>
            <w:r w:rsidRPr="007210D9">
              <w:rPr>
                <w:rFonts w:eastAsia="Calibri"/>
                <w:sz w:val="18"/>
                <w:szCs w:val="18"/>
                <w:lang w:eastAsia="en-AU"/>
              </w:rPr>
              <w:t>(Δ) is the RBE weighted absorbed dose delivered over a period of time Δ by the intake (I</w:t>
            </w:r>
            <w:r w:rsidRPr="007210D9">
              <w:rPr>
                <w:rFonts w:eastAsia="Calibri"/>
                <w:sz w:val="18"/>
                <w:szCs w:val="18"/>
                <w:vertAlign w:val="subscript"/>
                <w:lang w:eastAsia="en-AU"/>
              </w:rPr>
              <w:t>05</w:t>
            </w:r>
            <w:r w:rsidRPr="007210D9">
              <w:rPr>
                <w:rFonts w:eastAsia="Calibri"/>
                <w:sz w:val="18"/>
                <w:szCs w:val="18"/>
                <w:lang w:eastAsia="en-AU"/>
              </w:rPr>
              <w:t xml:space="preserve">) that will result in a severe deterministic effect in 5% of exposed individuals. This dose is calculated as described in Appendix I of </w:t>
            </w:r>
            <w:r w:rsidRPr="007210D9">
              <w:rPr>
                <w:rFonts w:eastAsia="Calibri"/>
                <w:i/>
                <w:sz w:val="18"/>
                <w:szCs w:val="18"/>
                <w:lang w:eastAsia="en-AU"/>
              </w:rPr>
              <w:t>Dangerous Quantities of Radioactive Material (D-values)</w:t>
            </w:r>
            <w:r w:rsidRPr="007210D9">
              <w:rPr>
                <w:rFonts w:eastAsia="Calibri"/>
                <w:sz w:val="18"/>
                <w:szCs w:val="18"/>
                <w:lang w:eastAsia="en-AU"/>
              </w:rPr>
              <w:t xml:space="preserve"> IAEA 2006.</w:t>
            </w:r>
          </w:p>
        </w:tc>
      </w:tr>
      <w:tr w:rsidR="002C4605" w:rsidRPr="007210D9" w14:paraId="267CA1CA" w14:textId="77777777" w:rsidTr="00613EDC">
        <w:tblPrEx>
          <w:tblBorders>
            <w:top w:val="single" w:sz="8" w:space="0" w:color="006600"/>
            <w:left w:val="single" w:sz="8" w:space="0" w:color="006600"/>
            <w:bottom w:val="single" w:sz="8" w:space="0" w:color="006600"/>
            <w:right w:val="single" w:sz="8" w:space="0" w:color="006600"/>
          </w:tblBorders>
          <w:tblLook w:val="0600" w:firstRow="0" w:lastRow="0" w:firstColumn="0" w:lastColumn="0" w:noHBand="1" w:noVBand="1"/>
        </w:tblPrEx>
        <w:tc>
          <w:tcPr>
            <w:tcW w:w="720" w:type="dxa"/>
            <w:tcBorders>
              <w:top w:val="single" w:sz="4" w:space="0" w:color="444444"/>
              <w:left w:val="single" w:sz="4" w:space="0" w:color="444444"/>
              <w:bottom w:val="single" w:sz="4" w:space="0" w:color="444444"/>
              <w:right w:val="single" w:sz="4" w:space="0" w:color="444444"/>
            </w:tcBorders>
            <w:vAlign w:val="center"/>
          </w:tcPr>
          <w:p w14:paraId="0FF04D6D" w14:textId="77777777" w:rsidR="002C4605" w:rsidRPr="007210D9" w:rsidRDefault="002C4605" w:rsidP="00C02721">
            <w:pPr>
              <w:spacing w:before="60" w:after="60" w:line="240" w:lineRule="auto"/>
              <w:rPr>
                <w:rFonts w:eastAsia="Calibri"/>
                <w:sz w:val="18"/>
                <w:szCs w:val="18"/>
                <w:lang w:eastAsia="en-AU"/>
              </w:rPr>
            </w:pPr>
            <w:r w:rsidRPr="007210D9">
              <w:rPr>
                <w:rFonts w:eastAsia="Calibri"/>
                <w:sz w:val="18"/>
                <w:szCs w:val="18"/>
                <w:lang w:eastAsia="en-AU"/>
              </w:rPr>
              <w:t>f</w:t>
            </w:r>
          </w:p>
        </w:tc>
        <w:tc>
          <w:tcPr>
            <w:tcW w:w="8919" w:type="dxa"/>
            <w:gridSpan w:val="3"/>
            <w:tcBorders>
              <w:top w:val="single" w:sz="4" w:space="0" w:color="444444"/>
              <w:left w:val="single" w:sz="4" w:space="0" w:color="444444"/>
              <w:bottom w:val="single" w:sz="4" w:space="0" w:color="444444"/>
              <w:right w:val="single" w:sz="4" w:space="0" w:color="444444"/>
            </w:tcBorders>
            <w:vAlign w:val="center"/>
          </w:tcPr>
          <w:p w14:paraId="10D7163B" w14:textId="77777777" w:rsidR="002C4605" w:rsidRPr="007210D9" w:rsidRDefault="002C4605" w:rsidP="00C02721">
            <w:pPr>
              <w:spacing w:before="60" w:after="60" w:line="240" w:lineRule="auto"/>
              <w:rPr>
                <w:rFonts w:eastAsia="Calibri"/>
                <w:sz w:val="18"/>
                <w:szCs w:val="18"/>
                <w:lang w:eastAsia="en-AU"/>
              </w:rPr>
            </w:pPr>
            <w:r w:rsidRPr="007210D9">
              <w:rPr>
                <w:rFonts w:eastAsia="Calibri"/>
                <w:sz w:val="18"/>
                <w:szCs w:val="18"/>
                <w:lang w:eastAsia="en-AU"/>
              </w:rPr>
              <w:t>Different generic criteria are used to take account of the significant difference in RBE weighted absorbed dose from exposure at the intake threshold values specific for these two groups of radionuclides.</w:t>
            </w:r>
          </w:p>
        </w:tc>
      </w:tr>
      <w:tr w:rsidR="002C4605" w:rsidRPr="007210D9" w14:paraId="6C94F378" w14:textId="77777777" w:rsidTr="00613EDC">
        <w:tblPrEx>
          <w:tblBorders>
            <w:top w:val="single" w:sz="8" w:space="0" w:color="006600"/>
            <w:left w:val="single" w:sz="8" w:space="0" w:color="006600"/>
            <w:bottom w:val="single" w:sz="8" w:space="0" w:color="006600"/>
            <w:right w:val="single" w:sz="8" w:space="0" w:color="006600"/>
          </w:tblBorders>
          <w:tblLook w:val="0600" w:firstRow="0" w:lastRow="0" w:firstColumn="0" w:lastColumn="0" w:noHBand="1" w:noVBand="1"/>
        </w:tblPrEx>
        <w:tc>
          <w:tcPr>
            <w:tcW w:w="720" w:type="dxa"/>
            <w:tcBorders>
              <w:top w:val="single" w:sz="4" w:space="0" w:color="444444"/>
              <w:left w:val="single" w:sz="4" w:space="0" w:color="444444"/>
              <w:bottom w:val="single" w:sz="4" w:space="0" w:color="444444"/>
              <w:right w:val="single" w:sz="4" w:space="0" w:color="444444"/>
            </w:tcBorders>
            <w:shd w:val="clear" w:color="auto" w:fill="E8F8E8"/>
            <w:vAlign w:val="center"/>
          </w:tcPr>
          <w:p w14:paraId="16577962" w14:textId="77777777" w:rsidR="002C4605" w:rsidRPr="007210D9" w:rsidRDefault="002C4605" w:rsidP="00C02721">
            <w:pPr>
              <w:spacing w:before="60" w:after="60" w:line="240" w:lineRule="auto"/>
              <w:rPr>
                <w:rFonts w:eastAsia="Calibri"/>
                <w:sz w:val="18"/>
                <w:szCs w:val="18"/>
                <w:lang w:eastAsia="en-AU"/>
              </w:rPr>
            </w:pPr>
            <w:r w:rsidRPr="007210D9">
              <w:rPr>
                <w:rFonts w:eastAsia="Calibri"/>
                <w:sz w:val="18"/>
                <w:szCs w:val="18"/>
                <w:lang w:eastAsia="en-AU"/>
              </w:rPr>
              <w:t>g</w:t>
            </w:r>
          </w:p>
        </w:tc>
        <w:tc>
          <w:tcPr>
            <w:tcW w:w="8919" w:type="dxa"/>
            <w:gridSpan w:val="3"/>
            <w:tcBorders>
              <w:top w:val="single" w:sz="4" w:space="0" w:color="444444"/>
              <w:left w:val="single" w:sz="4" w:space="0" w:color="444444"/>
              <w:bottom w:val="single" w:sz="4" w:space="0" w:color="444444"/>
              <w:right w:val="single" w:sz="4" w:space="0" w:color="444444"/>
            </w:tcBorders>
            <w:shd w:val="clear" w:color="auto" w:fill="E8F8E8"/>
            <w:vAlign w:val="center"/>
          </w:tcPr>
          <w:p w14:paraId="34D86484" w14:textId="77777777" w:rsidR="002C4605" w:rsidRPr="007210D9" w:rsidRDefault="002C4605" w:rsidP="00C02721">
            <w:pPr>
              <w:spacing w:before="60" w:after="60" w:line="240" w:lineRule="auto"/>
              <w:rPr>
                <w:rFonts w:eastAsia="Calibri"/>
                <w:sz w:val="18"/>
                <w:szCs w:val="18"/>
                <w:lang w:eastAsia="en-AU"/>
              </w:rPr>
            </w:pPr>
            <w:r w:rsidRPr="007210D9">
              <w:rPr>
                <w:rFonts w:eastAsia="Calibri"/>
                <w:sz w:val="18"/>
                <w:szCs w:val="18"/>
                <w:lang w:eastAsia="en-AU"/>
              </w:rPr>
              <w:t>Decorporation is the action of the biological processes, facilitated by chemical or biological agents, by means of which incorporated radionuclides are removed from the human body. The generic criterion for decorporation is based on the projected dose without decorporation.</w:t>
            </w:r>
          </w:p>
        </w:tc>
      </w:tr>
      <w:tr w:rsidR="002C4605" w:rsidRPr="007210D9" w14:paraId="0932CA27" w14:textId="77777777" w:rsidTr="00613EDC">
        <w:tblPrEx>
          <w:tblBorders>
            <w:top w:val="single" w:sz="8" w:space="0" w:color="006600"/>
            <w:left w:val="single" w:sz="8" w:space="0" w:color="006600"/>
            <w:bottom w:val="single" w:sz="8" w:space="0" w:color="006600"/>
            <w:right w:val="single" w:sz="8" w:space="0" w:color="006600"/>
          </w:tblBorders>
          <w:tblLook w:val="0600" w:firstRow="0" w:lastRow="0" w:firstColumn="0" w:lastColumn="0" w:noHBand="1" w:noVBand="1"/>
        </w:tblPrEx>
        <w:tc>
          <w:tcPr>
            <w:tcW w:w="720" w:type="dxa"/>
            <w:tcBorders>
              <w:top w:val="single" w:sz="4" w:space="0" w:color="444444"/>
              <w:left w:val="single" w:sz="4" w:space="0" w:color="444444"/>
              <w:bottom w:val="single" w:sz="4" w:space="0" w:color="444444"/>
              <w:right w:val="single" w:sz="4" w:space="0" w:color="444444"/>
            </w:tcBorders>
            <w:vAlign w:val="center"/>
          </w:tcPr>
          <w:p w14:paraId="294D226E" w14:textId="77777777" w:rsidR="002C4605" w:rsidRPr="007210D9" w:rsidRDefault="002C4605" w:rsidP="00C02721">
            <w:pPr>
              <w:spacing w:before="60" w:after="60" w:line="240" w:lineRule="auto"/>
              <w:rPr>
                <w:rFonts w:eastAsia="Calibri"/>
                <w:sz w:val="18"/>
                <w:szCs w:val="18"/>
                <w:lang w:eastAsia="en-AU"/>
              </w:rPr>
            </w:pPr>
            <w:r w:rsidRPr="007210D9">
              <w:rPr>
                <w:rFonts w:eastAsia="Calibri"/>
                <w:sz w:val="18"/>
                <w:szCs w:val="18"/>
                <w:lang w:eastAsia="en-AU"/>
              </w:rPr>
              <w:t>h</w:t>
            </w:r>
          </w:p>
        </w:tc>
        <w:tc>
          <w:tcPr>
            <w:tcW w:w="8919" w:type="dxa"/>
            <w:gridSpan w:val="3"/>
            <w:tcBorders>
              <w:top w:val="single" w:sz="4" w:space="0" w:color="444444"/>
              <w:left w:val="single" w:sz="4" w:space="0" w:color="444444"/>
              <w:bottom w:val="single" w:sz="4" w:space="0" w:color="444444"/>
              <w:right w:val="single" w:sz="4" w:space="0" w:color="444444"/>
            </w:tcBorders>
            <w:vAlign w:val="center"/>
          </w:tcPr>
          <w:p w14:paraId="0F2E95BA" w14:textId="77777777" w:rsidR="002C4605" w:rsidRPr="007210D9" w:rsidRDefault="002C4605" w:rsidP="00C02721">
            <w:pPr>
              <w:spacing w:before="60" w:after="60" w:line="240" w:lineRule="auto"/>
              <w:rPr>
                <w:rFonts w:eastAsia="Calibri"/>
                <w:sz w:val="18"/>
                <w:szCs w:val="18"/>
                <w:lang w:eastAsia="en-AU"/>
              </w:rPr>
            </w:pPr>
            <w:r w:rsidRPr="007210D9">
              <w:rPr>
                <w:rFonts w:eastAsia="Calibri"/>
                <w:sz w:val="18"/>
                <w:szCs w:val="18"/>
                <w:lang w:eastAsia="en-AU"/>
              </w:rPr>
              <w:t>For the purposes of these generic criteria, ‘lung’ means the alveolar–interstitial region of the respiratory tract.</w:t>
            </w:r>
          </w:p>
        </w:tc>
      </w:tr>
      <w:tr w:rsidR="002C4605" w:rsidRPr="007210D9" w14:paraId="63A88BA6" w14:textId="77777777" w:rsidTr="00613EDC">
        <w:tblPrEx>
          <w:tblBorders>
            <w:top w:val="single" w:sz="8" w:space="0" w:color="006600"/>
            <w:left w:val="single" w:sz="8" w:space="0" w:color="006600"/>
            <w:bottom w:val="single" w:sz="8" w:space="0" w:color="006600"/>
            <w:right w:val="single" w:sz="8" w:space="0" w:color="006600"/>
          </w:tblBorders>
          <w:tblLook w:val="0600" w:firstRow="0" w:lastRow="0" w:firstColumn="0" w:lastColumn="0" w:noHBand="1" w:noVBand="1"/>
        </w:tblPrEx>
        <w:tc>
          <w:tcPr>
            <w:tcW w:w="720" w:type="dxa"/>
            <w:tcBorders>
              <w:top w:val="single" w:sz="4" w:space="0" w:color="444444"/>
              <w:left w:val="single" w:sz="4" w:space="0" w:color="444444"/>
              <w:bottom w:val="single" w:sz="4" w:space="0" w:color="444444"/>
              <w:right w:val="single" w:sz="4" w:space="0" w:color="444444"/>
            </w:tcBorders>
            <w:shd w:val="clear" w:color="auto" w:fill="E8F8E8"/>
            <w:vAlign w:val="center"/>
          </w:tcPr>
          <w:p w14:paraId="7C81FBE0" w14:textId="77777777" w:rsidR="002C4605" w:rsidRPr="007210D9" w:rsidRDefault="002C4605" w:rsidP="00C02721">
            <w:pPr>
              <w:spacing w:before="60" w:after="60" w:line="240" w:lineRule="auto"/>
              <w:rPr>
                <w:rFonts w:eastAsia="Calibri"/>
                <w:sz w:val="18"/>
                <w:szCs w:val="18"/>
                <w:lang w:eastAsia="en-AU"/>
              </w:rPr>
            </w:pPr>
            <w:r w:rsidRPr="007210D9">
              <w:rPr>
                <w:rFonts w:eastAsia="Calibri"/>
                <w:sz w:val="18"/>
                <w:szCs w:val="18"/>
                <w:lang w:eastAsia="en-AU"/>
              </w:rPr>
              <w:t>i</w:t>
            </w:r>
          </w:p>
        </w:tc>
        <w:tc>
          <w:tcPr>
            <w:tcW w:w="8919" w:type="dxa"/>
            <w:gridSpan w:val="3"/>
            <w:tcBorders>
              <w:top w:val="single" w:sz="4" w:space="0" w:color="444444"/>
              <w:left w:val="single" w:sz="4" w:space="0" w:color="444444"/>
              <w:bottom w:val="single" w:sz="4" w:space="0" w:color="444444"/>
              <w:right w:val="single" w:sz="4" w:space="0" w:color="444444"/>
            </w:tcBorders>
            <w:shd w:val="clear" w:color="auto" w:fill="E8F8E8"/>
            <w:vAlign w:val="center"/>
          </w:tcPr>
          <w:p w14:paraId="21A8CC0B" w14:textId="77777777" w:rsidR="002C4605" w:rsidRPr="007210D9" w:rsidRDefault="002C4605" w:rsidP="00C02721">
            <w:pPr>
              <w:spacing w:before="60" w:after="60" w:line="240" w:lineRule="auto"/>
              <w:rPr>
                <w:rFonts w:eastAsia="Calibri"/>
                <w:sz w:val="18"/>
                <w:szCs w:val="18"/>
                <w:lang w:eastAsia="en-AU"/>
              </w:rPr>
            </w:pPr>
            <w:r w:rsidRPr="007210D9">
              <w:rPr>
                <w:rFonts w:eastAsia="Calibri"/>
                <w:sz w:val="18"/>
                <w:szCs w:val="18"/>
                <w:lang w:eastAsia="en-AU"/>
              </w:rPr>
              <w:t>For this particular case, ‘Δ’ refers to the period of in utero development of the embryo and foetus.</w:t>
            </w:r>
          </w:p>
        </w:tc>
      </w:tr>
    </w:tbl>
    <w:p w14:paraId="146E7E8D" w14:textId="77777777" w:rsidR="002C4605" w:rsidRPr="004B59E5" w:rsidRDefault="002C4605" w:rsidP="00630FA9">
      <w:pPr>
        <w:tabs>
          <w:tab w:val="left" w:pos="534"/>
        </w:tabs>
        <w:spacing w:before="0"/>
        <w:rPr>
          <w:rFonts w:eastAsia="Calibri"/>
          <w:i/>
          <w:sz w:val="20"/>
          <w:lang w:eastAsia="en-AU"/>
        </w:rPr>
      </w:pPr>
    </w:p>
    <w:p w14:paraId="4C7BAC0A" w14:textId="77777777" w:rsidR="00F16DF6" w:rsidRDefault="00F16DF6" w:rsidP="003A4B55">
      <w:pPr>
        <w:rPr>
          <w:color w:val="246626"/>
          <w:szCs w:val="24"/>
        </w:rPr>
        <w:sectPr w:rsidR="00F16DF6" w:rsidSect="00C92BF6">
          <w:type w:val="nextColumn"/>
          <w:pgSz w:w="11905" w:h="16837" w:code="9"/>
          <w:pgMar w:top="1134" w:right="1134" w:bottom="1134" w:left="1134" w:header="720" w:footer="567" w:gutter="0"/>
          <w:cols w:space="720"/>
          <w:docGrid w:linePitch="299"/>
        </w:sectPr>
      </w:pPr>
    </w:p>
    <w:p w14:paraId="3F83D4F3" w14:textId="69F30CAE" w:rsidR="00F16DF6" w:rsidRPr="001B4485" w:rsidRDefault="003D2623" w:rsidP="001B4485">
      <w:pPr>
        <w:pStyle w:val="Appendix2"/>
      </w:pPr>
      <w:r w:rsidRPr="001B4485">
        <w:lastRenderedPageBreak/>
        <w:t xml:space="preserve">B.2 </w:t>
      </w:r>
      <w:r w:rsidR="001B4485" w:rsidRPr="001B4485">
        <w:tab/>
      </w:r>
      <w:r w:rsidR="00166C95">
        <w:t>G</w:t>
      </w:r>
      <w:r w:rsidR="00634660" w:rsidRPr="001B4485">
        <w:t>eneric criteria for protective actions and other response actions to reduce the risk of stochastic effects</w:t>
      </w:r>
    </w:p>
    <w:p w14:paraId="3F8D3589" w14:textId="77777777" w:rsidR="00F16DF6" w:rsidRPr="00F16DF6" w:rsidRDefault="00F16DF6" w:rsidP="00CD4241">
      <w:pPr>
        <w:rPr>
          <w:lang w:eastAsia="en-AU"/>
        </w:rPr>
      </w:pPr>
      <w:r>
        <w:rPr>
          <w:lang w:eastAsia="en-AU"/>
        </w:rPr>
        <w:t>Table B</w:t>
      </w:r>
      <w:r w:rsidRPr="00F16DF6">
        <w:rPr>
          <w:lang w:eastAsia="en-AU"/>
        </w:rPr>
        <w:t xml:space="preserve">.2 provides generic </w:t>
      </w:r>
      <w:r w:rsidRPr="00CD4241">
        <w:t>criteria</w:t>
      </w:r>
      <w:r w:rsidRPr="00F16DF6">
        <w:rPr>
          <w:lang w:eastAsia="en-AU"/>
        </w:rPr>
        <w:t xml:space="preserve"> for taking protective actions and other response actions in a nuclear or radiological emergency to reduce the risk of stochastic effects.</w:t>
      </w:r>
    </w:p>
    <w:p w14:paraId="5F41EB50" w14:textId="77777777" w:rsidR="00570ED4" w:rsidRDefault="00570ED4">
      <w:pPr>
        <w:spacing w:before="0" w:line="240" w:lineRule="auto"/>
        <w:rPr>
          <w:b/>
          <w:noProof/>
          <w:snapToGrid w:val="0"/>
          <w:lang w:val="en-US" w:eastAsia="en-AU"/>
        </w:rPr>
      </w:pPr>
      <w:r>
        <w:rPr>
          <w:lang w:eastAsia="en-AU"/>
        </w:rPr>
        <w:br w:type="page"/>
      </w:r>
    </w:p>
    <w:p w14:paraId="274B98A5" w14:textId="586CC156" w:rsidR="00F16DF6" w:rsidRPr="00F16DF6" w:rsidRDefault="0083507E" w:rsidP="0083507E">
      <w:pPr>
        <w:pStyle w:val="TableCaption"/>
        <w:rPr>
          <w:lang w:eastAsia="en-AU"/>
        </w:rPr>
      </w:pPr>
      <w:r>
        <w:rPr>
          <w:lang w:eastAsia="en-AU"/>
        </w:rPr>
        <w:lastRenderedPageBreak/>
        <w:t>Table</w:t>
      </w:r>
      <w:r w:rsidR="00F16DF6" w:rsidRPr="00F16DF6">
        <w:rPr>
          <w:lang w:eastAsia="en-AU"/>
        </w:rPr>
        <w:t xml:space="preserve"> B.2</w:t>
      </w:r>
      <w:r>
        <w:rPr>
          <w:lang w:eastAsia="en-AU"/>
        </w:rPr>
        <w:t>:</w:t>
      </w:r>
      <w:r>
        <w:rPr>
          <w:lang w:eastAsia="en-AU"/>
        </w:rPr>
        <w:tab/>
      </w:r>
      <w:r w:rsidRPr="00634660">
        <w:rPr>
          <w:b w:val="0"/>
          <w:lang w:eastAsia="en-AU"/>
        </w:rPr>
        <w:t>Generic criteria for protective actions and other response actions in an emergency to reduce the risk of stochastic effects</w:t>
      </w:r>
      <w:r w:rsidR="007E1B45" w:rsidRPr="00634660">
        <w:rPr>
          <w:b w:val="0"/>
          <w:lang w:eastAsia="en-AU"/>
        </w:rPr>
        <w:t>.</w:t>
      </w:r>
      <w:r w:rsidRPr="00634660">
        <w:rPr>
          <w:b w:val="0"/>
          <w:lang w:eastAsia="en-AU"/>
        </w:rPr>
        <w:t xml:space="preserve"> </w:t>
      </w:r>
    </w:p>
    <w:tbl>
      <w:tblPr>
        <w:tblStyle w:val="LightList-Accent3"/>
        <w:tblW w:w="9644" w:type="dxa"/>
        <w:tblBorders>
          <w:top w:val="single" w:sz="4" w:space="0" w:color="444444"/>
          <w:left w:val="single" w:sz="4" w:space="0" w:color="444444"/>
          <w:bottom w:val="single" w:sz="4" w:space="0" w:color="444444"/>
          <w:right w:val="single" w:sz="4" w:space="0" w:color="444444"/>
          <w:insideH w:val="single" w:sz="4" w:space="0" w:color="444444"/>
          <w:insideV w:val="single" w:sz="4" w:space="0" w:color="444444"/>
        </w:tblBorders>
        <w:tblLook w:val="0420" w:firstRow="1" w:lastRow="0" w:firstColumn="0" w:lastColumn="0" w:noHBand="0" w:noVBand="1"/>
      </w:tblPr>
      <w:tblGrid>
        <w:gridCol w:w="747"/>
        <w:gridCol w:w="3328"/>
        <w:gridCol w:w="767"/>
        <w:gridCol w:w="4802"/>
      </w:tblGrid>
      <w:tr w:rsidR="00D76A84" w:rsidRPr="00570ED4" w14:paraId="519F9DAE" w14:textId="77777777" w:rsidTr="008860FC">
        <w:trPr>
          <w:cnfStyle w:val="100000000000" w:firstRow="1" w:lastRow="0" w:firstColumn="0" w:lastColumn="0" w:oddVBand="0" w:evenVBand="0" w:oddHBand="0" w:evenHBand="0" w:firstRowFirstColumn="0" w:firstRowLastColumn="0" w:lastRowFirstColumn="0" w:lastRowLastColumn="0"/>
        </w:trPr>
        <w:tc>
          <w:tcPr>
            <w:tcW w:w="4842" w:type="dxa"/>
            <w:gridSpan w:val="3"/>
            <w:tcBorders>
              <w:bottom w:val="single" w:sz="4" w:space="0" w:color="FFFFFF"/>
              <w:right w:val="single" w:sz="4" w:space="0" w:color="FFFFFF" w:themeColor="background1"/>
            </w:tcBorders>
            <w:shd w:val="clear" w:color="auto" w:fill="298829"/>
            <w:vAlign w:val="center"/>
          </w:tcPr>
          <w:p w14:paraId="1A2BBD8C" w14:textId="77777777" w:rsidR="00F16DF6" w:rsidRPr="00570ED4" w:rsidRDefault="00F16DF6" w:rsidP="00570ED4">
            <w:pPr>
              <w:spacing w:before="60" w:after="60"/>
              <w:rPr>
                <w:rFonts w:eastAsia="Calibri"/>
                <w:color w:val="FFFFFF" w:themeColor="background1"/>
                <w:sz w:val="18"/>
                <w:szCs w:val="18"/>
                <w:lang w:eastAsia="en-AU"/>
              </w:rPr>
            </w:pPr>
            <w:r w:rsidRPr="00570ED4">
              <w:rPr>
                <w:rFonts w:eastAsia="Calibri"/>
                <w:color w:val="FFFFFF" w:themeColor="background1"/>
                <w:sz w:val="18"/>
                <w:szCs w:val="18"/>
                <w:lang w:eastAsia="en-AU"/>
              </w:rPr>
              <w:t>Generic criteria</w:t>
            </w:r>
          </w:p>
        </w:tc>
        <w:tc>
          <w:tcPr>
            <w:tcW w:w="4802" w:type="dxa"/>
            <w:tcBorders>
              <w:left w:val="single" w:sz="4" w:space="0" w:color="FFFFFF" w:themeColor="background1"/>
              <w:bottom w:val="single" w:sz="4" w:space="0" w:color="FFFFFF"/>
            </w:tcBorders>
            <w:shd w:val="clear" w:color="auto" w:fill="298829"/>
            <w:vAlign w:val="center"/>
          </w:tcPr>
          <w:p w14:paraId="1B1361E7" w14:textId="77777777" w:rsidR="00F16DF6" w:rsidRPr="00570ED4" w:rsidRDefault="00F16DF6" w:rsidP="00570ED4">
            <w:pPr>
              <w:spacing w:before="60" w:after="60"/>
              <w:rPr>
                <w:rFonts w:eastAsia="Calibri"/>
                <w:color w:val="FFFFFF" w:themeColor="background1"/>
                <w:sz w:val="18"/>
                <w:szCs w:val="18"/>
                <w:lang w:eastAsia="en-AU"/>
              </w:rPr>
            </w:pPr>
            <w:r w:rsidRPr="00570ED4">
              <w:rPr>
                <w:rFonts w:eastAsia="Calibri"/>
                <w:color w:val="FFFFFF" w:themeColor="background1"/>
                <w:sz w:val="18"/>
                <w:szCs w:val="18"/>
                <w:lang w:eastAsia="en-AU"/>
              </w:rPr>
              <w:t>Examples of protective actions and other response actions</w:t>
            </w:r>
            <w:r w:rsidRPr="00570ED4">
              <w:rPr>
                <w:rFonts w:eastAsia="Calibri"/>
                <w:color w:val="FFFFFF" w:themeColor="background1"/>
                <w:sz w:val="18"/>
                <w:szCs w:val="18"/>
                <w:vertAlign w:val="superscript"/>
                <w:lang w:eastAsia="en-AU"/>
              </w:rPr>
              <w:t>a</w:t>
            </w:r>
          </w:p>
        </w:tc>
      </w:tr>
      <w:tr w:rsidR="00F16DF6" w:rsidRPr="00570ED4" w14:paraId="4F98D503" w14:textId="77777777" w:rsidTr="008860FC">
        <w:trPr>
          <w:cnfStyle w:val="000000100000" w:firstRow="0" w:lastRow="0" w:firstColumn="0" w:lastColumn="0" w:oddVBand="0" w:evenVBand="0" w:oddHBand="1" w:evenHBand="0" w:firstRowFirstColumn="0" w:firstRowLastColumn="0" w:lastRowFirstColumn="0" w:lastRowLastColumn="0"/>
        </w:trPr>
        <w:tc>
          <w:tcPr>
            <w:tcW w:w="9644" w:type="dxa"/>
            <w:gridSpan w:val="4"/>
            <w:tcBorders>
              <w:top w:val="single" w:sz="4" w:space="0" w:color="FFFFFF"/>
              <w:left w:val="none" w:sz="0" w:space="0" w:color="auto"/>
              <w:bottom w:val="none" w:sz="0" w:space="0" w:color="auto"/>
              <w:right w:val="none" w:sz="0" w:space="0" w:color="auto"/>
            </w:tcBorders>
            <w:shd w:val="clear" w:color="auto" w:fill="31A131"/>
            <w:vAlign w:val="center"/>
          </w:tcPr>
          <w:p w14:paraId="7370EFFA" w14:textId="77777777" w:rsidR="00F16DF6" w:rsidRPr="00570ED4" w:rsidRDefault="00F16DF6" w:rsidP="00570ED4">
            <w:pPr>
              <w:spacing w:before="60" w:after="60"/>
              <w:rPr>
                <w:rFonts w:eastAsia="Calibri"/>
                <w:color w:val="FFFFFF" w:themeColor="background1"/>
                <w:sz w:val="18"/>
                <w:szCs w:val="18"/>
                <w:lang w:eastAsia="en-AU"/>
              </w:rPr>
            </w:pPr>
            <w:r w:rsidRPr="00570ED4">
              <w:rPr>
                <w:rFonts w:eastAsia="Calibri"/>
                <w:color w:val="FFFFFF" w:themeColor="background1"/>
                <w:sz w:val="18"/>
                <w:szCs w:val="18"/>
                <w:lang w:eastAsia="en-AU"/>
              </w:rPr>
              <w:t>Projected dose that exceeds the following generic criteria:</w:t>
            </w:r>
          </w:p>
          <w:p w14:paraId="4EB34CDF" w14:textId="77777777" w:rsidR="00F16DF6" w:rsidRPr="00570ED4" w:rsidRDefault="00F16DF6" w:rsidP="00570ED4">
            <w:pPr>
              <w:spacing w:before="60" w:after="60"/>
              <w:rPr>
                <w:rFonts w:eastAsia="Calibri"/>
                <w:sz w:val="18"/>
                <w:szCs w:val="18"/>
                <w:lang w:eastAsia="en-AU"/>
              </w:rPr>
            </w:pPr>
            <w:r w:rsidRPr="00570ED4">
              <w:rPr>
                <w:rFonts w:eastAsia="Calibri"/>
                <w:color w:val="FFFFFF" w:themeColor="background1"/>
                <w:sz w:val="18"/>
                <w:szCs w:val="18"/>
                <w:lang w:eastAsia="en-AU"/>
              </w:rPr>
              <w:t>Take urgent protective actions and other response actions</w:t>
            </w:r>
          </w:p>
        </w:tc>
      </w:tr>
      <w:tr w:rsidR="00F16DF6" w:rsidRPr="00570ED4" w14:paraId="12312B71" w14:textId="77777777" w:rsidTr="0045411A">
        <w:tc>
          <w:tcPr>
            <w:tcW w:w="747" w:type="dxa"/>
            <w:vAlign w:val="center"/>
          </w:tcPr>
          <w:p w14:paraId="3530B14D" w14:textId="77777777" w:rsidR="00F16DF6" w:rsidRPr="00570ED4" w:rsidRDefault="00F16DF6" w:rsidP="00570ED4">
            <w:pPr>
              <w:spacing w:before="60" w:after="60"/>
              <w:rPr>
                <w:rFonts w:eastAsia="Calibri"/>
                <w:sz w:val="18"/>
                <w:szCs w:val="18"/>
                <w:vertAlign w:val="subscript"/>
                <w:lang w:eastAsia="en-AU"/>
              </w:rPr>
            </w:pPr>
            <w:r w:rsidRPr="00570ED4">
              <w:rPr>
                <w:rFonts w:eastAsia="Calibri"/>
                <w:i/>
                <w:sz w:val="18"/>
                <w:szCs w:val="18"/>
                <w:lang w:eastAsia="en-AU"/>
              </w:rPr>
              <w:t>H</w:t>
            </w:r>
            <w:r w:rsidRPr="00570ED4">
              <w:rPr>
                <w:rFonts w:eastAsia="Calibri"/>
                <w:sz w:val="18"/>
                <w:szCs w:val="18"/>
                <w:vertAlign w:val="subscript"/>
                <w:lang w:eastAsia="en-AU"/>
              </w:rPr>
              <w:t>thyroid</w:t>
            </w:r>
          </w:p>
          <w:p w14:paraId="280EAF51" w14:textId="77777777" w:rsidR="00E2413C" w:rsidRPr="00570ED4" w:rsidRDefault="00E2413C" w:rsidP="00570ED4">
            <w:pPr>
              <w:spacing w:before="60" w:after="60"/>
              <w:rPr>
                <w:rFonts w:eastAsia="Calibri"/>
                <w:sz w:val="18"/>
                <w:szCs w:val="18"/>
                <w:vertAlign w:val="subscript"/>
                <w:lang w:eastAsia="en-AU"/>
              </w:rPr>
            </w:pPr>
            <w:r w:rsidRPr="00570ED4">
              <w:rPr>
                <w:rFonts w:eastAsia="Calibri"/>
                <w:i/>
                <w:sz w:val="18"/>
                <w:szCs w:val="18"/>
                <w:lang w:eastAsia="en-AU"/>
              </w:rPr>
              <w:t>H</w:t>
            </w:r>
            <w:r w:rsidRPr="00570ED4">
              <w:rPr>
                <w:rFonts w:eastAsia="Calibri"/>
                <w:sz w:val="18"/>
                <w:szCs w:val="18"/>
                <w:vertAlign w:val="subscript"/>
                <w:lang w:eastAsia="en-AU"/>
              </w:rPr>
              <w:t>thyroid</w:t>
            </w:r>
          </w:p>
        </w:tc>
        <w:tc>
          <w:tcPr>
            <w:tcW w:w="3328" w:type="dxa"/>
            <w:vAlign w:val="center"/>
          </w:tcPr>
          <w:p w14:paraId="56686FD2" w14:textId="77777777" w:rsidR="00F16DF6" w:rsidRPr="00570ED4" w:rsidRDefault="00EA1751" w:rsidP="00570ED4">
            <w:pPr>
              <w:spacing w:before="60" w:after="60"/>
              <w:rPr>
                <w:rFonts w:eastAsia="Calibri"/>
                <w:sz w:val="18"/>
                <w:szCs w:val="18"/>
                <w:lang w:eastAsia="en-AU"/>
              </w:rPr>
            </w:pPr>
            <w:r w:rsidRPr="00570ED4">
              <w:rPr>
                <w:rFonts w:eastAsia="Calibri"/>
                <w:sz w:val="18"/>
                <w:szCs w:val="18"/>
                <w:lang w:eastAsia="en-AU"/>
              </w:rPr>
              <w:t>3</w:t>
            </w:r>
            <w:r w:rsidR="00F16DF6" w:rsidRPr="00570ED4">
              <w:rPr>
                <w:rFonts w:eastAsia="Calibri"/>
                <w:sz w:val="18"/>
                <w:szCs w:val="18"/>
                <w:lang w:eastAsia="en-AU"/>
              </w:rPr>
              <w:t>0 mSv</w:t>
            </w:r>
            <w:r w:rsidR="00F16DF6" w:rsidRPr="00570ED4">
              <w:rPr>
                <w:rFonts w:eastAsia="Calibri"/>
                <w:sz w:val="18"/>
                <w:szCs w:val="18"/>
                <w:vertAlign w:val="superscript"/>
                <w:lang w:eastAsia="en-AU"/>
              </w:rPr>
              <w:t>b</w:t>
            </w:r>
            <w:r w:rsidR="00F16DF6" w:rsidRPr="00570ED4">
              <w:rPr>
                <w:rFonts w:eastAsia="Calibri"/>
                <w:sz w:val="18"/>
                <w:szCs w:val="18"/>
                <w:lang w:eastAsia="en-AU"/>
              </w:rPr>
              <w:t xml:space="preserve"> in the first 7 days</w:t>
            </w:r>
          </w:p>
          <w:p w14:paraId="7F96AA5F" w14:textId="77777777" w:rsidR="00E2413C" w:rsidRPr="00570ED4" w:rsidRDefault="00E2413C" w:rsidP="00570ED4">
            <w:pPr>
              <w:spacing w:before="60" w:after="60"/>
              <w:rPr>
                <w:rFonts w:eastAsia="Calibri"/>
                <w:sz w:val="18"/>
                <w:szCs w:val="18"/>
                <w:lang w:eastAsia="en-AU"/>
              </w:rPr>
            </w:pPr>
            <w:r w:rsidRPr="00570ED4">
              <w:rPr>
                <w:rFonts w:eastAsia="Calibri"/>
                <w:sz w:val="18"/>
                <w:szCs w:val="18"/>
                <w:lang w:eastAsia="en-AU"/>
              </w:rPr>
              <w:t>100 mSv</w:t>
            </w:r>
            <w:r w:rsidRPr="00570ED4">
              <w:rPr>
                <w:rFonts w:eastAsia="Calibri"/>
                <w:sz w:val="18"/>
                <w:szCs w:val="18"/>
                <w:vertAlign w:val="superscript"/>
                <w:lang w:eastAsia="en-AU"/>
              </w:rPr>
              <w:t>b</w:t>
            </w:r>
            <w:r w:rsidRPr="00570ED4">
              <w:rPr>
                <w:rFonts w:eastAsia="Calibri"/>
                <w:sz w:val="18"/>
                <w:szCs w:val="18"/>
                <w:lang w:eastAsia="en-AU"/>
              </w:rPr>
              <w:t xml:space="preserve"> in the first 7 days</w:t>
            </w:r>
          </w:p>
        </w:tc>
        <w:tc>
          <w:tcPr>
            <w:tcW w:w="5569" w:type="dxa"/>
            <w:gridSpan w:val="2"/>
            <w:vAlign w:val="center"/>
          </w:tcPr>
          <w:p w14:paraId="5212EB9B" w14:textId="617437A4" w:rsidR="00F16DF6" w:rsidRPr="00570ED4" w:rsidRDefault="00E2413C" w:rsidP="00570ED4">
            <w:pPr>
              <w:spacing w:before="60" w:after="60"/>
              <w:rPr>
                <w:rFonts w:eastAsia="Calibri"/>
                <w:sz w:val="18"/>
                <w:szCs w:val="18"/>
                <w:vertAlign w:val="superscript"/>
                <w:lang w:eastAsia="en-AU"/>
              </w:rPr>
            </w:pPr>
            <w:r w:rsidRPr="00570ED4">
              <w:rPr>
                <w:rFonts w:eastAsia="Calibri"/>
                <w:sz w:val="18"/>
                <w:szCs w:val="18"/>
                <w:lang w:eastAsia="en-AU"/>
              </w:rPr>
              <w:t>Child</w:t>
            </w:r>
            <w:r w:rsidR="00E65B91" w:rsidRPr="00570ED4">
              <w:rPr>
                <w:rFonts w:eastAsia="Calibri"/>
                <w:sz w:val="18"/>
                <w:szCs w:val="18"/>
                <w:lang w:eastAsia="en-AU"/>
              </w:rPr>
              <w:t xml:space="preserve"> and pregnant women</w:t>
            </w:r>
            <w:r w:rsidRPr="00570ED4">
              <w:rPr>
                <w:rFonts w:eastAsia="Calibri"/>
                <w:sz w:val="18"/>
                <w:szCs w:val="18"/>
                <w:lang w:eastAsia="en-AU"/>
              </w:rPr>
              <w:t xml:space="preserve"> i</w:t>
            </w:r>
            <w:r w:rsidR="00F16DF6" w:rsidRPr="00570ED4">
              <w:rPr>
                <w:rFonts w:eastAsia="Calibri"/>
                <w:sz w:val="18"/>
                <w:szCs w:val="18"/>
                <w:lang w:eastAsia="en-AU"/>
              </w:rPr>
              <w:t>odine thyroid blocking</w:t>
            </w:r>
            <w:r w:rsidR="00F16DF6" w:rsidRPr="00570ED4">
              <w:rPr>
                <w:rFonts w:eastAsia="Calibri"/>
                <w:sz w:val="18"/>
                <w:szCs w:val="18"/>
                <w:vertAlign w:val="superscript"/>
                <w:lang w:eastAsia="en-AU"/>
              </w:rPr>
              <w:t>c</w:t>
            </w:r>
          </w:p>
          <w:p w14:paraId="3AE58522" w14:textId="77777777" w:rsidR="00E2413C" w:rsidRPr="00570ED4" w:rsidRDefault="00E2413C" w:rsidP="00570ED4">
            <w:pPr>
              <w:spacing w:before="60" w:after="60"/>
              <w:rPr>
                <w:rFonts w:eastAsia="Calibri"/>
                <w:sz w:val="18"/>
                <w:szCs w:val="18"/>
                <w:lang w:eastAsia="en-AU"/>
              </w:rPr>
            </w:pPr>
            <w:r w:rsidRPr="00570ED4">
              <w:rPr>
                <w:rFonts w:eastAsia="Calibri"/>
                <w:sz w:val="18"/>
                <w:szCs w:val="18"/>
                <w:lang w:eastAsia="en-AU"/>
              </w:rPr>
              <w:t>Adult iodine thyroid blocking</w:t>
            </w:r>
            <w:r w:rsidRPr="00570ED4">
              <w:rPr>
                <w:rFonts w:eastAsia="Calibri"/>
                <w:sz w:val="18"/>
                <w:szCs w:val="18"/>
                <w:vertAlign w:val="superscript"/>
                <w:lang w:eastAsia="en-AU"/>
              </w:rPr>
              <w:t>c</w:t>
            </w:r>
          </w:p>
        </w:tc>
      </w:tr>
      <w:tr w:rsidR="00EA1751" w:rsidRPr="00570ED4" w14:paraId="2E0A30BB" w14:textId="77777777" w:rsidTr="0045411A">
        <w:trPr>
          <w:cnfStyle w:val="000000100000" w:firstRow="0" w:lastRow="0" w:firstColumn="0" w:lastColumn="0" w:oddVBand="0" w:evenVBand="0" w:oddHBand="1" w:evenHBand="0" w:firstRowFirstColumn="0" w:firstRowLastColumn="0" w:lastRowFirstColumn="0" w:lastRowLastColumn="0"/>
        </w:trPr>
        <w:tc>
          <w:tcPr>
            <w:tcW w:w="747" w:type="dxa"/>
            <w:tcBorders>
              <w:top w:val="none" w:sz="0" w:space="0" w:color="auto"/>
              <w:left w:val="none" w:sz="0" w:space="0" w:color="auto"/>
              <w:bottom w:val="none" w:sz="0" w:space="0" w:color="auto"/>
            </w:tcBorders>
            <w:vAlign w:val="center"/>
          </w:tcPr>
          <w:p w14:paraId="035C4979" w14:textId="77777777" w:rsidR="00EA1751" w:rsidRPr="00570ED4" w:rsidRDefault="00EA1751" w:rsidP="00570ED4">
            <w:pPr>
              <w:spacing w:before="60" w:after="60"/>
              <w:rPr>
                <w:rFonts w:eastAsia="Calibri"/>
                <w:sz w:val="18"/>
                <w:szCs w:val="18"/>
                <w:lang w:eastAsia="en-AU"/>
              </w:rPr>
            </w:pPr>
            <w:r w:rsidRPr="00570ED4">
              <w:rPr>
                <w:rFonts w:eastAsia="Calibri"/>
                <w:sz w:val="18"/>
                <w:szCs w:val="18"/>
                <w:lang w:eastAsia="en-AU"/>
              </w:rPr>
              <w:t>E</w:t>
            </w:r>
            <w:r w:rsidRPr="00570ED4">
              <w:rPr>
                <w:rFonts w:eastAsia="Calibri"/>
                <w:sz w:val="18"/>
                <w:szCs w:val="18"/>
                <w:vertAlign w:val="superscript"/>
                <w:lang w:eastAsia="en-AU"/>
              </w:rPr>
              <w:t>d</w:t>
            </w:r>
          </w:p>
        </w:tc>
        <w:tc>
          <w:tcPr>
            <w:tcW w:w="3328" w:type="dxa"/>
            <w:tcBorders>
              <w:top w:val="none" w:sz="0" w:space="0" w:color="auto"/>
              <w:bottom w:val="none" w:sz="0" w:space="0" w:color="auto"/>
            </w:tcBorders>
            <w:vAlign w:val="center"/>
          </w:tcPr>
          <w:p w14:paraId="067B5C03" w14:textId="77777777" w:rsidR="00EA1751" w:rsidRPr="00570ED4" w:rsidDel="00EA1751" w:rsidRDefault="00EA1751" w:rsidP="00570ED4">
            <w:pPr>
              <w:spacing w:before="60" w:after="60"/>
              <w:rPr>
                <w:rFonts w:eastAsia="Calibri"/>
                <w:sz w:val="18"/>
                <w:szCs w:val="18"/>
                <w:lang w:eastAsia="en-AU"/>
              </w:rPr>
            </w:pPr>
            <w:r w:rsidRPr="00570ED4">
              <w:rPr>
                <w:rFonts w:eastAsia="Calibri"/>
                <w:sz w:val="18"/>
                <w:szCs w:val="18"/>
                <w:lang w:eastAsia="en-AU"/>
              </w:rPr>
              <w:t>50 mSv in the first 7 days</w:t>
            </w:r>
          </w:p>
        </w:tc>
        <w:tc>
          <w:tcPr>
            <w:tcW w:w="5569" w:type="dxa"/>
            <w:gridSpan w:val="2"/>
            <w:tcBorders>
              <w:top w:val="none" w:sz="0" w:space="0" w:color="auto"/>
              <w:bottom w:val="none" w:sz="0" w:space="0" w:color="auto"/>
              <w:right w:val="none" w:sz="0" w:space="0" w:color="auto"/>
            </w:tcBorders>
            <w:vAlign w:val="center"/>
          </w:tcPr>
          <w:p w14:paraId="45858348" w14:textId="77777777" w:rsidR="00EA1751" w:rsidRPr="00570ED4" w:rsidRDefault="00EA1751" w:rsidP="00570ED4">
            <w:pPr>
              <w:spacing w:before="60" w:after="60"/>
              <w:rPr>
                <w:rFonts w:eastAsia="Calibri"/>
                <w:sz w:val="18"/>
                <w:szCs w:val="18"/>
                <w:lang w:eastAsia="en-AU"/>
              </w:rPr>
            </w:pPr>
            <w:r w:rsidRPr="00570ED4">
              <w:rPr>
                <w:rFonts w:eastAsia="Calibri"/>
                <w:sz w:val="18"/>
                <w:szCs w:val="18"/>
                <w:lang w:eastAsia="en-AU"/>
              </w:rPr>
              <w:t>Evacuation</w:t>
            </w:r>
          </w:p>
        </w:tc>
      </w:tr>
      <w:tr w:rsidR="00F16DF6" w:rsidRPr="00570ED4" w14:paraId="0FB7D055" w14:textId="77777777" w:rsidTr="0045411A">
        <w:tc>
          <w:tcPr>
            <w:tcW w:w="747" w:type="dxa"/>
            <w:vAlign w:val="center"/>
          </w:tcPr>
          <w:p w14:paraId="57FC4C06" w14:textId="77777777" w:rsidR="00F16DF6" w:rsidRPr="00570ED4" w:rsidRDefault="00F16DF6" w:rsidP="00570ED4">
            <w:pPr>
              <w:spacing w:before="60" w:after="60"/>
              <w:rPr>
                <w:rFonts w:eastAsia="Calibri"/>
                <w:sz w:val="18"/>
                <w:szCs w:val="18"/>
                <w:lang w:eastAsia="en-AU"/>
              </w:rPr>
            </w:pPr>
            <w:r w:rsidRPr="00570ED4">
              <w:rPr>
                <w:rFonts w:eastAsia="Calibri"/>
                <w:sz w:val="18"/>
                <w:szCs w:val="18"/>
                <w:lang w:eastAsia="en-AU"/>
              </w:rPr>
              <w:t>E</w:t>
            </w:r>
            <w:r w:rsidRPr="00570ED4">
              <w:rPr>
                <w:rFonts w:eastAsia="Calibri"/>
                <w:sz w:val="18"/>
                <w:szCs w:val="18"/>
                <w:vertAlign w:val="superscript"/>
                <w:lang w:eastAsia="en-AU"/>
              </w:rPr>
              <w:t>d</w:t>
            </w:r>
          </w:p>
        </w:tc>
        <w:tc>
          <w:tcPr>
            <w:tcW w:w="3328" w:type="dxa"/>
            <w:vAlign w:val="center"/>
          </w:tcPr>
          <w:p w14:paraId="04FD7712" w14:textId="77777777" w:rsidR="00F16DF6" w:rsidRPr="00570ED4" w:rsidRDefault="00F16DF6" w:rsidP="00570ED4">
            <w:pPr>
              <w:tabs>
                <w:tab w:val="left" w:pos="683"/>
              </w:tabs>
              <w:spacing w:before="60" w:after="60"/>
              <w:rPr>
                <w:rFonts w:eastAsia="Calibri"/>
                <w:sz w:val="18"/>
                <w:szCs w:val="18"/>
                <w:lang w:eastAsia="en-AU"/>
              </w:rPr>
            </w:pPr>
            <w:r w:rsidRPr="00570ED4">
              <w:rPr>
                <w:rFonts w:eastAsia="Calibri"/>
                <w:sz w:val="18"/>
                <w:szCs w:val="18"/>
                <w:lang w:eastAsia="en-AU"/>
              </w:rPr>
              <w:t>10 mSv in the first 7 days</w:t>
            </w:r>
          </w:p>
        </w:tc>
        <w:tc>
          <w:tcPr>
            <w:tcW w:w="5569" w:type="dxa"/>
            <w:gridSpan w:val="2"/>
            <w:vMerge w:val="restart"/>
            <w:vAlign w:val="center"/>
          </w:tcPr>
          <w:p w14:paraId="0ACDAECE" w14:textId="77777777" w:rsidR="00F16DF6" w:rsidRPr="00570ED4" w:rsidRDefault="00F16DF6" w:rsidP="00570ED4">
            <w:pPr>
              <w:spacing w:before="60" w:after="60"/>
              <w:rPr>
                <w:rFonts w:eastAsia="Calibri"/>
                <w:sz w:val="18"/>
                <w:szCs w:val="18"/>
                <w:lang w:eastAsia="en-AU"/>
              </w:rPr>
            </w:pPr>
            <w:r w:rsidRPr="00570ED4">
              <w:rPr>
                <w:rFonts w:eastAsia="Calibri"/>
                <w:sz w:val="18"/>
                <w:szCs w:val="18"/>
                <w:lang w:eastAsia="en-AU"/>
              </w:rPr>
              <w:t>Sheltering</w:t>
            </w:r>
            <w:r w:rsidRPr="00570ED4">
              <w:rPr>
                <w:rFonts w:eastAsia="Calibri"/>
                <w:sz w:val="18"/>
                <w:szCs w:val="18"/>
                <w:vertAlign w:val="superscript"/>
                <w:lang w:eastAsia="en-AU"/>
              </w:rPr>
              <w:t>e</w:t>
            </w:r>
            <w:r w:rsidR="00077454" w:rsidRPr="00570ED4">
              <w:rPr>
                <w:rFonts w:eastAsia="Calibri"/>
                <w:sz w:val="18"/>
                <w:szCs w:val="18"/>
                <w:lang w:eastAsia="en-AU"/>
              </w:rPr>
              <w:t>;</w:t>
            </w:r>
            <w:r w:rsidRPr="00570ED4">
              <w:rPr>
                <w:rFonts w:eastAsia="Calibri"/>
                <w:sz w:val="18"/>
                <w:szCs w:val="18"/>
                <w:lang w:eastAsia="en-AU"/>
              </w:rPr>
              <w:t xml:space="preserve"> prevention of inadvertent ingestion; restrictions on food, milk and drinking water</w:t>
            </w:r>
            <w:r w:rsidRPr="00570ED4">
              <w:rPr>
                <w:rFonts w:eastAsia="Calibri"/>
                <w:sz w:val="18"/>
                <w:szCs w:val="18"/>
                <w:vertAlign w:val="superscript"/>
                <w:lang w:eastAsia="en-AU"/>
              </w:rPr>
              <w:t>g</w:t>
            </w:r>
            <w:r w:rsidRPr="00570ED4">
              <w:rPr>
                <w:rFonts w:eastAsia="Calibri"/>
                <w:sz w:val="18"/>
                <w:szCs w:val="18"/>
                <w:lang w:eastAsia="en-AU"/>
              </w:rPr>
              <w:t xml:space="preserve"> and restrictions on the food chain and water supply; restrictions on commodities other than food; contamination control; decontamination; registration; reassurance of the public</w:t>
            </w:r>
          </w:p>
        </w:tc>
      </w:tr>
      <w:tr w:rsidR="00F16DF6" w:rsidRPr="00570ED4" w14:paraId="5E310C91" w14:textId="77777777" w:rsidTr="0045411A">
        <w:trPr>
          <w:cnfStyle w:val="000000100000" w:firstRow="0" w:lastRow="0" w:firstColumn="0" w:lastColumn="0" w:oddVBand="0" w:evenVBand="0" w:oddHBand="1" w:evenHBand="0" w:firstRowFirstColumn="0" w:firstRowLastColumn="0" w:lastRowFirstColumn="0" w:lastRowLastColumn="0"/>
        </w:trPr>
        <w:tc>
          <w:tcPr>
            <w:tcW w:w="747" w:type="dxa"/>
            <w:tcBorders>
              <w:top w:val="none" w:sz="0" w:space="0" w:color="auto"/>
              <w:left w:val="none" w:sz="0" w:space="0" w:color="auto"/>
              <w:bottom w:val="none" w:sz="0" w:space="0" w:color="auto"/>
            </w:tcBorders>
            <w:vAlign w:val="center"/>
          </w:tcPr>
          <w:p w14:paraId="19C008E6" w14:textId="77777777" w:rsidR="00F16DF6" w:rsidRPr="00570ED4" w:rsidRDefault="00F16DF6" w:rsidP="00570ED4">
            <w:pPr>
              <w:spacing w:before="60" w:after="60"/>
              <w:rPr>
                <w:rFonts w:eastAsia="Calibri"/>
                <w:sz w:val="18"/>
                <w:szCs w:val="18"/>
                <w:lang w:eastAsia="en-AU"/>
              </w:rPr>
            </w:pPr>
            <w:r w:rsidRPr="00570ED4">
              <w:rPr>
                <w:rFonts w:eastAsia="Calibri"/>
                <w:i/>
                <w:sz w:val="18"/>
                <w:szCs w:val="18"/>
                <w:lang w:eastAsia="en-AU"/>
              </w:rPr>
              <w:t>H</w:t>
            </w:r>
            <w:r w:rsidRPr="00570ED4">
              <w:rPr>
                <w:rFonts w:eastAsia="Calibri"/>
                <w:sz w:val="18"/>
                <w:szCs w:val="18"/>
                <w:vertAlign w:val="subscript"/>
                <w:lang w:eastAsia="en-AU"/>
              </w:rPr>
              <w:t>fetus</w:t>
            </w:r>
            <w:r w:rsidRPr="00570ED4">
              <w:rPr>
                <w:rFonts w:eastAsia="Calibri"/>
                <w:sz w:val="18"/>
                <w:szCs w:val="18"/>
                <w:vertAlign w:val="superscript"/>
                <w:lang w:eastAsia="en-AU"/>
              </w:rPr>
              <w:t>f</w:t>
            </w:r>
          </w:p>
        </w:tc>
        <w:tc>
          <w:tcPr>
            <w:tcW w:w="3328" w:type="dxa"/>
            <w:tcBorders>
              <w:top w:val="none" w:sz="0" w:space="0" w:color="auto"/>
              <w:bottom w:val="none" w:sz="0" w:space="0" w:color="auto"/>
            </w:tcBorders>
            <w:vAlign w:val="center"/>
          </w:tcPr>
          <w:p w14:paraId="772225FC" w14:textId="77777777" w:rsidR="00F16DF6" w:rsidRPr="00570ED4" w:rsidRDefault="00F16DF6" w:rsidP="00570ED4">
            <w:pPr>
              <w:spacing w:before="60" w:after="60"/>
              <w:rPr>
                <w:rFonts w:eastAsia="Calibri"/>
                <w:sz w:val="18"/>
                <w:szCs w:val="18"/>
                <w:lang w:eastAsia="en-AU"/>
              </w:rPr>
            </w:pPr>
            <w:r w:rsidRPr="00570ED4">
              <w:rPr>
                <w:rFonts w:eastAsia="Calibri"/>
                <w:sz w:val="18"/>
                <w:szCs w:val="18"/>
                <w:lang w:eastAsia="en-AU"/>
              </w:rPr>
              <w:t>10 mSv in the first 7 days</w:t>
            </w:r>
          </w:p>
        </w:tc>
        <w:tc>
          <w:tcPr>
            <w:tcW w:w="5569" w:type="dxa"/>
            <w:gridSpan w:val="2"/>
            <w:vMerge/>
            <w:tcBorders>
              <w:top w:val="none" w:sz="0" w:space="0" w:color="auto"/>
              <w:bottom w:val="none" w:sz="0" w:space="0" w:color="auto"/>
              <w:right w:val="none" w:sz="0" w:space="0" w:color="auto"/>
            </w:tcBorders>
            <w:vAlign w:val="center"/>
          </w:tcPr>
          <w:p w14:paraId="74182ADB" w14:textId="77777777" w:rsidR="00F16DF6" w:rsidRPr="00570ED4" w:rsidRDefault="00F16DF6" w:rsidP="00570ED4">
            <w:pPr>
              <w:spacing w:before="60" w:after="60"/>
              <w:rPr>
                <w:rFonts w:eastAsia="Calibri"/>
                <w:sz w:val="18"/>
                <w:szCs w:val="18"/>
                <w:lang w:eastAsia="en-AU"/>
              </w:rPr>
            </w:pPr>
          </w:p>
        </w:tc>
      </w:tr>
      <w:tr w:rsidR="00D76A84" w:rsidRPr="00570ED4" w14:paraId="23F44CD6" w14:textId="77777777" w:rsidTr="00094ACC">
        <w:tc>
          <w:tcPr>
            <w:tcW w:w="9644" w:type="dxa"/>
            <w:gridSpan w:val="4"/>
            <w:shd w:val="clear" w:color="auto" w:fill="31A131"/>
            <w:vAlign w:val="center"/>
          </w:tcPr>
          <w:p w14:paraId="1ABBFE01" w14:textId="77777777" w:rsidR="00F16DF6" w:rsidRPr="00570ED4" w:rsidRDefault="00F16DF6" w:rsidP="00570ED4">
            <w:pPr>
              <w:spacing w:before="60" w:after="60"/>
              <w:rPr>
                <w:rFonts w:eastAsia="Calibri"/>
                <w:color w:val="FFFFFF" w:themeColor="background1"/>
                <w:sz w:val="18"/>
                <w:szCs w:val="18"/>
                <w:lang w:eastAsia="en-AU"/>
              </w:rPr>
            </w:pPr>
            <w:r w:rsidRPr="00570ED4">
              <w:rPr>
                <w:rFonts w:eastAsia="Calibri"/>
                <w:color w:val="FFFFFF" w:themeColor="background1"/>
                <w:sz w:val="18"/>
                <w:szCs w:val="18"/>
                <w:lang w:eastAsia="en-AU"/>
              </w:rPr>
              <w:t>Projected dose that exceeds the following generic criteria:</w:t>
            </w:r>
          </w:p>
          <w:p w14:paraId="390C3259" w14:textId="77777777" w:rsidR="00F16DF6" w:rsidRPr="00570ED4" w:rsidRDefault="00F16DF6" w:rsidP="00570ED4">
            <w:pPr>
              <w:spacing w:before="60" w:after="60"/>
              <w:rPr>
                <w:rFonts w:eastAsia="Calibri"/>
                <w:sz w:val="18"/>
                <w:szCs w:val="18"/>
                <w:lang w:eastAsia="en-AU"/>
              </w:rPr>
            </w:pPr>
            <w:r w:rsidRPr="00570ED4">
              <w:rPr>
                <w:rFonts w:eastAsia="Calibri"/>
                <w:color w:val="FFFFFF" w:themeColor="background1"/>
                <w:sz w:val="18"/>
                <w:szCs w:val="18"/>
                <w:lang w:eastAsia="en-AU"/>
              </w:rPr>
              <w:t>Take early protective actions and other response actions</w:t>
            </w:r>
          </w:p>
        </w:tc>
      </w:tr>
      <w:tr w:rsidR="00F16DF6" w:rsidRPr="00570ED4" w14:paraId="2AC6C0E3" w14:textId="77777777" w:rsidTr="0045411A">
        <w:trPr>
          <w:cnfStyle w:val="000000100000" w:firstRow="0" w:lastRow="0" w:firstColumn="0" w:lastColumn="0" w:oddVBand="0" w:evenVBand="0" w:oddHBand="1" w:evenHBand="0" w:firstRowFirstColumn="0" w:firstRowLastColumn="0" w:lastRowFirstColumn="0" w:lastRowLastColumn="0"/>
          <w:trHeight w:val="335"/>
        </w:trPr>
        <w:tc>
          <w:tcPr>
            <w:tcW w:w="747" w:type="dxa"/>
            <w:tcBorders>
              <w:top w:val="none" w:sz="0" w:space="0" w:color="auto"/>
              <w:left w:val="none" w:sz="0" w:space="0" w:color="auto"/>
              <w:bottom w:val="none" w:sz="0" w:space="0" w:color="auto"/>
            </w:tcBorders>
            <w:vAlign w:val="center"/>
          </w:tcPr>
          <w:p w14:paraId="6E3472AC" w14:textId="77777777" w:rsidR="00F16DF6" w:rsidRPr="00570ED4" w:rsidRDefault="00F16DF6" w:rsidP="00570ED4">
            <w:pPr>
              <w:spacing w:before="60" w:after="60"/>
              <w:rPr>
                <w:rFonts w:eastAsia="Calibri"/>
                <w:sz w:val="18"/>
                <w:szCs w:val="18"/>
                <w:lang w:eastAsia="en-AU"/>
              </w:rPr>
            </w:pPr>
            <w:r w:rsidRPr="00570ED4">
              <w:rPr>
                <w:rFonts w:eastAsia="Calibri"/>
                <w:i/>
                <w:sz w:val="18"/>
                <w:szCs w:val="18"/>
                <w:lang w:eastAsia="en-AU"/>
              </w:rPr>
              <w:t>E</w:t>
            </w:r>
            <w:r w:rsidRPr="00570ED4">
              <w:rPr>
                <w:rFonts w:eastAsia="Calibri"/>
                <w:sz w:val="18"/>
                <w:szCs w:val="18"/>
                <w:vertAlign w:val="superscript"/>
                <w:lang w:eastAsia="en-AU"/>
              </w:rPr>
              <w:t>d</w:t>
            </w:r>
          </w:p>
        </w:tc>
        <w:tc>
          <w:tcPr>
            <w:tcW w:w="3328" w:type="dxa"/>
            <w:tcBorders>
              <w:top w:val="none" w:sz="0" w:space="0" w:color="auto"/>
              <w:bottom w:val="none" w:sz="0" w:space="0" w:color="auto"/>
            </w:tcBorders>
            <w:vAlign w:val="center"/>
          </w:tcPr>
          <w:p w14:paraId="6D2034E1" w14:textId="77777777" w:rsidR="00F16DF6" w:rsidRPr="00570ED4" w:rsidRDefault="0097497A" w:rsidP="00570ED4">
            <w:pPr>
              <w:spacing w:before="60" w:after="60"/>
              <w:rPr>
                <w:rFonts w:eastAsia="Calibri"/>
                <w:sz w:val="18"/>
                <w:szCs w:val="18"/>
                <w:lang w:eastAsia="en-AU"/>
              </w:rPr>
            </w:pPr>
            <w:r w:rsidRPr="00570ED4">
              <w:rPr>
                <w:rFonts w:eastAsia="Calibri"/>
                <w:sz w:val="18"/>
                <w:szCs w:val="18"/>
                <w:lang w:eastAsia="en-AU"/>
              </w:rPr>
              <w:t>5</w:t>
            </w:r>
            <w:r w:rsidR="00F16DF6" w:rsidRPr="00570ED4">
              <w:rPr>
                <w:rFonts w:eastAsia="Calibri"/>
                <w:sz w:val="18"/>
                <w:szCs w:val="18"/>
                <w:lang w:eastAsia="en-AU"/>
              </w:rPr>
              <w:t>0 mSv in the first year</w:t>
            </w:r>
          </w:p>
        </w:tc>
        <w:tc>
          <w:tcPr>
            <w:tcW w:w="5569" w:type="dxa"/>
            <w:gridSpan w:val="2"/>
            <w:tcBorders>
              <w:top w:val="none" w:sz="0" w:space="0" w:color="auto"/>
              <w:bottom w:val="none" w:sz="0" w:space="0" w:color="auto"/>
              <w:right w:val="none" w:sz="0" w:space="0" w:color="auto"/>
            </w:tcBorders>
            <w:vAlign w:val="center"/>
          </w:tcPr>
          <w:p w14:paraId="07999A72" w14:textId="77777777" w:rsidR="00F16DF6" w:rsidRPr="00570ED4" w:rsidRDefault="00ED7E7A" w:rsidP="00570ED4">
            <w:pPr>
              <w:spacing w:before="60" w:after="60"/>
              <w:rPr>
                <w:rFonts w:eastAsia="Calibri"/>
                <w:sz w:val="18"/>
                <w:szCs w:val="18"/>
                <w:lang w:eastAsia="en-AU"/>
              </w:rPr>
            </w:pPr>
            <w:r w:rsidRPr="00570ED4">
              <w:rPr>
                <w:rFonts w:eastAsia="Calibri"/>
                <w:sz w:val="18"/>
                <w:szCs w:val="18"/>
                <w:lang w:eastAsia="en-AU"/>
              </w:rPr>
              <w:t>Temporary relocation</w:t>
            </w:r>
          </w:p>
        </w:tc>
      </w:tr>
      <w:tr w:rsidR="00ED7E7A" w:rsidRPr="00570ED4" w14:paraId="4287EC5C" w14:textId="77777777" w:rsidTr="0045411A">
        <w:tc>
          <w:tcPr>
            <w:tcW w:w="747" w:type="dxa"/>
            <w:vAlign w:val="center"/>
          </w:tcPr>
          <w:p w14:paraId="25E28428" w14:textId="77777777" w:rsidR="00ED7E7A" w:rsidRPr="00570ED4" w:rsidRDefault="00ED7E7A" w:rsidP="00570ED4">
            <w:pPr>
              <w:spacing w:before="60" w:after="60"/>
              <w:rPr>
                <w:rFonts w:eastAsia="Calibri"/>
                <w:i/>
                <w:sz w:val="18"/>
                <w:szCs w:val="18"/>
                <w:lang w:eastAsia="en-AU"/>
              </w:rPr>
            </w:pPr>
            <w:r w:rsidRPr="00570ED4">
              <w:rPr>
                <w:rFonts w:eastAsia="Calibri"/>
                <w:i/>
                <w:sz w:val="18"/>
                <w:szCs w:val="18"/>
                <w:lang w:eastAsia="en-AU"/>
              </w:rPr>
              <w:t>E</w:t>
            </w:r>
            <w:r w:rsidRPr="00570ED4">
              <w:rPr>
                <w:rFonts w:eastAsia="Calibri"/>
                <w:i/>
                <w:sz w:val="18"/>
                <w:szCs w:val="18"/>
                <w:vertAlign w:val="superscript"/>
                <w:lang w:eastAsia="en-AU"/>
              </w:rPr>
              <w:t>d</w:t>
            </w:r>
          </w:p>
        </w:tc>
        <w:tc>
          <w:tcPr>
            <w:tcW w:w="3328" w:type="dxa"/>
            <w:vAlign w:val="center"/>
          </w:tcPr>
          <w:p w14:paraId="7DF4B524" w14:textId="77777777" w:rsidR="00ED7E7A" w:rsidRPr="00570ED4" w:rsidRDefault="00ED7E7A" w:rsidP="00570ED4">
            <w:pPr>
              <w:spacing w:before="60" w:after="60"/>
              <w:rPr>
                <w:rFonts w:eastAsia="Calibri"/>
                <w:sz w:val="18"/>
                <w:szCs w:val="18"/>
                <w:lang w:eastAsia="en-AU"/>
              </w:rPr>
            </w:pPr>
            <w:r w:rsidRPr="00570ED4">
              <w:rPr>
                <w:rFonts w:eastAsia="Calibri"/>
                <w:sz w:val="18"/>
                <w:szCs w:val="18"/>
                <w:lang w:eastAsia="en-AU"/>
              </w:rPr>
              <w:t>10 mSv in the first year</w:t>
            </w:r>
          </w:p>
        </w:tc>
        <w:tc>
          <w:tcPr>
            <w:tcW w:w="5569" w:type="dxa"/>
            <w:gridSpan w:val="2"/>
            <w:vMerge w:val="restart"/>
            <w:vAlign w:val="center"/>
          </w:tcPr>
          <w:p w14:paraId="2FD61247" w14:textId="77777777" w:rsidR="00ED7E7A" w:rsidRPr="00570ED4" w:rsidRDefault="00ED7E7A" w:rsidP="00570ED4">
            <w:pPr>
              <w:spacing w:before="60" w:after="60"/>
              <w:rPr>
                <w:rFonts w:eastAsia="Calibri"/>
                <w:sz w:val="18"/>
                <w:szCs w:val="18"/>
                <w:lang w:eastAsia="en-AU"/>
              </w:rPr>
            </w:pPr>
            <w:r w:rsidRPr="00570ED4">
              <w:rPr>
                <w:rFonts w:eastAsia="Calibri"/>
                <w:sz w:val="18"/>
                <w:szCs w:val="18"/>
                <w:lang w:eastAsia="en-AU"/>
              </w:rPr>
              <w:t>Prevention of inadvertent ingestion; restrictions on food, milk and drinking water</w:t>
            </w:r>
            <w:r w:rsidRPr="00570ED4">
              <w:rPr>
                <w:rFonts w:eastAsia="Calibri"/>
                <w:sz w:val="18"/>
                <w:szCs w:val="18"/>
                <w:vertAlign w:val="superscript"/>
                <w:lang w:eastAsia="en-AU"/>
              </w:rPr>
              <w:t>g</w:t>
            </w:r>
            <w:r w:rsidRPr="00570ED4">
              <w:rPr>
                <w:rFonts w:eastAsia="Calibri"/>
                <w:sz w:val="18"/>
                <w:szCs w:val="18"/>
                <w:lang w:eastAsia="en-AU"/>
              </w:rPr>
              <w:t xml:space="preserve"> and restrictions on the food chain and water supply; restrictions on commodities other than food; contamination control; decontamination; registration; reassurance of the public</w:t>
            </w:r>
          </w:p>
        </w:tc>
      </w:tr>
      <w:tr w:rsidR="00ED7E7A" w:rsidRPr="00570ED4" w14:paraId="35055D83" w14:textId="77777777" w:rsidTr="0045411A">
        <w:trPr>
          <w:cnfStyle w:val="000000100000" w:firstRow="0" w:lastRow="0" w:firstColumn="0" w:lastColumn="0" w:oddVBand="0" w:evenVBand="0" w:oddHBand="1" w:evenHBand="0" w:firstRowFirstColumn="0" w:firstRowLastColumn="0" w:lastRowFirstColumn="0" w:lastRowLastColumn="0"/>
        </w:trPr>
        <w:tc>
          <w:tcPr>
            <w:tcW w:w="747" w:type="dxa"/>
            <w:tcBorders>
              <w:top w:val="none" w:sz="0" w:space="0" w:color="auto"/>
              <w:left w:val="none" w:sz="0" w:space="0" w:color="auto"/>
              <w:bottom w:val="none" w:sz="0" w:space="0" w:color="auto"/>
            </w:tcBorders>
            <w:vAlign w:val="center"/>
          </w:tcPr>
          <w:p w14:paraId="73835298" w14:textId="77777777" w:rsidR="00ED7E7A" w:rsidRPr="00570ED4" w:rsidRDefault="00ED7E7A" w:rsidP="00570ED4">
            <w:pPr>
              <w:spacing w:before="60" w:after="60"/>
              <w:rPr>
                <w:rFonts w:eastAsia="Calibri"/>
                <w:sz w:val="18"/>
                <w:szCs w:val="18"/>
                <w:lang w:eastAsia="en-AU"/>
              </w:rPr>
            </w:pPr>
            <w:r w:rsidRPr="00570ED4">
              <w:rPr>
                <w:rFonts w:eastAsia="Calibri"/>
                <w:i/>
                <w:sz w:val="18"/>
                <w:szCs w:val="18"/>
                <w:lang w:eastAsia="en-AU"/>
              </w:rPr>
              <w:t>H</w:t>
            </w:r>
            <w:r w:rsidRPr="00570ED4">
              <w:rPr>
                <w:rFonts w:eastAsia="Calibri"/>
                <w:sz w:val="18"/>
                <w:szCs w:val="18"/>
                <w:vertAlign w:val="subscript"/>
                <w:lang w:eastAsia="en-AU"/>
              </w:rPr>
              <w:t>fetus</w:t>
            </w:r>
            <w:r w:rsidRPr="00570ED4">
              <w:rPr>
                <w:rFonts w:eastAsia="Calibri"/>
                <w:sz w:val="18"/>
                <w:szCs w:val="18"/>
                <w:vertAlign w:val="superscript"/>
                <w:lang w:eastAsia="en-AU"/>
              </w:rPr>
              <w:t>f</w:t>
            </w:r>
          </w:p>
        </w:tc>
        <w:tc>
          <w:tcPr>
            <w:tcW w:w="3328" w:type="dxa"/>
            <w:tcBorders>
              <w:top w:val="none" w:sz="0" w:space="0" w:color="auto"/>
              <w:bottom w:val="none" w:sz="0" w:space="0" w:color="auto"/>
            </w:tcBorders>
            <w:vAlign w:val="center"/>
          </w:tcPr>
          <w:p w14:paraId="100494DF" w14:textId="77777777" w:rsidR="00ED7E7A" w:rsidRPr="00570ED4" w:rsidRDefault="00ED7E7A" w:rsidP="00570ED4">
            <w:pPr>
              <w:spacing w:before="60" w:after="60"/>
              <w:rPr>
                <w:rFonts w:eastAsia="Calibri"/>
                <w:sz w:val="18"/>
                <w:szCs w:val="18"/>
                <w:lang w:eastAsia="en-AU"/>
              </w:rPr>
            </w:pPr>
            <w:r w:rsidRPr="00570ED4">
              <w:rPr>
                <w:rFonts w:eastAsia="Calibri"/>
                <w:sz w:val="18"/>
                <w:szCs w:val="18"/>
                <w:lang w:eastAsia="en-AU"/>
              </w:rPr>
              <w:t>10 mSv for the full period of in utero development</w:t>
            </w:r>
          </w:p>
        </w:tc>
        <w:tc>
          <w:tcPr>
            <w:tcW w:w="5569" w:type="dxa"/>
            <w:gridSpan w:val="2"/>
            <w:vMerge/>
            <w:tcBorders>
              <w:top w:val="none" w:sz="0" w:space="0" w:color="auto"/>
              <w:bottom w:val="none" w:sz="0" w:space="0" w:color="auto"/>
              <w:right w:val="none" w:sz="0" w:space="0" w:color="auto"/>
            </w:tcBorders>
            <w:vAlign w:val="center"/>
          </w:tcPr>
          <w:p w14:paraId="1ACFE809" w14:textId="77777777" w:rsidR="00ED7E7A" w:rsidRPr="00570ED4" w:rsidRDefault="00ED7E7A" w:rsidP="00570ED4">
            <w:pPr>
              <w:spacing w:before="60" w:after="60"/>
              <w:rPr>
                <w:rFonts w:eastAsia="Calibri"/>
                <w:sz w:val="18"/>
                <w:szCs w:val="18"/>
                <w:lang w:eastAsia="en-AU"/>
              </w:rPr>
            </w:pPr>
          </w:p>
        </w:tc>
      </w:tr>
      <w:tr w:rsidR="00D76A84" w:rsidRPr="00570ED4" w14:paraId="58CAC30E" w14:textId="77777777" w:rsidTr="00094ACC">
        <w:tc>
          <w:tcPr>
            <w:tcW w:w="9644" w:type="dxa"/>
            <w:gridSpan w:val="4"/>
            <w:shd w:val="clear" w:color="auto" w:fill="31A131"/>
            <w:vAlign w:val="center"/>
          </w:tcPr>
          <w:p w14:paraId="29E145EE" w14:textId="77777777" w:rsidR="00D76A84" w:rsidRPr="00570ED4" w:rsidRDefault="00D76A84" w:rsidP="00570ED4">
            <w:pPr>
              <w:spacing w:before="60" w:after="60"/>
              <w:rPr>
                <w:rFonts w:eastAsia="Calibri"/>
                <w:color w:val="FFFFFF" w:themeColor="background1"/>
                <w:sz w:val="18"/>
                <w:szCs w:val="18"/>
                <w:lang w:eastAsia="en-AU"/>
              </w:rPr>
            </w:pPr>
            <w:r w:rsidRPr="00570ED4">
              <w:rPr>
                <w:rFonts w:eastAsia="Calibri"/>
                <w:color w:val="FFFFFF" w:themeColor="background1"/>
                <w:sz w:val="18"/>
                <w:szCs w:val="18"/>
                <w:lang w:eastAsia="en-AU"/>
              </w:rPr>
              <w:t>Dose that has been received and that exceeds the following generic criteria:</w:t>
            </w:r>
          </w:p>
          <w:p w14:paraId="42447F0C" w14:textId="77777777" w:rsidR="00D76A84" w:rsidRPr="00570ED4" w:rsidRDefault="00D76A84" w:rsidP="00570ED4">
            <w:pPr>
              <w:spacing w:before="60" w:after="60"/>
              <w:rPr>
                <w:rFonts w:eastAsia="Calibri"/>
                <w:sz w:val="18"/>
                <w:szCs w:val="18"/>
                <w:lang w:eastAsia="en-AU"/>
              </w:rPr>
            </w:pPr>
            <w:r w:rsidRPr="00570ED4">
              <w:rPr>
                <w:rFonts w:eastAsia="Calibri"/>
                <w:color w:val="FFFFFF" w:themeColor="background1"/>
                <w:sz w:val="18"/>
                <w:szCs w:val="18"/>
                <w:lang w:eastAsia="en-AU"/>
              </w:rPr>
              <w:t>Take longer term medical actions to detect and to effectively treat radiation induced health effects</w:t>
            </w:r>
          </w:p>
        </w:tc>
      </w:tr>
      <w:tr w:rsidR="00D76A84" w:rsidRPr="00570ED4" w14:paraId="6E08A8C8" w14:textId="77777777" w:rsidTr="0045411A">
        <w:trPr>
          <w:cnfStyle w:val="000000100000" w:firstRow="0" w:lastRow="0" w:firstColumn="0" w:lastColumn="0" w:oddVBand="0" w:evenVBand="0" w:oddHBand="1" w:evenHBand="0" w:firstRowFirstColumn="0" w:firstRowLastColumn="0" w:lastRowFirstColumn="0" w:lastRowLastColumn="0"/>
        </w:trPr>
        <w:tc>
          <w:tcPr>
            <w:tcW w:w="747" w:type="dxa"/>
            <w:tcBorders>
              <w:top w:val="none" w:sz="0" w:space="0" w:color="auto"/>
              <w:left w:val="none" w:sz="0" w:space="0" w:color="auto"/>
              <w:bottom w:val="none" w:sz="0" w:space="0" w:color="auto"/>
            </w:tcBorders>
            <w:vAlign w:val="center"/>
          </w:tcPr>
          <w:p w14:paraId="75A9C5CD" w14:textId="77777777" w:rsidR="00D76A84" w:rsidRPr="00570ED4" w:rsidRDefault="00D76A84" w:rsidP="00570ED4">
            <w:pPr>
              <w:spacing w:before="60" w:after="60"/>
              <w:rPr>
                <w:rFonts w:eastAsia="Calibri"/>
                <w:sz w:val="18"/>
                <w:szCs w:val="18"/>
                <w:lang w:eastAsia="en-AU"/>
              </w:rPr>
            </w:pPr>
            <w:r w:rsidRPr="00570ED4">
              <w:rPr>
                <w:rFonts w:eastAsia="Calibri"/>
                <w:sz w:val="18"/>
                <w:szCs w:val="18"/>
                <w:lang w:eastAsia="en-AU"/>
              </w:rPr>
              <w:t>E</w:t>
            </w:r>
            <w:r w:rsidRPr="00570ED4">
              <w:rPr>
                <w:rFonts w:eastAsia="Calibri"/>
                <w:sz w:val="18"/>
                <w:szCs w:val="18"/>
                <w:vertAlign w:val="superscript"/>
                <w:lang w:eastAsia="en-AU"/>
              </w:rPr>
              <w:t>d</w:t>
            </w:r>
          </w:p>
        </w:tc>
        <w:tc>
          <w:tcPr>
            <w:tcW w:w="3328" w:type="dxa"/>
            <w:tcBorders>
              <w:top w:val="none" w:sz="0" w:space="0" w:color="auto"/>
              <w:bottom w:val="none" w:sz="0" w:space="0" w:color="auto"/>
            </w:tcBorders>
            <w:vAlign w:val="center"/>
          </w:tcPr>
          <w:p w14:paraId="0D1641E3" w14:textId="77777777" w:rsidR="00D76A84" w:rsidRPr="00570ED4" w:rsidRDefault="00D76A84" w:rsidP="00570ED4">
            <w:pPr>
              <w:spacing w:before="60" w:after="60"/>
              <w:rPr>
                <w:rFonts w:eastAsia="Calibri"/>
                <w:sz w:val="18"/>
                <w:szCs w:val="18"/>
                <w:lang w:eastAsia="en-AU"/>
              </w:rPr>
            </w:pPr>
            <w:r w:rsidRPr="00570ED4">
              <w:rPr>
                <w:rFonts w:eastAsia="Calibri"/>
                <w:sz w:val="18"/>
                <w:szCs w:val="18"/>
                <w:lang w:eastAsia="en-AU"/>
              </w:rPr>
              <w:t>50 mSv in a month</w:t>
            </w:r>
          </w:p>
        </w:tc>
        <w:tc>
          <w:tcPr>
            <w:tcW w:w="5569" w:type="dxa"/>
            <w:gridSpan w:val="2"/>
            <w:tcBorders>
              <w:top w:val="none" w:sz="0" w:space="0" w:color="auto"/>
              <w:bottom w:val="none" w:sz="0" w:space="0" w:color="auto"/>
              <w:right w:val="none" w:sz="0" w:space="0" w:color="auto"/>
            </w:tcBorders>
            <w:vAlign w:val="center"/>
          </w:tcPr>
          <w:p w14:paraId="29EA510C" w14:textId="77777777" w:rsidR="00D76A84" w:rsidRPr="00570ED4" w:rsidRDefault="00D76A84" w:rsidP="00570ED4">
            <w:pPr>
              <w:spacing w:before="60" w:after="60"/>
              <w:rPr>
                <w:rFonts w:eastAsia="Calibri"/>
                <w:sz w:val="18"/>
                <w:szCs w:val="18"/>
                <w:lang w:eastAsia="en-AU"/>
              </w:rPr>
            </w:pPr>
            <w:r w:rsidRPr="00570ED4">
              <w:rPr>
                <w:rFonts w:eastAsia="Calibri"/>
                <w:sz w:val="18"/>
                <w:szCs w:val="18"/>
                <w:lang w:eastAsia="en-AU"/>
              </w:rPr>
              <w:t>Health screening based on equivalent doses to</w:t>
            </w:r>
          </w:p>
          <w:p w14:paraId="1D33F9F3" w14:textId="42ADAD36" w:rsidR="00D76A84" w:rsidRPr="00570ED4" w:rsidRDefault="00D76A84" w:rsidP="00F97A13">
            <w:pPr>
              <w:spacing w:before="60" w:after="60"/>
              <w:rPr>
                <w:rFonts w:eastAsia="Calibri"/>
                <w:sz w:val="18"/>
                <w:szCs w:val="18"/>
                <w:lang w:eastAsia="en-AU"/>
              </w:rPr>
            </w:pPr>
            <w:r w:rsidRPr="00570ED4">
              <w:rPr>
                <w:rFonts w:eastAsia="Calibri"/>
                <w:sz w:val="18"/>
                <w:szCs w:val="18"/>
                <w:lang w:eastAsia="en-AU"/>
              </w:rPr>
              <w:t>specific radiosensitive organs (as a basis for longer term medical follow</w:t>
            </w:r>
            <w:r w:rsidR="00F97A13">
              <w:rPr>
                <w:rFonts w:eastAsia="Calibri"/>
                <w:sz w:val="18"/>
                <w:szCs w:val="18"/>
                <w:lang w:eastAsia="en-AU"/>
              </w:rPr>
              <w:noBreakHyphen/>
            </w:r>
            <w:r w:rsidRPr="00570ED4">
              <w:rPr>
                <w:rFonts w:eastAsia="Calibri"/>
                <w:sz w:val="18"/>
                <w:szCs w:val="18"/>
                <w:lang w:eastAsia="en-AU"/>
              </w:rPr>
              <w:t>up)</w:t>
            </w:r>
            <w:r w:rsidRPr="00570ED4">
              <w:rPr>
                <w:rFonts w:eastAsia="Calibri"/>
                <w:sz w:val="18"/>
                <w:szCs w:val="18"/>
                <w:vertAlign w:val="superscript"/>
                <w:lang w:eastAsia="en-AU"/>
              </w:rPr>
              <w:t>h</w:t>
            </w:r>
            <w:r w:rsidRPr="00570ED4">
              <w:rPr>
                <w:rFonts w:eastAsia="Calibri"/>
                <w:sz w:val="18"/>
                <w:szCs w:val="18"/>
                <w:lang w:eastAsia="en-AU"/>
              </w:rPr>
              <w:t>, registration, counselling</w:t>
            </w:r>
          </w:p>
        </w:tc>
      </w:tr>
      <w:tr w:rsidR="00D76A84" w:rsidRPr="00570ED4" w14:paraId="55B71BE6" w14:textId="77777777" w:rsidTr="0045411A">
        <w:trPr>
          <w:trHeight w:val="349"/>
        </w:trPr>
        <w:tc>
          <w:tcPr>
            <w:tcW w:w="747" w:type="dxa"/>
            <w:vAlign w:val="center"/>
          </w:tcPr>
          <w:p w14:paraId="5D3FE1C3" w14:textId="77777777" w:rsidR="00D76A84" w:rsidRPr="00570ED4" w:rsidRDefault="00D76A84" w:rsidP="00570ED4">
            <w:pPr>
              <w:spacing w:before="60" w:after="60"/>
              <w:rPr>
                <w:rFonts w:eastAsia="Calibri"/>
                <w:sz w:val="18"/>
                <w:szCs w:val="18"/>
                <w:lang w:eastAsia="en-AU"/>
              </w:rPr>
            </w:pPr>
            <w:r w:rsidRPr="00570ED4">
              <w:rPr>
                <w:rFonts w:eastAsia="Calibri"/>
                <w:i/>
                <w:sz w:val="18"/>
                <w:szCs w:val="18"/>
                <w:lang w:eastAsia="en-AU"/>
              </w:rPr>
              <w:t>H</w:t>
            </w:r>
            <w:r w:rsidRPr="00570ED4">
              <w:rPr>
                <w:rFonts w:eastAsia="Calibri"/>
                <w:sz w:val="18"/>
                <w:szCs w:val="18"/>
                <w:vertAlign w:val="subscript"/>
                <w:lang w:eastAsia="en-AU"/>
              </w:rPr>
              <w:t>fetus</w:t>
            </w:r>
            <w:r w:rsidRPr="00570ED4">
              <w:rPr>
                <w:rFonts w:eastAsia="Calibri"/>
                <w:sz w:val="18"/>
                <w:szCs w:val="18"/>
                <w:vertAlign w:val="superscript"/>
                <w:lang w:eastAsia="en-AU"/>
              </w:rPr>
              <w:t>f</w:t>
            </w:r>
          </w:p>
        </w:tc>
        <w:tc>
          <w:tcPr>
            <w:tcW w:w="3328" w:type="dxa"/>
            <w:vAlign w:val="center"/>
          </w:tcPr>
          <w:p w14:paraId="76C4DF43" w14:textId="61EC7594" w:rsidR="00D76A84" w:rsidRPr="00570ED4" w:rsidRDefault="00D76A84" w:rsidP="0045411A">
            <w:pPr>
              <w:spacing w:before="60" w:after="60"/>
              <w:rPr>
                <w:rFonts w:eastAsia="Calibri"/>
                <w:sz w:val="18"/>
                <w:szCs w:val="18"/>
                <w:lang w:eastAsia="en-AU"/>
              </w:rPr>
            </w:pPr>
            <w:r w:rsidRPr="00570ED4">
              <w:rPr>
                <w:rFonts w:eastAsia="Calibri"/>
                <w:sz w:val="18"/>
                <w:szCs w:val="18"/>
                <w:lang w:eastAsia="en-AU"/>
              </w:rPr>
              <w:t>50 m</w:t>
            </w:r>
            <w:r w:rsidR="0045411A">
              <w:rPr>
                <w:rFonts w:eastAsia="Calibri"/>
                <w:sz w:val="18"/>
                <w:szCs w:val="18"/>
                <w:lang w:eastAsia="en-AU"/>
              </w:rPr>
              <w:t>Sv</w:t>
            </w:r>
            <w:r w:rsidRPr="00570ED4">
              <w:rPr>
                <w:rFonts w:eastAsia="Calibri"/>
                <w:sz w:val="18"/>
                <w:szCs w:val="18"/>
                <w:lang w:eastAsia="en-AU"/>
              </w:rPr>
              <w:t xml:space="preserve"> for the full period of in utero development</w:t>
            </w:r>
          </w:p>
        </w:tc>
        <w:tc>
          <w:tcPr>
            <w:tcW w:w="5569" w:type="dxa"/>
            <w:gridSpan w:val="2"/>
            <w:vAlign w:val="center"/>
          </w:tcPr>
          <w:p w14:paraId="79B5FCFB" w14:textId="77777777" w:rsidR="00D76A84" w:rsidRPr="00570ED4" w:rsidRDefault="00D76A84" w:rsidP="00570ED4">
            <w:pPr>
              <w:spacing w:before="60" w:after="60"/>
              <w:rPr>
                <w:rFonts w:eastAsia="Calibri"/>
                <w:sz w:val="18"/>
                <w:szCs w:val="18"/>
                <w:lang w:eastAsia="en-AU"/>
              </w:rPr>
            </w:pPr>
            <w:r w:rsidRPr="00570ED4">
              <w:rPr>
                <w:rFonts w:eastAsia="Calibri"/>
                <w:sz w:val="18"/>
                <w:szCs w:val="18"/>
                <w:lang w:eastAsia="en-AU"/>
              </w:rPr>
              <w:t>Counselling to allow informed decisions to be made in individual circumstances</w:t>
            </w:r>
          </w:p>
        </w:tc>
      </w:tr>
      <w:tr w:rsidR="002C4605" w:rsidRPr="00570ED4" w14:paraId="178683A7" w14:textId="77777777" w:rsidTr="002C4605">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49"/>
        </w:trPr>
        <w:tc>
          <w:tcPr>
            <w:tcW w:w="747" w:type="dxa"/>
            <w:tcBorders>
              <w:top w:val="none" w:sz="0" w:space="0" w:color="auto"/>
              <w:left w:val="none" w:sz="0" w:space="0" w:color="auto"/>
              <w:bottom w:val="none" w:sz="0" w:space="0" w:color="auto"/>
            </w:tcBorders>
            <w:vAlign w:val="center"/>
          </w:tcPr>
          <w:p w14:paraId="551B302E" w14:textId="2402B58C" w:rsidR="002C4605" w:rsidRPr="00570ED4" w:rsidRDefault="00613EDC" w:rsidP="00C02721">
            <w:pPr>
              <w:spacing w:before="60" w:after="60" w:line="240" w:lineRule="auto"/>
              <w:rPr>
                <w:rFonts w:eastAsia="Calibri"/>
                <w:sz w:val="18"/>
                <w:szCs w:val="18"/>
                <w:lang w:eastAsia="en-AU"/>
              </w:rPr>
            </w:pPr>
            <w:r>
              <w:rPr>
                <w:rFonts w:eastAsia="Calibri"/>
                <w:sz w:val="18"/>
                <w:szCs w:val="18"/>
                <w:lang w:eastAsia="en-AU"/>
              </w:rPr>
              <w:t>a</w:t>
            </w:r>
          </w:p>
        </w:tc>
        <w:tc>
          <w:tcPr>
            <w:tcW w:w="8897" w:type="dxa"/>
            <w:gridSpan w:val="3"/>
            <w:tcBorders>
              <w:top w:val="none" w:sz="0" w:space="0" w:color="auto"/>
              <w:bottom w:val="none" w:sz="0" w:space="0" w:color="auto"/>
              <w:right w:val="none" w:sz="0" w:space="0" w:color="auto"/>
            </w:tcBorders>
            <w:vAlign w:val="center"/>
          </w:tcPr>
          <w:p w14:paraId="0F144422" w14:textId="77777777" w:rsidR="002C4605" w:rsidRPr="00570ED4" w:rsidRDefault="002C4605" w:rsidP="00C02721">
            <w:pPr>
              <w:spacing w:before="60" w:after="60" w:line="240" w:lineRule="auto"/>
              <w:rPr>
                <w:rFonts w:eastAsia="Calibri"/>
                <w:sz w:val="18"/>
                <w:szCs w:val="18"/>
                <w:lang w:eastAsia="en-AU"/>
              </w:rPr>
            </w:pPr>
            <w:r w:rsidRPr="00570ED4">
              <w:rPr>
                <w:rFonts w:eastAsia="Calibri"/>
                <w:sz w:val="18"/>
                <w:szCs w:val="18"/>
                <w:lang w:eastAsia="en-AU"/>
              </w:rPr>
              <w:t>These examples are neither exhaustive nor grouped in a mutually exclusive way.</w:t>
            </w:r>
          </w:p>
        </w:tc>
      </w:tr>
      <w:tr w:rsidR="002C4605" w:rsidRPr="00570ED4" w14:paraId="539B5515" w14:textId="77777777" w:rsidTr="002C4605">
        <w:tblPrEx>
          <w:tblLook w:val="0400" w:firstRow="0" w:lastRow="0" w:firstColumn="0" w:lastColumn="0" w:noHBand="0" w:noVBand="1"/>
        </w:tblPrEx>
        <w:trPr>
          <w:trHeight w:val="349"/>
        </w:trPr>
        <w:tc>
          <w:tcPr>
            <w:tcW w:w="747" w:type="dxa"/>
            <w:shd w:val="clear" w:color="auto" w:fill="E8F8E8"/>
            <w:vAlign w:val="center"/>
          </w:tcPr>
          <w:p w14:paraId="1E755318" w14:textId="0ED41B16" w:rsidR="002C4605" w:rsidRPr="00570ED4" w:rsidRDefault="00613EDC" w:rsidP="00C02721">
            <w:pPr>
              <w:spacing w:before="60" w:after="60" w:line="240" w:lineRule="auto"/>
              <w:rPr>
                <w:rFonts w:eastAsia="Calibri"/>
                <w:sz w:val="18"/>
                <w:szCs w:val="18"/>
                <w:lang w:eastAsia="en-AU"/>
              </w:rPr>
            </w:pPr>
            <w:r>
              <w:rPr>
                <w:rFonts w:eastAsia="Calibri"/>
                <w:sz w:val="18"/>
                <w:szCs w:val="18"/>
                <w:lang w:eastAsia="en-AU"/>
              </w:rPr>
              <w:t>b</w:t>
            </w:r>
          </w:p>
        </w:tc>
        <w:tc>
          <w:tcPr>
            <w:tcW w:w="8897" w:type="dxa"/>
            <w:gridSpan w:val="3"/>
            <w:shd w:val="clear" w:color="auto" w:fill="E8F8E8"/>
            <w:vAlign w:val="center"/>
          </w:tcPr>
          <w:p w14:paraId="160186C1" w14:textId="77777777" w:rsidR="002C4605" w:rsidRPr="00570ED4" w:rsidRDefault="002C4605" w:rsidP="00C02721">
            <w:pPr>
              <w:spacing w:before="60" w:after="60" w:line="240" w:lineRule="auto"/>
              <w:rPr>
                <w:rFonts w:eastAsia="Calibri"/>
                <w:sz w:val="18"/>
                <w:szCs w:val="18"/>
                <w:lang w:eastAsia="en-AU"/>
              </w:rPr>
            </w:pPr>
            <w:r w:rsidRPr="00570ED4">
              <w:rPr>
                <w:rFonts w:eastAsia="Calibri"/>
                <w:sz w:val="18"/>
                <w:szCs w:val="18"/>
                <w:lang w:eastAsia="en-AU"/>
              </w:rPr>
              <w:t>The equivalent dose to the thyroid (</w:t>
            </w:r>
            <w:r w:rsidRPr="00570ED4">
              <w:rPr>
                <w:rFonts w:eastAsia="Calibri"/>
                <w:i/>
                <w:sz w:val="18"/>
                <w:szCs w:val="18"/>
                <w:lang w:eastAsia="en-AU"/>
              </w:rPr>
              <w:t>H</w:t>
            </w:r>
            <w:r w:rsidRPr="00570ED4">
              <w:rPr>
                <w:rFonts w:eastAsia="Calibri"/>
                <w:sz w:val="18"/>
                <w:szCs w:val="18"/>
                <w:vertAlign w:val="subscript"/>
                <w:lang w:eastAsia="en-AU"/>
              </w:rPr>
              <w:t>thyroid</w:t>
            </w:r>
            <w:r w:rsidRPr="00570ED4">
              <w:rPr>
                <w:rFonts w:eastAsia="Calibri"/>
                <w:sz w:val="18"/>
                <w:szCs w:val="18"/>
                <w:lang w:eastAsia="en-AU"/>
              </w:rPr>
              <w:t>) only due to exposure to radioiodine.</w:t>
            </w:r>
          </w:p>
        </w:tc>
      </w:tr>
      <w:tr w:rsidR="002C4605" w:rsidRPr="00570ED4" w14:paraId="1E180BD4" w14:textId="77777777" w:rsidTr="002C4605">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49"/>
        </w:trPr>
        <w:tc>
          <w:tcPr>
            <w:tcW w:w="747" w:type="dxa"/>
            <w:tcBorders>
              <w:top w:val="none" w:sz="0" w:space="0" w:color="auto"/>
              <w:left w:val="none" w:sz="0" w:space="0" w:color="auto"/>
              <w:bottom w:val="none" w:sz="0" w:space="0" w:color="auto"/>
            </w:tcBorders>
            <w:vAlign w:val="center"/>
          </w:tcPr>
          <w:p w14:paraId="091BDE99" w14:textId="69BB6521" w:rsidR="002C4605" w:rsidRPr="00570ED4" w:rsidRDefault="00613EDC" w:rsidP="00C02721">
            <w:pPr>
              <w:spacing w:before="60" w:after="60" w:line="240" w:lineRule="auto"/>
              <w:rPr>
                <w:rFonts w:eastAsia="Calibri"/>
                <w:sz w:val="18"/>
                <w:szCs w:val="18"/>
                <w:lang w:eastAsia="en-AU"/>
              </w:rPr>
            </w:pPr>
            <w:r>
              <w:rPr>
                <w:rFonts w:eastAsia="Calibri"/>
                <w:sz w:val="18"/>
                <w:szCs w:val="18"/>
                <w:lang w:eastAsia="en-AU"/>
              </w:rPr>
              <w:t>c</w:t>
            </w:r>
          </w:p>
        </w:tc>
        <w:tc>
          <w:tcPr>
            <w:tcW w:w="8897" w:type="dxa"/>
            <w:gridSpan w:val="3"/>
            <w:tcBorders>
              <w:top w:val="none" w:sz="0" w:space="0" w:color="auto"/>
              <w:bottom w:val="none" w:sz="0" w:space="0" w:color="auto"/>
              <w:right w:val="none" w:sz="0" w:space="0" w:color="auto"/>
            </w:tcBorders>
            <w:vAlign w:val="center"/>
          </w:tcPr>
          <w:p w14:paraId="0D375081" w14:textId="77777777" w:rsidR="002C4605" w:rsidRPr="00570ED4" w:rsidRDefault="002C4605" w:rsidP="00C02721">
            <w:pPr>
              <w:spacing w:before="60" w:after="60" w:line="240" w:lineRule="auto"/>
              <w:rPr>
                <w:rFonts w:eastAsia="Calibri"/>
                <w:sz w:val="18"/>
                <w:szCs w:val="18"/>
                <w:lang w:eastAsia="en-AU"/>
              </w:rPr>
            </w:pPr>
            <w:r w:rsidRPr="00570ED4">
              <w:rPr>
                <w:rFonts w:eastAsia="Calibri"/>
                <w:sz w:val="18"/>
                <w:szCs w:val="18"/>
                <w:lang w:eastAsia="en-AU"/>
              </w:rPr>
              <w:t>This generic criterion applies only for administration of iodine thyroid blocking. For the thyroid, iodine thyroid blocking is an urgent protective action that is prescribed: (a) if exposure due to radioactive iodine is involved, (b) before or shortly after a release of radioactive iodine, and (c) within only a short period before or after the intake of radioactive iodine. A child is considered to be less than 18 years of age.</w:t>
            </w:r>
          </w:p>
        </w:tc>
      </w:tr>
      <w:tr w:rsidR="002C4605" w:rsidRPr="00570ED4" w14:paraId="3C965B70" w14:textId="77777777" w:rsidTr="002C4605">
        <w:tblPrEx>
          <w:tblLook w:val="0400" w:firstRow="0" w:lastRow="0" w:firstColumn="0" w:lastColumn="0" w:noHBand="0" w:noVBand="1"/>
        </w:tblPrEx>
        <w:trPr>
          <w:trHeight w:val="349"/>
        </w:trPr>
        <w:tc>
          <w:tcPr>
            <w:tcW w:w="747" w:type="dxa"/>
            <w:shd w:val="clear" w:color="auto" w:fill="E8F8E8"/>
            <w:vAlign w:val="center"/>
          </w:tcPr>
          <w:p w14:paraId="1B8A88E1" w14:textId="0F2B0764" w:rsidR="002C4605" w:rsidRPr="00570ED4" w:rsidRDefault="00613EDC" w:rsidP="00C02721">
            <w:pPr>
              <w:spacing w:before="60" w:after="60" w:line="240" w:lineRule="auto"/>
              <w:rPr>
                <w:rFonts w:eastAsia="Calibri"/>
                <w:sz w:val="18"/>
                <w:szCs w:val="18"/>
                <w:lang w:eastAsia="en-AU"/>
              </w:rPr>
            </w:pPr>
            <w:r>
              <w:rPr>
                <w:rFonts w:eastAsia="Calibri"/>
                <w:sz w:val="18"/>
                <w:szCs w:val="18"/>
                <w:lang w:eastAsia="en-AU"/>
              </w:rPr>
              <w:t>d</w:t>
            </w:r>
          </w:p>
        </w:tc>
        <w:tc>
          <w:tcPr>
            <w:tcW w:w="8897" w:type="dxa"/>
            <w:gridSpan w:val="3"/>
            <w:shd w:val="clear" w:color="auto" w:fill="E8F8E8"/>
            <w:vAlign w:val="center"/>
          </w:tcPr>
          <w:p w14:paraId="2CB1D071" w14:textId="77777777" w:rsidR="002C4605" w:rsidRPr="00570ED4" w:rsidRDefault="002C4605" w:rsidP="00C02721">
            <w:pPr>
              <w:spacing w:before="60" w:after="60" w:line="240" w:lineRule="auto"/>
              <w:rPr>
                <w:rFonts w:eastAsia="Calibri"/>
                <w:sz w:val="18"/>
                <w:szCs w:val="18"/>
                <w:lang w:eastAsia="en-AU"/>
              </w:rPr>
            </w:pPr>
            <w:r w:rsidRPr="00570ED4">
              <w:rPr>
                <w:rFonts w:eastAsia="Calibri"/>
                <w:sz w:val="18"/>
                <w:szCs w:val="18"/>
                <w:lang w:eastAsia="en-AU"/>
              </w:rPr>
              <w:t>Effective dose.</w:t>
            </w:r>
          </w:p>
        </w:tc>
      </w:tr>
      <w:tr w:rsidR="002C4605" w:rsidRPr="00570ED4" w14:paraId="5E9DBF05" w14:textId="77777777" w:rsidTr="002C4605">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49"/>
        </w:trPr>
        <w:tc>
          <w:tcPr>
            <w:tcW w:w="747" w:type="dxa"/>
            <w:tcBorders>
              <w:top w:val="none" w:sz="0" w:space="0" w:color="auto"/>
              <w:left w:val="none" w:sz="0" w:space="0" w:color="auto"/>
              <w:bottom w:val="none" w:sz="0" w:space="0" w:color="auto"/>
            </w:tcBorders>
            <w:vAlign w:val="center"/>
          </w:tcPr>
          <w:p w14:paraId="6F3EB01A" w14:textId="5D6A39E8" w:rsidR="002C4605" w:rsidRPr="00570ED4" w:rsidRDefault="00613EDC" w:rsidP="00C02721">
            <w:pPr>
              <w:spacing w:before="60" w:after="60" w:line="240" w:lineRule="auto"/>
              <w:rPr>
                <w:rFonts w:eastAsia="Calibri"/>
                <w:sz w:val="18"/>
                <w:szCs w:val="18"/>
                <w:lang w:eastAsia="en-AU"/>
              </w:rPr>
            </w:pPr>
            <w:r>
              <w:rPr>
                <w:rFonts w:eastAsia="Calibri"/>
                <w:sz w:val="18"/>
                <w:szCs w:val="18"/>
                <w:lang w:eastAsia="en-AU"/>
              </w:rPr>
              <w:t>e</w:t>
            </w:r>
          </w:p>
        </w:tc>
        <w:tc>
          <w:tcPr>
            <w:tcW w:w="8897" w:type="dxa"/>
            <w:gridSpan w:val="3"/>
            <w:tcBorders>
              <w:top w:val="none" w:sz="0" w:space="0" w:color="auto"/>
              <w:bottom w:val="none" w:sz="0" w:space="0" w:color="auto"/>
              <w:right w:val="none" w:sz="0" w:space="0" w:color="auto"/>
            </w:tcBorders>
            <w:vAlign w:val="center"/>
          </w:tcPr>
          <w:p w14:paraId="52F6BC2C" w14:textId="71F7A2CE" w:rsidR="002C4605" w:rsidRPr="00570ED4" w:rsidRDefault="002C4605" w:rsidP="001B2D9C">
            <w:pPr>
              <w:spacing w:before="60" w:after="60" w:line="240" w:lineRule="auto"/>
              <w:rPr>
                <w:rFonts w:eastAsia="Calibri"/>
                <w:sz w:val="18"/>
                <w:szCs w:val="18"/>
                <w:lang w:eastAsia="en-AU"/>
              </w:rPr>
            </w:pPr>
            <w:r w:rsidRPr="00570ED4">
              <w:rPr>
                <w:rFonts w:eastAsia="Calibri"/>
                <w:sz w:val="18"/>
                <w:szCs w:val="18"/>
                <w:lang w:eastAsia="en-AU"/>
              </w:rPr>
              <w:t>As a less disruptive protective action, sheltering may be ordered at lower doses as long as justified and optimised in accordance with clauses 3.1.27 - 3.1.31 with due consideration of the reference level in clause 3.1.28(</w:t>
            </w:r>
            <w:r w:rsidR="001B2D9C">
              <w:rPr>
                <w:rFonts w:eastAsia="Calibri"/>
                <w:sz w:val="18"/>
                <w:szCs w:val="18"/>
                <w:lang w:eastAsia="en-AU"/>
              </w:rPr>
              <w:t>b</w:t>
            </w:r>
            <w:r w:rsidRPr="00570ED4">
              <w:rPr>
                <w:rFonts w:eastAsia="Calibri"/>
                <w:sz w:val="18"/>
                <w:szCs w:val="18"/>
                <w:lang w:eastAsia="en-AU"/>
              </w:rPr>
              <w:t>).</w:t>
            </w:r>
          </w:p>
        </w:tc>
      </w:tr>
      <w:tr w:rsidR="002C4605" w:rsidRPr="00570ED4" w14:paraId="793CCBF6" w14:textId="77777777" w:rsidTr="002C4605">
        <w:tblPrEx>
          <w:tblLook w:val="0400" w:firstRow="0" w:lastRow="0" w:firstColumn="0" w:lastColumn="0" w:noHBand="0" w:noVBand="1"/>
        </w:tblPrEx>
        <w:trPr>
          <w:trHeight w:val="349"/>
        </w:trPr>
        <w:tc>
          <w:tcPr>
            <w:tcW w:w="747" w:type="dxa"/>
            <w:shd w:val="clear" w:color="auto" w:fill="E8F8E8"/>
            <w:vAlign w:val="center"/>
          </w:tcPr>
          <w:p w14:paraId="64B61741" w14:textId="1C5D8E0D" w:rsidR="002C4605" w:rsidRPr="00570ED4" w:rsidRDefault="00613EDC" w:rsidP="00C02721">
            <w:pPr>
              <w:spacing w:before="60" w:after="60" w:line="240" w:lineRule="auto"/>
              <w:rPr>
                <w:rFonts w:eastAsia="Calibri"/>
                <w:sz w:val="18"/>
                <w:szCs w:val="18"/>
                <w:lang w:eastAsia="en-AU"/>
              </w:rPr>
            </w:pPr>
            <w:r>
              <w:rPr>
                <w:rFonts w:eastAsia="Calibri"/>
                <w:sz w:val="18"/>
                <w:szCs w:val="18"/>
                <w:lang w:eastAsia="en-AU"/>
              </w:rPr>
              <w:t>f</w:t>
            </w:r>
          </w:p>
        </w:tc>
        <w:tc>
          <w:tcPr>
            <w:tcW w:w="8897" w:type="dxa"/>
            <w:gridSpan w:val="3"/>
            <w:shd w:val="clear" w:color="auto" w:fill="E8F8E8"/>
            <w:vAlign w:val="center"/>
          </w:tcPr>
          <w:p w14:paraId="38A6FCCB" w14:textId="77777777" w:rsidR="002C4605" w:rsidRPr="00570ED4" w:rsidRDefault="002C4605" w:rsidP="00C02721">
            <w:pPr>
              <w:spacing w:before="60" w:after="60" w:line="240" w:lineRule="auto"/>
              <w:rPr>
                <w:rFonts w:eastAsia="Calibri"/>
                <w:sz w:val="18"/>
                <w:szCs w:val="18"/>
                <w:lang w:eastAsia="en-AU"/>
              </w:rPr>
            </w:pPr>
            <w:r w:rsidRPr="00570ED4">
              <w:rPr>
                <w:rFonts w:eastAsia="Calibri"/>
                <w:i/>
                <w:sz w:val="18"/>
                <w:szCs w:val="18"/>
                <w:lang w:eastAsia="en-AU"/>
              </w:rPr>
              <w:t>H</w:t>
            </w:r>
            <w:r w:rsidRPr="00570ED4">
              <w:rPr>
                <w:rFonts w:eastAsia="Calibri"/>
                <w:sz w:val="18"/>
                <w:szCs w:val="18"/>
                <w:vertAlign w:val="subscript"/>
                <w:lang w:eastAsia="en-AU"/>
              </w:rPr>
              <w:t>fetus</w:t>
            </w:r>
            <w:r w:rsidRPr="00570ED4">
              <w:rPr>
                <w:rFonts w:eastAsia="Calibri"/>
                <w:sz w:val="18"/>
                <w:szCs w:val="18"/>
                <w:lang w:eastAsia="en-AU"/>
              </w:rPr>
              <w:t xml:space="preserve"> is the equivalent dose to the fetus, derived as the sum of the dose from external exposure and the maximum committed equivalent dose to any organ of the embryo or fetus from intake to the embryo or fetus for different chemical compounds and different times relative to conception.</w:t>
            </w:r>
          </w:p>
        </w:tc>
      </w:tr>
      <w:tr w:rsidR="002C4605" w:rsidRPr="00570ED4" w14:paraId="0763E432" w14:textId="77777777" w:rsidTr="002C4605">
        <w:tblPrEx>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349"/>
        </w:trPr>
        <w:tc>
          <w:tcPr>
            <w:tcW w:w="747" w:type="dxa"/>
            <w:tcBorders>
              <w:top w:val="none" w:sz="0" w:space="0" w:color="auto"/>
              <w:left w:val="none" w:sz="0" w:space="0" w:color="auto"/>
              <w:bottom w:val="none" w:sz="0" w:space="0" w:color="auto"/>
            </w:tcBorders>
            <w:vAlign w:val="center"/>
          </w:tcPr>
          <w:p w14:paraId="2C69A2DD" w14:textId="27664E70" w:rsidR="002C4605" w:rsidRPr="00570ED4" w:rsidRDefault="00613EDC" w:rsidP="00C02721">
            <w:pPr>
              <w:spacing w:before="60" w:after="60" w:line="240" w:lineRule="auto"/>
              <w:rPr>
                <w:rFonts w:eastAsia="Calibri"/>
                <w:sz w:val="18"/>
                <w:szCs w:val="18"/>
                <w:lang w:eastAsia="en-AU"/>
              </w:rPr>
            </w:pPr>
            <w:r>
              <w:rPr>
                <w:rFonts w:eastAsia="Calibri"/>
                <w:sz w:val="18"/>
                <w:szCs w:val="18"/>
                <w:lang w:eastAsia="en-AU"/>
              </w:rPr>
              <w:t>g</w:t>
            </w:r>
          </w:p>
        </w:tc>
        <w:tc>
          <w:tcPr>
            <w:tcW w:w="8897" w:type="dxa"/>
            <w:gridSpan w:val="3"/>
            <w:tcBorders>
              <w:top w:val="none" w:sz="0" w:space="0" w:color="auto"/>
              <w:bottom w:val="none" w:sz="0" w:space="0" w:color="auto"/>
              <w:right w:val="none" w:sz="0" w:space="0" w:color="auto"/>
            </w:tcBorders>
            <w:vAlign w:val="center"/>
          </w:tcPr>
          <w:p w14:paraId="6B99D3EC" w14:textId="77777777" w:rsidR="002C4605" w:rsidRPr="00570ED4" w:rsidRDefault="002C4605" w:rsidP="00C02721">
            <w:pPr>
              <w:spacing w:before="60" w:after="60" w:line="240" w:lineRule="auto"/>
              <w:rPr>
                <w:rFonts w:eastAsia="Calibri"/>
                <w:sz w:val="18"/>
                <w:szCs w:val="18"/>
                <w:lang w:eastAsia="en-AU"/>
              </w:rPr>
            </w:pPr>
            <w:r w:rsidRPr="00570ED4">
              <w:rPr>
                <w:rFonts w:eastAsia="Calibri"/>
                <w:sz w:val="18"/>
                <w:szCs w:val="18"/>
                <w:lang w:eastAsia="en-AU"/>
              </w:rPr>
              <w:t>Restrictions on food, milk and drinking water using these generic criteria are to be applied before sampling and analysis of food, milk and drinking water are carried out. Such restrictions apply as long as replacements of food, milk and drinking water or other alternatives are available to ensure they would not result in severe malnutrition, dehydration or other severe health impacts.</w:t>
            </w:r>
          </w:p>
        </w:tc>
      </w:tr>
      <w:tr w:rsidR="002C4605" w:rsidRPr="00570ED4" w14:paraId="2C14BF76" w14:textId="77777777" w:rsidTr="002C4605">
        <w:tblPrEx>
          <w:tblLook w:val="0400" w:firstRow="0" w:lastRow="0" w:firstColumn="0" w:lastColumn="0" w:noHBand="0" w:noVBand="1"/>
        </w:tblPrEx>
        <w:trPr>
          <w:trHeight w:val="77"/>
        </w:trPr>
        <w:tc>
          <w:tcPr>
            <w:tcW w:w="747" w:type="dxa"/>
            <w:shd w:val="clear" w:color="auto" w:fill="E8F8E8"/>
            <w:vAlign w:val="center"/>
          </w:tcPr>
          <w:p w14:paraId="1E361587" w14:textId="0E48A42A" w:rsidR="002C4605" w:rsidRPr="00570ED4" w:rsidRDefault="00613EDC" w:rsidP="00C02721">
            <w:pPr>
              <w:spacing w:before="60" w:after="60" w:line="240" w:lineRule="auto"/>
              <w:rPr>
                <w:rFonts w:eastAsia="Calibri"/>
                <w:sz w:val="18"/>
                <w:szCs w:val="18"/>
                <w:lang w:eastAsia="en-AU"/>
              </w:rPr>
            </w:pPr>
            <w:r>
              <w:rPr>
                <w:rFonts w:eastAsia="Calibri"/>
                <w:sz w:val="18"/>
                <w:szCs w:val="18"/>
                <w:lang w:eastAsia="en-AU"/>
              </w:rPr>
              <w:t>h</w:t>
            </w:r>
          </w:p>
        </w:tc>
        <w:tc>
          <w:tcPr>
            <w:tcW w:w="8897" w:type="dxa"/>
            <w:gridSpan w:val="3"/>
            <w:shd w:val="clear" w:color="auto" w:fill="E8F8E8"/>
            <w:vAlign w:val="center"/>
          </w:tcPr>
          <w:p w14:paraId="1BE49AD6" w14:textId="77777777" w:rsidR="002C4605" w:rsidRPr="00570ED4" w:rsidRDefault="002C4605" w:rsidP="00C02721">
            <w:pPr>
              <w:tabs>
                <w:tab w:val="left" w:pos="1446"/>
              </w:tabs>
              <w:spacing w:before="60" w:after="60" w:line="240" w:lineRule="auto"/>
              <w:rPr>
                <w:rFonts w:eastAsia="Calibri"/>
                <w:sz w:val="18"/>
                <w:szCs w:val="18"/>
                <w:lang w:eastAsia="en-AU"/>
              </w:rPr>
            </w:pPr>
            <w:r w:rsidRPr="00570ED4">
              <w:rPr>
                <w:rFonts w:eastAsia="Calibri"/>
                <w:sz w:val="18"/>
                <w:szCs w:val="18"/>
                <w:lang w:eastAsia="en-AU"/>
              </w:rPr>
              <w:t>When results of the health screening indicate that the criteria in Table B.1 are exceeded, then appropriate medical attention on the basis of Appendix B (see Table B.1) is necessary.</w:t>
            </w:r>
          </w:p>
        </w:tc>
      </w:tr>
    </w:tbl>
    <w:p w14:paraId="66936478" w14:textId="77777777" w:rsidR="002C4605" w:rsidRDefault="002C4605" w:rsidP="00630FA9">
      <w:pPr>
        <w:spacing w:before="0"/>
        <w:rPr>
          <w:vanish/>
        </w:rPr>
      </w:pPr>
    </w:p>
    <w:p w14:paraId="3EE35D35" w14:textId="77777777" w:rsidR="00EA1751" w:rsidRDefault="00EA1751" w:rsidP="003A4B55">
      <w:pPr>
        <w:rPr>
          <w:b/>
          <w:color w:val="246626"/>
          <w:szCs w:val="24"/>
        </w:rPr>
        <w:sectPr w:rsidR="00EA1751" w:rsidSect="00C92BF6">
          <w:type w:val="nextColumn"/>
          <w:pgSz w:w="11905" w:h="16837" w:code="9"/>
          <w:pgMar w:top="1134" w:right="1134" w:bottom="1134" w:left="1134" w:header="720" w:footer="567" w:gutter="0"/>
          <w:cols w:space="720"/>
          <w:docGrid w:linePitch="299"/>
        </w:sectPr>
      </w:pPr>
    </w:p>
    <w:p w14:paraId="337B7F6A" w14:textId="643EFCD5" w:rsidR="0097497A" w:rsidRPr="001B4485" w:rsidRDefault="003D2623" w:rsidP="001B4485">
      <w:pPr>
        <w:pStyle w:val="Appendix2"/>
      </w:pPr>
      <w:r w:rsidRPr="001B4485">
        <w:lastRenderedPageBreak/>
        <w:t xml:space="preserve">B.3 </w:t>
      </w:r>
      <w:r w:rsidR="001B4485" w:rsidRPr="001B4485">
        <w:tab/>
      </w:r>
      <w:r w:rsidR="00166C95">
        <w:t>G</w:t>
      </w:r>
      <w:r w:rsidR="003F3BF6" w:rsidRPr="001B4485">
        <w:t>eneric criteria for food, milk and drinking water and other commodities to reduce the risk of stochastic effects</w:t>
      </w:r>
    </w:p>
    <w:p w14:paraId="23D3D216" w14:textId="77777777" w:rsidR="0097497A" w:rsidRPr="0097497A" w:rsidRDefault="0097497A" w:rsidP="0027056C">
      <w:pPr>
        <w:rPr>
          <w:lang w:eastAsia="en-AU"/>
        </w:rPr>
      </w:pPr>
      <w:r>
        <w:rPr>
          <w:lang w:eastAsia="en-AU"/>
        </w:rPr>
        <w:t>Table B</w:t>
      </w:r>
      <w:r w:rsidRPr="0097497A">
        <w:rPr>
          <w:lang w:eastAsia="en-AU"/>
        </w:rPr>
        <w:t xml:space="preserve">.3 provides generic criteria for taking protective actions and other response actions to reduce </w:t>
      </w:r>
      <w:r w:rsidRPr="0027056C">
        <w:t>the</w:t>
      </w:r>
      <w:r w:rsidRPr="0097497A">
        <w:rPr>
          <w:lang w:eastAsia="en-AU"/>
        </w:rPr>
        <w:t xml:space="preserve"> risk of stochastic effects from the ingestion of food, milk and drinking water and from the use of other commodities in a nuclear or radiological emergency.</w:t>
      </w:r>
    </w:p>
    <w:p w14:paraId="102F61E6" w14:textId="77777777" w:rsidR="0097497A" w:rsidRDefault="0097497A" w:rsidP="0027056C">
      <w:r w:rsidRPr="0097497A">
        <w:t>If restrictions on food, milk or drinking water would result in severe malnutrition or dehydration because replacements are not available, food, milk or drinking water with concentration levels of radionuclides that are projected to result in doses above the ge</w:t>
      </w:r>
      <w:r>
        <w:t>neric criteria given in Table B</w:t>
      </w:r>
      <w:r w:rsidRPr="0097497A">
        <w:t>.3 may be consumed until replacements are available provided that this would not result in doses from all exposure pathways above the ge</w:t>
      </w:r>
      <w:r>
        <w:t>neric criteria given in Table B</w:t>
      </w:r>
      <w:r w:rsidRPr="0097497A">
        <w:t>.2; otherwise, the people affected may be relocated.</w:t>
      </w:r>
    </w:p>
    <w:p w14:paraId="04CB681C" w14:textId="77777777" w:rsidR="00FA2D72" w:rsidRDefault="00FA2D72" w:rsidP="00D95C0C">
      <w:pPr>
        <w:pStyle w:val="TableCaption"/>
        <w:rPr>
          <w:lang w:eastAsia="en-AU"/>
        </w:rPr>
        <w:sectPr w:rsidR="00FA2D72" w:rsidSect="00C92BF6">
          <w:type w:val="nextColumn"/>
          <w:pgSz w:w="11905" w:h="16837" w:code="9"/>
          <w:pgMar w:top="1134" w:right="1134" w:bottom="1134" w:left="1134" w:header="720" w:footer="567" w:gutter="0"/>
          <w:cols w:space="720"/>
          <w:docGrid w:linePitch="299"/>
        </w:sectPr>
      </w:pPr>
    </w:p>
    <w:p w14:paraId="0A65AC74" w14:textId="590E5173" w:rsidR="003D2623" w:rsidRPr="00D95C0C" w:rsidRDefault="00D95C0C" w:rsidP="00D95C0C">
      <w:pPr>
        <w:pStyle w:val="TableCaption"/>
        <w:rPr>
          <w:lang w:eastAsia="en-AU"/>
        </w:rPr>
      </w:pPr>
      <w:r w:rsidRPr="00D95C0C">
        <w:rPr>
          <w:lang w:eastAsia="en-AU"/>
        </w:rPr>
        <w:lastRenderedPageBreak/>
        <w:t>Table</w:t>
      </w:r>
      <w:r w:rsidR="003D2623" w:rsidRPr="00D95C0C">
        <w:rPr>
          <w:lang w:eastAsia="en-AU"/>
        </w:rPr>
        <w:t xml:space="preserve"> B.3</w:t>
      </w:r>
      <w:r w:rsidRPr="00D95C0C">
        <w:rPr>
          <w:lang w:eastAsia="en-AU"/>
        </w:rPr>
        <w:t>:</w:t>
      </w:r>
      <w:r w:rsidRPr="00D95C0C">
        <w:rPr>
          <w:lang w:eastAsia="en-AU"/>
        </w:rPr>
        <w:tab/>
      </w:r>
      <w:r w:rsidRPr="00904B37">
        <w:rPr>
          <w:b w:val="0"/>
          <w:lang w:eastAsia="en-AU"/>
        </w:rPr>
        <w:t>Generic criteria for food, milk and drinking water and other c</w:t>
      </w:r>
      <w:r w:rsidR="006F2723" w:rsidRPr="00904B37">
        <w:rPr>
          <w:b w:val="0"/>
          <w:lang w:eastAsia="en-AU"/>
        </w:rPr>
        <w:t>o</w:t>
      </w:r>
      <w:r w:rsidRPr="00904B37">
        <w:rPr>
          <w:b w:val="0"/>
          <w:lang w:eastAsia="en-AU"/>
        </w:rPr>
        <w:t>mmodities to reduce risk of stochastic effects</w:t>
      </w:r>
      <w:r w:rsidR="007E1B45" w:rsidRPr="00904B37">
        <w:rPr>
          <w:b w:val="0"/>
          <w:lang w:eastAsia="en-AU"/>
        </w:rPr>
        <w:t>.</w:t>
      </w:r>
    </w:p>
    <w:tbl>
      <w:tblPr>
        <w:tblStyle w:val="LightList-Accent3"/>
        <w:tblW w:w="9639" w:type="dxa"/>
        <w:tblLook w:val="0420" w:firstRow="1" w:lastRow="0" w:firstColumn="0" w:lastColumn="0" w:noHBand="0" w:noVBand="1"/>
      </w:tblPr>
      <w:tblGrid>
        <w:gridCol w:w="885"/>
        <w:gridCol w:w="2765"/>
        <w:gridCol w:w="614"/>
        <w:gridCol w:w="5375"/>
      </w:tblGrid>
      <w:tr w:rsidR="0027056C" w:rsidRPr="0027056C" w14:paraId="2CE04CAD" w14:textId="77777777" w:rsidTr="008860FC">
        <w:trPr>
          <w:cnfStyle w:val="100000000000" w:firstRow="1" w:lastRow="0" w:firstColumn="0" w:lastColumn="0" w:oddVBand="0" w:evenVBand="0" w:oddHBand="0" w:evenHBand="0" w:firstRowFirstColumn="0" w:firstRowLastColumn="0" w:lastRowFirstColumn="0" w:lastRowLastColumn="0"/>
        </w:trPr>
        <w:tc>
          <w:tcPr>
            <w:tcW w:w="4264" w:type="dxa"/>
            <w:gridSpan w:val="3"/>
            <w:tcBorders>
              <w:top w:val="single" w:sz="4" w:space="0" w:color="444444"/>
              <w:left w:val="single" w:sz="4" w:space="0" w:color="444444"/>
              <w:bottom w:val="single" w:sz="4" w:space="0" w:color="FFFFFF"/>
              <w:right w:val="single" w:sz="4" w:space="0" w:color="FFFFFF" w:themeColor="background1"/>
            </w:tcBorders>
            <w:shd w:val="clear" w:color="auto" w:fill="298829"/>
            <w:vAlign w:val="center"/>
          </w:tcPr>
          <w:p w14:paraId="79958D0B" w14:textId="77777777" w:rsidR="003D2623" w:rsidRPr="0027056C" w:rsidRDefault="003D2623" w:rsidP="00293D58">
            <w:pPr>
              <w:spacing w:before="31" w:after="31"/>
              <w:rPr>
                <w:rFonts w:eastAsia="Calibri"/>
                <w:color w:val="FFFFFF" w:themeColor="background1"/>
                <w:sz w:val="20"/>
                <w:szCs w:val="22"/>
                <w:lang w:eastAsia="en-AU"/>
              </w:rPr>
            </w:pPr>
            <w:r w:rsidRPr="0027056C">
              <w:rPr>
                <w:rFonts w:eastAsia="Calibri"/>
                <w:color w:val="FFFFFF" w:themeColor="background1"/>
                <w:sz w:val="20"/>
                <w:szCs w:val="22"/>
                <w:lang w:eastAsia="en-AU"/>
              </w:rPr>
              <w:t>Generic criteria</w:t>
            </w:r>
          </w:p>
        </w:tc>
        <w:tc>
          <w:tcPr>
            <w:tcW w:w="5375" w:type="dxa"/>
            <w:tcBorders>
              <w:top w:val="single" w:sz="4" w:space="0" w:color="444444"/>
              <w:left w:val="single" w:sz="4" w:space="0" w:color="FFFFFF" w:themeColor="background1"/>
              <w:bottom w:val="single" w:sz="4" w:space="0" w:color="FFFFFF"/>
              <w:right w:val="single" w:sz="4" w:space="0" w:color="444444"/>
            </w:tcBorders>
            <w:shd w:val="clear" w:color="auto" w:fill="298829"/>
            <w:vAlign w:val="center"/>
          </w:tcPr>
          <w:p w14:paraId="7950D3F5" w14:textId="77777777" w:rsidR="003D2623" w:rsidRPr="0027056C" w:rsidRDefault="003D2623" w:rsidP="00293D58">
            <w:pPr>
              <w:tabs>
                <w:tab w:val="left" w:pos="701"/>
              </w:tabs>
              <w:spacing w:before="31" w:after="31"/>
              <w:rPr>
                <w:rFonts w:eastAsia="Calibri"/>
                <w:color w:val="FFFFFF" w:themeColor="background1"/>
                <w:sz w:val="20"/>
                <w:szCs w:val="22"/>
                <w:lang w:eastAsia="en-AU"/>
              </w:rPr>
            </w:pPr>
            <w:r w:rsidRPr="0027056C">
              <w:rPr>
                <w:rFonts w:eastAsia="Calibri"/>
                <w:color w:val="FFFFFF" w:themeColor="background1"/>
                <w:sz w:val="20"/>
                <w:szCs w:val="22"/>
                <w:lang w:eastAsia="en-AU"/>
              </w:rPr>
              <w:t>Examples of protective actions and other response actions</w:t>
            </w:r>
          </w:p>
        </w:tc>
      </w:tr>
      <w:tr w:rsidR="003D2623" w:rsidRPr="00D95C0C" w14:paraId="0C5C9515" w14:textId="77777777" w:rsidTr="008860FC">
        <w:trPr>
          <w:cnfStyle w:val="000000100000" w:firstRow="0" w:lastRow="0" w:firstColumn="0" w:lastColumn="0" w:oddVBand="0" w:evenVBand="0" w:oddHBand="1" w:evenHBand="0" w:firstRowFirstColumn="0" w:firstRowLastColumn="0" w:lastRowFirstColumn="0" w:lastRowLastColumn="0"/>
        </w:trPr>
        <w:tc>
          <w:tcPr>
            <w:tcW w:w="9639" w:type="dxa"/>
            <w:gridSpan w:val="4"/>
            <w:tcBorders>
              <w:top w:val="single" w:sz="4" w:space="0" w:color="FFFFFF"/>
              <w:left w:val="single" w:sz="4" w:space="0" w:color="444444"/>
              <w:bottom w:val="single" w:sz="4" w:space="0" w:color="444444"/>
              <w:right w:val="single" w:sz="4" w:space="0" w:color="444444"/>
            </w:tcBorders>
            <w:shd w:val="clear" w:color="auto" w:fill="31A131"/>
          </w:tcPr>
          <w:p w14:paraId="33EA4744" w14:textId="77777777" w:rsidR="003D2623" w:rsidRPr="00E928AB" w:rsidRDefault="003D2623" w:rsidP="00293D58">
            <w:pPr>
              <w:spacing w:before="31" w:after="31"/>
              <w:rPr>
                <w:rFonts w:eastAsia="Calibri"/>
                <w:color w:val="FFFFFF" w:themeColor="background1"/>
                <w:sz w:val="20"/>
                <w:szCs w:val="22"/>
                <w:lang w:eastAsia="en-AU"/>
              </w:rPr>
            </w:pPr>
            <w:r w:rsidRPr="00E928AB">
              <w:rPr>
                <w:rFonts w:eastAsia="Calibri"/>
                <w:color w:val="FFFFFF" w:themeColor="background1"/>
                <w:sz w:val="20"/>
                <w:szCs w:val="22"/>
                <w:lang w:eastAsia="en-AU"/>
              </w:rPr>
              <w:t>Projected dose from ingestion of food, milk and drinking water and from the use of other commodities that exceeds the following generic criteria:</w:t>
            </w:r>
          </w:p>
          <w:p w14:paraId="3DBCBAF1" w14:textId="77777777" w:rsidR="003D2623" w:rsidRPr="00D95C0C" w:rsidRDefault="003D2623" w:rsidP="00293D58">
            <w:pPr>
              <w:spacing w:before="31" w:after="31"/>
              <w:rPr>
                <w:rFonts w:eastAsia="Calibri"/>
                <w:sz w:val="20"/>
                <w:szCs w:val="22"/>
                <w:lang w:eastAsia="en-AU"/>
              </w:rPr>
            </w:pPr>
            <w:r w:rsidRPr="00E928AB">
              <w:rPr>
                <w:rFonts w:eastAsia="Calibri"/>
                <w:color w:val="FFFFFF" w:themeColor="background1"/>
                <w:sz w:val="20"/>
                <w:szCs w:val="22"/>
                <w:lang w:eastAsia="en-AU"/>
              </w:rPr>
              <w:t>Take protective actions and other response actions</w:t>
            </w:r>
          </w:p>
        </w:tc>
      </w:tr>
      <w:tr w:rsidR="003D2623" w:rsidRPr="00D95C0C" w14:paraId="28355BFD" w14:textId="77777777" w:rsidTr="00E928AB">
        <w:tc>
          <w:tcPr>
            <w:tcW w:w="885" w:type="dxa"/>
            <w:tcBorders>
              <w:top w:val="single" w:sz="4" w:space="0" w:color="444444"/>
              <w:left w:val="single" w:sz="4" w:space="0" w:color="444444"/>
              <w:bottom w:val="single" w:sz="4" w:space="0" w:color="444444"/>
              <w:right w:val="single" w:sz="4" w:space="0" w:color="444444"/>
            </w:tcBorders>
            <w:vAlign w:val="center"/>
          </w:tcPr>
          <w:p w14:paraId="56CFFED3" w14:textId="77777777" w:rsidR="003D2623" w:rsidRPr="00D95C0C" w:rsidRDefault="003D2623" w:rsidP="00E928AB">
            <w:pPr>
              <w:spacing w:before="31" w:after="31"/>
              <w:rPr>
                <w:rFonts w:eastAsia="Calibri"/>
                <w:sz w:val="20"/>
                <w:szCs w:val="22"/>
                <w:lang w:eastAsia="en-AU"/>
              </w:rPr>
            </w:pPr>
            <w:r w:rsidRPr="00D95C0C">
              <w:rPr>
                <w:rFonts w:eastAsia="Calibri"/>
                <w:i/>
                <w:sz w:val="20"/>
                <w:szCs w:val="22"/>
                <w:lang w:eastAsia="en-AU"/>
              </w:rPr>
              <w:t>E</w:t>
            </w:r>
            <w:r w:rsidRPr="00D95C0C">
              <w:rPr>
                <w:rFonts w:eastAsia="Calibri"/>
                <w:sz w:val="20"/>
                <w:szCs w:val="22"/>
                <w:vertAlign w:val="superscript"/>
                <w:lang w:eastAsia="en-AU"/>
              </w:rPr>
              <w:t>a</w:t>
            </w:r>
          </w:p>
        </w:tc>
        <w:tc>
          <w:tcPr>
            <w:tcW w:w="2765" w:type="dxa"/>
            <w:tcBorders>
              <w:top w:val="single" w:sz="4" w:space="0" w:color="444444"/>
              <w:left w:val="single" w:sz="4" w:space="0" w:color="444444"/>
              <w:bottom w:val="single" w:sz="4" w:space="0" w:color="444444"/>
              <w:right w:val="single" w:sz="4" w:space="0" w:color="444444"/>
            </w:tcBorders>
            <w:vAlign w:val="center"/>
          </w:tcPr>
          <w:p w14:paraId="046FC756" w14:textId="77777777" w:rsidR="003D2623" w:rsidRPr="00D95C0C" w:rsidRDefault="003D2623" w:rsidP="00E928AB">
            <w:pPr>
              <w:spacing w:before="31" w:after="31"/>
              <w:rPr>
                <w:rFonts w:eastAsia="Calibri"/>
                <w:sz w:val="20"/>
                <w:szCs w:val="22"/>
                <w:lang w:eastAsia="en-AU"/>
              </w:rPr>
            </w:pPr>
            <w:r w:rsidRPr="00D95C0C">
              <w:rPr>
                <w:rFonts w:eastAsia="Calibri"/>
                <w:sz w:val="20"/>
                <w:szCs w:val="22"/>
                <w:lang w:eastAsia="en-AU"/>
              </w:rPr>
              <w:t>10 mSv in the first year</w:t>
            </w:r>
          </w:p>
        </w:tc>
        <w:tc>
          <w:tcPr>
            <w:tcW w:w="5989" w:type="dxa"/>
            <w:gridSpan w:val="2"/>
            <w:vMerge w:val="restart"/>
            <w:tcBorders>
              <w:top w:val="single" w:sz="4" w:space="0" w:color="444444"/>
              <w:left w:val="single" w:sz="4" w:space="0" w:color="444444"/>
              <w:bottom w:val="single" w:sz="4" w:space="0" w:color="444444"/>
              <w:right w:val="single" w:sz="4" w:space="0" w:color="444444"/>
            </w:tcBorders>
            <w:vAlign w:val="center"/>
          </w:tcPr>
          <w:p w14:paraId="4F3EEA2F" w14:textId="77777777" w:rsidR="003D2623" w:rsidRPr="00D95C0C" w:rsidRDefault="003D2623" w:rsidP="00E928AB">
            <w:pPr>
              <w:spacing w:before="31" w:after="31"/>
              <w:rPr>
                <w:rFonts w:eastAsia="Calibri"/>
                <w:sz w:val="20"/>
                <w:szCs w:val="22"/>
                <w:lang w:eastAsia="en-AU"/>
              </w:rPr>
            </w:pPr>
            <w:r w:rsidRPr="00D95C0C">
              <w:rPr>
                <w:rFonts w:eastAsia="Calibri"/>
                <w:sz w:val="20"/>
                <w:szCs w:val="22"/>
                <w:lang w:eastAsia="en-AU"/>
              </w:rPr>
              <w:t>Restrict consumption, distribution and sale of non-essential</w:t>
            </w:r>
            <w:r w:rsidRPr="00D95C0C">
              <w:rPr>
                <w:rFonts w:eastAsia="Calibri"/>
                <w:sz w:val="20"/>
                <w:szCs w:val="22"/>
                <w:vertAlign w:val="superscript"/>
                <w:lang w:eastAsia="en-AU"/>
              </w:rPr>
              <w:t>b</w:t>
            </w:r>
            <w:r w:rsidRPr="00D95C0C">
              <w:rPr>
                <w:rFonts w:eastAsia="Calibri"/>
                <w:sz w:val="20"/>
                <w:szCs w:val="22"/>
                <w:lang w:eastAsia="en-AU"/>
              </w:rPr>
              <w:t xml:space="preserve"> food, milk and drinking water</w:t>
            </w:r>
            <w:r w:rsidRPr="00D95C0C">
              <w:rPr>
                <w:rFonts w:eastAsia="Calibri"/>
                <w:sz w:val="20"/>
                <w:szCs w:val="22"/>
                <w:vertAlign w:val="superscript"/>
                <w:lang w:eastAsia="en-AU"/>
              </w:rPr>
              <w:t>c</w:t>
            </w:r>
            <w:r w:rsidRPr="00D95C0C">
              <w:rPr>
                <w:rFonts w:eastAsia="Calibri"/>
                <w:sz w:val="20"/>
                <w:szCs w:val="22"/>
                <w:lang w:eastAsia="en-AU"/>
              </w:rPr>
              <w:t xml:space="preserve"> and restrict the use and distribution of other commodities. </w:t>
            </w:r>
          </w:p>
          <w:p w14:paraId="3BAAF2E7" w14:textId="77777777" w:rsidR="003D2623" w:rsidRPr="00D95C0C" w:rsidRDefault="003D2623" w:rsidP="00E928AB">
            <w:pPr>
              <w:spacing w:before="31" w:after="31"/>
              <w:rPr>
                <w:rFonts w:eastAsia="Calibri"/>
                <w:sz w:val="20"/>
                <w:szCs w:val="22"/>
                <w:lang w:eastAsia="en-AU"/>
              </w:rPr>
            </w:pPr>
            <w:r w:rsidRPr="00D95C0C">
              <w:rPr>
                <w:rFonts w:eastAsia="Calibri"/>
                <w:sz w:val="20"/>
                <w:szCs w:val="22"/>
                <w:lang w:eastAsia="en-AU"/>
              </w:rPr>
              <w:t>Replace essential food, milk and drinking water as soon as possible or relocate the people affected if replacements are not available. Estimate the doses of those who might have consumed food, milk and drinking water or used other commodities to determine whether this may have resulted in doses warranting medical attention in accordance with Table B.2.</w:t>
            </w:r>
          </w:p>
        </w:tc>
      </w:tr>
      <w:tr w:rsidR="003D2623" w:rsidRPr="00D95C0C" w14:paraId="391D64AB" w14:textId="77777777" w:rsidTr="00613EDC">
        <w:trPr>
          <w:cnfStyle w:val="000000100000" w:firstRow="0" w:lastRow="0" w:firstColumn="0" w:lastColumn="0" w:oddVBand="0" w:evenVBand="0" w:oddHBand="1" w:evenHBand="0" w:firstRowFirstColumn="0" w:firstRowLastColumn="0" w:lastRowFirstColumn="0" w:lastRowLastColumn="0"/>
        </w:trPr>
        <w:tc>
          <w:tcPr>
            <w:tcW w:w="885" w:type="dxa"/>
            <w:tcBorders>
              <w:top w:val="single" w:sz="4" w:space="0" w:color="444444"/>
              <w:left w:val="single" w:sz="4" w:space="0" w:color="4E1A74"/>
              <w:bottom w:val="single" w:sz="4" w:space="0" w:color="4E1A74"/>
              <w:right w:val="single" w:sz="4" w:space="0" w:color="444444"/>
            </w:tcBorders>
            <w:vAlign w:val="center"/>
          </w:tcPr>
          <w:p w14:paraId="2216CB1C" w14:textId="77777777" w:rsidR="003D2623" w:rsidRPr="00D95C0C" w:rsidRDefault="003D2623" w:rsidP="00E928AB">
            <w:pPr>
              <w:spacing w:before="31" w:after="31"/>
              <w:rPr>
                <w:rFonts w:eastAsia="Calibri"/>
                <w:sz w:val="20"/>
                <w:szCs w:val="22"/>
                <w:lang w:eastAsia="en-AU"/>
              </w:rPr>
            </w:pPr>
            <w:r w:rsidRPr="00D95C0C">
              <w:rPr>
                <w:rFonts w:eastAsia="Calibri"/>
                <w:i/>
                <w:sz w:val="20"/>
                <w:szCs w:val="22"/>
                <w:lang w:eastAsia="en-AU"/>
              </w:rPr>
              <w:t>H</w:t>
            </w:r>
            <w:r w:rsidRPr="00D95C0C">
              <w:rPr>
                <w:rFonts w:eastAsia="Calibri"/>
                <w:sz w:val="20"/>
                <w:szCs w:val="22"/>
                <w:vertAlign w:val="subscript"/>
                <w:lang w:eastAsia="en-AU"/>
              </w:rPr>
              <w:t>fetus</w:t>
            </w:r>
            <w:r w:rsidRPr="00D95C0C">
              <w:rPr>
                <w:rFonts w:eastAsia="Calibri"/>
                <w:sz w:val="20"/>
                <w:szCs w:val="22"/>
                <w:vertAlign w:val="superscript"/>
                <w:lang w:eastAsia="en-AU"/>
              </w:rPr>
              <w:t>d</w:t>
            </w:r>
          </w:p>
        </w:tc>
        <w:tc>
          <w:tcPr>
            <w:tcW w:w="2765" w:type="dxa"/>
            <w:tcBorders>
              <w:top w:val="single" w:sz="4" w:space="0" w:color="444444"/>
              <w:left w:val="single" w:sz="4" w:space="0" w:color="444444"/>
              <w:bottom w:val="single" w:sz="4" w:space="0" w:color="444444"/>
              <w:right w:val="single" w:sz="4" w:space="0" w:color="444444"/>
            </w:tcBorders>
            <w:vAlign w:val="center"/>
          </w:tcPr>
          <w:p w14:paraId="5F7AAE9D" w14:textId="77777777" w:rsidR="003D2623" w:rsidRPr="00D95C0C" w:rsidRDefault="003D2623" w:rsidP="00E928AB">
            <w:pPr>
              <w:spacing w:before="31" w:after="31"/>
              <w:rPr>
                <w:rFonts w:eastAsia="Calibri"/>
                <w:sz w:val="20"/>
                <w:szCs w:val="22"/>
                <w:lang w:eastAsia="en-AU"/>
              </w:rPr>
            </w:pPr>
            <w:r w:rsidRPr="00D95C0C">
              <w:rPr>
                <w:rFonts w:eastAsia="Calibri"/>
                <w:sz w:val="20"/>
                <w:szCs w:val="22"/>
                <w:lang w:eastAsia="en-AU"/>
              </w:rPr>
              <w:t>10 m</w:t>
            </w:r>
            <w:r w:rsidR="0040205F">
              <w:rPr>
                <w:rFonts w:eastAsia="Calibri"/>
                <w:sz w:val="20"/>
                <w:szCs w:val="22"/>
                <w:lang w:eastAsia="en-AU"/>
              </w:rPr>
              <w:t>Sv</w:t>
            </w:r>
            <w:r w:rsidRPr="00D95C0C">
              <w:rPr>
                <w:rFonts w:eastAsia="Calibri"/>
                <w:sz w:val="20"/>
                <w:szCs w:val="22"/>
                <w:lang w:eastAsia="en-AU"/>
              </w:rPr>
              <w:t xml:space="preserve"> for the full period of in utero development</w:t>
            </w:r>
          </w:p>
        </w:tc>
        <w:tc>
          <w:tcPr>
            <w:tcW w:w="5989" w:type="dxa"/>
            <w:gridSpan w:val="2"/>
            <w:vMerge/>
            <w:tcBorders>
              <w:top w:val="single" w:sz="4" w:space="0" w:color="444444"/>
              <w:left w:val="single" w:sz="4" w:space="0" w:color="444444"/>
              <w:bottom w:val="single" w:sz="4" w:space="0" w:color="444444"/>
              <w:right w:val="single" w:sz="4" w:space="0" w:color="444444"/>
            </w:tcBorders>
            <w:vAlign w:val="center"/>
          </w:tcPr>
          <w:p w14:paraId="008994C8" w14:textId="77777777" w:rsidR="003D2623" w:rsidRPr="00D95C0C" w:rsidRDefault="003D2623" w:rsidP="00E928AB">
            <w:pPr>
              <w:spacing w:before="31" w:after="31"/>
              <w:rPr>
                <w:rFonts w:eastAsia="Calibri"/>
                <w:sz w:val="20"/>
                <w:szCs w:val="22"/>
                <w:lang w:eastAsia="en-AU"/>
              </w:rPr>
            </w:pPr>
          </w:p>
        </w:tc>
      </w:tr>
    </w:tbl>
    <w:tbl>
      <w:tblPr>
        <w:tblW w:w="9639" w:type="dxa"/>
        <w:tblBorders>
          <w:top w:val="single" w:sz="8" w:space="0" w:color="006600"/>
          <w:left w:val="single" w:sz="8" w:space="0" w:color="006600"/>
          <w:bottom w:val="single" w:sz="8" w:space="0" w:color="006600"/>
          <w:right w:val="single" w:sz="8" w:space="0" w:color="006600"/>
          <w:insideH w:val="single" w:sz="4" w:space="0" w:color="444444"/>
          <w:insideV w:val="single" w:sz="4" w:space="0" w:color="444444"/>
        </w:tblBorders>
        <w:tblLook w:val="04A0" w:firstRow="1" w:lastRow="0" w:firstColumn="1" w:lastColumn="0" w:noHBand="0" w:noVBand="1"/>
      </w:tblPr>
      <w:tblGrid>
        <w:gridCol w:w="425"/>
        <w:gridCol w:w="9214"/>
      </w:tblGrid>
      <w:tr w:rsidR="00E928AB" w:rsidRPr="009B4D3E" w14:paraId="2002CDE8" w14:textId="77777777" w:rsidTr="00613EDC">
        <w:tc>
          <w:tcPr>
            <w:tcW w:w="425" w:type="dxa"/>
            <w:shd w:val="clear" w:color="auto" w:fill="auto"/>
            <w:vAlign w:val="center"/>
          </w:tcPr>
          <w:p w14:paraId="672EB26E" w14:textId="77777777" w:rsidR="00E928AB" w:rsidRPr="009B4D3E" w:rsidRDefault="00E928AB" w:rsidP="00E928AB">
            <w:pPr>
              <w:spacing w:before="31" w:after="31"/>
              <w:rPr>
                <w:rFonts w:eastAsia="Calibri"/>
                <w:sz w:val="18"/>
                <w:szCs w:val="22"/>
                <w:lang w:eastAsia="en-AU"/>
              </w:rPr>
            </w:pPr>
            <w:r w:rsidRPr="009B4D3E">
              <w:rPr>
                <w:rFonts w:eastAsia="Calibri"/>
                <w:sz w:val="18"/>
                <w:szCs w:val="22"/>
                <w:lang w:eastAsia="en-AU"/>
              </w:rPr>
              <w:t>a</w:t>
            </w:r>
          </w:p>
        </w:tc>
        <w:tc>
          <w:tcPr>
            <w:tcW w:w="9214" w:type="dxa"/>
            <w:shd w:val="clear" w:color="auto" w:fill="auto"/>
            <w:vAlign w:val="center"/>
          </w:tcPr>
          <w:p w14:paraId="05802472" w14:textId="77777777" w:rsidR="00E928AB" w:rsidRPr="009B4D3E" w:rsidRDefault="00E928AB" w:rsidP="00E928AB">
            <w:pPr>
              <w:spacing w:before="31" w:after="31"/>
              <w:rPr>
                <w:rFonts w:eastAsia="Calibri"/>
                <w:sz w:val="18"/>
                <w:szCs w:val="22"/>
                <w:lang w:eastAsia="en-AU"/>
              </w:rPr>
            </w:pPr>
            <w:r w:rsidRPr="009B4D3E">
              <w:rPr>
                <w:rFonts w:eastAsia="Calibri"/>
                <w:sz w:val="18"/>
                <w:szCs w:val="22"/>
                <w:lang w:eastAsia="en-AU"/>
              </w:rPr>
              <w:t>Effective dose.</w:t>
            </w:r>
          </w:p>
        </w:tc>
      </w:tr>
      <w:tr w:rsidR="00E928AB" w:rsidRPr="009B4D3E" w14:paraId="5F1B0380" w14:textId="77777777" w:rsidTr="00613EDC">
        <w:tc>
          <w:tcPr>
            <w:tcW w:w="425" w:type="dxa"/>
            <w:shd w:val="clear" w:color="auto" w:fill="E8F8E8"/>
            <w:vAlign w:val="center"/>
          </w:tcPr>
          <w:p w14:paraId="26A2025E" w14:textId="77777777" w:rsidR="00E928AB" w:rsidRPr="009B4D3E" w:rsidRDefault="00E928AB" w:rsidP="00E928AB">
            <w:pPr>
              <w:spacing w:before="31" w:after="31"/>
              <w:rPr>
                <w:rFonts w:eastAsia="Calibri"/>
                <w:sz w:val="18"/>
                <w:szCs w:val="22"/>
                <w:lang w:eastAsia="en-AU"/>
              </w:rPr>
            </w:pPr>
            <w:r w:rsidRPr="009B4D3E">
              <w:rPr>
                <w:rFonts w:eastAsia="Calibri"/>
                <w:sz w:val="18"/>
                <w:szCs w:val="22"/>
                <w:lang w:eastAsia="en-AU"/>
              </w:rPr>
              <w:t>b</w:t>
            </w:r>
          </w:p>
        </w:tc>
        <w:tc>
          <w:tcPr>
            <w:tcW w:w="9214" w:type="dxa"/>
            <w:shd w:val="clear" w:color="auto" w:fill="E8F8E8"/>
            <w:vAlign w:val="center"/>
          </w:tcPr>
          <w:p w14:paraId="304195C2" w14:textId="77777777" w:rsidR="00E928AB" w:rsidRPr="009B4D3E" w:rsidRDefault="00E928AB" w:rsidP="00E928AB">
            <w:pPr>
              <w:spacing w:before="31" w:after="31"/>
              <w:rPr>
                <w:rFonts w:eastAsia="Calibri"/>
                <w:sz w:val="18"/>
                <w:szCs w:val="22"/>
                <w:lang w:eastAsia="en-AU"/>
              </w:rPr>
            </w:pPr>
            <w:r w:rsidRPr="009B4D3E">
              <w:rPr>
                <w:rFonts w:eastAsia="Calibri"/>
                <w:sz w:val="18"/>
                <w:szCs w:val="22"/>
                <w:lang w:eastAsia="en-AU"/>
              </w:rPr>
              <w:t>Restricting essential food, milk or drinking water could result in dehydration, severe malnutrition or other severe health impacts; therefore, essential food, milk and drinking water is to be restricted only if alternatives are available.</w:t>
            </w:r>
          </w:p>
        </w:tc>
      </w:tr>
      <w:tr w:rsidR="00E928AB" w:rsidRPr="009B4D3E" w14:paraId="69D1BB9E" w14:textId="77777777" w:rsidTr="00613EDC">
        <w:tc>
          <w:tcPr>
            <w:tcW w:w="425" w:type="dxa"/>
            <w:shd w:val="clear" w:color="auto" w:fill="auto"/>
            <w:vAlign w:val="center"/>
          </w:tcPr>
          <w:p w14:paraId="2A621F0A" w14:textId="77777777" w:rsidR="00E928AB" w:rsidRPr="009B4D3E" w:rsidRDefault="00E928AB" w:rsidP="00E928AB">
            <w:pPr>
              <w:spacing w:before="31" w:after="31"/>
              <w:rPr>
                <w:rFonts w:eastAsia="Calibri"/>
                <w:sz w:val="18"/>
                <w:szCs w:val="22"/>
                <w:lang w:eastAsia="en-AU"/>
              </w:rPr>
            </w:pPr>
            <w:r w:rsidRPr="009B4D3E">
              <w:rPr>
                <w:rFonts w:eastAsia="Calibri"/>
                <w:sz w:val="18"/>
                <w:szCs w:val="22"/>
                <w:lang w:eastAsia="en-AU"/>
              </w:rPr>
              <w:t>c</w:t>
            </w:r>
          </w:p>
        </w:tc>
        <w:tc>
          <w:tcPr>
            <w:tcW w:w="9214" w:type="dxa"/>
            <w:shd w:val="clear" w:color="auto" w:fill="auto"/>
            <w:vAlign w:val="center"/>
          </w:tcPr>
          <w:p w14:paraId="114D9ECC" w14:textId="77777777" w:rsidR="00E928AB" w:rsidRPr="009B4D3E" w:rsidRDefault="00E928AB" w:rsidP="00E928AB">
            <w:pPr>
              <w:spacing w:before="31" w:after="31"/>
              <w:rPr>
                <w:rFonts w:eastAsia="Calibri"/>
                <w:sz w:val="18"/>
                <w:szCs w:val="22"/>
                <w:lang w:eastAsia="en-AU"/>
              </w:rPr>
            </w:pPr>
            <w:r w:rsidRPr="009B4D3E">
              <w:rPr>
                <w:rFonts w:eastAsia="Calibri"/>
                <w:sz w:val="18"/>
                <w:szCs w:val="22"/>
                <w:lang w:eastAsia="en-AU"/>
              </w:rPr>
              <w:t>These criteria for taking actions on food, milk and drinking water are applied once the sampling and analysis of food, milk and drinking water is carried out. This would also provide a basis for discontinuing restrictions imposed on food, milk and drinking water as a precaution on the basis of the generic criteria in Table B.2.</w:t>
            </w:r>
          </w:p>
        </w:tc>
      </w:tr>
      <w:tr w:rsidR="00E928AB" w:rsidRPr="009B4D3E" w14:paraId="6BBFD0EB" w14:textId="77777777" w:rsidTr="00613EDC">
        <w:tc>
          <w:tcPr>
            <w:tcW w:w="425" w:type="dxa"/>
            <w:shd w:val="clear" w:color="auto" w:fill="E8F8E8"/>
            <w:vAlign w:val="center"/>
          </w:tcPr>
          <w:p w14:paraId="2E178F7D" w14:textId="77777777" w:rsidR="00E928AB" w:rsidRPr="009B4D3E" w:rsidRDefault="00E928AB" w:rsidP="00E928AB">
            <w:pPr>
              <w:spacing w:before="31" w:after="31"/>
              <w:rPr>
                <w:rFonts w:eastAsia="Calibri"/>
                <w:sz w:val="18"/>
                <w:szCs w:val="22"/>
                <w:lang w:eastAsia="en-AU"/>
              </w:rPr>
            </w:pPr>
            <w:r w:rsidRPr="009B4D3E">
              <w:rPr>
                <w:rFonts w:eastAsia="Calibri"/>
                <w:sz w:val="18"/>
                <w:szCs w:val="22"/>
                <w:lang w:eastAsia="en-AU"/>
              </w:rPr>
              <w:t>d</w:t>
            </w:r>
          </w:p>
        </w:tc>
        <w:tc>
          <w:tcPr>
            <w:tcW w:w="9214" w:type="dxa"/>
            <w:shd w:val="clear" w:color="auto" w:fill="E8F8E8"/>
            <w:vAlign w:val="center"/>
          </w:tcPr>
          <w:p w14:paraId="58E8883F" w14:textId="77777777" w:rsidR="00E928AB" w:rsidRPr="009B4D3E" w:rsidRDefault="00E928AB" w:rsidP="00E928AB">
            <w:pPr>
              <w:spacing w:before="31" w:after="31"/>
              <w:rPr>
                <w:rFonts w:eastAsia="Calibri"/>
                <w:sz w:val="18"/>
                <w:szCs w:val="22"/>
                <w:lang w:eastAsia="en-AU"/>
              </w:rPr>
            </w:pPr>
            <w:r w:rsidRPr="009B4D3E">
              <w:rPr>
                <w:rFonts w:eastAsia="Calibri"/>
                <w:i/>
                <w:sz w:val="18"/>
                <w:szCs w:val="22"/>
                <w:lang w:eastAsia="en-AU"/>
              </w:rPr>
              <w:t>H</w:t>
            </w:r>
            <w:r w:rsidRPr="009B4D3E">
              <w:rPr>
                <w:rFonts w:eastAsia="Calibri"/>
                <w:sz w:val="18"/>
                <w:szCs w:val="22"/>
                <w:vertAlign w:val="subscript"/>
                <w:lang w:eastAsia="en-AU"/>
              </w:rPr>
              <w:t>fetus</w:t>
            </w:r>
            <w:r w:rsidRPr="009B4D3E">
              <w:rPr>
                <w:rFonts w:eastAsia="Calibri"/>
                <w:sz w:val="18"/>
                <w:szCs w:val="22"/>
                <w:lang w:eastAsia="en-AU"/>
              </w:rPr>
              <w:t xml:space="preserve"> is the equivalent dose to the fetus derived as the sum the dose from external exposure and the maximum committed equivalent dose to any organ from intake to the embryo or fetus for different chemical compounds and different times relative to conception.</w:t>
            </w:r>
          </w:p>
        </w:tc>
      </w:tr>
    </w:tbl>
    <w:p w14:paraId="35886134" w14:textId="77777777" w:rsidR="00E928AB" w:rsidRDefault="00E928AB" w:rsidP="003A4B55">
      <w:pPr>
        <w:rPr>
          <w:b/>
          <w:color w:val="246626"/>
          <w:szCs w:val="24"/>
        </w:rPr>
        <w:sectPr w:rsidR="00E928AB" w:rsidSect="00C92BF6">
          <w:type w:val="nextColumn"/>
          <w:pgSz w:w="11905" w:h="16837" w:code="9"/>
          <w:pgMar w:top="1134" w:right="1134" w:bottom="1134" w:left="1134" w:header="720" w:footer="567" w:gutter="0"/>
          <w:cols w:space="720"/>
          <w:docGrid w:linePitch="299"/>
        </w:sectPr>
      </w:pPr>
    </w:p>
    <w:p w14:paraId="2E5D06F9" w14:textId="7508551F" w:rsidR="003D2623" w:rsidRPr="001B4485" w:rsidRDefault="003D2623" w:rsidP="001B4485">
      <w:pPr>
        <w:pStyle w:val="Appendix2"/>
      </w:pPr>
      <w:r w:rsidRPr="001B4485">
        <w:lastRenderedPageBreak/>
        <w:t>B.4</w:t>
      </w:r>
      <w:r w:rsidR="001B4485" w:rsidRPr="001B4485">
        <w:tab/>
      </w:r>
      <w:r w:rsidR="00166C95">
        <w:t>G</w:t>
      </w:r>
      <w:r w:rsidR="0065783F" w:rsidRPr="001B4485">
        <w:t>eneric criteria for vehicles, equipment and other items to reduce the risk of stochastic effects</w:t>
      </w:r>
    </w:p>
    <w:p w14:paraId="41E15500" w14:textId="77777777" w:rsidR="003D2623" w:rsidRPr="0027056C" w:rsidRDefault="003D2623" w:rsidP="0027056C">
      <w:r w:rsidRPr="0027056C">
        <w:t>Table B.4 provides generic criteria for taking protective actions and other response actions to reduce the risk of stochastic effects arising from the use of vehicles, equipment and other items from an area affected by a nuclear or radiological emergency.</w:t>
      </w:r>
    </w:p>
    <w:p w14:paraId="7C86B2F8" w14:textId="006F07C6" w:rsidR="003D2623" w:rsidRPr="0027056C" w:rsidRDefault="003D2623" w:rsidP="0027056C">
      <w:r w:rsidRPr="0027056C">
        <w:t>Restricting the use of vehicles, equipment and other items from an affected area could interfere with taking urgent protective actions and other response actions or with providing services essential to public health or well-being (e.g. restricting the use of vehicles for transferring individuals requiring critical medical treatment or preventing a ship or an aircraft that has left an affected area from reaching its final destination). Such vehicles, equipment and other items whose use would give rise to a projected dose to their users above the generic criteria given in Table B.4 may be used until replacements are available, provided that:</w:t>
      </w:r>
    </w:p>
    <w:p w14:paraId="568CC95B" w14:textId="6731DF0B" w:rsidR="003D2623" w:rsidRPr="003D2623" w:rsidRDefault="006010C4" w:rsidP="00AB7CDF">
      <w:pPr>
        <w:pStyle w:val="ListParagraph"/>
        <w:numPr>
          <w:ilvl w:val="0"/>
          <w:numId w:val="67"/>
        </w:numPr>
      </w:pPr>
      <w:r>
        <w:t>t</w:t>
      </w:r>
      <w:r w:rsidR="003D2623" w:rsidRPr="003D2623">
        <w:t>heir use will not result in doses from all exposure pathways that exceed the ge</w:t>
      </w:r>
      <w:r w:rsidR="003D2623">
        <w:t>neric criteria given in Table B</w:t>
      </w:r>
      <w:r w:rsidR="003D2623" w:rsidRPr="003D2623">
        <w:t>.2 for members of the public or the guidance values given in</w:t>
      </w:r>
      <w:r w:rsidR="003D2623">
        <w:t xml:space="preserve"> Annex A</w:t>
      </w:r>
      <w:r w:rsidR="003D2623" w:rsidRPr="003D2623">
        <w:t xml:space="preserve"> for restricting the exposure of emergency workers, or the restriction set in </w:t>
      </w:r>
      <w:r w:rsidR="00FD6BC8" w:rsidRPr="00FD6BC8">
        <w:t>clause</w:t>
      </w:r>
      <w:r w:rsidR="003D2623" w:rsidRPr="00FD6BC8">
        <w:t xml:space="preserve"> </w:t>
      </w:r>
      <w:r w:rsidR="005B18F5" w:rsidRPr="00FD6BC8">
        <w:t>3.2</w:t>
      </w:r>
      <w:r w:rsidR="003D2623" w:rsidRPr="00FD6BC8">
        <w:t>.57 for exposures</w:t>
      </w:r>
      <w:r>
        <w:t xml:space="preserve"> of helpers in an emergency</w:t>
      </w:r>
    </w:p>
    <w:p w14:paraId="72158C3C" w14:textId="4E9FC51E" w:rsidR="003D2623" w:rsidRPr="003D2623" w:rsidRDefault="006010C4" w:rsidP="00AB7CDF">
      <w:pPr>
        <w:pStyle w:val="ListParagraph"/>
        <w:numPr>
          <w:ilvl w:val="0"/>
          <w:numId w:val="67"/>
        </w:numPr>
      </w:pPr>
      <w:r>
        <w:t>a</w:t>
      </w:r>
      <w:r w:rsidR="003D2623" w:rsidRPr="003D2623">
        <w:t>ctions are taken to manage and control the exposure of the user as an emergency worker, a helper in an emergency or a member of the public, as appropriate.</w:t>
      </w:r>
    </w:p>
    <w:p w14:paraId="3FB1D461" w14:textId="77777777" w:rsidR="0097497A" w:rsidRDefault="0097497A" w:rsidP="003A4B55">
      <w:pPr>
        <w:rPr>
          <w:b/>
          <w:color w:val="246626"/>
          <w:szCs w:val="24"/>
        </w:rPr>
      </w:pPr>
    </w:p>
    <w:p w14:paraId="242D6D60" w14:textId="77777777" w:rsidR="007D1355" w:rsidRDefault="007D1355" w:rsidP="007D1355">
      <w:pPr>
        <w:spacing w:before="0"/>
        <w:jc w:val="both"/>
        <w:rPr>
          <w:b/>
          <w:lang w:eastAsia="en-AU"/>
        </w:rPr>
        <w:sectPr w:rsidR="007D1355" w:rsidSect="00C92BF6">
          <w:type w:val="nextColumn"/>
          <w:pgSz w:w="11905" w:h="16837" w:code="9"/>
          <w:pgMar w:top="1134" w:right="1134" w:bottom="1134" w:left="1134" w:header="720" w:footer="567" w:gutter="0"/>
          <w:cols w:space="720"/>
          <w:docGrid w:linePitch="299"/>
        </w:sectPr>
      </w:pPr>
    </w:p>
    <w:p w14:paraId="7DC9B112" w14:textId="77777777" w:rsidR="007D1355" w:rsidRPr="007D1355" w:rsidRDefault="007D1355" w:rsidP="0027056C">
      <w:pPr>
        <w:pStyle w:val="TableCaption"/>
        <w:rPr>
          <w:lang w:eastAsia="en-AU"/>
        </w:rPr>
      </w:pPr>
      <w:r w:rsidRPr="007D1355">
        <w:rPr>
          <w:lang w:eastAsia="en-AU"/>
        </w:rPr>
        <w:lastRenderedPageBreak/>
        <w:t>T</w:t>
      </w:r>
      <w:r w:rsidR="0027056C">
        <w:rPr>
          <w:lang w:eastAsia="en-AU"/>
        </w:rPr>
        <w:t>able</w:t>
      </w:r>
      <w:r w:rsidRPr="007D1355">
        <w:rPr>
          <w:lang w:eastAsia="en-AU"/>
        </w:rPr>
        <w:t xml:space="preserve"> B.4</w:t>
      </w:r>
      <w:r w:rsidR="0027056C">
        <w:rPr>
          <w:lang w:eastAsia="en-AU"/>
        </w:rPr>
        <w:t>:</w:t>
      </w:r>
      <w:r w:rsidR="0027056C">
        <w:rPr>
          <w:lang w:eastAsia="en-AU"/>
        </w:rPr>
        <w:tab/>
        <w:t>G</w:t>
      </w:r>
      <w:r w:rsidR="0027056C" w:rsidRPr="007D1355">
        <w:rPr>
          <w:lang w:eastAsia="en-AU"/>
        </w:rPr>
        <w:t>eneric criteria for vehicles, equipment and other items to reduce the risk of stochastic effects</w:t>
      </w:r>
    </w:p>
    <w:tbl>
      <w:tblPr>
        <w:tblStyle w:val="LightList-Accent3"/>
        <w:tblW w:w="9639" w:type="dxa"/>
        <w:tblBorders>
          <w:top w:val="single" w:sz="4" w:space="0" w:color="444444"/>
          <w:left w:val="single" w:sz="4" w:space="0" w:color="444444"/>
          <w:bottom w:val="single" w:sz="4" w:space="0" w:color="444444"/>
          <w:right w:val="single" w:sz="4" w:space="0" w:color="444444"/>
          <w:insideH w:val="single" w:sz="4" w:space="0" w:color="444444"/>
          <w:insideV w:val="single" w:sz="4" w:space="0" w:color="444444"/>
        </w:tblBorders>
        <w:tblLook w:val="0420" w:firstRow="1" w:lastRow="0" w:firstColumn="0" w:lastColumn="0" w:noHBand="0" w:noVBand="1"/>
      </w:tblPr>
      <w:tblGrid>
        <w:gridCol w:w="893"/>
        <w:gridCol w:w="3144"/>
        <w:gridCol w:w="5602"/>
      </w:tblGrid>
      <w:tr w:rsidR="0027056C" w:rsidRPr="0027056C" w14:paraId="67280CE4" w14:textId="77777777" w:rsidTr="008860FC">
        <w:trPr>
          <w:cnfStyle w:val="100000000000" w:firstRow="1" w:lastRow="0" w:firstColumn="0" w:lastColumn="0" w:oddVBand="0" w:evenVBand="0" w:oddHBand="0" w:evenHBand="0" w:firstRowFirstColumn="0" w:firstRowLastColumn="0" w:lastRowFirstColumn="0" w:lastRowLastColumn="0"/>
        </w:trPr>
        <w:tc>
          <w:tcPr>
            <w:tcW w:w="4037" w:type="dxa"/>
            <w:gridSpan w:val="2"/>
            <w:tcBorders>
              <w:bottom w:val="single" w:sz="4" w:space="0" w:color="FFFFFF"/>
              <w:right w:val="single" w:sz="4" w:space="0" w:color="FFFFFF" w:themeColor="background1"/>
            </w:tcBorders>
            <w:shd w:val="clear" w:color="auto" w:fill="298829"/>
            <w:vAlign w:val="center"/>
          </w:tcPr>
          <w:p w14:paraId="3D9AFE65" w14:textId="77777777" w:rsidR="007D1355" w:rsidRPr="0027056C" w:rsidRDefault="007D1355" w:rsidP="007D10EA">
            <w:pPr>
              <w:spacing w:before="31" w:after="31"/>
              <w:rPr>
                <w:rFonts w:eastAsia="Calibri"/>
                <w:color w:val="FFFFFF" w:themeColor="background1"/>
                <w:sz w:val="20"/>
                <w:szCs w:val="22"/>
                <w:lang w:eastAsia="en-AU"/>
              </w:rPr>
            </w:pPr>
            <w:r w:rsidRPr="0027056C">
              <w:rPr>
                <w:rFonts w:eastAsia="Calibri"/>
                <w:color w:val="FFFFFF" w:themeColor="background1"/>
                <w:sz w:val="20"/>
                <w:szCs w:val="22"/>
                <w:lang w:eastAsia="en-AU"/>
              </w:rPr>
              <w:t>Generic criteria</w:t>
            </w:r>
          </w:p>
        </w:tc>
        <w:tc>
          <w:tcPr>
            <w:tcW w:w="5602" w:type="dxa"/>
            <w:tcBorders>
              <w:left w:val="single" w:sz="4" w:space="0" w:color="FFFFFF" w:themeColor="background1"/>
              <w:bottom w:val="single" w:sz="4" w:space="0" w:color="FFFFFF"/>
            </w:tcBorders>
            <w:shd w:val="clear" w:color="auto" w:fill="298829"/>
            <w:vAlign w:val="center"/>
          </w:tcPr>
          <w:p w14:paraId="7E1E3018" w14:textId="77777777" w:rsidR="007D1355" w:rsidRPr="0027056C" w:rsidRDefault="007D1355" w:rsidP="007D10EA">
            <w:pPr>
              <w:spacing w:before="31" w:after="31"/>
              <w:rPr>
                <w:rFonts w:eastAsia="Calibri"/>
                <w:color w:val="FFFFFF" w:themeColor="background1"/>
                <w:sz w:val="20"/>
                <w:szCs w:val="22"/>
                <w:lang w:eastAsia="en-AU"/>
              </w:rPr>
            </w:pPr>
            <w:r w:rsidRPr="0027056C">
              <w:rPr>
                <w:rFonts w:eastAsia="Calibri"/>
                <w:color w:val="FFFFFF" w:themeColor="background1"/>
                <w:sz w:val="20"/>
                <w:szCs w:val="22"/>
                <w:lang w:eastAsia="en-AU"/>
              </w:rPr>
              <w:t>Examples of protective actions and other response actions</w:t>
            </w:r>
          </w:p>
        </w:tc>
      </w:tr>
      <w:tr w:rsidR="007D1355" w:rsidRPr="0027056C" w14:paraId="3A3E62F5" w14:textId="77777777" w:rsidTr="008860FC">
        <w:trPr>
          <w:cnfStyle w:val="000000100000" w:firstRow="0" w:lastRow="0" w:firstColumn="0" w:lastColumn="0" w:oddVBand="0" w:evenVBand="0" w:oddHBand="1" w:evenHBand="0" w:firstRowFirstColumn="0" w:firstRowLastColumn="0" w:lastRowFirstColumn="0" w:lastRowLastColumn="0"/>
        </w:trPr>
        <w:tc>
          <w:tcPr>
            <w:tcW w:w="9639" w:type="dxa"/>
            <w:gridSpan w:val="3"/>
            <w:tcBorders>
              <w:top w:val="single" w:sz="4" w:space="0" w:color="FFFFFF"/>
              <w:left w:val="none" w:sz="0" w:space="0" w:color="auto"/>
              <w:bottom w:val="none" w:sz="0" w:space="0" w:color="auto"/>
              <w:right w:val="none" w:sz="0" w:space="0" w:color="auto"/>
            </w:tcBorders>
            <w:shd w:val="clear" w:color="auto" w:fill="31A131"/>
            <w:vAlign w:val="center"/>
          </w:tcPr>
          <w:p w14:paraId="0683708E" w14:textId="77777777" w:rsidR="007D1355" w:rsidRPr="007D10EA" w:rsidRDefault="007D1355" w:rsidP="007D10EA">
            <w:pPr>
              <w:shd w:val="clear" w:color="auto" w:fill="31A131"/>
              <w:spacing w:before="31" w:after="31"/>
              <w:rPr>
                <w:rFonts w:eastAsia="Calibri"/>
                <w:color w:val="FFFFFF" w:themeColor="background1"/>
                <w:sz w:val="20"/>
                <w:szCs w:val="22"/>
                <w:lang w:eastAsia="en-AU"/>
              </w:rPr>
            </w:pPr>
            <w:r w:rsidRPr="007D10EA">
              <w:rPr>
                <w:rFonts w:eastAsia="Calibri"/>
                <w:color w:val="FFFFFF" w:themeColor="background1"/>
                <w:sz w:val="20"/>
                <w:szCs w:val="22"/>
                <w:lang w:eastAsia="en-AU"/>
              </w:rPr>
              <w:t>Projected dose from the use of vehicles, equipment or other items from an affected area that exceed the following generic criteria:</w:t>
            </w:r>
          </w:p>
          <w:p w14:paraId="7B81B65F" w14:textId="77777777" w:rsidR="007D1355" w:rsidRPr="007D10EA" w:rsidRDefault="007D1355" w:rsidP="007D10EA">
            <w:pPr>
              <w:shd w:val="clear" w:color="auto" w:fill="31A131"/>
              <w:spacing w:before="31" w:after="31"/>
              <w:rPr>
                <w:rFonts w:eastAsia="Calibri"/>
                <w:color w:val="FFFFFF" w:themeColor="background1"/>
                <w:sz w:val="20"/>
                <w:szCs w:val="22"/>
                <w:lang w:eastAsia="en-AU"/>
              </w:rPr>
            </w:pPr>
            <w:r w:rsidRPr="007D10EA">
              <w:rPr>
                <w:rFonts w:eastAsia="Calibri"/>
                <w:color w:val="FFFFFF" w:themeColor="background1"/>
                <w:sz w:val="20"/>
                <w:szCs w:val="22"/>
                <w:lang w:eastAsia="en-AU"/>
              </w:rPr>
              <w:t>Take protective actions and other response actions</w:t>
            </w:r>
          </w:p>
        </w:tc>
      </w:tr>
      <w:tr w:rsidR="007D1355" w:rsidRPr="0027056C" w14:paraId="7A84D9E4" w14:textId="77777777" w:rsidTr="007D10EA">
        <w:tc>
          <w:tcPr>
            <w:tcW w:w="893" w:type="dxa"/>
            <w:vAlign w:val="center"/>
          </w:tcPr>
          <w:p w14:paraId="06672201" w14:textId="77777777" w:rsidR="007D1355" w:rsidRPr="0027056C" w:rsidRDefault="007D1355" w:rsidP="007D10EA">
            <w:pPr>
              <w:spacing w:before="31" w:after="31"/>
              <w:rPr>
                <w:rFonts w:eastAsia="Calibri"/>
                <w:sz w:val="20"/>
                <w:szCs w:val="22"/>
                <w:lang w:eastAsia="en-AU"/>
              </w:rPr>
            </w:pPr>
            <w:r w:rsidRPr="0027056C">
              <w:rPr>
                <w:rFonts w:eastAsia="Calibri"/>
                <w:i/>
                <w:sz w:val="20"/>
                <w:szCs w:val="22"/>
                <w:lang w:eastAsia="en-AU"/>
              </w:rPr>
              <w:t>E</w:t>
            </w:r>
            <w:r w:rsidRPr="0027056C">
              <w:rPr>
                <w:rFonts w:eastAsia="Calibri"/>
                <w:sz w:val="20"/>
                <w:szCs w:val="22"/>
                <w:vertAlign w:val="superscript"/>
                <w:lang w:eastAsia="en-AU"/>
              </w:rPr>
              <w:t>a</w:t>
            </w:r>
          </w:p>
        </w:tc>
        <w:tc>
          <w:tcPr>
            <w:tcW w:w="3144" w:type="dxa"/>
            <w:vAlign w:val="center"/>
          </w:tcPr>
          <w:p w14:paraId="3D904167" w14:textId="77777777" w:rsidR="007D1355" w:rsidRPr="0027056C" w:rsidRDefault="007D1355" w:rsidP="007D10EA">
            <w:pPr>
              <w:spacing w:before="31" w:after="31"/>
              <w:rPr>
                <w:rFonts w:eastAsia="Calibri"/>
                <w:sz w:val="20"/>
                <w:szCs w:val="22"/>
                <w:lang w:eastAsia="en-AU"/>
              </w:rPr>
            </w:pPr>
            <w:r w:rsidRPr="0027056C">
              <w:rPr>
                <w:rFonts w:eastAsia="Calibri"/>
                <w:sz w:val="20"/>
                <w:szCs w:val="22"/>
                <w:lang w:eastAsia="en-AU"/>
              </w:rPr>
              <w:t>10 mSv in the first year</w:t>
            </w:r>
          </w:p>
        </w:tc>
        <w:tc>
          <w:tcPr>
            <w:tcW w:w="5602" w:type="dxa"/>
            <w:vMerge w:val="restart"/>
            <w:vAlign w:val="center"/>
          </w:tcPr>
          <w:p w14:paraId="6229D95E" w14:textId="1491CFE5" w:rsidR="007D1355" w:rsidRPr="0027056C" w:rsidRDefault="007D1355" w:rsidP="007D10EA">
            <w:pPr>
              <w:spacing w:before="31" w:after="31"/>
              <w:rPr>
                <w:rFonts w:eastAsia="Calibri"/>
                <w:sz w:val="20"/>
                <w:szCs w:val="22"/>
                <w:lang w:eastAsia="en-AU"/>
              </w:rPr>
            </w:pPr>
            <w:r w:rsidRPr="0027056C">
              <w:rPr>
                <w:rFonts w:eastAsia="Calibri"/>
                <w:sz w:val="20"/>
                <w:szCs w:val="22"/>
                <w:lang w:eastAsia="en-AU"/>
              </w:rPr>
              <w:t xml:space="preserve">Restrict non-essential use. Use essential vehicles, equipment and other items from an affected area until replacements are available provided that: (a) their use will not result in doses from all exposure pathways exceeding the generic criteria given in Table B.2 for a member of the public or the guidance values given </w:t>
            </w:r>
            <w:r w:rsidRPr="00AA4AA2">
              <w:rPr>
                <w:rFonts w:eastAsia="Calibri"/>
                <w:sz w:val="20"/>
                <w:szCs w:val="22"/>
                <w:lang w:eastAsia="en-AU"/>
              </w:rPr>
              <w:t>in A</w:t>
            </w:r>
            <w:r w:rsidR="00AA4AA2" w:rsidRPr="00F73E55">
              <w:rPr>
                <w:rFonts w:eastAsia="Calibri"/>
                <w:sz w:val="20"/>
                <w:szCs w:val="22"/>
                <w:lang w:eastAsia="en-AU"/>
              </w:rPr>
              <w:t>nnex A</w:t>
            </w:r>
            <w:r w:rsidRPr="00AA4AA2">
              <w:rPr>
                <w:rFonts w:eastAsia="Calibri"/>
                <w:sz w:val="20"/>
                <w:szCs w:val="22"/>
                <w:lang w:eastAsia="en-AU"/>
              </w:rPr>
              <w:t xml:space="preserve"> for </w:t>
            </w:r>
            <w:r w:rsidRPr="0027056C">
              <w:rPr>
                <w:rFonts w:eastAsia="Calibri"/>
                <w:sz w:val="20"/>
                <w:szCs w:val="22"/>
                <w:lang w:eastAsia="en-AU"/>
              </w:rPr>
              <w:t xml:space="preserve">restricting the exposure of emergency workers, or the restriction set </w:t>
            </w:r>
            <w:r w:rsidRPr="00FD6BC8">
              <w:rPr>
                <w:rFonts w:eastAsia="Calibri"/>
                <w:sz w:val="20"/>
                <w:szCs w:val="22"/>
                <w:lang w:eastAsia="en-AU"/>
              </w:rPr>
              <w:t xml:space="preserve">in </w:t>
            </w:r>
            <w:r w:rsidR="00FD6BC8" w:rsidRPr="00FD6BC8">
              <w:rPr>
                <w:rFonts w:eastAsia="Calibri"/>
                <w:sz w:val="20"/>
                <w:szCs w:val="22"/>
                <w:lang w:eastAsia="en-AU"/>
              </w:rPr>
              <w:t>clause</w:t>
            </w:r>
            <w:r w:rsidRPr="00FD6BC8">
              <w:rPr>
                <w:rFonts w:eastAsia="Calibri"/>
                <w:sz w:val="20"/>
                <w:szCs w:val="22"/>
                <w:lang w:eastAsia="en-AU"/>
              </w:rPr>
              <w:t xml:space="preserve"> </w:t>
            </w:r>
            <w:r w:rsidR="005B18F5" w:rsidRPr="00FD6BC8">
              <w:rPr>
                <w:rFonts w:eastAsia="Calibri"/>
                <w:sz w:val="20"/>
                <w:szCs w:val="22"/>
                <w:lang w:eastAsia="en-AU"/>
              </w:rPr>
              <w:t>3.2</w:t>
            </w:r>
            <w:r w:rsidRPr="00FD6BC8">
              <w:rPr>
                <w:rFonts w:eastAsia="Calibri"/>
                <w:sz w:val="20"/>
                <w:szCs w:val="22"/>
                <w:lang w:eastAsia="en-AU"/>
              </w:rPr>
              <w:t>.57 for</w:t>
            </w:r>
            <w:r w:rsidRPr="0027056C">
              <w:rPr>
                <w:rFonts w:eastAsia="Calibri"/>
                <w:sz w:val="20"/>
                <w:szCs w:val="22"/>
                <w:lang w:eastAsia="en-AU"/>
              </w:rPr>
              <w:t xml:space="preserve"> exposures of helpers in an emergency; and (b) actions are taken to control the dose to the user as an emergency worker, helper in an emergency or a member of the public, as appropriate. Estimate doses to those</w:t>
            </w:r>
            <w:r w:rsidR="00EB0D92">
              <w:rPr>
                <w:rFonts w:eastAsia="Calibri"/>
                <w:sz w:val="20"/>
                <w:szCs w:val="22"/>
                <w:lang w:eastAsia="en-AU"/>
              </w:rPr>
              <w:t xml:space="preserve"> </w:t>
            </w:r>
            <w:r w:rsidRPr="0027056C">
              <w:rPr>
                <w:rFonts w:eastAsia="Calibri"/>
                <w:sz w:val="20"/>
                <w:szCs w:val="22"/>
                <w:lang w:eastAsia="en-AU"/>
              </w:rPr>
              <w:t>emergency workers, helpers in an emergency</w:t>
            </w:r>
            <w:r w:rsidR="00EB0D92">
              <w:rPr>
                <w:rFonts w:eastAsia="Calibri"/>
                <w:sz w:val="20"/>
                <w:szCs w:val="22"/>
                <w:lang w:eastAsia="en-AU"/>
              </w:rPr>
              <w:t xml:space="preserve"> </w:t>
            </w:r>
            <w:r w:rsidRPr="0027056C">
              <w:rPr>
                <w:rFonts w:eastAsia="Calibri"/>
                <w:sz w:val="20"/>
                <w:szCs w:val="22"/>
                <w:lang w:eastAsia="en-AU"/>
              </w:rPr>
              <w:t>and members of the public who may have used</w:t>
            </w:r>
            <w:r w:rsidR="00EB0D92">
              <w:rPr>
                <w:rFonts w:eastAsia="Calibri"/>
                <w:sz w:val="20"/>
                <w:szCs w:val="22"/>
                <w:lang w:eastAsia="en-AU"/>
              </w:rPr>
              <w:t xml:space="preserve"> </w:t>
            </w:r>
            <w:r w:rsidRPr="0027056C">
              <w:rPr>
                <w:rFonts w:eastAsia="Calibri"/>
                <w:sz w:val="20"/>
                <w:szCs w:val="22"/>
                <w:lang w:eastAsia="en-AU"/>
              </w:rPr>
              <w:t>a vehicle, equipment or other item from an affected area to determine whether this could have resulted in a dose warranting medical attention in accordance with Table B.2.</w:t>
            </w:r>
          </w:p>
        </w:tc>
      </w:tr>
      <w:tr w:rsidR="007D1355" w:rsidRPr="0027056C" w14:paraId="0FAC0E18" w14:textId="77777777" w:rsidTr="007D10EA">
        <w:trPr>
          <w:cnfStyle w:val="000000100000" w:firstRow="0" w:lastRow="0" w:firstColumn="0" w:lastColumn="0" w:oddVBand="0" w:evenVBand="0" w:oddHBand="1" w:evenHBand="0" w:firstRowFirstColumn="0" w:firstRowLastColumn="0" w:lastRowFirstColumn="0" w:lastRowLastColumn="0"/>
        </w:trPr>
        <w:tc>
          <w:tcPr>
            <w:tcW w:w="893" w:type="dxa"/>
            <w:tcBorders>
              <w:top w:val="none" w:sz="0" w:space="0" w:color="auto"/>
              <w:left w:val="none" w:sz="0" w:space="0" w:color="auto"/>
              <w:bottom w:val="none" w:sz="0" w:space="0" w:color="auto"/>
            </w:tcBorders>
            <w:vAlign w:val="center"/>
          </w:tcPr>
          <w:p w14:paraId="55A7EB80" w14:textId="77777777" w:rsidR="007D1355" w:rsidRPr="0027056C" w:rsidRDefault="007D1355" w:rsidP="007D10EA">
            <w:pPr>
              <w:spacing w:before="31" w:after="31"/>
              <w:rPr>
                <w:rFonts w:eastAsia="Calibri"/>
                <w:sz w:val="20"/>
                <w:szCs w:val="22"/>
                <w:lang w:eastAsia="en-AU"/>
              </w:rPr>
            </w:pPr>
            <w:r w:rsidRPr="0027056C">
              <w:rPr>
                <w:rFonts w:eastAsia="Calibri"/>
                <w:i/>
                <w:sz w:val="20"/>
                <w:szCs w:val="22"/>
                <w:lang w:eastAsia="en-AU"/>
              </w:rPr>
              <w:t>H</w:t>
            </w:r>
            <w:r w:rsidRPr="0027056C">
              <w:rPr>
                <w:rFonts w:eastAsia="Calibri"/>
                <w:sz w:val="20"/>
                <w:szCs w:val="22"/>
                <w:vertAlign w:val="subscript"/>
                <w:lang w:eastAsia="en-AU"/>
              </w:rPr>
              <w:t>fetus</w:t>
            </w:r>
            <w:r w:rsidRPr="0027056C">
              <w:rPr>
                <w:rFonts w:eastAsia="Calibri"/>
                <w:sz w:val="20"/>
                <w:szCs w:val="22"/>
                <w:vertAlign w:val="superscript"/>
                <w:lang w:eastAsia="en-AU"/>
              </w:rPr>
              <w:t>c</w:t>
            </w:r>
          </w:p>
        </w:tc>
        <w:tc>
          <w:tcPr>
            <w:tcW w:w="3144" w:type="dxa"/>
            <w:tcBorders>
              <w:top w:val="none" w:sz="0" w:space="0" w:color="auto"/>
              <w:bottom w:val="none" w:sz="0" w:space="0" w:color="auto"/>
            </w:tcBorders>
            <w:vAlign w:val="center"/>
          </w:tcPr>
          <w:p w14:paraId="26026817" w14:textId="77777777" w:rsidR="007D1355" w:rsidRPr="0027056C" w:rsidRDefault="007D1355" w:rsidP="007D10EA">
            <w:pPr>
              <w:spacing w:before="31" w:after="31"/>
              <w:rPr>
                <w:rFonts w:eastAsia="Calibri"/>
                <w:sz w:val="20"/>
                <w:szCs w:val="22"/>
                <w:lang w:eastAsia="en-AU"/>
              </w:rPr>
            </w:pPr>
            <w:r w:rsidRPr="0027056C">
              <w:rPr>
                <w:rFonts w:eastAsia="Calibri"/>
                <w:sz w:val="20"/>
                <w:szCs w:val="22"/>
                <w:lang w:eastAsia="en-AU"/>
              </w:rPr>
              <w:t>10 mSv for the full period of in utero development</w:t>
            </w:r>
          </w:p>
        </w:tc>
        <w:tc>
          <w:tcPr>
            <w:tcW w:w="5602" w:type="dxa"/>
            <w:vMerge/>
            <w:tcBorders>
              <w:top w:val="none" w:sz="0" w:space="0" w:color="auto"/>
              <w:bottom w:val="none" w:sz="0" w:space="0" w:color="auto"/>
              <w:right w:val="none" w:sz="0" w:space="0" w:color="auto"/>
            </w:tcBorders>
            <w:vAlign w:val="center"/>
          </w:tcPr>
          <w:p w14:paraId="456004FC" w14:textId="77777777" w:rsidR="007D1355" w:rsidRPr="0027056C" w:rsidRDefault="007D1355" w:rsidP="007D10EA">
            <w:pPr>
              <w:spacing w:before="31" w:after="31"/>
              <w:rPr>
                <w:rFonts w:eastAsia="Calibri"/>
                <w:sz w:val="20"/>
                <w:szCs w:val="22"/>
                <w:lang w:eastAsia="en-AU"/>
              </w:rPr>
            </w:pPr>
          </w:p>
        </w:tc>
      </w:tr>
    </w:tbl>
    <w:tbl>
      <w:tblPr>
        <w:tblStyle w:val="TableGrid"/>
        <w:tblW w:w="9639" w:type="dxa"/>
        <w:tblBorders>
          <w:top w:val="single" w:sz="4" w:space="0" w:color="444444"/>
          <w:left w:val="single" w:sz="4" w:space="0" w:color="444444"/>
          <w:bottom w:val="single" w:sz="4" w:space="0" w:color="444444"/>
          <w:right w:val="single" w:sz="4" w:space="0" w:color="444444"/>
          <w:insideH w:val="single" w:sz="4" w:space="0" w:color="444444"/>
          <w:insideV w:val="single" w:sz="4" w:space="0" w:color="444444"/>
        </w:tblBorders>
        <w:tblLook w:val="0420" w:firstRow="1" w:lastRow="0" w:firstColumn="0" w:lastColumn="0" w:noHBand="0" w:noVBand="1"/>
      </w:tblPr>
      <w:tblGrid>
        <w:gridCol w:w="590"/>
        <w:gridCol w:w="9049"/>
      </w:tblGrid>
      <w:tr w:rsidR="007D10EA" w:rsidRPr="0027056C" w14:paraId="6B21F70F" w14:textId="77777777" w:rsidTr="00613EDC">
        <w:trPr>
          <w:trHeight w:val="170"/>
        </w:trPr>
        <w:tc>
          <w:tcPr>
            <w:tcW w:w="590" w:type="dxa"/>
            <w:vAlign w:val="center"/>
          </w:tcPr>
          <w:p w14:paraId="6DCE0822" w14:textId="77777777" w:rsidR="007D10EA" w:rsidRPr="005841FA" w:rsidRDefault="007D10EA" w:rsidP="00E95430">
            <w:pPr>
              <w:spacing w:before="31" w:after="31" w:line="240" w:lineRule="auto"/>
              <w:rPr>
                <w:sz w:val="18"/>
                <w:lang w:eastAsia="en-AU"/>
              </w:rPr>
            </w:pPr>
            <w:r w:rsidRPr="005841FA">
              <w:rPr>
                <w:sz w:val="18"/>
                <w:lang w:eastAsia="en-AU"/>
              </w:rPr>
              <w:t>a</w:t>
            </w:r>
          </w:p>
        </w:tc>
        <w:tc>
          <w:tcPr>
            <w:tcW w:w="9049" w:type="dxa"/>
            <w:vAlign w:val="center"/>
          </w:tcPr>
          <w:p w14:paraId="141B01D5" w14:textId="77777777" w:rsidR="007D10EA" w:rsidRPr="005841FA" w:rsidRDefault="007D10EA" w:rsidP="00E95430">
            <w:pPr>
              <w:spacing w:before="31" w:after="31" w:line="240" w:lineRule="auto"/>
              <w:rPr>
                <w:sz w:val="18"/>
                <w:lang w:eastAsia="en-AU"/>
              </w:rPr>
            </w:pPr>
            <w:r w:rsidRPr="005841FA">
              <w:rPr>
                <w:sz w:val="18"/>
                <w:lang w:eastAsia="en-AU"/>
              </w:rPr>
              <w:t>Effective dose.</w:t>
            </w:r>
          </w:p>
        </w:tc>
      </w:tr>
      <w:tr w:rsidR="007D10EA" w:rsidRPr="0027056C" w14:paraId="010CF1A5" w14:textId="77777777" w:rsidTr="00613EDC">
        <w:trPr>
          <w:trHeight w:val="170"/>
        </w:trPr>
        <w:tc>
          <w:tcPr>
            <w:tcW w:w="590" w:type="dxa"/>
            <w:shd w:val="clear" w:color="auto" w:fill="E8F8E8"/>
            <w:vAlign w:val="center"/>
          </w:tcPr>
          <w:p w14:paraId="110FDA83" w14:textId="77777777" w:rsidR="007D10EA" w:rsidRPr="005841FA" w:rsidRDefault="007D10EA" w:rsidP="00E95430">
            <w:pPr>
              <w:spacing w:before="31" w:after="31" w:line="240" w:lineRule="auto"/>
              <w:rPr>
                <w:sz w:val="18"/>
                <w:lang w:eastAsia="en-AU"/>
              </w:rPr>
            </w:pPr>
            <w:r w:rsidRPr="005841FA">
              <w:rPr>
                <w:sz w:val="18"/>
                <w:lang w:eastAsia="en-AU"/>
              </w:rPr>
              <w:t>b</w:t>
            </w:r>
          </w:p>
        </w:tc>
        <w:tc>
          <w:tcPr>
            <w:tcW w:w="9049" w:type="dxa"/>
            <w:shd w:val="clear" w:color="auto" w:fill="E8F8E8"/>
            <w:vAlign w:val="center"/>
          </w:tcPr>
          <w:p w14:paraId="283E81F9" w14:textId="3CA44E98" w:rsidR="007D10EA" w:rsidRPr="005841FA" w:rsidRDefault="007D10EA" w:rsidP="00E95430">
            <w:pPr>
              <w:spacing w:before="31" w:after="31" w:line="240" w:lineRule="auto"/>
              <w:rPr>
                <w:sz w:val="18"/>
                <w:lang w:eastAsia="en-AU"/>
              </w:rPr>
            </w:pPr>
            <w:r w:rsidRPr="005841FA">
              <w:rPr>
                <w:sz w:val="18"/>
                <w:lang w:eastAsia="en-AU"/>
              </w:rPr>
              <w:t>Restricting the use of vehicles, equipment and other items from an affected area could interfere with taking urgent protective actions and other response actions or with providing services essential to public health or well-being (e.g. restricting the use of vehicles for transferring individuals requiring critical medical treatment).</w:t>
            </w:r>
          </w:p>
        </w:tc>
      </w:tr>
      <w:tr w:rsidR="007D10EA" w:rsidRPr="0027056C" w14:paraId="639F40F2" w14:textId="77777777" w:rsidTr="00613EDC">
        <w:trPr>
          <w:trHeight w:val="170"/>
        </w:trPr>
        <w:tc>
          <w:tcPr>
            <w:tcW w:w="590" w:type="dxa"/>
            <w:vAlign w:val="center"/>
          </w:tcPr>
          <w:p w14:paraId="689F05A7" w14:textId="77777777" w:rsidR="007D10EA" w:rsidRPr="005841FA" w:rsidRDefault="007D10EA" w:rsidP="00E95430">
            <w:pPr>
              <w:spacing w:before="31" w:after="31" w:line="240" w:lineRule="auto"/>
              <w:rPr>
                <w:sz w:val="18"/>
                <w:lang w:eastAsia="en-AU"/>
              </w:rPr>
            </w:pPr>
            <w:r w:rsidRPr="005841FA">
              <w:rPr>
                <w:sz w:val="18"/>
                <w:lang w:eastAsia="en-AU"/>
              </w:rPr>
              <w:t>c</w:t>
            </w:r>
          </w:p>
        </w:tc>
        <w:tc>
          <w:tcPr>
            <w:tcW w:w="9049" w:type="dxa"/>
            <w:vAlign w:val="center"/>
          </w:tcPr>
          <w:p w14:paraId="37A8D925" w14:textId="77777777" w:rsidR="007D10EA" w:rsidRPr="005841FA" w:rsidRDefault="007D10EA" w:rsidP="00E95430">
            <w:pPr>
              <w:spacing w:before="31" w:after="31" w:line="240" w:lineRule="auto"/>
              <w:rPr>
                <w:sz w:val="18"/>
                <w:lang w:eastAsia="en-AU"/>
              </w:rPr>
            </w:pPr>
            <w:r w:rsidRPr="005841FA">
              <w:rPr>
                <w:i/>
                <w:sz w:val="18"/>
                <w:lang w:eastAsia="en-AU"/>
              </w:rPr>
              <w:t>H</w:t>
            </w:r>
            <w:r w:rsidRPr="005841FA">
              <w:rPr>
                <w:sz w:val="18"/>
                <w:vertAlign w:val="subscript"/>
                <w:lang w:eastAsia="en-AU"/>
              </w:rPr>
              <w:t>fetus</w:t>
            </w:r>
            <w:r w:rsidRPr="005841FA">
              <w:rPr>
                <w:sz w:val="18"/>
                <w:lang w:eastAsia="en-AU"/>
              </w:rPr>
              <w:t xml:space="preserve"> is the equivalent dose to the fetus derived as the sum of the dose from external exposure and the maximum committed equivalent dose to any organ from intake to the embryo or fetus for different chemical compounds and different times relative to conception.</w:t>
            </w:r>
          </w:p>
        </w:tc>
      </w:tr>
    </w:tbl>
    <w:p w14:paraId="2288C015" w14:textId="77777777" w:rsidR="007D10EA" w:rsidRDefault="007D10EA" w:rsidP="003A4B55">
      <w:pPr>
        <w:rPr>
          <w:color w:val="246626"/>
          <w:szCs w:val="24"/>
        </w:rPr>
        <w:sectPr w:rsidR="007D10EA" w:rsidSect="00C92BF6">
          <w:type w:val="nextColumn"/>
          <w:pgSz w:w="11905" w:h="16837" w:code="9"/>
          <w:pgMar w:top="1134" w:right="1134" w:bottom="1134" w:left="1134" w:header="720" w:footer="567" w:gutter="0"/>
          <w:cols w:space="720"/>
          <w:docGrid w:linePitch="299"/>
        </w:sectPr>
      </w:pPr>
    </w:p>
    <w:p w14:paraId="556345DA" w14:textId="62B36880" w:rsidR="007D1355" w:rsidRPr="001B4485" w:rsidRDefault="007D1355" w:rsidP="001B4485">
      <w:pPr>
        <w:pStyle w:val="Appendix2"/>
      </w:pPr>
      <w:r w:rsidRPr="001B4485">
        <w:lastRenderedPageBreak/>
        <w:t>B.5</w:t>
      </w:r>
      <w:r w:rsidR="001B4485" w:rsidRPr="001B4485">
        <w:tab/>
      </w:r>
      <w:r w:rsidR="00166C95">
        <w:t>G</w:t>
      </w:r>
      <w:r w:rsidR="00AE06F7" w:rsidRPr="001B4485">
        <w:t>eneric criteria for food and other commodities traded internationally</w:t>
      </w:r>
    </w:p>
    <w:p w14:paraId="5C7BAD30" w14:textId="77777777" w:rsidR="007D1355" w:rsidRPr="00EB0D92" w:rsidRDefault="007D1355" w:rsidP="00EB0D92">
      <w:r w:rsidRPr="00EB0D92">
        <w:t>Table B.5 provides generic criteria aimed at the effective implementation of response actions to reduce the non-radiological consequences of a nuclear or radiological emergency by providing a basis for the continuation or the resumption of international trade.</w:t>
      </w:r>
    </w:p>
    <w:p w14:paraId="0FAFE0FC" w14:textId="77777777" w:rsidR="007D1355" w:rsidRPr="00EB0D92" w:rsidRDefault="007D1355" w:rsidP="00EB0D92">
      <w:r w:rsidRPr="00EB0D92">
        <w:t>Values that exceed the generic criteria in Table II.5 may be acceptable under emergency (temporary) conditions.</w:t>
      </w:r>
    </w:p>
    <w:p w14:paraId="6956CF27" w14:textId="38E13412" w:rsidR="007D1355" w:rsidRPr="007D1355" w:rsidRDefault="007D1355" w:rsidP="00EB0D92">
      <w:pPr>
        <w:rPr>
          <w:lang w:eastAsia="en-AU"/>
        </w:rPr>
      </w:pPr>
      <w:r w:rsidRPr="00EB0D92">
        <w:t xml:space="preserve">The generic criteria for food traded internationally derive from the level used by the Joint FAO/WHO Codex Alimentarius Commission </w:t>
      </w:r>
      <w:r w:rsidR="000C3329">
        <w:t>(FAO/WHO 201</w:t>
      </w:r>
      <w:r w:rsidR="007177E2">
        <w:t>8</w:t>
      </w:r>
      <w:r w:rsidR="000C3329">
        <w:t>)</w:t>
      </w:r>
      <w:r w:rsidRPr="00051946">
        <w:t>.</w:t>
      </w:r>
      <w:r w:rsidRPr="00EB0D92">
        <w:t xml:space="preserve"> These generic criteria, and generic criteria for other commodities traded internationally that could contain radionuclides following a nuclear or radiological emergency, are established in Table B.2 for early protective actions and other response actions to ensure that doses to the public would be a small fraction of those for which actions are warranted to reduce the risk of stochastic</w:t>
      </w:r>
      <w:r w:rsidRPr="007D1355">
        <w:rPr>
          <w:lang w:eastAsia="en-AU"/>
        </w:rPr>
        <w:t xml:space="preserve"> effects.</w:t>
      </w:r>
    </w:p>
    <w:p w14:paraId="4256006E" w14:textId="6C1D5284" w:rsidR="007D1355" w:rsidRPr="00EB0D92" w:rsidRDefault="007D1355" w:rsidP="00EB0D92">
      <w:r w:rsidRPr="00EB0D92">
        <w:t xml:space="preserve">For food traded internationally that could contain radionuclides following a nuclear or radiological emergency, the operational criteria (i.e. guideline </w:t>
      </w:r>
      <w:r w:rsidRPr="00FD6BC8">
        <w:t xml:space="preserve">levels) as published by the Joint FAO/WHO Codex Alimentarius Commission </w:t>
      </w:r>
      <w:r w:rsidR="000C3329">
        <w:t>(FAO/WHO 201</w:t>
      </w:r>
      <w:r w:rsidR="007177E2">
        <w:t>8</w:t>
      </w:r>
      <w:r w:rsidR="000C3329">
        <w:t>)</w:t>
      </w:r>
      <w:r w:rsidRPr="00FD6BC8">
        <w:t xml:space="preserve"> may ultimately be used </w:t>
      </w:r>
      <w:r w:rsidR="00B3435E">
        <w:t>(IAEA 2014)</w:t>
      </w:r>
      <w:r w:rsidRPr="00051946">
        <w:t>.</w:t>
      </w:r>
    </w:p>
    <w:p w14:paraId="785B6010" w14:textId="38AEF8AC" w:rsidR="007D1355" w:rsidRPr="007D1355" w:rsidRDefault="007D1355" w:rsidP="00EB0D92">
      <w:pPr>
        <w:rPr>
          <w:lang w:eastAsia="en-AU"/>
        </w:rPr>
      </w:pPr>
      <w:r w:rsidRPr="00EB0D92">
        <w:t xml:space="preserve">If restricting trade in food and other commodities could result in severe health impacts or other detrimental effects in another </w:t>
      </w:r>
      <w:r w:rsidR="00C73D3C">
        <w:t>country</w:t>
      </w:r>
      <w:r w:rsidRPr="00EB0D92">
        <w:t>, then the food and other commodities that would give rise to a projected dose that</w:t>
      </w:r>
      <w:r w:rsidRPr="007D1355">
        <w:rPr>
          <w:lang w:eastAsia="en-AU"/>
        </w:rPr>
        <w:t xml:space="preserve"> exceeds the </w:t>
      </w:r>
      <w:r>
        <w:rPr>
          <w:lang w:eastAsia="en-AU"/>
        </w:rPr>
        <w:t>generic criteria in Table B</w:t>
      </w:r>
      <w:r w:rsidRPr="007D1355">
        <w:rPr>
          <w:lang w:eastAsia="en-AU"/>
        </w:rPr>
        <w:t>.5 may be traded</w:t>
      </w:r>
      <w:r w:rsidR="003D5399">
        <w:rPr>
          <w:lang w:eastAsia="en-AU"/>
        </w:rPr>
        <w:t xml:space="preserve">, </w:t>
      </w:r>
      <w:r w:rsidRPr="007D1355">
        <w:rPr>
          <w:lang w:eastAsia="en-AU"/>
        </w:rPr>
        <w:t>if the trade is justified</w:t>
      </w:r>
      <w:r w:rsidR="003D5399">
        <w:rPr>
          <w:lang w:eastAsia="en-AU"/>
        </w:rPr>
        <w:t>,</w:t>
      </w:r>
      <w:r w:rsidRPr="007D1355">
        <w:rPr>
          <w:lang w:eastAsia="en-AU"/>
        </w:rPr>
        <w:t xml:space="preserve"> until replacements are available, provided that:</w:t>
      </w:r>
    </w:p>
    <w:p w14:paraId="6481396D" w14:textId="69C1C0AD" w:rsidR="007D1355" w:rsidRPr="007D1355" w:rsidRDefault="003D5399" w:rsidP="00AB7CDF">
      <w:pPr>
        <w:pStyle w:val="ListParagraph"/>
        <w:numPr>
          <w:ilvl w:val="0"/>
          <w:numId w:val="64"/>
        </w:numPr>
      </w:pPr>
      <w:r>
        <w:t>t</w:t>
      </w:r>
      <w:r w:rsidR="007D1355" w:rsidRPr="007D1355">
        <w:t xml:space="preserve">he trade is approved with the receiving </w:t>
      </w:r>
      <w:r w:rsidR="00C73D3C">
        <w:t>country</w:t>
      </w:r>
    </w:p>
    <w:p w14:paraId="4C84EEED" w14:textId="116C127A" w:rsidR="007D1355" w:rsidRPr="007D1355" w:rsidRDefault="003D5399" w:rsidP="00AB7CDF">
      <w:pPr>
        <w:pStyle w:val="ListParagraph"/>
        <w:numPr>
          <w:ilvl w:val="0"/>
          <w:numId w:val="64"/>
        </w:numPr>
      </w:pPr>
      <w:r>
        <w:t>t</w:t>
      </w:r>
      <w:r w:rsidR="007D1355" w:rsidRPr="007D1355">
        <w:t xml:space="preserve">he trade will not result in doses that exceed the generic criteria for the public </w:t>
      </w:r>
      <w:r w:rsidR="007D1355">
        <w:t>given in Table B.2 and Table B</w:t>
      </w:r>
      <w:r w:rsidR="007D1355" w:rsidRPr="007D1355">
        <w:t>.3</w:t>
      </w:r>
    </w:p>
    <w:p w14:paraId="22CEDC41" w14:textId="76AFB3CD" w:rsidR="007D1355" w:rsidRPr="007D1355" w:rsidRDefault="003D5399" w:rsidP="00AB7CDF">
      <w:pPr>
        <w:pStyle w:val="ListParagraph"/>
        <w:numPr>
          <w:ilvl w:val="0"/>
          <w:numId w:val="64"/>
        </w:numPr>
      </w:pPr>
      <w:r>
        <w:t>a</w:t>
      </w:r>
      <w:r w:rsidR="007D1355" w:rsidRPr="007D1355">
        <w:t>ctions are taken to manage and control exposures during shipping</w:t>
      </w:r>
    </w:p>
    <w:p w14:paraId="74E48180" w14:textId="4D91B03D" w:rsidR="007D1355" w:rsidRPr="007D1355" w:rsidRDefault="003D5399" w:rsidP="00AB7CDF">
      <w:pPr>
        <w:pStyle w:val="ListParagraph"/>
        <w:numPr>
          <w:ilvl w:val="0"/>
          <w:numId w:val="64"/>
        </w:numPr>
      </w:pPr>
      <w:r>
        <w:t>a</w:t>
      </w:r>
      <w:r w:rsidR="007D1355" w:rsidRPr="007D1355">
        <w:t xml:space="preserve">ctions are taken to control the consumption of food and use of other </w:t>
      </w:r>
      <w:r w:rsidR="007D1355">
        <w:t xml:space="preserve">commodities and to reduce </w:t>
      </w:r>
      <w:r w:rsidR="007D1355" w:rsidRPr="007D1355">
        <w:t>the exposure of members of the public.</w:t>
      </w:r>
    </w:p>
    <w:p w14:paraId="7D490E2C" w14:textId="77777777" w:rsidR="007D1355" w:rsidRDefault="007D1355" w:rsidP="003A4B55">
      <w:pPr>
        <w:rPr>
          <w:color w:val="246626"/>
          <w:szCs w:val="24"/>
        </w:rPr>
      </w:pPr>
    </w:p>
    <w:p w14:paraId="76B1A5CB" w14:textId="77777777" w:rsidR="007D1355" w:rsidRDefault="007D1355" w:rsidP="003A4B55">
      <w:pPr>
        <w:rPr>
          <w:color w:val="246626"/>
          <w:szCs w:val="24"/>
        </w:rPr>
        <w:sectPr w:rsidR="007D1355" w:rsidSect="00C92BF6">
          <w:type w:val="nextColumn"/>
          <w:pgSz w:w="11905" w:h="16837" w:code="9"/>
          <w:pgMar w:top="1134" w:right="1134" w:bottom="1134" w:left="1134" w:header="720" w:footer="567" w:gutter="0"/>
          <w:cols w:space="720"/>
          <w:docGrid w:linePitch="299"/>
        </w:sectPr>
      </w:pPr>
    </w:p>
    <w:p w14:paraId="183247AC" w14:textId="46037A5F" w:rsidR="007D1355" w:rsidRPr="007D1355" w:rsidRDefault="00812E95" w:rsidP="00812E95">
      <w:pPr>
        <w:pStyle w:val="TableCaption"/>
        <w:rPr>
          <w:lang w:eastAsia="en-AU"/>
        </w:rPr>
      </w:pPr>
      <w:r>
        <w:rPr>
          <w:lang w:eastAsia="en-AU"/>
        </w:rPr>
        <w:lastRenderedPageBreak/>
        <w:t>Table</w:t>
      </w:r>
      <w:r w:rsidR="007D1355" w:rsidRPr="007D1355">
        <w:rPr>
          <w:lang w:eastAsia="en-AU"/>
        </w:rPr>
        <w:t xml:space="preserve"> B.5</w:t>
      </w:r>
      <w:r>
        <w:rPr>
          <w:lang w:eastAsia="en-AU"/>
        </w:rPr>
        <w:t>:</w:t>
      </w:r>
      <w:r>
        <w:rPr>
          <w:lang w:eastAsia="en-AU"/>
        </w:rPr>
        <w:tab/>
        <w:t>G</w:t>
      </w:r>
      <w:r w:rsidRPr="007D1355">
        <w:rPr>
          <w:lang w:eastAsia="en-AU"/>
        </w:rPr>
        <w:t>eneric criteria for food and other commodities traded internationally</w:t>
      </w:r>
      <w:r w:rsidR="007E1B45">
        <w:rPr>
          <w:lang w:eastAsia="en-AU"/>
        </w:rPr>
        <w:t>.</w:t>
      </w:r>
    </w:p>
    <w:tbl>
      <w:tblPr>
        <w:tblStyle w:val="LightList-Accent3"/>
        <w:tblW w:w="9639" w:type="dxa"/>
        <w:tblBorders>
          <w:top w:val="single" w:sz="4" w:space="0" w:color="444444"/>
          <w:left w:val="single" w:sz="4" w:space="0" w:color="444444"/>
          <w:bottom w:val="single" w:sz="4" w:space="0" w:color="444444"/>
          <w:right w:val="single" w:sz="4" w:space="0" w:color="444444"/>
          <w:insideH w:val="single" w:sz="4" w:space="0" w:color="444444"/>
          <w:insideV w:val="single" w:sz="4" w:space="0" w:color="444444"/>
        </w:tblBorders>
        <w:tblLook w:val="0420" w:firstRow="1" w:lastRow="0" w:firstColumn="0" w:lastColumn="0" w:noHBand="0" w:noVBand="1"/>
      </w:tblPr>
      <w:tblGrid>
        <w:gridCol w:w="1041"/>
        <w:gridCol w:w="2888"/>
        <w:gridCol w:w="5710"/>
      </w:tblGrid>
      <w:tr w:rsidR="00812E95" w:rsidRPr="00812E95" w14:paraId="6DAD54A6" w14:textId="77777777" w:rsidTr="008860FC">
        <w:trPr>
          <w:cnfStyle w:val="100000000000" w:firstRow="1" w:lastRow="0" w:firstColumn="0" w:lastColumn="0" w:oddVBand="0" w:evenVBand="0" w:oddHBand="0" w:evenHBand="0" w:firstRowFirstColumn="0" w:firstRowLastColumn="0" w:lastRowFirstColumn="0" w:lastRowLastColumn="0"/>
        </w:trPr>
        <w:tc>
          <w:tcPr>
            <w:tcW w:w="3929" w:type="dxa"/>
            <w:gridSpan w:val="2"/>
            <w:tcBorders>
              <w:bottom w:val="single" w:sz="4" w:space="0" w:color="FFFFFF"/>
              <w:right w:val="single" w:sz="4" w:space="0" w:color="FFFFFF" w:themeColor="background1"/>
            </w:tcBorders>
            <w:shd w:val="clear" w:color="auto" w:fill="298829"/>
            <w:vAlign w:val="center"/>
          </w:tcPr>
          <w:p w14:paraId="5BF44CC0" w14:textId="77777777" w:rsidR="007D1355" w:rsidRPr="00812E95" w:rsidRDefault="007D1355" w:rsidP="00E95430">
            <w:pPr>
              <w:spacing w:before="31" w:after="31"/>
              <w:rPr>
                <w:rFonts w:eastAsia="Calibri"/>
                <w:color w:val="FFFFFF" w:themeColor="background1"/>
                <w:sz w:val="20"/>
                <w:szCs w:val="22"/>
                <w:lang w:eastAsia="en-AU"/>
              </w:rPr>
            </w:pPr>
            <w:r w:rsidRPr="00812E95">
              <w:rPr>
                <w:rFonts w:eastAsia="Calibri"/>
                <w:color w:val="FFFFFF" w:themeColor="background1"/>
                <w:sz w:val="20"/>
                <w:szCs w:val="22"/>
                <w:lang w:eastAsia="en-AU"/>
              </w:rPr>
              <w:t>Generic criteria</w:t>
            </w:r>
          </w:p>
        </w:tc>
        <w:tc>
          <w:tcPr>
            <w:tcW w:w="5710" w:type="dxa"/>
            <w:tcBorders>
              <w:left w:val="single" w:sz="4" w:space="0" w:color="FFFFFF" w:themeColor="background1"/>
              <w:bottom w:val="single" w:sz="4" w:space="0" w:color="FFFFFF"/>
            </w:tcBorders>
            <w:shd w:val="clear" w:color="auto" w:fill="298829"/>
            <w:vAlign w:val="center"/>
          </w:tcPr>
          <w:p w14:paraId="46315597" w14:textId="77777777" w:rsidR="007D1355" w:rsidRPr="00812E95" w:rsidRDefault="007D1355" w:rsidP="00E95430">
            <w:pPr>
              <w:spacing w:before="31" w:after="31"/>
              <w:rPr>
                <w:rFonts w:eastAsia="Calibri"/>
                <w:color w:val="FFFFFF" w:themeColor="background1"/>
                <w:sz w:val="20"/>
                <w:szCs w:val="22"/>
                <w:lang w:eastAsia="en-AU"/>
              </w:rPr>
            </w:pPr>
            <w:r w:rsidRPr="00812E95">
              <w:rPr>
                <w:rFonts w:eastAsia="Calibri"/>
                <w:color w:val="FFFFFF" w:themeColor="background1"/>
                <w:sz w:val="20"/>
                <w:szCs w:val="22"/>
                <w:lang w:eastAsia="en-AU"/>
              </w:rPr>
              <w:t>Examples of other response actions</w:t>
            </w:r>
          </w:p>
        </w:tc>
      </w:tr>
      <w:tr w:rsidR="007D1355" w:rsidRPr="00812E95" w14:paraId="1FE3A305" w14:textId="77777777" w:rsidTr="008860FC">
        <w:trPr>
          <w:cnfStyle w:val="000000100000" w:firstRow="0" w:lastRow="0" w:firstColumn="0" w:lastColumn="0" w:oddVBand="0" w:evenVBand="0" w:oddHBand="1" w:evenHBand="0" w:firstRowFirstColumn="0" w:firstRowLastColumn="0" w:lastRowFirstColumn="0" w:lastRowLastColumn="0"/>
        </w:trPr>
        <w:tc>
          <w:tcPr>
            <w:tcW w:w="9639" w:type="dxa"/>
            <w:gridSpan w:val="3"/>
            <w:tcBorders>
              <w:top w:val="single" w:sz="4" w:space="0" w:color="FFFFFF"/>
              <w:left w:val="none" w:sz="0" w:space="0" w:color="auto"/>
              <w:bottom w:val="none" w:sz="0" w:space="0" w:color="auto"/>
              <w:right w:val="none" w:sz="0" w:space="0" w:color="auto"/>
            </w:tcBorders>
            <w:shd w:val="clear" w:color="auto" w:fill="31A131"/>
            <w:vAlign w:val="center"/>
          </w:tcPr>
          <w:p w14:paraId="2D95597E" w14:textId="77777777" w:rsidR="007D1355" w:rsidRPr="00E95430" w:rsidRDefault="007D1355" w:rsidP="00E95430">
            <w:pPr>
              <w:spacing w:before="31" w:after="31"/>
              <w:rPr>
                <w:rFonts w:eastAsia="Calibri"/>
                <w:color w:val="FFFFFF" w:themeColor="background1"/>
                <w:sz w:val="20"/>
                <w:szCs w:val="22"/>
                <w:lang w:eastAsia="en-AU"/>
              </w:rPr>
            </w:pPr>
            <w:r w:rsidRPr="00E95430">
              <w:rPr>
                <w:rFonts w:eastAsia="Calibri"/>
                <w:color w:val="FFFFFF" w:themeColor="background1"/>
                <w:sz w:val="20"/>
                <w:szCs w:val="22"/>
                <w:lang w:eastAsia="en-AU"/>
              </w:rPr>
              <w:t>Projected dose from food and other commodities that exceed the generic criteria:</w:t>
            </w:r>
          </w:p>
          <w:p w14:paraId="559713E9" w14:textId="77777777" w:rsidR="007D1355" w:rsidRPr="00E95430" w:rsidRDefault="007D1355" w:rsidP="00E95430">
            <w:pPr>
              <w:spacing w:before="31" w:after="31"/>
              <w:rPr>
                <w:rFonts w:eastAsia="Calibri"/>
                <w:color w:val="FFFFFF" w:themeColor="background1"/>
                <w:sz w:val="20"/>
                <w:szCs w:val="22"/>
                <w:lang w:eastAsia="en-AU"/>
              </w:rPr>
            </w:pPr>
            <w:r w:rsidRPr="00E95430">
              <w:rPr>
                <w:rFonts w:eastAsia="Calibri"/>
                <w:color w:val="FFFFFF" w:themeColor="background1"/>
                <w:sz w:val="20"/>
                <w:szCs w:val="22"/>
                <w:lang w:eastAsia="en-AU"/>
              </w:rPr>
              <w:t>Take response actions to restrict international trade.</w:t>
            </w:r>
          </w:p>
        </w:tc>
      </w:tr>
      <w:tr w:rsidR="007D1355" w:rsidRPr="00812E95" w14:paraId="23B3223D" w14:textId="77777777" w:rsidTr="00E95430">
        <w:tc>
          <w:tcPr>
            <w:tcW w:w="1041" w:type="dxa"/>
            <w:vAlign w:val="center"/>
          </w:tcPr>
          <w:p w14:paraId="7AF1B454" w14:textId="77777777" w:rsidR="007D1355" w:rsidRPr="00812E95" w:rsidRDefault="007D1355" w:rsidP="00E95430">
            <w:pPr>
              <w:spacing w:before="31" w:after="31"/>
              <w:rPr>
                <w:rFonts w:eastAsia="Calibri"/>
                <w:sz w:val="20"/>
                <w:szCs w:val="22"/>
                <w:lang w:eastAsia="en-AU"/>
              </w:rPr>
            </w:pPr>
            <w:r w:rsidRPr="00812E95">
              <w:rPr>
                <w:rFonts w:eastAsia="Calibri"/>
                <w:i/>
                <w:sz w:val="20"/>
                <w:szCs w:val="22"/>
                <w:lang w:eastAsia="en-AU"/>
              </w:rPr>
              <w:t>E</w:t>
            </w:r>
            <w:r w:rsidRPr="00812E95">
              <w:rPr>
                <w:rFonts w:eastAsia="Calibri"/>
                <w:sz w:val="20"/>
                <w:szCs w:val="22"/>
                <w:vertAlign w:val="superscript"/>
                <w:lang w:eastAsia="en-AU"/>
              </w:rPr>
              <w:t>a</w:t>
            </w:r>
          </w:p>
        </w:tc>
        <w:tc>
          <w:tcPr>
            <w:tcW w:w="2888" w:type="dxa"/>
            <w:vAlign w:val="center"/>
          </w:tcPr>
          <w:p w14:paraId="259FFF97" w14:textId="77777777" w:rsidR="007D1355" w:rsidRPr="00812E95" w:rsidRDefault="007D1355" w:rsidP="00E95430">
            <w:pPr>
              <w:spacing w:before="31" w:after="31"/>
              <w:rPr>
                <w:rFonts w:eastAsia="Calibri"/>
                <w:sz w:val="20"/>
                <w:szCs w:val="22"/>
                <w:lang w:eastAsia="en-AU"/>
              </w:rPr>
            </w:pPr>
            <w:r w:rsidRPr="00812E95">
              <w:rPr>
                <w:rFonts w:eastAsia="Calibri"/>
                <w:sz w:val="20"/>
                <w:szCs w:val="22"/>
                <w:lang w:eastAsia="en-AU"/>
              </w:rPr>
              <w:t>1 mSv per year</w:t>
            </w:r>
          </w:p>
        </w:tc>
        <w:tc>
          <w:tcPr>
            <w:tcW w:w="5710" w:type="dxa"/>
            <w:vMerge w:val="restart"/>
            <w:vAlign w:val="center"/>
          </w:tcPr>
          <w:p w14:paraId="061D0E1D" w14:textId="7E336F19" w:rsidR="007D1355" w:rsidRPr="00812E95" w:rsidRDefault="007D1355" w:rsidP="00E95430">
            <w:pPr>
              <w:spacing w:before="31" w:after="31"/>
              <w:rPr>
                <w:rFonts w:eastAsia="Calibri"/>
                <w:sz w:val="20"/>
                <w:szCs w:val="22"/>
                <w:lang w:eastAsia="en-AU"/>
              </w:rPr>
            </w:pPr>
            <w:r w:rsidRPr="00812E95">
              <w:rPr>
                <w:rFonts w:eastAsia="Calibri"/>
                <w:sz w:val="20"/>
                <w:szCs w:val="22"/>
                <w:lang w:eastAsia="en-AU"/>
              </w:rPr>
              <w:t>Restrict non-essential</w:t>
            </w:r>
            <w:r w:rsidRPr="00812E95">
              <w:rPr>
                <w:rFonts w:eastAsia="Calibri"/>
                <w:sz w:val="20"/>
                <w:szCs w:val="22"/>
                <w:vertAlign w:val="superscript"/>
                <w:lang w:eastAsia="en-AU"/>
              </w:rPr>
              <w:t>b</w:t>
            </w:r>
            <w:r w:rsidRPr="00812E95">
              <w:rPr>
                <w:rFonts w:eastAsia="Calibri"/>
                <w:sz w:val="20"/>
                <w:szCs w:val="22"/>
                <w:lang w:eastAsia="en-AU"/>
              </w:rPr>
              <w:t xml:space="preserve"> international trade. Trade essential food and other commodities until replacements are available if: (a) trade is approved with the receiving </w:t>
            </w:r>
            <w:r w:rsidR="00C73D3C">
              <w:rPr>
                <w:rFonts w:eastAsia="Calibri"/>
                <w:sz w:val="20"/>
                <w:szCs w:val="22"/>
                <w:lang w:eastAsia="en-AU"/>
              </w:rPr>
              <w:t>country</w:t>
            </w:r>
            <w:r w:rsidRPr="00812E95">
              <w:rPr>
                <w:rFonts w:eastAsia="Calibri"/>
                <w:sz w:val="20"/>
                <w:szCs w:val="22"/>
                <w:lang w:eastAsia="en-AU"/>
              </w:rPr>
              <w:t xml:space="preserve">; (b) trade will not result in doses to the public that exceed the generic criteria </w:t>
            </w:r>
            <w:r w:rsidRPr="00AA4AA2">
              <w:rPr>
                <w:rFonts w:eastAsia="Calibri"/>
                <w:sz w:val="20"/>
                <w:szCs w:val="22"/>
                <w:lang w:eastAsia="en-AU"/>
              </w:rPr>
              <w:t xml:space="preserve">given in Table </w:t>
            </w:r>
            <w:r w:rsidR="00AA4AA2" w:rsidRPr="00F73E55">
              <w:rPr>
                <w:rFonts w:eastAsia="Calibri"/>
                <w:sz w:val="20"/>
                <w:szCs w:val="22"/>
                <w:lang w:eastAsia="en-AU"/>
              </w:rPr>
              <w:t>B</w:t>
            </w:r>
            <w:r w:rsidRPr="00AA4AA2">
              <w:rPr>
                <w:rFonts w:eastAsia="Calibri"/>
                <w:sz w:val="20"/>
                <w:szCs w:val="22"/>
                <w:lang w:eastAsia="en-AU"/>
              </w:rPr>
              <w:t xml:space="preserve">.2 for all exposure pathways and in Table </w:t>
            </w:r>
            <w:r w:rsidR="00AA4AA2" w:rsidRPr="00F73E55">
              <w:rPr>
                <w:rFonts w:eastAsia="Calibri"/>
                <w:sz w:val="20"/>
                <w:szCs w:val="22"/>
                <w:lang w:eastAsia="en-AU"/>
              </w:rPr>
              <w:t>B</w:t>
            </w:r>
            <w:r w:rsidRPr="00AA4AA2">
              <w:rPr>
                <w:rFonts w:eastAsia="Calibri"/>
                <w:sz w:val="20"/>
                <w:szCs w:val="22"/>
                <w:lang w:eastAsia="en-AU"/>
              </w:rPr>
              <w:t xml:space="preserve">.3 for the respective </w:t>
            </w:r>
            <w:r w:rsidRPr="00812E95">
              <w:rPr>
                <w:rFonts w:eastAsia="Calibri"/>
                <w:sz w:val="20"/>
                <w:szCs w:val="22"/>
                <w:lang w:eastAsia="en-AU"/>
              </w:rPr>
              <w:t>pathways; (c) actions are taken to manage and control the dose during shipping; and (d) actions are taken to control the consumption and use of food and other commodities and to reduce the exposure of members of the public.</w:t>
            </w:r>
          </w:p>
        </w:tc>
      </w:tr>
      <w:tr w:rsidR="007D1355" w:rsidRPr="00812E95" w14:paraId="7604CE40" w14:textId="77777777" w:rsidTr="00E95430">
        <w:trPr>
          <w:cnfStyle w:val="000000100000" w:firstRow="0" w:lastRow="0" w:firstColumn="0" w:lastColumn="0" w:oddVBand="0" w:evenVBand="0" w:oddHBand="1" w:evenHBand="0" w:firstRowFirstColumn="0" w:firstRowLastColumn="0" w:lastRowFirstColumn="0" w:lastRowLastColumn="0"/>
        </w:trPr>
        <w:tc>
          <w:tcPr>
            <w:tcW w:w="1041" w:type="dxa"/>
            <w:tcBorders>
              <w:top w:val="none" w:sz="0" w:space="0" w:color="auto"/>
              <w:left w:val="none" w:sz="0" w:space="0" w:color="auto"/>
              <w:bottom w:val="none" w:sz="0" w:space="0" w:color="auto"/>
            </w:tcBorders>
            <w:vAlign w:val="center"/>
          </w:tcPr>
          <w:p w14:paraId="2A353E60" w14:textId="77777777" w:rsidR="007D1355" w:rsidRPr="00812E95" w:rsidRDefault="007D1355" w:rsidP="00E95430">
            <w:pPr>
              <w:spacing w:before="31" w:after="31"/>
              <w:rPr>
                <w:rFonts w:eastAsia="Calibri"/>
                <w:sz w:val="20"/>
                <w:szCs w:val="22"/>
                <w:lang w:eastAsia="en-AU"/>
              </w:rPr>
            </w:pPr>
            <w:r w:rsidRPr="00812E95">
              <w:rPr>
                <w:rFonts w:eastAsia="Calibri"/>
                <w:i/>
                <w:sz w:val="20"/>
                <w:szCs w:val="22"/>
                <w:lang w:eastAsia="en-AU"/>
              </w:rPr>
              <w:t>H</w:t>
            </w:r>
            <w:r w:rsidRPr="00812E95">
              <w:rPr>
                <w:rFonts w:eastAsia="Calibri"/>
                <w:sz w:val="20"/>
                <w:szCs w:val="22"/>
                <w:vertAlign w:val="subscript"/>
                <w:lang w:eastAsia="en-AU"/>
              </w:rPr>
              <w:t>fetus</w:t>
            </w:r>
            <w:r w:rsidRPr="00812E95">
              <w:rPr>
                <w:rFonts w:eastAsia="Calibri"/>
                <w:sz w:val="20"/>
                <w:szCs w:val="22"/>
                <w:vertAlign w:val="superscript"/>
                <w:lang w:eastAsia="en-AU"/>
              </w:rPr>
              <w:t>c</w:t>
            </w:r>
          </w:p>
        </w:tc>
        <w:tc>
          <w:tcPr>
            <w:tcW w:w="2888" w:type="dxa"/>
            <w:tcBorders>
              <w:top w:val="none" w:sz="0" w:space="0" w:color="auto"/>
              <w:bottom w:val="none" w:sz="0" w:space="0" w:color="auto"/>
            </w:tcBorders>
            <w:vAlign w:val="center"/>
          </w:tcPr>
          <w:p w14:paraId="57A6B5E6" w14:textId="77777777" w:rsidR="007D1355" w:rsidRPr="00812E95" w:rsidRDefault="007D1355" w:rsidP="00E95430">
            <w:pPr>
              <w:spacing w:before="31" w:after="31"/>
              <w:rPr>
                <w:rFonts w:eastAsia="Calibri"/>
                <w:sz w:val="20"/>
                <w:szCs w:val="22"/>
                <w:lang w:eastAsia="en-AU"/>
              </w:rPr>
            </w:pPr>
            <w:r w:rsidRPr="00812E95">
              <w:rPr>
                <w:rFonts w:eastAsia="Calibri"/>
                <w:sz w:val="20"/>
                <w:szCs w:val="22"/>
                <w:lang w:eastAsia="en-AU"/>
              </w:rPr>
              <w:t>1 mSv for the full period of in utero development</w:t>
            </w:r>
          </w:p>
        </w:tc>
        <w:tc>
          <w:tcPr>
            <w:tcW w:w="5710" w:type="dxa"/>
            <w:vMerge/>
            <w:tcBorders>
              <w:top w:val="none" w:sz="0" w:space="0" w:color="auto"/>
              <w:bottom w:val="none" w:sz="0" w:space="0" w:color="auto"/>
              <w:right w:val="none" w:sz="0" w:space="0" w:color="auto"/>
            </w:tcBorders>
            <w:vAlign w:val="center"/>
          </w:tcPr>
          <w:p w14:paraId="319D2E45" w14:textId="77777777" w:rsidR="007D1355" w:rsidRPr="00812E95" w:rsidRDefault="007D1355" w:rsidP="00E95430">
            <w:pPr>
              <w:spacing w:before="31" w:after="31"/>
              <w:rPr>
                <w:rFonts w:eastAsia="Calibri"/>
                <w:sz w:val="20"/>
                <w:szCs w:val="22"/>
                <w:lang w:eastAsia="en-AU"/>
              </w:rPr>
            </w:pPr>
          </w:p>
        </w:tc>
      </w:tr>
    </w:tbl>
    <w:tbl>
      <w:tblPr>
        <w:tblStyle w:val="TableGrid"/>
        <w:tblW w:w="9639" w:type="dxa"/>
        <w:tblBorders>
          <w:top w:val="single" w:sz="4" w:space="0" w:color="444444"/>
          <w:left w:val="single" w:sz="4" w:space="0" w:color="444444"/>
          <w:bottom w:val="single" w:sz="4" w:space="0" w:color="444444"/>
          <w:right w:val="single" w:sz="4" w:space="0" w:color="444444"/>
          <w:insideH w:val="single" w:sz="4" w:space="0" w:color="444444"/>
          <w:insideV w:val="single" w:sz="4" w:space="0" w:color="444444"/>
        </w:tblBorders>
        <w:tblLook w:val="0420" w:firstRow="1" w:lastRow="0" w:firstColumn="0" w:lastColumn="0" w:noHBand="0" w:noVBand="1"/>
      </w:tblPr>
      <w:tblGrid>
        <w:gridCol w:w="590"/>
        <w:gridCol w:w="9049"/>
      </w:tblGrid>
      <w:tr w:rsidR="00E95430" w:rsidRPr="00CD4241" w14:paraId="3F95CEDB" w14:textId="77777777" w:rsidTr="00613EDC">
        <w:trPr>
          <w:trHeight w:val="227"/>
        </w:trPr>
        <w:tc>
          <w:tcPr>
            <w:tcW w:w="590" w:type="dxa"/>
            <w:vAlign w:val="center"/>
          </w:tcPr>
          <w:p w14:paraId="20B7A745" w14:textId="77777777" w:rsidR="00E95430" w:rsidRPr="005841FA" w:rsidRDefault="00E95430" w:rsidP="00E95430">
            <w:pPr>
              <w:spacing w:before="31" w:after="31" w:line="240" w:lineRule="auto"/>
              <w:rPr>
                <w:sz w:val="18"/>
                <w:szCs w:val="20"/>
                <w:lang w:eastAsia="en-AU"/>
              </w:rPr>
            </w:pPr>
            <w:r w:rsidRPr="005841FA">
              <w:rPr>
                <w:sz w:val="18"/>
                <w:szCs w:val="20"/>
                <w:lang w:eastAsia="en-AU"/>
              </w:rPr>
              <w:t>a</w:t>
            </w:r>
          </w:p>
        </w:tc>
        <w:tc>
          <w:tcPr>
            <w:tcW w:w="9049" w:type="dxa"/>
            <w:vAlign w:val="center"/>
          </w:tcPr>
          <w:p w14:paraId="4098C3A1" w14:textId="77777777" w:rsidR="00E95430" w:rsidRPr="005841FA" w:rsidRDefault="00E95430" w:rsidP="00E95430">
            <w:pPr>
              <w:spacing w:before="31" w:after="31" w:line="240" w:lineRule="auto"/>
              <w:rPr>
                <w:sz w:val="18"/>
                <w:szCs w:val="20"/>
                <w:lang w:eastAsia="en-AU"/>
              </w:rPr>
            </w:pPr>
            <w:r w:rsidRPr="005841FA">
              <w:rPr>
                <w:sz w:val="18"/>
                <w:szCs w:val="20"/>
                <w:lang w:eastAsia="en-AU"/>
              </w:rPr>
              <w:t>Effective dose.</w:t>
            </w:r>
          </w:p>
        </w:tc>
      </w:tr>
      <w:tr w:rsidR="00E95430" w:rsidRPr="00CD4241" w14:paraId="2B099B8D" w14:textId="77777777" w:rsidTr="00613EDC">
        <w:trPr>
          <w:trHeight w:val="227"/>
        </w:trPr>
        <w:tc>
          <w:tcPr>
            <w:tcW w:w="590" w:type="dxa"/>
            <w:shd w:val="clear" w:color="auto" w:fill="E8F8E8"/>
            <w:vAlign w:val="center"/>
          </w:tcPr>
          <w:p w14:paraId="712D7974" w14:textId="77777777" w:rsidR="00E95430" w:rsidRPr="005841FA" w:rsidRDefault="00E95430" w:rsidP="00E95430">
            <w:pPr>
              <w:spacing w:before="31" w:after="31" w:line="240" w:lineRule="auto"/>
              <w:rPr>
                <w:sz w:val="18"/>
                <w:szCs w:val="20"/>
                <w:lang w:eastAsia="en-AU"/>
              </w:rPr>
            </w:pPr>
            <w:r w:rsidRPr="005841FA">
              <w:rPr>
                <w:sz w:val="18"/>
                <w:szCs w:val="20"/>
                <w:lang w:eastAsia="en-AU"/>
              </w:rPr>
              <w:t>b</w:t>
            </w:r>
          </w:p>
        </w:tc>
        <w:tc>
          <w:tcPr>
            <w:tcW w:w="9049" w:type="dxa"/>
            <w:shd w:val="clear" w:color="auto" w:fill="E8F8E8"/>
            <w:vAlign w:val="center"/>
          </w:tcPr>
          <w:p w14:paraId="7899456F" w14:textId="77777777" w:rsidR="00E95430" w:rsidRPr="005841FA" w:rsidRDefault="00E95430" w:rsidP="00E95430">
            <w:pPr>
              <w:spacing w:before="31" w:after="31" w:line="240" w:lineRule="auto"/>
              <w:rPr>
                <w:sz w:val="18"/>
                <w:szCs w:val="20"/>
                <w:lang w:eastAsia="en-AU"/>
              </w:rPr>
            </w:pPr>
            <w:r w:rsidRPr="005841FA">
              <w:rPr>
                <w:sz w:val="18"/>
                <w:szCs w:val="20"/>
                <w:lang w:eastAsia="en-AU"/>
              </w:rPr>
              <w:t xml:space="preserve">Restricting the trade of essential commodities and food could result in severe health impacts or other detrimental conditions in another </w:t>
            </w:r>
            <w:r>
              <w:rPr>
                <w:sz w:val="18"/>
                <w:szCs w:val="20"/>
                <w:lang w:eastAsia="en-AU"/>
              </w:rPr>
              <w:t>country</w:t>
            </w:r>
            <w:r w:rsidRPr="005841FA">
              <w:rPr>
                <w:sz w:val="18"/>
                <w:szCs w:val="20"/>
                <w:lang w:eastAsia="en-AU"/>
              </w:rPr>
              <w:t>.</w:t>
            </w:r>
          </w:p>
        </w:tc>
      </w:tr>
      <w:tr w:rsidR="00E95430" w:rsidRPr="00CD4241" w14:paraId="5CC65E3E" w14:textId="77777777" w:rsidTr="00613EDC">
        <w:trPr>
          <w:trHeight w:val="227"/>
        </w:trPr>
        <w:tc>
          <w:tcPr>
            <w:tcW w:w="590" w:type="dxa"/>
            <w:vAlign w:val="center"/>
          </w:tcPr>
          <w:p w14:paraId="2AA13D2D" w14:textId="77777777" w:rsidR="00E95430" w:rsidRPr="005841FA" w:rsidRDefault="00E95430" w:rsidP="00E95430">
            <w:pPr>
              <w:spacing w:before="31" w:after="31" w:line="240" w:lineRule="auto"/>
              <w:rPr>
                <w:sz w:val="18"/>
                <w:szCs w:val="20"/>
                <w:lang w:eastAsia="en-AU"/>
              </w:rPr>
            </w:pPr>
            <w:r w:rsidRPr="005841FA">
              <w:rPr>
                <w:sz w:val="18"/>
                <w:szCs w:val="20"/>
                <w:lang w:eastAsia="en-AU"/>
              </w:rPr>
              <w:t>c</w:t>
            </w:r>
          </w:p>
        </w:tc>
        <w:tc>
          <w:tcPr>
            <w:tcW w:w="9049" w:type="dxa"/>
            <w:vAlign w:val="center"/>
          </w:tcPr>
          <w:p w14:paraId="06B4AFBB" w14:textId="77777777" w:rsidR="00E95430" w:rsidRPr="005841FA" w:rsidRDefault="00E95430" w:rsidP="00E95430">
            <w:pPr>
              <w:spacing w:before="31" w:after="31" w:line="240" w:lineRule="auto"/>
              <w:rPr>
                <w:sz w:val="18"/>
                <w:szCs w:val="20"/>
                <w:lang w:eastAsia="en-AU"/>
              </w:rPr>
            </w:pPr>
            <w:r w:rsidRPr="005841FA">
              <w:rPr>
                <w:i/>
                <w:sz w:val="18"/>
                <w:szCs w:val="20"/>
                <w:lang w:eastAsia="en-AU"/>
              </w:rPr>
              <w:t>H</w:t>
            </w:r>
            <w:r w:rsidRPr="005841FA">
              <w:rPr>
                <w:sz w:val="18"/>
                <w:szCs w:val="20"/>
                <w:vertAlign w:val="subscript"/>
                <w:lang w:eastAsia="en-AU"/>
              </w:rPr>
              <w:t>fetus</w:t>
            </w:r>
            <w:r w:rsidRPr="005841FA">
              <w:rPr>
                <w:sz w:val="18"/>
                <w:szCs w:val="20"/>
                <w:lang w:eastAsia="en-AU"/>
              </w:rPr>
              <w:t xml:space="preserve"> is the equivalent dose to the fetus derived as the sum of the dose from external exposure and the maximum committed equivalent dose to any organ from intake to the embryo or fetus for different chemical compounds and different times relative to conception.</w:t>
            </w:r>
          </w:p>
        </w:tc>
      </w:tr>
    </w:tbl>
    <w:p w14:paraId="3982A637" w14:textId="77777777" w:rsidR="00E95430" w:rsidRDefault="00E95430" w:rsidP="003A4B55">
      <w:pPr>
        <w:rPr>
          <w:color w:val="246626"/>
          <w:szCs w:val="24"/>
        </w:rPr>
        <w:sectPr w:rsidR="00E95430" w:rsidSect="00C92BF6">
          <w:type w:val="nextColumn"/>
          <w:pgSz w:w="11905" w:h="16837" w:code="9"/>
          <w:pgMar w:top="1134" w:right="1134" w:bottom="1134" w:left="1134" w:header="720" w:footer="567" w:gutter="0"/>
          <w:cols w:space="720"/>
          <w:docGrid w:linePitch="299"/>
        </w:sectPr>
      </w:pPr>
    </w:p>
    <w:p w14:paraId="28CBF90A" w14:textId="3C2378C8" w:rsidR="00A0264A" w:rsidRPr="001B4485" w:rsidRDefault="00A0264A" w:rsidP="001B4485">
      <w:pPr>
        <w:pStyle w:val="Appendix2"/>
      </w:pPr>
      <w:r w:rsidRPr="001B4485">
        <w:lastRenderedPageBreak/>
        <w:t xml:space="preserve">B.6 </w:t>
      </w:r>
      <w:r w:rsidR="001B4485" w:rsidRPr="001B4485">
        <w:tab/>
      </w:r>
      <w:r w:rsidR="00523E43">
        <w:t>G</w:t>
      </w:r>
      <w:r w:rsidR="00523E43" w:rsidRPr="001B4485">
        <w:t>eneric criteria for enabling a transition to an existing exposure situation</w:t>
      </w:r>
    </w:p>
    <w:p w14:paraId="341DB9A5" w14:textId="77777777" w:rsidR="00A0264A" w:rsidRPr="00A763FA" w:rsidRDefault="00A0264A" w:rsidP="00A763FA">
      <w:r w:rsidRPr="00A763FA">
        <w:t>Generic criteria sh</w:t>
      </w:r>
      <w:r w:rsidR="00BD3F7E">
        <w:t>ould</w:t>
      </w:r>
      <w:r w:rsidRPr="00A763FA">
        <w:t xml:space="preserve"> be established in terms of the projected dose for the implementation of protective actions and other actions aimed at enabling the termination of a nuclear or radiological emergency and the subsequent transition to an existing exposure situation. These criteria are established as the generic criteria for the early protective actions and other response actions given in Table B.2</w:t>
      </w:r>
      <w:r w:rsidRPr="00FD6BC8">
        <w:rPr>
          <w:vertAlign w:val="superscript"/>
        </w:rPr>
        <w:footnoteReference w:id="44"/>
      </w:r>
      <w:r w:rsidRPr="00A763FA">
        <w:t xml:space="preserve"> and are:</w:t>
      </w:r>
    </w:p>
    <w:p w14:paraId="7367AD94" w14:textId="5893053D" w:rsidR="00A0264A" w:rsidRPr="00A763FA" w:rsidRDefault="00913862" w:rsidP="00AB7CDF">
      <w:pPr>
        <w:pStyle w:val="ListParagraph"/>
        <w:numPr>
          <w:ilvl w:val="0"/>
          <w:numId w:val="65"/>
        </w:numPr>
      </w:pPr>
      <w:r>
        <w:t>a</w:t>
      </w:r>
      <w:r w:rsidR="00F54178">
        <w:t>n effective dose of 1</w:t>
      </w:r>
      <w:r>
        <w:t>0 mSv per year</w:t>
      </w:r>
    </w:p>
    <w:p w14:paraId="6B7B0145" w14:textId="051ED4D5" w:rsidR="00A0264A" w:rsidRPr="00A763FA" w:rsidRDefault="00913862" w:rsidP="00AB7CDF">
      <w:pPr>
        <w:pStyle w:val="ListParagraph"/>
        <w:numPr>
          <w:ilvl w:val="0"/>
          <w:numId w:val="65"/>
        </w:numPr>
      </w:pPr>
      <w:r>
        <w:t>a</w:t>
      </w:r>
      <w:r w:rsidR="00A0264A" w:rsidRPr="00A763FA">
        <w:t xml:space="preserve">n equivalent dose to a </w:t>
      </w:r>
      <w:r w:rsidR="00993810" w:rsidRPr="00A763FA">
        <w:t>foetus</w:t>
      </w:r>
      <w:r w:rsidR="00A0264A" w:rsidRPr="00A763FA">
        <w:t xml:space="preserve"> of </w:t>
      </w:r>
      <w:r w:rsidR="00F54178">
        <w:t>1</w:t>
      </w:r>
      <w:r w:rsidR="00A0264A" w:rsidRPr="00A763FA">
        <w:t>0 mSv for the full period of in utero development.</w:t>
      </w:r>
    </w:p>
    <w:p w14:paraId="68ECB3AB" w14:textId="77777777" w:rsidR="00A0264A" w:rsidRPr="00A763FA" w:rsidRDefault="00A0264A" w:rsidP="00A763FA">
      <w:r w:rsidRPr="00A763FA">
        <w:t>The decision to terminate the nuclear or radiological emergency and the subsequent transition to an existing exposure situation is to be taken after:</w:t>
      </w:r>
    </w:p>
    <w:p w14:paraId="5BB58DD9" w14:textId="5BA60314" w:rsidR="00A0264A" w:rsidRPr="00A0264A" w:rsidRDefault="00913862" w:rsidP="00AB7CDF">
      <w:pPr>
        <w:pStyle w:val="ListParagraph"/>
        <w:numPr>
          <w:ilvl w:val="0"/>
          <w:numId w:val="66"/>
        </w:numPr>
      </w:pPr>
      <w:r>
        <w:t>j</w:t>
      </w:r>
      <w:r w:rsidR="00A0264A" w:rsidRPr="00FD6BC8">
        <w:t>ustified actions (</w:t>
      </w:r>
      <w:r w:rsidR="00FD6BC8" w:rsidRPr="00FD6BC8">
        <w:t>see clause</w:t>
      </w:r>
      <w:r w:rsidR="00A0264A" w:rsidRPr="00FD6BC8">
        <w:t xml:space="preserve"> </w:t>
      </w:r>
      <w:r w:rsidR="005B18F5" w:rsidRPr="00FD6BC8">
        <w:t>3.1</w:t>
      </w:r>
      <w:r w:rsidR="00A0264A" w:rsidRPr="00FD6BC8">
        <w:t>.29) have</w:t>
      </w:r>
      <w:r w:rsidR="00A0264A" w:rsidRPr="00A763FA">
        <w:t xml:space="preserve"> been taken to reach the generic criteria</w:t>
      </w:r>
      <w:r w:rsidR="00A0264A" w:rsidRPr="00E56E3F">
        <w:rPr>
          <w:vertAlign w:val="superscript"/>
        </w:rPr>
        <w:footnoteReference w:id="45"/>
      </w:r>
      <w:r w:rsidR="00A0264A" w:rsidRPr="00A763FA">
        <w:t xml:space="preserve"> for enabling the transition</w:t>
      </w:r>
      <w:r w:rsidR="00A0264A" w:rsidRPr="00A0264A">
        <w:t xml:space="preserve"> to an existing exposure situation and it has been confirmed that any further actions to reach these criter</w:t>
      </w:r>
      <w:r>
        <w:t>ia would do more harm than good</w:t>
      </w:r>
    </w:p>
    <w:p w14:paraId="5F0F98CB" w14:textId="271E9A24" w:rsidR="00A0264A" w:rsidRPr="00A0264A" w:rsidRDefault="00913862" w:rsidP="00AB7CDF">
      <w:pPr>
        <w:pStyle w:val="ListParagraph"/>
        <w:numPr>
          <w:ilvl w:val="0"/>
          <w:numId w:val="66"/>
        </w:numPr>
      </w:pPr>
      <w:r>
        <w:t>c</w:t>
      </w:r>
      <w:r w:rsidR="00A0264A" w:rsidRPr="00A0264A">
        <w:t>onfirmation that the source of exposure is fully character</w:t>
      </w:r>
      <w:r w:rsidR="005501CC">
        <w:t>is</w:t>
      </w:r>
      <w:r w:rsidR="00A0264A" w:rsidRPr="00A0264A">
        <w:t>ed for all members of the publ</w:t>
      </w:r>
      <w:r>
        <w:t>ic living as normal in the area</w:t>
      </w:r>
    </w:p>
    <w:p w14:paraId="74659137" w14:textId="05B83B73" w:rsidR="00A0264A" w:rsidRPr="00A0264A" w:rsidRDefault="00913862" w:rsidP="00AB7CDF">
      <w:pPr>
        <w:pStyle w:val="ListParagraph"/>
        <w:numPr>
          <w:ilvl w:val="0"/>
          <w:numId w:val="66"/>
        </w:numPr>
      </w:pPr>
      <w:r>
        <w:t>t</w:t>
      </w:r>
      <w:r w:rsidR="00A0264A" w:rsidRPr="00A0264A">
        <w:t>he situation with regard to exposure has been und</w:t>
      </w:r>
      <w:r>
        <w:t>erstood and has remained stable</w:t>
      </w:r>
    </w:p>
    <w:p w14:paraId="7780D347" w14:textId="01CC7CD5" w:rsidR="00A0264A" w:rsidRPr="00A0264A" w:rsidRDefault="00913862" w:rsidP="00AB7CDF">
      <w:pPr>
        <w:pStyle w:val="ListParagraph"/>
        <w:numPr>
          <w:ilvl w:val="0"/>
          <w:numId w:val="66"/>
        </w:numPr>
      </w:pPr>
      <w:r>
        <w:t>a</w:t>
      </w:r>
      <w:r w:rsidR="00A0264A" w:rsidRPr="00A0264A">
        <w:t>ny restrictions on normal living conditions are limited and provisions are in place to confirm co</w:t>
      </w:r>
      <w:r>
        <w:t>mpliance with such restrictions</w:t>
      </w:r>
    </w:p>
    <w:p w14:paraId="24364501" w14:textId="4238F967" w:rsidR="00A0264A" w:rsidRPr="00A0264A" w:rsidRDefault="00913862" w:rsidP="00AB7CDF">
      <w:pPr>
        <w:pStyle w:val="ListParagraph"/>
        <w:numPr>
          <w:ilvl w:val="0"/>
          <w:numId w:val="66"/>
        </w:numPr>
        <w:sectPr w:rsidR="00A0264A" w:rsidRPr="00A0264A" w:rsidSect="00C92BF6">
          <w:type w:val="nextColumn"/>
          <w:pgSz w:w="11905" w:h="16837" w:code="9"/>
          <w:pgMar w:top="1134" w:right="1134" w:bottom="1134" w:left="1134" w:header="720" w:footer="567" w:gutter="0"/>
          <w:cols w:space="720"/>
          <w:docGrid w:linePitch="299"/>
        </w:sectPr>
      </w:pPr>
      <w:r>
        <w:t>c</w:t>
      </w:r>
      <w:r w:rsidR="00A0264A" w:rsidRPr="00A0264A">
        <w:t xml:space="preserve">onfirmation that interested parties, including the public, have been consulted and are being kept </w:t>
      </w:r>
      <w:r w:rsidR="00A0264A" w:rsidRPr="00FD6BC8">
        <w:t xml:space="preserve">informed about the basis for the adjustment of emergency response actions and for the transition, with the associated health hazards put into perspective (see </w:t>
      </w:r>
      <w:r w:rsidR="00FD6BC8" w:rsidRPr="00FD6BC8">
        <w:t>clause</w:t>
      </w:r>
      <w:r w:rsidR="00A0264A" w:rsidRPr="00FD6BC8">
        <w:t xml:space="preserve"> </w:t>
      </w:r>
      <w:r w:rsidR="005B18F5" w:rsidRPr="00FD6BC8">
        <w:t>3.2</w:t>
      </w:r>
      <w:r w:rsidR="00A0264A" w:rsidRPr="00FD6BC8">
        <w:t>.72).</w:t>
      </w:r>
    </w:p>
    <w:p w14:paraId="5101F4BB" w14:textId="77777777" w:rsidR="00412807" w:rsidRPr="00BB4370" w:rsidRDefault="000A4C17" w:rsidP="00BB4370">
      <w:pPr>
        <w:pStyle w:val="Heading1"/>
        <w:pBdr>
          <w:bottom w:val="outset" w:sz="6" w:space="1" w:color="006600"/>
        </w:pBdr>
        <w:spacing w:after="360" w:line="240" w:lineRule="auto"/>
        <w:ind w:left="1701" w:hanging="1701"/>
        <w:rPr>
          <w:caps w:val="0"/>
        </w:rPr>
      </w:pPr>
      <w:bookmarkStart w:id="49" w:name="_Toc1728272"/>
      <w:r>
        <w:rPr>
          <w:caps w:val="0"/>
        </w:rPr>
        <w:lastRenderedPageBreak/>
        <w:t>Annex C</w:t>
      </w:r>
      <w:r w:rsidR="001C6A69" w:rsidRPr="00BB4370">
        <w:rPr>
          <w:caps w:val="0"/>
        </w:rPr>
        <w:t>:</w:t>
      </w:r>
      <w:r w:rsidR="00412807" w:rsidRPr="00BB4370">
        <w:rPr>
          <w:caps w:val="0"/>
        </w:rPr>
        <w:tab/>
        <w:t xml:space="preserve">The Australian framework for preparedness and response applicable to radiation or nuclear </w:t>
      </w:r>
      <w:r w:rsidR="001C6A69" w:rsidRPr="00BB4370">
        <w:rPr>
          <w:caps w:val="0"/>
        </w:rPr>
        <w:t>e</w:t>
      </w:r>
      <w:r w:rsidR="00F3709C" w:rsidRPr="00BB4370">
        <w:rPr>
          <w:caps w:val="0"/>
        </w:rPr>
        <w:t>vents</w:t>
      </w:r>
      <w:bookmarkEnd w:id="49"/>
    </w:p>
    <w:p w14:paraId="53167AB5" w14:textId="77777777" w:rsidR="00412807" w:rsidRDefault="00412807" w:rsidP="00412807">
      <w:r w:rsidRPr="00B92C75">
        <w:t xml:space="preserve">Under </w:t>
      </w:r>
      <w:r>
        <w:t xml:space="preserve">Australian </w:t>
      </w:r>
      <w:r w:rsidRPr="00B92C75">
        <w:t xml:space="preserve">constitutional arrangements, the </w:t>
      </w:r>
      <w:r>
        <w:t>state</w:t>
      </w:r>
      <w:r w:rsidRPr="00B92C75">
        <w:t xml:space="preserve"> and </w:t>
      </w:r>
      <w:r>
        <w:t>territory jurisdictions</w:t>
      </w:r>
      <w:r w:rsidRPr="00B92C75">
        <w:t xml:space="preserve"> have primary responsibility for the protection of life, property and the environment within their jurisdiction.</w:t>
      </w:r>
    </w:p>
    <w:p w14:paraId="206E4441" w14:textId="77777777" w:rsidR="00412807" w:rsidRDefault="00412807" w:rsidP="00412807">
      <w:pPr>
        <w:pStyle w:val="Appendix2"/>
      </w:pPr>
    </w:p>
    <w:p w14:paraId="413D2491" w14:textId="4A6C25C9" w:rsidR="00412807" w:rsidRDefault="00BB5332" w:rsidP="00412807">
      <w:pPr>
        <w:pStyle w:val="Appendix2"/>
      </w:pPr>
      <w:r>
        <w:t>C</w:t>
      </w:r>
      <w:r w:rsidR="001C6A69">
        <w:t>.1</w:t>
      </w:r>
      <w:r w:rsidR="001C6A69">
        <w:tab/>
        <w:t>Overview of the Australian prevention and p</w:t>
      </w:r>
      <w:r w:rsidR="00412807">
        <w:t>reparedness</w:t>
      </w:r>
    </w:p>
    <w:p w14:paraId="61B095EE" w14:textId="163A021A" w:rsidR="00412807" w:rsidRPr="003F759F" w:rsidRDefault="00412807" w:rsidP="00412807">
      <w:pPr>
        <w:rPr>
          <w:rFonts w:eastAsiaTheme="minorHAnsi"/>
        </w:rPr>
      </w:pPr>
      <w:r w:rsidRPr="003F759F">
        <w:rPr>
          <w:rFonts w:eastAsiaTheme="minorHAnsi"/>
        </w:rPr>
        <w:t xml:space="preserve">State and </w:t>
      </w:r>
      <w:r w:rsidR="0081275F">
        <w:rPr>
          <w:rFonts w:eastAsiaTheme="minorHAnsi"/>
        </w:rPr>
        <w:t>T</w:t>
      </w:r>
      <w:r w:rsidRPr="003F759F">
        <w:rPr>
          <w:rFonts w:eastAsiaTheme="minorHAnsi"/>
        </w:rPr>
        <w:t xml:space="preserve">erritory </w:t>
      </w:r>
      <w:r>
        <w:rPr>
          <w:rFonts w:eastAsiaTheme="minorHAnsi"/>
        </w:rPr>
        <w:t>jurisdiction</w:t>
      </w:r>
      <w:r w:rsidRPr="003F759F">
        <w:rPr>
          <w:rFonts w:eastAsiaTheme="minorHAnsi"/>
        </w:rPr>
        <w:t xml:space="preserve"> res</w:t>
      </w:r>
      <w:r>
        <w:rPr>
          <w:rFonts w:eastAsiaTheme="minorHAnsi"/>
        </w:rPr>
        <w:t>ponsibilities</w:t>
      </w:r>
      <w:r w:rsidRPr="003F759F">
        <w:rPr>
          <w:rFonts w:eastAsiaTheme="minorHAnsi"/>
        </w:rPr>
        <w:t xml:space="preserve"> for the protection of life, property and environment </w:t>
      </w:r>
      <w:r>
        <w:rPr>
          <w:rFonts w:eastAsiaTheme="minorHAnsi"/>
        </w:rPr>
        <w:t>include</w:t>
      </w:r>
      <w:r w:rsidRPr="003F759F">
        <w:rPr>
          <w:rFonts w:eastAsiaTheme="minorHAnsi"/>
        </w:rPr>
        <w:t xml:space="preserve"> prevention and preparedness activities to mitigate risk and the impact of crises. </w:t>
      </w:r>
    </w:p>
    <w:p w14:paraId="4E74C1B2" w14:textId="77777777" w:rsidR="00412807" w:rsidRPr="003F759F" w:rsidRDefault="00412807" w:rsidP="00412807">
      <w:pPr>
        <w:rPr>
          <w:rFonts w:eastAsiaTheme="minorHAnsi"/>
        </w:rPr>
      </w:pPr>
      <w:r w:rsidRPr="003F759F">
        <w:rPr>
          <w:rFonts w:eastAsiaTheme="minorHAnsi"/>
        </w:rPr>
        <w:t xml:space="preserve">The Australian Government provides: </w:t>
      </w:r>
    </w:p>
    <w:p w14:paraId="7037BBA1" w14:textId="4A6F6833" w:rsidR="00412807" w:rsidRPr="003F759F" w:rsidRDefault="00412807" w:rsidP="00AB7CDF">
      <w:pPr>
        <w:pStyle w:val="ListParagraph"/>
        <w:numPr>
          <w:ilvl w:val="0"/>
          <w:numId w:val="42"/>
        </w:numPr>
        <w:spacing w:before="60"/>
        <w:rPr>
          <w:noProof/>
          <w:szCs w:val="22"/>
        </w:rPr>
      </w:pPr>
      <w:r w:rsidRPr="003F759F">
        <w:rPr>
          <w:noProof/>
          <w:szCs w:val="22"/>
        </w:rPr>
        <w:t>financial assistance to states and territories to support prevention and preparedness activities, including crisis management exercises</w:t>
      </w:r>
    </w:p>
    <w:p w14:paraId="2525F3E5" w14:textId="77777777" w:rsidR="00412807" w:rsidRPr="003F759F" w:rsidRDefault="00412807" w:rsidP="00AB7CDF">
      <w:pPr>
        <w:pStyle w:val="ListParagraph"/>
        <w:numPr>
          <w:ilvl w:val="0"/>
          <w:numId w:val="42"/>
        </w:numPr>
        <w:spacing w:before="60"/>
        <w:rPr>
          <w:noProof/>
          <w:szCs w:val="22"/>
        </w:rPr>
      </w:pPr>
      <w:r w:rsidRPr="003F759F">
        <w:rPr>
          <w:noProof/>
          <w:szCs w:val="22"/>
        </w:rPr>
        <w:t xml:space="preserve">national leadership and coordination on policy and capability through Council of Australian Government committees, </w:t>
      </w:r>
      <w:r w:rsidRPr="009C1BC9">
        <w:rPr>
          <w:noProof/>
          <w:szCs w:val="22"/>
        </w:rPr>
        <w:t>such as the Australia-New Zealand Emergency Management Committee and the Australia-New Zealand Counter-Terrorism Committee.</w:t>
      </w:r>
      <w:r w:rsidRPr="003F759F">
        <w:rPr>
          <w:noProof/>
          <w:szCs w:val="22"/>
        </w:rPr>
        <w:t xml:space="preserve"> </w:t>
      </w:r>
    </w:p>
    <w:p w14:paraId="3C0A5AF4" w14:textId="24C0830C" w:rsidR="00412807" w:rsidRDefault="00412807" w:rsidP="00412807">
      <w:pPr>
        <w:rPr>
          <w:rFonts w:eastAsiaTheme="minorHAnsi"/>
        </w:rPr>
      </w:pPr>
      <w:r>
        <w:t xml:space="preserve">Australian Commonwealth Government </w:t>
      </w:r>
      <w:r w:rsidRPr="00872E3E">
        <w:rPr>
          <w:rFonts w:eastAsiaTheme="minorHAnsi"/>
        </w:rPr>
        <w:t xml:space="preserve">agencies (including ARPANSA) also develop national plans, conduct exercises, and assist in preparing for crises within </w:t>
      </w:r>
      <w:r w:rsidRPr="00A67E4B">
        <w:rPr>
          <w:rFonts w:eastAsiaTheme="minorHAnsi"/>
        </w:rPr>
        <w:t xml:space="preserve">Australia and overseas. The Australian Government Department of Foreign Affairs and Trade and the Department of Defence also manage a program to prepare for </w:t>
      </w:r>
      <w:r w:rsidR="00F3709C">
        <w:rPr>
          <w:rFonts w:eastAsiaTheme="minorHAnsi"/>
        </w:rPr>
        <w:t>‘events’</w:t>
      </w:r>
      <w:r w:rsidR="00F3709C" w:rsidRPr="00A67E4B">
        <w:rPr>
          <w:rFonts w:eastAsiaTheme="minorHAnsi"/>
        </w:rPr>
        <w:t xml:space="preserve"> </w:t>
      </w:r>
      <w:r w:rsidRPr="00A67E4B">
        <w:rPr>
          <w:rFonts w:eastAsiaTheme="minorHAnsi"/>
        </w:rPr>
        <w:t>that may affect Australians and/or Australian interests overseas.</w:t>
      </w:r>
    </w:p>
    <w:p w14:paraId="027CBF51" w14:textId="01EACCD4" w:rsidR="00E706F3" w:rsidRPr="00A67E4B" w:rsidRDefault="00E706F3" w:rsidP="00412807">
      <w:r w:rsidRPr="00E706F3">
        <w:t>An inter-departmental committee, the Visiting Ships Panel (Nuclear) (VSP(N)), oversees the arrangements for visits to Australian ports by Nuclear Powered Warships (NPW). </w:t>
      </w:r>
    </w:p>
    <w:p w14:paraId="74501668" w14:textId="77777777" w:rsidR="00412807" w:rsidRDefault="00412807" w:rsidP="00412807">
      <w:pPr>
        <w:pStyle w:val="Appendix2"/>
      </w:pPr>
    </w:p>
    <w:p w14:paraId="3F7896D5" w14:textId="31F27300" w:rsidR="00412807" w:rsidRDefault="00BB5332" w:rsidP="00412807">
      <w:pPr>
        <w:pStyle w:val="Appendix2"/>
      </w:pPr>
      <w:r>
        <w:t>C</w:t>
      </w:r>
      <w:r w:rsidR="00412807">
        <w:t>.2</w:t>
      </w:r>
      <w:r w:rsidR="00412807">
        <w:tab/>
        <w:t xml:space="preserve">Overview of the Australian </w:t>
      </w:r>
      <w:r w:rsidR="001C6A69">
        <w:t>crisis management f</w:t>
      </w:r>
      <w:r w:rsidR="00412807" w:rsidRPr="00B92C75">
        <w:t>ramework</w:t>
      </w:r>
    </w:p>
    <w:p w14:paraId="103F3762" w14:textId="5A038D45" w:rsidR="00412807" w:rsidRDefault="00412807" w:rsidP="00412807">
      <w:r w:rsidRPr="002D54F7">
        <w:t xml:space="preserve">All States and Territories have emergency management and other legislation that may be applied in the event of a </w:t>
      </w:r>
      <w:r>
        <w:t>r</w:t>
      </w:r>
      <w:r w:rsidRPr="00B92C75">
        <w:t xml:space="preserve">adiation </w:t>
      </w:r>
      <w:r>
        <w:t>or</w:t>
      </w:r>
      <w:r w:rsidRPr="00B92C75">
        <w:t xml:space="preserve"> </w:t>
      </w:r>
      <w:r w:rsidRPr="002D54F7">
        <w:t>n</w:t>
      </w:r>
      <w:r w:rsidRPr="00B92C75">
        <w:t xml:space="preserve">uclear </w:t>
      </w:r>
      <w:r w:rsidR="00F3709C">
        <w:t>event</w:t>
      </w:r>
      <w:r>
        <w:t xml:space="preserve">.  </w:t>
      </w:r>
      <w:r w:rsidRPr="002D54F7">
        <w:t>This legislation is referred to in State and Territory plans and covers a range of functions, including health, law and order, energy supplies, transport, water and local government.</w:t>
      </w:r>
    </w:p>
    <w:p w14:paraId="643C6172" w14:textId="45454EC3" w:rsidR="00412807" w:rsidRDefault="00412807" w:rsidP="00412807">
      <w:pPr>
        <w:rPr>
          <w:noProof/>
          <w:lang w:eastAsia="en-AU"/>
        </w:rPr>
      </w:pPr>
      <w:r>
        <w:t>ARPANSA, as an Australian Government (</w:t>
      </w:r>
      <w:r w:rsidR="00203A26">
        <w:t xml:space="preserve">Federal </w:t>
      </w:r>
      <w:r>
        <w:t>i.e. not state or territory government) agency, may be called on directly or indirectly to support state or territory emergency management</w:t>
      </w:r>
      <w:r>
        <w:rPr>
          <w:noProof/>
          <w:lang w:eastAsia="en-AU"/>
        </w:rPr>
        <w:t xml:space="preserve">. This may form part of a wider Australian Commonwealth Government involvement in any </w:t>
      </w:r>
      <w:r w:rsidR="00E706F3">
        <w:rPr>
          <w:noProof/>
          <w:lang w:eastAsia="en-AU"/>
        </w:rPr>
        <w:t>incident</w:t>
      </w:r>
      <w:r>
        <w:rPr>
          <w:noProof/>
          <w:lang w:eastAsia="en-AU"/>
        </w:rPr>
        <w:t>.</w:t>
      </w:r>
    </w:p>
    <w:p w14:paraId="7B73511D" w14:textId="61FAE253" w:rsidR="00412807" w:rsidRDefault="00412807" w:rsidP="00412807">
      <w:r>
        <w:rPr>
          <w:noProof/>
          <w:lang w:eastAsia="en-AU"/>
        </w:rPr>
        <w:t xml:space="preserve">ARPANSA’s contribution in the event of a radiation or nuclear </w:t>
      </w:r>
      <w:r w:rsidR="00F3709C">
        <w:t xml:space="preserve">event </w:t>
      </w:r>
      <w:r>
        <w:t>may include:</w:t>
      </w:r>
    </w:p>
    <w:p w14:paraId="11FBCBA9" w14:textId="544F33CB" w:rsidR="00412807" w:rsidRPr="003D26E8" w:rsidRDefault="009C1BC9" w:rsidP="00AB7CDF">
      <w:pPr>
        <w:pStyle w:val="ListParagraph"/>
        <w:numPr>
          <w:ilvl w:val="0"/>
          <w:numId w:val="49"/>
        </w:numPr>
      </w:pPr>
      <w:r>
        <w:t>l</w:t>
      </w:r>
      <w:r w:rsidR="00412807" w:rsidRPr="00F73E55">
        <w:t xml:space="preserve">ocation and </w:t>
      </w:r>
      <w:r w:rsidR="0081275F" w:rsidRPr="00F73E55">
        <w:t>c</w:t>
      </w:r>
      <w:r w:rsidR="00412807" w:rsidRPr="00F73E55">
        <w:t>haracterisation</w:t>
      </w:r>
      <w:r w:rsidR="00412807" w:rsidRPr="003D26E8">
        <w:t xml:space="preserve"> of likely sources of  radiological threat</w:t>
      </w:r>
    </w:p>
    <w:p w14:paraId="03C0CB45" w14:textId="13B30D50" w:rsidR="00412807" w:rsidRPr="00F73E55" w:rsidRDefault="009C1BC9" w:rsidP="00AB7CDF">
      <w:pPr>
        <w:pStyle w:val="ListParagraph"/>
        <w:numPr>
          <w:ilvl w:val="0"/>
          <w:numId w:val="49"/>
        </w:numPr>
      </w:pPr>
      <w:r>
        <w:t>c</w:t>
      </w:r>
      <w:r w:rsidR="00412807" w:rsidRPr="00F73E55">
        <w:t xml:space="preserve">ollection and </w:t>
      </w:r>
      <w:r w:rsidR="0081275F" w:rsidRPr="00F73E55">
        <w:t>m</w:t>
      </w:r>
      <w:r w:rsidR="00412807" w:rsidRPr="00F73E55">
        <w:t>onitoring</w:t>
      </w:r>
      <w:r w:rsidR="00412807" w:rsidRPr="003D26E8">
        <w:t xml:space="preserve"> </w:t>
      </w:r>
      <w:r w:rsidR="00412807" w:rsidRPr="00F73E55">
        <w:t xml:space="preserve">of measurement data </w:t>
      </w:r>
    </w:p>
    <w:p w14:paraId="1642C460" w14:textId="77ACCD35" w:rsidR="00412807" w:rsidRPr="003D26E8" w:rsidRDefault="009C1BC9" w:rsidP="00AB7CDF">
      <w:pPr>
        <w:pStyle w:val="ListParagraph"/>
        <w:numPr>
          <w:ilvl w:val="0"/>
          <w:numId w:val="49"/>
        </w:numPr>
      </w:pPr>
      <w:r>
        <w:t>p</w:t>
      </w:r>
      <w:r w:rsidR="00412807" w:rsidRPr="00F73E55">
        <w:t>rediction</w:t>
      </w:r>
      <w:r w:rsidR="00412807" w:rsidRPr="003D26E8">
        <w:t xml:space="preserve"> of dispersion of radiological material</w:t>
      </w:r>
    </w:p>
    <w:p w14:paraId="1A745418" w14:textId="2ECCACAF" w:rsidR="00412807" w:rsidRPr="00F73E55" w:rsidRDefault="009C1BC9" w:rsidP="00AB7CDF">
      <w:pPr>
        <w:pStyle w:val="ListParagraph"/>
        <w:numPr>
          <w:ilvl w:val="0"/>
          <w:numId w:val="49"/>
        </w:numPr>
      </w:pPr>
      <w:r>
        <w:t>t</w:t>
      </w:r>
      <w:r w:rsidR="00412807" w:rsidRPr="00F73E55">
        <w:t xml:space="preserve">echnical </w:t>
      </w:r>
      <w:r w:rsidR="0081275F" w:rsidRPr="00F73E55">
        <w:t>a</w:t>
      </w:r>
      <w:r w:rsidR="00412807" w:rsidRPr="00F73E55">
        <w:t xml:space="preserve">nalysis and </w:t>
      </w:r>
      <w:r w:rsidR="0081275F" w:rsidRPr="00F73E55">
        <w:t>a</w:t>
      </w:r>
      <w:r w:rsidR="00412807" w:rsidRPr="00F73E55">
        <w:t>ssessment</w:t>
      </w:r>
      <w:r w:rsidR="00412807" w:rsidRPr="003D26E8">
        <w:t xml:space="preserve"> of simulated and actual dat</w:t>
      </w:r>
      <w:r>
        <w:t>a</w:t>
      </w:r>
      <w:r w:rsidR="00412807" w:rsidRPr="003D26E8">
        <w:t xml:space="preserve"> </w:t>
      </w:r>
    </w:p>
    <w:p w14:paraId="7BCADF8D" w14:textId="7064E24E" w:rsidR="00412807" w:rsidRPr="00872E3E" w:rsidRDefault="009C1BC9" w:rsidP="00AB7CDF">
      <w:pPr>
        <w:pStyle w:val="ListParagraph"/>
        <w:numPr>
          <w:ilvl w:val="0"/>
          <w:numId w:val="49"/>
        </w:numPr>
      </w:pPr>
      <w:r>
        <w:t>p</w:t>
      </w:r>
      <w:r w:rsidR="00412807" w:rsidRPr="00F73E55">
        <w:t xml:space="preserve">rovision of </w:t>
      </w:r>
      <w:r w:rsidR="0081275F" w:rsidRPr="00F73E55">
        <w:t>e</w:t>
      </w:r>
      <w:r w:rsidR="00412807" w:rsidRPr="00F73E55">
        <w:t xml:space="preserve">xpert </w:t>
      </w:r>
      <w:r w:rsidR="0081275F" w:rsidRPr="00F73E55">
        <w:t>a</w:t>
      </w:r>
      <w:r w:rsidR="00412807" w:rsidRPr="00F73E55">
        <w:t>dvice</w:t>
      </w:r>
      <w:r w:rsidR="00412807" w:rsidRPr="00872E3E">
        <w:t xml:space="preserve"> including radiation protection and nuclear safety/security advice.</w:t>
      </w:r>
    </w:p>
    <w:p w14:paraId="30EF2553" w14:textId="5FE112D4" w:rsidR="00412807" w:rsidRDefault="00412807" w:rsidP="00412807">
      <w:r>
        <w:lastRenderedPageBreak/>
        <w:t>ARPANSA support to State and Territory governments would mainly be provided to the relevant radiation protection agency or regulator in that state</w:t>
      </w:r>
      <w:r w:rsidR="00203A26">
        <w:t xml:space="preserve"> or territory that</w:t>
      </w:r>
      <w:r>
        <w:t xml:space="preserve"> holds primary responsibility under the relevant </w:t>
      </w:r>
      <w:r w:rsidR="0081275F">
        <w:t>State</w:t>
      </w:r>
      <w:r>
        <w:t xml:space="preserve"> or </w:t>
      </w:r>
      <w:r w:rsidR="0081275F">
        <w:t>T</w:t>
      </w:r>
      <w:r w:rsidR="00101688">
        <w:t xml:space="preserve">erritory legislation. </w:t>
      </w:r>
      <w:r>
        <w:t>ARPANSA support may be in the form of liaison officers</w:t>
      </w:r>
      <w:r w:rsidR="00E706F3">
        <w:t>, measurement services</w:t>
      </w:r>
      <w:r>
        <w:t xml:space="preserve"> or technical product provided by electronic means.</w:t>
      </w:r>
    </w:p>
    <w:p w14:paraId="6177B9CA" w14:textId="77777777" w:rsidR="005D579F" w:rsidRDefault="005D579F" w:rsidP="00412807">
      <w:pPr>
        <w:pStyle w:val="Appendix2"/>
      </w:pPr>
    </w:p>
    <w:p w14:paraId="491F7604" w14:textId="70C96842" w:rsidR="00412807" w:rsidRDefault="00BB5332" w:rsidP="00412807">
      <w:pPr>
        <w:pStyle w:val="Appendix2"/>
      </w:pPr>
      <w:r>
        <w:t>C</w:t>
      </w:r>
      <w:r w:rsidR="005D579F">
        <w:t>.3</w:t>
      </w:r>
      <w:r w:rsidR="005D579F">
        <w:tab/>
      </w:r>
      <w:r w:rsidR="00412807" w:rsidRPr="00370D5A">
        <w:t xml:space="preserve">State and Territory </w:t>
      </w:r>
      <w:r w:rsidR="001C6A69">
        <w:t>crisis management f</w:t>
      </w:r>
      <w:r w:rsidR="00412807" w:rsidRPr="00B92C75">
        <w:t>ramework</w:t>
      </w:r>
      <w:r w:rsidR="00412807">
        <w:t xml:space="preserve"> relationship with the </w:t>
      </w:r>
      <w:r w:rsidR="001C6A69">
        <w:t>Australian Government crisis management f</w:t>
      </w:r>
      <w:r w:rsidR="00412807" w:rsidRPr="00370D5A">
        <w:t>ramework</w:t>
      </w:r>
    </w:p>
    <w:p w14:paraId="56FF460D" w14:textId="77777777" w:rsidR="00412807" w:rsidRPr="00F73E55" w:rsidRDefault="00412807" w:rsidP="00412807">
      <w:r w:rsidRPr="00F73E55">
        <w:t>Commonwealth-level Australian Government responsibilities in a crisis include:</w:t>
      </w:r>
    </w:p>
    <w:p w14:paraId="1A2F4F52" w14:textId="77777777" w:rsidR="00412807" w:rsidRPr="00F73E55" w:rsidRDefault="00412807" w:rsidP="00AB7CDF">
      <w:pPr>
        <w:pStyle w:val="ListParagraph"/>
        <w:numPr>
          <w:ilvl w:val="0"/>
          <w:numId w:val="48"/>
        </w:numPr>
        <w:rPr>
          <w:color w:val="404040"/>
        </w:rPr>
      </w:pPr>
      <w:r w:rsidRPr="00F73E55">
        <w:rPr>
          <w:color w:val="404040"/>
        </w:rPr>
        <w:t xml:space="preserve">providing support to a state or territory, where the response overwhelms resources and Australian Government coordinated assistance has been requested; </w:t>
      </w:r>
    </w:p>
    <w:p w14:paraId="2402B42A" w14:textId="77777777" w:rsidR="00412807" w:rsidRPr="00F73E55" w:rsidRDefault="00412807" w:rsidP="00AB7CDF">
      <w:pPr>
        <w:pStyle w:val="ListParagraph"/>
        <w:numPr>
          <w:ilvl w:val="0"/>
          <w:numId w:val="48"/>
        </w:numPr>
        <w:rPr>
          <w:color w:val="404040"/>
        </w:rPr>
      </w:pPr>
      <w:r w:rsidRPr="00F73E55">
        <w:rPr>
          <w:color w:val="404040"/>
        </w:rPr>
        <w:t xml:space="preserve">jointly managing, with an affected state or territory, a crisis that has the potential to affect/has affected: more than one jurisdiction, the broader community or Australian Government areas of responsibility; or is of national consequence; </w:t>
      </w:r>
    </w:p>
    <w:p w14:paraId="16C66BA7" w14:textId="037427E0" w:rsidR="00412807" w:rsidRPr="00F73E55" w:rsidRDefault="00412807" w:rsidP="00AB7CDF">
      <w:pPr>
        <w:pStyle w:val="ListParagraph"/>
        <w:numPr>
          <w:ilvl w:val="0"/>
          <w:numId w:val="48"/>
        </w:numPr>
        <w:rPr>
          <w:color w:val="404040"/>
        </w:rPr>
      </w:pPr>
      <w:r w:rsidRPr="00F73E55">
        <w:rPr>
          <w:color w:val="404040"/>
        </w:rPr>
        <w:t>taking primary responsibility for coordinating the response to a crisis that is not the responsibility of a state or territory (e.g. a crisis outside Australia that significantly affects Australians and/or Australian interests)</w:t>
      </w:r>
    </w:p>
    <w:p w14:paraId="551CA894" w14:textId="77777777" w:rsidR="00412807" w:rsidRPr="00F73E55" w:rsidRDefault="00412807" w:rsidP="00AB7CDF">
      <w:pPr>
        <w:pStyle w:val="ListParagraph"/>
        <w:numPr>
          <w:ilvl w:val="0"/>
          <w:numId w:val="48"/>
        </w:numPr>
        <w:rPr>
          <w:color w:val="404040"/>
        </w:rPr>
      </w:pPr>
      <w:r w:rsidRPr="00F73E55">
        <w:rPr>
          <w:color w:val="404040"/>
        </w:rPr>
        <w:t xml:space="preserve">providing financial assistance to the Australian community and states and territories for relief and recovery. </w:t>
      </w:r>
    </w:p>
    <w:p w14:paraId="477C1779" w14:textId="77777777" w:rsidR="00412807" w:rsidRPr="00412807" w:rsidRDefault="00412807" w:rsidP="00431B57">
      <w:pPr>
        <w:rPr>
          <w:rFonts w:cs="Georgia"/>
          <w:b/>
          <w:bCs/>
          <w:caps/>
          <w:color w:val="006600"/>
          <w:spacing w:val="-4"/>
          <w:sz w:val="32"/>
          <w:szCs w:val="36"/>
        </w:rPr>
        <w:sectPr w:rsidR="00412807" w:rsidRPr="00412807" w:rsidSect="00C92BF6">
          <w:pgSz w:w="11906" w:h="16838" w:code="9"/>
          <w:pgMar w:top="1134" w:right="1134" w:bottom="1134" w:left="1134" w:header="709" w:footer="680" w:gutter="0"/>
          <w:cols w:space="720"/>
          <w:docGrid w:linePitch="360"/>
        </w:sectPr>
      </w:pPr>
    </w:p>
    <w:p w14:paraId="40860F55" w14:textId="77777777" w:rsidR="004B4217" w:rsidRPr="00BB4370" w:rsidRDefault="004B4217" w:rsidP="004B4217">
      <w:pPr>
        <w:pStyle w:val="Heading1"/>
        <w:pBdr>
          <w:bottom w:val="outset" w:sz="6" w:space="1" w:color="006600"/>
        </w:pBdr>
        <w:spacing w:after="360" w:line="240" w:lineRule="auto"/>
        <w:ind w:left="1701" w:hanging="1701"/>
        <w:rPr>
          <w:caps w:val="0"/>
        </w:rPr>
      </w:pPr>
      <w:bookmarkStart w:id="50" w:name="_Toc461097034"/>
      <w:bookmarkStart w:id="51" w:name="_Toc469475752"/>
      <w:bookmarkStart w:id="52" w:name="_Toc1728274"/>
      <w:bookmarkStart w:id="53" w:name="_Toc459037684"/>
      <w:bookmarkStart w:id="54" w:name="_Toc459800691"/>
      <w:bookmarkStart w:id="55" w:name="_Toc459811305"/>
      <w:bookmarkStart w:id="56" w:name="_Toc1728273"/>
      <w:r>
        <w:rPr>
          <w:caps w:val="0"/>
        </w:rPr>
        <w:lastRenderedPageBreak/>
        <w:t>Appendix 1</w:t>
      </w:r>
      <w:r w:rsidRPr="00BB4370">
        <w:rPr>
          <w:caps w:val="0"/>
        </w:rPr>
        <w:t>:</w:t>
      </w:r>
      <w:r w:rsidRPr="00BB4370">
        <w:rPr>
          <w:caps w:val="0"/>
        </w:rPr>
        <w:tab/>
        <w:t>The ten principles of radiation risk management from the Fundamentals for Protection Against Ionising Radiation</w:t>
      </w:r>
      <w:bookmarkEnd w:id="50"/>
      <w:bookmarkEnd w:id="51"/>
      <w:bookmarkEnd w:id="52"/>
    </w:p>
    <w:p w14:paraId="7206FE67" w14:textId="77777777" w:rsidR="004B4217" w:rsidRPr="003C3092" w:rsidRDefault="004B4217" w:rsidP="004B4217">
      <w:pPr>
        <w:spacing w:before="0" w:line="240" w:lineRule="auto"/>
        <w:rPr>
          <w:rFonts w:asciiTheme="minorHAnsi" w:hAnsiTheme="minorHAnsi"/>
          <w:color w:val="262626" w:themeColor="text1" w:themeTint="D9"/>
          <w:szCs w:val="22"/>
          <w:lang w:eastAsia="en-AU"/>
        </w:rPr>
      </w:pPr>
      <w:r w:rsidRPr="003C3092">
        <w:rPr>
          <w:rFonts w:asciiTheme="minorHAnsi" w:hAnsiTheme="minorHAnsi"/>
          <w:color w:val="262626" w:themeColor="text1" w:themeTint="D9"/>
          <w:szCs w:val="22"/>
          <w:lang w:eastAsia="en-AU"/>
        </w:rPr>
        <w:t>The following ten principles of radiation risk management are explained in detail in Section 4 of the Fundamentals for Protection Against Ionising Radiation (2014) (RPS F-1):</w:t>
      </w:r>
    </w:p>
    <w:p w14:paraId="115A9D0C" w14:textId="77777777" w:rsidR="004B4217" w:rsidRPr="003C3092" w:rsidRDefault="004B4217" w:rsidP="004B4217">
      <w:pPr>
        <w:numPr>
          <w:ilvl w:val="0"/>
          <w:numId w:val="40"/>
        </w:numPr>
        <w:tabs>
          <w:tab w:val="left" w:pos="851"/>
        </w:tabs>
        <w:spacing w:before="120" w:line="240" w:lineRule="auto"/>
        <w:ind w:left="426" w:hanging="426"/>
        <w:rPr>
          <w:rFonts w:asciiTheme="minorHAnsi" w:hAnsiTheme="minorHAnsi"/>
          <w:color w:val="262626" w:themeColor="text1" w:themeTint="D9"/>
          <w:szCs w:val="22"/>
          <w:lang w:eastAsia="en-AU"/>
        </w:rPr>
      </w:pPr>
      <w:r w:rsidRPr="003C3092">
        <w:rPr>
          <w:rFonts w:asciiTheme="minorHAnsi" w:hAnsiTheme="minorHAnsi"/>
          <w:color w:val="262626" w:themeColor="text1" w:themeTint="D9"/>
          <w:szCs w:val="22"/>
          <w:lang w:eastAsia="en-AU"/>
        </w:rPr>
        <w:t xml:space="preserve">Clear division of responsibilities </w:t>
      </w:r>
    </w:p>
    <w:p w14:paraId="5C4790ED" w14:textId="77777777" w:rsidR="004B4217" w:rsidRPr="003C3092" w:rsidRDefault="004B4217" w:rsidP="004B4217">
      <w:pPr>
        <w:numPr>
          <w:ilvl w:val="1"/>
          <w:numId w:val="40"/>
        </w:numPr>
        <w:spacing w:before="120" w:line="240" w:lineRule="auto"/>
        <w:ind w:left="992" w:hanging="425"/>
        <w:rPr>
          <w:rFonts w:asciiTheme="minorHAnsi" w:hAnsiTheme="minorHAnsi"/>
          <w:color w:val="262626" w:themeColor="text1" w:themeTint="D9"/>
          <w:szCs w:val="22"/>
          <w:lang w:eastAsia="en-AU"/>
        </w:rPr>
      </w:pPr>
      <w:r w:rsidRPr="003C3092">
        <w:rPr>
          <w:rFonts w:asciiTheme="minorHAnsi" w:hAnsiTheme="minorHAnsi"/>
          <w:i/>
          <w:color w:val="262626" w:themeColor="text1" w:themeTint="D9"/>
          <w:szCs w:val="22"/>
          <w:lang w:eastAsia="en-AU"/>
        </w:rPr>
        <w:t>The prime responsibility for management of radiation risks must rest with the person or organisation responsible for facilities and activities that give rise to radiation risks.</w:t>
      </w:r>
    </w:p>
    <w:p w14:paraId="408FBD72" w14:textId="77777777" w:rsidR="004B4217" w:rsidRPr="003C3092" w:rsidRDefault="004B4217" w:rsidP="004B4217">
      <w:pPr>
        <w:numPr>
          <w:ilvl w:val="0"/>
          <w:numId w:val="40"/>
        </w:numPr>
        <w:tabs>
          <w:tab w:val="left" w:pos="851"/>
        </w:tabs>
        <w:spacing w:before="120" w:line="240" w:lineRule="auto"/>
        <w:ind w:left="426" w:hanging="426"/>
        <w:rPr>
          <w:rFonts w:asciiTheme="minorHAnsi" w:hAnsiTheme="minorHAnsi"/>
          <w:color w:val="262626" w:themeColor="text1" w:themeTint="D9"/>
          <w:szCs w:val="22"/>
          <w:lang w:eastAsia="en-AU"/>
        </w:rPr>
      </w:pPr>
      <w:r w:rsidRPr="003C3092">
        <w:rPr>
          <w:rFonts w:asciiTheme="minorHAnsi" w:hAnsiTheme="minorHAnsi"/>
          <w:color w:val="262626" w:themeColor="text1" w:themeTint="D9"/>
          <w:szCs w:val="22"/>
          <w:lang w:eastAsia="en-AU"/>
        </w:rPr>
        <w:t>Legislative and regulatory framework</w:t>
      </w:r>
    </w:p>
    <w:p w14:paraId="6563A716" w14:textId="77777777" w:rsidR="004B4217" w:rsidRPr="003C3092" w:rsidRDefault="004B4217" w:rsidP="004B4217">
      <w:pPr>
        <w:spacing w:before="120" w:line="240" w:lineRule="auto"/>
        <w:ind w:left="992" w:hanging="567"/>
        <w:rPr>
          <w:rFonts w:asciiTheme="minorHAnsi" w:hAnsiTheme="minorHAnsi"/>
          <w:i/>
          <w:color w:val="262626" w:themeColor="text1" w:themeTint="D9"/>
          <w:szCs w:val="22"/>
          <w:lang w:eastAsia="en-AU"/>
        </w:rPr>
      </w:pPr>
      <w:r>
        <w:rPr>
          <w:rFonts w:asciiTheme="minorHAnsi" w:hAnsiTheme="minorHAnsi"/>
          <w:i/>
          <w:color w:val="262626" w:themeColor="text1" w:themeTint="D9"/>
          <w:szCs w:val="22"/>
          <w:lang w:eastAsia="en-AU"/>
        </w:rPr>
        <w:t>ii.</w:t>
      </w:r>
      <w:r w:rsidRPr="003C3092">
        <w:rPr>
          <w:rFonts w:asciiTheme="minorHAnsi" w:hAnsiTheme="minorHAnsi"/>
          <w:i/>
          <w:color w:val="262626" w:themeColor="text1" w:themeTint="D9"/>
          <w:szCs w:val="22"/>
          <w:lang w:eastAsia="en-AU"/>
        </w:rPr>
        <w:tab/>
        <w:t>An effective framework including legislation, regulation and guidance to promote management of radiation risks, including an independent regulatory body, must be established and sustained.</w:t>
      </w:r>
    </w:p>
    <w:p w14:paraId="3B0DEDAE" w14:textId="77777777" w:rsidR="004B4217" w:rsidRPr="003C3092" w:rsidRDefault="004B4217" w:rsidP="004B4217">
      <w:pPr>
        <w:numPr>
          <w:ilvl w:val="0"/>
          <w:numId w:val="40"/>
        </w:numPr>
        <w:tabs>
          <w:tab w:val="left" w:pos="851"/>
        </w:tabs>
        <w:spacing w:before="120" w:line="240" w:lineRule="auto"/>
        <w:ind w:left="426" w:hanging="426"/>
        <w:rPr>
          <w:rFonts w:asciiTheme="minorHAnsi" w:hAnsiTheme="minorHAnsi"/>
          <w:color w:val="262626" w:themeColor="text1" w:themeTint="D9"/>
          <w:szCs w:val="22"/>
          <w:lang w:eastAsia="en-AU"/>
        </w:rPr>
      </w:pPr>
      <w:r w:rsidRPr="003C3092">
        <w:rPr>
          <w:rFonts w:asciiTheme="minorHAnsi" w:hAnsiTheme="minorHAnsi"/>
          <w:color w:val="262626" w:themeColor="text1" w:themeTint="D9"/>
          <w:szCs w:val="22"/>
          <w:lang w:eastAsia="en-AU"/>
        </w:rPr>
        <w:t>Leadership and management for safety</w:t>
      </w:r>
    </w:p>
    <w:p w14:paraId="2063FB43" w14:textId="77777777" w:rsidR="004B4217" w:rsidRPr="003C3092" w:rsidRDefault="004B4217" w:rsidP="004B4217">
      <w:pPr>
        <w:spacing w:before="120" w:line="240" w:lineRule="auto"/>
        <w:ind w:left="992" w:hanging="567"/>
        <w:rPr>
          <w:rFonts w:asciiTheme="minorHAnsi" w:hAnsiTheme="minorHAnsi"/>
          <w:i/>
          <w:color w:val="262626" w:themeColor="text1" w:themeTint="D9"/>
          <w:szCs w:val="22"/>
          <w:lang w:eastAsia="en-AU"/>
        </w:rPr>
      </w:pPr>
      <w:r>
        <w:rPr>
          <w:rFonts w:asciiTheme="minorHAnsi" w:hAnsiTheme="minorHAnsi"/>
          <w:i/>
          <w:color w:val="262626" w:themeColor="text1" w:themeTint="D9"/>
          <w:szCs w:val="22"/>
          <w:lang w:eastAsia="en-AU"/>
        </w:rPr>
        <w:t>iii.</w:t>
      </w:r>
      <w:r w:rsidRPr="003C3092">
        <w:rPr>
          <w:rFonts w:asciiTheme="minorHAnsi" w:hAnsiTheme="minorHAnsi"/>
          <w:i/>
          <w:color w:val="262626" w:themeColor="text1" w:themeTint="D9"/>
          <w:szCs w:val="22"/>
          <w:lang w:eastAsia="en-AU"/>
        </w:rPr>
        <w:tab/>
        <w:t>Effective leadership and management of radiation risks must be established and sustained in organisations concerned with, and facilities and activities that give rise to, radiation risks.</w:t>
      </w:r>
    </w:p>
    <w:p w14:paraId="36AB0505" w14:textId="77777777" w:rsidR="004B4217" w:rsidRPr="003C3092" w:rsidRDefault="004B4217" w:rsidP="004B4217">
      <w:pPr>
        <w:numPr>
          <w:ilvl w:val="0"/>
          <w:numId w:val="40"/>
        </w:numPr>
        <w:tabs>
          <w:tab w:val="left" w:pos="851"/>
        </w:tabs>
        <w:spacing w:before="120" w:line="240" w:lineRule="auto"/>
        <w:ind w:left="426" w:hanging="426"/>
        <w:rPr>
          <w:rFonts w:asciiTheme="minorHAnsi" w:hAnsiTheme="minorHAnsi"/>
          <w:color w:val="262626" w:themeColor="text1" w:themeTint="D9"/>
          <w:szCs w:val="22"/>
          <w:lang w:eastAsia="en-AU"/>
        </w:rPr>
      </w:pPr>
      <w:r w:rsidRPr="003C3092">
        <w:rPr>
          <w:rFonts w:asciiTheme="minorHAnsi" w:hAnsiTheme="minorHAnsi"/>
          <w:color w:val="262626" w:themeColor="text1" w:themeTint="D9"/>
          <w:szCs w:val="22"/>
          <w:lang w:eastAsia="en-AU"/>
        </w:rPr>
        <w:t>Justification</w:t>
      </w:r>
    </w:p>
    <w:p w14:paraId="59EC55D3" w14:textId="77777777" w:rsidR="004B4217" w:rsidRPr="003C3092" w:rsidRDefault="004B4217" w:rsidP="004B4217">
      <w:pPr>
        <w:spacing w:before="120" w:line="240" w:lineRule="auto"/>
        <w:ind w:left="992" w:hanging="567"/>
        <w:rPr>
          <w:rFonts w:asciiTheme="minorHAnsi" w:hAnsiTheme="minorHAnsi"/>
          <w:i/>
          <w:color w:val="262626" w:themeColor="text1" w:themeTint="D9"/>
          <w:szCs w:val="22"/>
          <w:lang w:eastAsia="en-AU"/>
        </w:rPr>
      </w:pPr>
      <w:r>
        <w:rPr>
          <w:rFonts w:asciiTheme="minorHAnsi" w:hAnsiTheme="minorHAnsi"/>
          <w:i/>
          <w:color w:val="262626" w:themeColor="text1" w:themeTint="D9"/>
          <w:szCs w:val="22"/>
          <w:lang w:eastAsia="en-AU"/>
        </w:rPr>
        <w:t>iv.</w:t>
      </w:r>
      <w:r w:rsidRPr="003C3092">
        <w:rPr>
          <w:rFonts w:asciiTheme="minorHAnsi" w:hAnsiTheme="minorHAnsi"/>
          <w:i/>
          <w:color w:val="262626" w:themeColor="text1" w:themeTint="D9"/>
          <w:szCs w:val="22"/>
          <w:lang w:eastAsia="en-AU"/>
        </w:rPr>
        <w:tab/>
        <w:t>Facilities and activities that give rise to radiation risks must yield an overall benefit.</w:t>
      </w:r>
    </w:p>
    <w:p w14:paraId="5AA564A8" w14:textId="77777777" w:rsidR="004B4217" w:rsidRPr="003C3092" w:rsidRDefault="004B4217" w:rsidP="004B4217">
      <w:pPr>
        <w:numPr>
          <w:ilvl w:val="0"/>
          <w:numId w:val="40"/>
        </w:numPr>
        <w:tabs>
          <w:tab w:val="left" w:pos="851"/>
        </w:tabs>
        <w:spacing w:before="120" w:line="240" w:lineRule="auto"/>
        <w:ind w:left="426" w:hanging="426"/>
        <w:rPr>
          <w:rFonts w:asciiTheme="minorHAnsi" w:hAnsiTheme="minorHAnsi"/>
          <w:color w:val="262626" w:themeColor="text1" w:themeTint="D9"/>
          <w:szCs w:val="22"/>
          <w:lang w:eastAsia="en-AU"/>
        </w:rPr>
      </w:pPr>
      <w:r w:rsidRPr="003C3092">
        <w:rPr>
          <w:rFonts w:asciiTheme="minorHAnsi" w:hAnsiTheme="minorHAnsi"/>
          <w:color w:val="262626" w:themeColor="text1" w:themeTint="D9"/>
          <w:szCs w:val="22"/>
          <w:lang w:eastAsia="en-AU"/>
        </w:rPr>
        <w:t>Optimisation of protection</w:t>
      </w:r>
    </w:p>
    <w:p w14:paraId="1613552E" w14:textId="77777777" w:rsidR="004B4217" w:rsidRPr="003C3092" w:rsidRDefault="004B4217" w:rsidP="004B4217">
      <w:pPr>
        <w:spacing w:before="120" w:line="240" w:lineRule="auto"/>
        <w:ind w:left="992" w:hanging="567"/>
        <w:rPr>
          <w:rFonts w:asciiTheme="minorHAnsi" w:hAnsiTheme="minorHAnsi"/>
          <w:i/>
          <w:color w:val="262626" w:themeColor="text1" w:themeTint="D9"/>
          <w:szCs w:val="22"/>
          <w:lang w:eastAsia="en-AU"/>
        </w:rPr>
      </w:pPr>
      <w:r>
        <w:rPr>
          <w:rFonts w:asciiTheme="minorHAnsi" w:hAnsiTheme="minorHAnsi"/>
          <w:i/>
          <w:color w:val="262626" w:themeColor="text1" w:themeTint="D9"/>
          <w:szCs w:val="22"/>
          <w:lang w:eastAsia="en-AU"/>
        </w:rPr>
        <w:t>v.</w:t>
      </w:r>
      <w:r w:rsidRPr="003C3092">
        <w:rPr>
          <w:rFonts w:asciiTheme="minorHAnsi" w:hAnsiTheme="minorHAnsi"/>
          <w:i/>
          <w:color w:val="262626" w:themeColor="text1" w:themeTint="D9"/>
          <w:szCs w:val="22"/>
          <w:lang w:eastAsia="en-AU"/>
        </w:rPr>
        <w:tab/>
        <w:t>Protection must be optimised so that radiation risks are as low as reasonably achievable.</w:t>
      </w:r>
    </w:p>
    <w:p w14:paraId="7EB77882" w14:textId="77777777" w:rsidR="004B4217" w:rsidRPr="003C3092" w:rsidRDefault="004B4217" w:rsidP="004B4217">
      <w:pPr>
        <w:numPr>
          <w:ilvl w:val="0"/>
          <w:numId w:val="40"/>
        </w:numPr>
        <w:tabs>
          <w:tab w:val="left" w:pos="851"/>
        </w:tabs>
        <w:spacing w:before="120" w:line="240" w:lineRule="auto"/>
        <w:ind w:left="426" w:hanging="426"/>
        <w:rPr>
          <w:rFonts w:asciiTheme="minorHAnsi" w:hAnsiTheme="minorHAnsi"/>
          <w:color w:val="262626" w:themeColor="text1" w:themeTint="D9"/>
          <w:szCs w:val="22"/>
          <w:lang w:eastAsia="en-AU"/>
        </w:rPr>
      </w:pPr>
      <w:r w:rsidRPr="003C3092">
        <w:rPr>
          <w:rFonts w:asciiTheme="minorHAnsi" w:hAnsiTheme="minorHAnsi"/>
          <w:color w:val="262626" w:themeColor="text1" w:themeTint="D9"/>
          <w:szCs w:val="22"/>
          <w:lang w:eastAsia="en-AU"/>
        </w:rPr>
        <w:t>Limitation of risks</w:t>
      </w:r>
    </w:p>
    <w:p w14:paraId="5F971946" w14:textId="77777777" w:rsidR="004B4217" w:rsidRPr="003C3092" w:rsidRDefault="004B4217" w:rsidP="004B4217">
      <w:pPr>
        <w:spacing w:before="120" w:line="240" w:lineRule="auto"/>
        <w:ind w:left="992" w:hanging="567"/>
        <w:rPr>
          <w:rFonts w:asciiTheme="minorHAnsi" w:hAnsiTheme="minorHAnsi"/>
          <w:i/>
          <w:color w:val="262626" w:themeColor="text1" w:themeTint="D9"/>
          <w:szCs w:val="22"/>
          <w:lang w:eastAsia="en-AU"/>
        </w:rPr>
      </w:pPr>
      <w:r>
        <w:rPr>
          <w:rFonts w:asciiTheme="minorHAnsi" w:hAnsiTheme="minorHAnsi"/>
          <w:i/>
          <w:color w:val="262626" w:themeColor="text1" w:themeTint="D9"/>
          <w:szCs w:val="22"/>
          <w:lang w:eastAsia="en-AU"/>
        </w:rPr>
        <w:t>vi.</w:t>
      </w:r>
      <w:r w:rsidRPr="003C3092">
        <w:rPr>
          <w:rFonts w:asciiTheme="minorHAnsi" w:hAnsiTheme="minorHAnsi"/>
          <w:i/>
          <w:color w:val="262626" w:themeColor="text1" w:themeTint="D9"/>
          <w:szCs w:val="22"/>
          <w:lang w:eastAsia="en-AU"/>
        </w:rPr>
        <w:tab/>
        <w:t>Measures for controlling radiation risks must ensure that no individual bears an unacceptable risk of harm, and that the environment is protected.</w:t>
      </w:r>
    </w:p>
    <w:p w14:paraId="42B16A9F" w14:textId="77777777" w:rsidR="004B4217" w:rsidRPr="003C3092" w:rsidRDefault="004B4217" w:rsidP="004B4217">
      <w:pPr>
        <w:numPr>
          <w:ilvl w:val="0"/>
          <w:numId w:val="40"/>
        </w:numPr>
        <w:tabs>
          <w:tab w:val="left" w:pos="851"/>
        </w:tabs>
        <w:spacing w:before="120" w:line="240" w:lineRule="auto"/>
        <w:ind w:left="426" w:hanging="426"/>
        <w:rPr>
          <w:rFonts w:asciiTheme="minorHAnsi" w:hAnsiTheme="minorHAnsi"/>
          <w:color w:val="262626" w:themeColor="text1" w:themeTint="D9"/>
          <w:szCs w:val="22"/>
          <w:lang w:eastAsia="en-AU"/>
        </w:rPr>
      </w:pPr>
      <w:r w:rsidRPr="003C3092">
        <w:rPr>
          <w:rFonts w:asciiTheme="minorHAnsi" w:hAnsiTheme="minorHAnsi"/>
          <w:color w:val="262626" w:themeColor="text1" w:themeTint="D9"/>
          <w:szCs w:val="22"/>
          <w:lang w:eastAsia="en-AU"/>
        </w:rPr>
        <w:t>Protection of present and future generations</w:t>
      </w:r>
    </w:p>
    <w:p w14:paraId="2B542796" w14:textId="77777777" w:rsidR="004B4217" w:rsidRPr="003C3092" w:rsidRDefault="004B4217" w:rsidP="004B4217">
      <w:pPr>
        <w:spacing w:before="120" w:line="240" w:lineRule="auto"/>
        <w:ind w:left="992" w:hanging="567"/>
        <w:rPr>
          <w:rFonts w:asciiTheme="minorHAnsi" w:hAnsiTheme="minorHAnsi"/>
          <w:i/>
          <w:color w:val="262626" w:themeColor="text1" w:themeTint="D9"/>
          <w:szCs w:val="22"/>
          <w:lang w:eastAsia="en-AU"/>
        </w:rPr>
      </w:pPr>
      <w:r>
        <w:rPr>
          <w:rFonts w:asciiTheme="minorHAnsi" w:hAnsiTheme="minorHAnsi"/>
          <w:i/>
          <w:color w:val="262626" w:themeColor="text1" w:themeTint="D9"/>
          <w:szCs w:val="22"/>
          <w:lang w:eastAsia="en-AU"/>
        </w:rPr>
        <w:t>vii.</w:t>
      </w:r>
      <w:r w:rsidRPr="003C3092">
        <w:rPr>
          <w:rFonts w:asciiTheme="minorHAnsi" w:hAnsiTheme="minorHAnsi"/>
          <w:i/>
          <w:color w:val="262626" w:themeColor="text1" w:themeTint="D9"/>
          <w:szCs w:val="22"/>
          <w:lang w:eastAsia="en-AU"/>
        </w:rPr>
        <w:tab/>
        <w:t>People and the environment, present and future, must be protected against radiation risks.</w:t>
      </w:r>
    </w:p>
    <w:p w14:paraId="567F6674" w14:textId="77777777" w:rsidR="004B4217" w:rsidRPr="003C3092" w:rsidRDefault="004B4217" w:rsidP="004B4217">
      <w:pPr>
        <w:numPr>
          <w:ilvl w:val="0"/>
          <w:numId w:val="40"/>
        </w:numPr>
        <w:tabs>
          <w:tab w:val="left" w:pos="851"/>
        </w:tabs>
        <w:spacing w:before="120" w:line="240" w:lineRule="auto"/>
        <w:ind w:left="426" w:hanging="426"/>
        <w:rPr>
          <w:rFonts w:asciiTheme="minorHAnsi" w:hAnsiTheme="minorHAnsi"/>
          <w:color w:val="262626" w:themeColor="text1" w:themeTint="D9"/>
          <w:szCs w:val="22"/>
          <w:lang w:eastAsia="en-AU"/>
        </w:rPr>
      </w:pPr>
      <w:r w:rsidRPr="003C3092">
        <w:rPr>
          <w:rFonts w:asciiTheme="minorHAnsi" w:hAnsiTheme="minorHAnsi"/>
          <w:color w:val="262626" w:themeColor="text1" w:themeTint="D9"/>
          <w:szCs w:val="22"/>
          <w:lang w:eastAsia="en-AU"/>
        </w:rPr>
        <w:t>Prevention of accidents and malicious acts</w:t>
      </w:r>
    </w:p>
    <w:p w14:paraId="708A5C7C" w14:textId="77777777" w:rsidR="004B4217" w:rsidRPr="003C3092" w:rsidRDefault="004B4217" w:rsidP="004B4217">
      <w:pPr>
        <w:spacing w:before="120" w:line="240" w:lineRule="auto"/>
        <w:ind w:left="992" w:hanging="567"/>
        <w:rPr>
          <w:rFonts w:asciiTheme="minorHAnsi" w:hAnsiTheme="minorHAnsi"/>
          <w:i/>
          <w:color w:val="262626" w:themeColor="text1" w:themeTint="D9"/>
          <w:szCs w:val="22"/>
          <w:lang w:eastAsia="en-AU"/>
        </w:rPr>
      </w:pPr>
      <w:r>
        <w:rPr>
          <w:rFonts w:asciiTheme="minorHAnsi" w:hAnsiTheme="minorHAnsi"/>
          <w:i/>
          <w:color w:val="262626" w:themeColor="text1" w:themeTint="D9"/>
          <w:szCs w:val="22"/>
          <w:lang w:eastAsia="en-AU"/>
        </w:rPr>
        <w:t>viii</w:t>
      </w:r>
      <w:r w:rsidRPr="003C3092">
        <w:rPr>
          <w:rFonts w:asciiTheme="minorHAnsi" w:hAnsiTheme="minorHAnsi"/>
          <w:i/>
          <w:color w:val="262626" w:themeColor="text1" w:themeTint="D9"/>
          <w:szCs w:val="22"/>
          <w:lang w:eastAsia="en-AU"/>
        </w:rPr>
        <w:tab/>
        <w:t>All practical efforts must be made to prevent and mitigate accidents, and acts with malicious intent, that may give rise to radiation risks.</w:t>
      </w:r>
    </w:p>
    <w:p w14:paraId="070AF3EA" w14:textId="77777777" w:rsidR="004B4217" w:rsidRPr="003C3092" w:rsidRDefault="004B4217" w:rsidP="004B4217">
      <w:pPr>
        <w:numPr>
          <w:ilvl w:val="0"/>
          <w:numId w:val="40"/>
        </w:numPr>
        <w:tabs>
          <w:tab w:val="left" w:pos="851"/>
        </w:tabs>
        <w:spacing w:before="120" w:line="240" w:lineRule="auto"/>
        <w:ind w:left="426" w:hanging="426"/>
        <w:rPr>
          <w:rFonts w:asciiTheme="minorHAnsi" w:hAnsiTheme="minorHAnsi"/>
          <w:color w:val="262626" w:themeColor="text1" w:themeTint="D9"/>
          <w:szCs w:val="22"/>
          <w:lang w:eastAsia="en-AU"/>
        </w:rPr>
      </w:pPr>
      <w:r w:rsidRPr="003C3092">
        <w:rPr>
          <w:rFonts w:asciiTheme="minorHAnsi" w:hAnsiTheme="minorHAnsi"/>
          <w:color w:val="262626" w:themeColor="text1" w:themeTint="D9"/>
          <w:szCs w:val="22"/>
          <w:lang w:eastAsia="en-AU"/>
        </w:rPr>
        <w:t>Emergency preparedness and response</w:t>
      </w:r>
    </w:p>
    <w:p w14:paraId="4A3C1D04" w14:textId="77777777" w:rsidR="004B4217" w:rsidRPr="003C3092" w:rsidRDefault="004B4217" w:rsidP="004B4217">
      <w:pPr>
        <w:spacing w:before="120" w:line="240" w:lineRule="auto"/>
        <w:ind w:left="992" w:hanging="567"/>
        <w:rPr>
          <w:rFonts w:asciiTheme="minorHAnsi" w:hAnsiTheme="minorHAnsi"/>
          <w:i/>
          <w:color w:val="262626" w:themeColor="text1" w:themeTint="D9"/>
          <w:szCs w:val="22"/>
          <w:lang w:eastAsia="en-AU"/>
        </w:rPr>
      </w:pPr>
      <w:r>
        <w:rPr>
          <w:rFonts w:asciiTheme="minorHAnsi" w:hAnsiTheme="minorHAnsi"/>
          <w:i/>
          <w:color w:val="262626" w:themeColor="text1" w:themeTint="D9"/>
          <w:szCs w:val="22"/>
          <w:lang w:eastAsia="en-AU"/>
        </w:rPr>
        <w:t>ix.</w:t>
      </w:r>
      <w:r w:rsidRPr="003C3092">
        <w:rPr>
          <w:rFonts w:asciiTheme="minorHAnsi" w:hAnsiTheme="minorHAnsi"/>
          <w:i/>
          <w:color w:val="262626" w:themeColor="text1" w:themeTint="D9"/>
          <w:szCs w:val="22"/>
          <w:lang w:eastAsia="en-AU"/>
        </w:rPr>
        <w:tab/>
        <w:t>Arrangements must be made for emergency preparedness and response for incidents, accidents and malicious acts that may give rise to radiation risks.</w:t>
      </w:r>
    </w:p>
    <w:p w14:paraId="7F320774" w14:textId="77777777" w:rsidR="004B4217" w:rsidRPr="003C3092" w:rsidRDefault="004B4217" w:rsidP="004B4217">
      <w:pPr>
        <w:numPr>
          <w:ilvl w:val="0"/>
          <w:numId w:val="40"/>
        </w:numPr>
        <w:tabs>
          <w:tab w:val="left" w:pos="851"/>
        </w:tabs>
        <w:spacing w:before="120" w:line="240" w:lineRule="auto"/>
        <w:ind w:left="426" w:hanging="426"/>
        <w:rPr>
          <w:rFonts w:asciiTheme="minorHAnsi" w:hAnsiTheme="minorHAnsi"/>
          <w:color w:val="262626" w:themeColor="text1" w:themeTint="D9"/>
          <w:szCs w:val="22"/>
          <w:lang w:eastAsia="en-AU"/>
        </w:rPr>
      </w:pPr>
      <w:r w:rsidRPr="003C3092">
        <w:rPr>
          <w:rFonts w:asciiTheme="minorHAnsi" w:hAnsiTheme="minorHAnsi"/>
          <w:color w:val="262626" w:themeColor="text1" w:themeTint="D9"/>
          <w:szCs w:val="22"/>
          <w:lang w:eastAsia="en-AU"/>
        </w:rPr>
        <w:t>Protective actions to reduce existing or unregulated radiation risks</w:t>
      </w:r>
    </w:p>
    <w:p w14:paraId="3D54E7A6" w14:textId="77777777" w:rsidR="004B4217" w:rsidRDefault="004B4217" w:rsidP="004B4217">
      <w:pPr>
        <w:spacing w:before="120" w:line="240" w:lineRule="auto"/>
        <w:ind w:left="992" w:hanging="567"/>
        <w:rPr>
          <w:rFonts w:asciiTheme="minorHAnsi" w:hAnsiTheme="minorHAnsi"/>
          <w:i/>
          <w:color w:val="262626" w:themeColor="text1" w:themeTint="D9"/>
          <w:szCs w:val="22"/>
          <w:lang w:eastAsia="en-AU"/>
        </w:rPr>
      </w:pPr>
      <w:r>
        <w:rPr>
          <w:rFonts w:asciiTheme="minorHAnsi" w:hAnsiTheme="minorHAnsi"/>
          <w:i/>
          <w:color w:val="262626" w:themeColor="text1" w:themeTint="D9"/>
          <w:szCs w:val="22"/>
          <w:lang w:eastAsia="en-AU"/>
        </w:rPr>
        <w:t>x.</w:t>
      </w:r>
      <w:r w:rsidRPr="003C3092">
        <w:rPr>
          <w:rFonts w:asciiTheme="minorHAnsi" w:hAnsiTheme="minorHAnsi"/>
          <w:i/>
          <w:color w:val="262626" w:themeColor="text1" w:themeTint="D9"/>
          <w:szCs w:val="22"/>
          <w:lang w:eastAsia="en-AU"/>
        </w:rPr>
        <w:tab/>
        <w:t>Protective actions to reduce existing or unregulated radiation risks must be justified and optimised.</w:t>
      </w:r>
    </w:p>
    <w:p w14:paraId="7D47A48A" w14:textId="77777777" w:rsidR="004B4217" w:rsidRPr="003C3092" w:rsidRDefault="004B4217" w:rsidP="004B4217">
      <w:pPr>
        <w:spacing w:before="120" w:line="240" w:lineRule="auto"/>
        <w:ind w:left="992" w:hanging="567"/>
        <w:rPr>
          <w:rFonts w:asciiTheme="minorHAnsi" w:hAnsiTheme="minorHAnsi"/>
          <w:i/>
          <w:color w:val="262626" w:themeColor="text1" w:themeTint="D9"/>
          <w:szCs w:val="22"/>
          <w:lang w:eastAsia="en-AU"/>
        </w:rPr>
      </w:pPr>
    </w:p>
    <w:p w14:paraId="40804F26" w14:textId="77777777" w:rsidR="004B4217" w:rsidRDefault="004B4217" w:rsidP="004B4217">
      <w:pPr>
        <w:pStyle w:val="Heading1"/>
        <w:sectPr w:rsidR="004B4217" w:rsidSect="004B4217">
          <w:pgSz w:w="11905" w:h="16837" w:code="9"/>
          <w:pgMar w:top="1134" w:right="1134" w:bottom="1134" w:left="1134" w:header="720" w:footer="567" w:gutter="0"/>
          <w:cols w:space="720"/>
          <w:docGrid w:linePitch="299"/>
        </w:sectPr>
      </w:pPr>
    </w:p>
    <w:p w14:paraId="1CDD2ADB" w14:textId="22C252F2" w:rsidR="000E57DA" w:rsidRPr="00BB4370" w:rsidRDefault="004B4217" w:rsidP="000E57DA">
      <w:pPr>
        <w:pStyle w:val="Heading1"/>
        <w:pBdr>
          <w:bottom w:val="outset" w:sz="6" w:space="1" w:color="006600"/>
        </w:pBdr>
        <w:spacing w:after="360" w:line="240" w:lineRule="auto"/>
        <w:ind w:left="1701" w:hanging="1701"/>
        <w:rPr>
          <w:caps w:val="0"/>
        </w:rPr>
      </w:pPr>
      <w:r>
        <w:rPr>
          <w:caps w:val="0"/>
        </w:rPr>
        <w:lastRenderedPageBreak/>
        <w:t>Appendix 2</w:t>
      </w:r>
      <w:r w:rsidR="000E57DA" w:rsidRPr="00BB4370">
        <w:rPr>
          <w:caps w:val="0"/>
        </w:rPr>
        <w:t>:</w:t>
      </w:r>
      <w:r w:rsidR="000E57DA" w:rsidRPr="00BB4370">
        <w:rPr>
          <w:caps w:val="0"/>
        </w:rPr>
        <w:tab/>
        <w:t>Derivation of emergency exposure guide clauses from GSR Part 7 requirements</w:t>
      </w:r>
      <w:bookmarkEnd w:id="53"/>
      <w:bookmarkEnd w:id="54"/>
      <w:bookmarkEnd w:id="55"/>
      <w:bookmarkEnd w:id="56"/>
    </w:p>
    <w:p w14:paraId="3989E727" w14:textId="7A2EA0C5" w:rsidR="0081275F" w:rsidRPr="001E1AE3" w:rsidRDefault="000E57DA" w:rsidP="000E57DA">
      <w:pPr>
        <w:rPr>
          <w:rFonts w:eastAsia="Calibri"/>
          <w:szCs w:val="22"/>
        </w:rPr>
      </w:pPr>
      <w:r w:rsidRPr="001E1AE3">
        <w:rPr>
          <w:rFonts w:eastAsia="Calibri"/>
          <w:szCs w:val="22"/>
        </w:rPr>
        <w:t>T</w:t>
      </w:r>
      <w:r w:rsidR="007E1B45" w:rsidRPr="001E1AE3">
        <w:rPr>
          <w:rFonts w:eastAsia="Calibri"/>
          <w:szCs w:val="22"/>
        </w:rPr>
        <w:t xml:space="preserve">able App.1 </w:t>
      </w:r>
      <w:r w:rsidRPr="001E1AE3">
        <w:rPr>
          <w:rFonts w:eastAsia="Calibri"/>
          <w:szCs w:val="22"/>
        </w:rPr>
        <w:t xml:space="preserve">cross-references each </w:t>
      </w:r>
      <w:r w:rsidR="001E1AE3" w:rsidRPr="001E1AE3">
        <w:rPr>
          <w:rFonts w:eastAsia="Calibri"/>
          <w:szCs w:val="22"/>
        </w:rPr>
        <w:t>clause in Section 3 of this g</w:t>
      </w:r>
      <w:r w:rsidRPr="001E1AE3">
        <w:rPr>
          <w:rFonts w:eastAsia="Calibri"/>
          <w:szCs w:val="22"/>
        </w:rPr>
        <w:t>uide to the relevant requirement in GSR Part 7 (IAEA</w:t>
      </w:r>
      <w:r w:rsidR="0081275F" w:rsidRPr="001E1AE3">
        <w:rPr>
          <w:rFonts w:eastAsia="Calibri"/>
          <w:szCs w:val="22"/>
        </w:rPr>
        <w:t xml:space="preserve"> </w:t>
      </w:r>
      <w:r w:rsidRPr="001E1AE3">
        <w:rPr>
          <w:rFonts w:eastAsia="Calibri"/>
          <w:szCs w:val="22"/>
        </w:rPr>
        <w:t xml:space="preserve">2015). </w:t>
      </w:r>
    </w:p>
    <w:p w14:paraId="5B91853B" w14:textId="7D499C7C" w:rsidR="007E1B45" w:rsidRPr="001E1AE3" w:rsidRDefault="007E1B45" w:rsidP="007E1B45">
      <w:pPr>
        <w:pStyle w:val="TableCaption"/>
        <w:rPr>
          <w:rFonts w:eastAsia="Calibri"/>
          <w:szCs w:val="22"/>
        </w:rPr>
      </w:pPr>
      <w:r w:rsidRPr="001E1AE3">
        <w:rPr>
          <w:rFonts w:eastAsia="Calibri"/>
          <w:szCs w:val="22"/>
        </w:rPr>
        <w:t xml:space="preserve">Table App.1: Clauses in Sectoin 3 cross-referenced to the relevant requirement in GSR Part 7 (IAEA 2015). </w:t>
      </w:r>
    </w:p>
    <w:tbl>
      <w:tblPr>
        <w:tblW w:w="9639" w:type="dxa"/>
        <w:tblBorders>
          <w:top w:val="single" w:sz="4" w:space="0" w:color="444444"/>
          <w:left w:val="single" w:sz="4" w:space="0" w:color="444444"/>
          <w:bottom w:val="single" w:sz="4" w:space="0" w:color="444444"/>
          <w:right w:val="single" w:sz="4" w:space="0" w:color="444444"/>
          <w:insideH w:val="single" w:sz="4" w:space="0" w:color="444444"/>
          <w:insideV w:val="single" w:sz="4" w:space="0" w:color="444444"/>
        </w:tblBorders>
        <w:tblLook w:val="0420" w:firstRow="1" w:lastRow="0" w:firstColumn="0" w:lastColumn="0" w:noHBand="0" w:noVBand="1"/>
      </w:tblPr>
      <w:tblGrid>
        <w:gridCol w:w="4637"/>
        <w:gridCol w:w="1773"/>
        <w:gridCol w:w="3229"/>
      </w:tblGrid>
      <w:tr w:rsidR="000E57DA" w:rsidRPr="00630FA9" w14:paraId="2DC88C58" w14:textId="77777777" w:rsidTr="008860FC">
        <w:trPr>
          <w:trHeight w:val="454"/>
          <w:tblHeader/>
        </w:trPr>
        <w:tc>
          <w:tcPr>
            <w:tcW w:w="5728" w:type="dxa"/>
            <w:gridSpan w:val="2"/>
            <w:tcBorders>
              <w:bottom w:val="single" w:sz="4" w:space="0" w:color="FFFFFF" w:themeColor="background1"/>
              <w:right w:val="single" w:sz="4" w:space="0" w:color="FFFFFF" w:themeColor="background1"/>
            </w:tcBorders>
            <w:shd w:val="clear" w:color="auto" w:fill="298829"/>
            <w:vAlign w:val="center"/>
          </w:tcPr>
          <w:p w14:paraId="0531081C" w14:textId="77777777" w:rsidR="000E57DA" w:rsidRPr="00630FA9" w:rsidRDefault="000E57DA" w:rsidP="000B0EFD">
            <w:pPr>
              <w:spacing w:before="0"/>
              <w:jc w:val="center"/>
              <w:rPr>
                <w:rFonts w:eastAsia="Calibri"/>
                <w:b/>
                <w:bCs/>
                <w:color w:val="FFFFFF"/>
                <w:szCs w:val="22"/>
                <w:lang w:eastAsia="en-AU"/>
              </w:rPr>
            </w:pPr>
            <w:r w:rsidRPr="00630FA9">
              <w:rPr>
                <w:rFonts w:eastAsia="Calibri"/>
                <w:b/>
                <w:bCs/>
                <w:color w:val="FFFFFF"/>
                <w:szCs w:val="22"/>
                <w:lang w:eastAsia="en-AU"/>
              </w:rPr>
              <w:t>RPS G-3</w:t>
            </w:r>
          </w:p>
        </w:tc>
        <w:tc>
          <w:tcPr>
            <w:tcW w:w="2885" w:type="dxa"/>
            <w:tcBorders>
              <w:left w:val="single" w:sz="4" w:space="0" w:color="FFFFFF" w:themeColor="background1"/>
              <w:bottom w:val="single" w:sz="4" w:space="0" w:color="FFFFFF" w:themeColor="background1"/>
            </w:tcBorders>
            <w:shd w:val="clear" w:color="auto" w:fill="298829"/>
            <w:vAlign w:val="center"/>
          </w:tcPr>
          <w:p w14:paraId="4510BA51" w14:textId="77777777" w:rsidR="000E57DA" w:rsidRPr="00630FA9" w:rsidRDefault="000E57DA" w:rsidP="000B0EFD">
            <w:pPr>
              <w:spacing w:before="0"/>
              <w:jc w:val="center"/>
              <w:rPr>
                <w:rFonts w:eastAsia="Calibri"/>
                <w:b/>
                <w:bCs/>
                <w:color w:val="FFFFFF"/>
                <w:szCs w:val="22"/>
                <w:lang w:eastAsia="en-AU"/>
              </w:rPr>
            </w:pPr>
            <w:r w:rsidRPr="00630FA9">
              <w:rPr>
                <w:rFonts w:eastAsia="Calibri"/>
                <w:b/>
                <w:bCs/>
                <w:color w:val="FFFFFF"/>
                <w:szCs w:val="22"/>
                <w:lang w:eastAsia="en-AU"/>
              </w:rPr>
              <w:t>IAEA GSR Part 7</w:t>
            </w:r>
          </w:p>
        </w:tc>
      </w:tr>
      <w:tr w:rsidR="000E57DA" w:rsidRPr="00630FA9" w14:paraId="1AB4E8D4" w14:textId="77777777" w:rsidTr="008860FC">
        <w:trPr>
          <w:trHeight w:val="454"/>
          <w:tblHeader/>
        </w:trPr>
        <w:tc>
          <w:tcPr>
            <w:tcW w:w="4144" w:type="dxa"/>
            <w:tcBorders>
              <w:top w:val="single" w:sz="4" w:space="0" w:color="FFFFFF" w:themeColor="background1"/>
              <w:right w:val="single" w:sz="4" w:space="0" w:color="FFFFFF" w:themeColor="background1"/>
            </w:tcBorders>
            <w:shd w:val="clear" w:color="auto" w:fill="31A131"/>
            <w:vAlign w:val="center"/>
          </w:tcPr>
          <w:p w14:paraId="01BCDA6C" w14:textId="77777777" w:rsidR="000E57DA" w:rsidRPr="00630FA9" w:rsidRDefault="000E57DA" w:rsidP="000B0EFD">
            <w:pPr>
              <w:spacing w:before="0"/>
              <w:jc w:val="center"/>
              <w:rPr>
                <w:rFonts w:eastAsia="Calibri"/>
                <w:b/>
                <w:color w:val="FFFFFF"/>
                <w:szCs w:val="22"/>
                <w:lang w:eastAsia="en-AU"/>
              </w:rPr>
            </w:pPr>
            <w:r w:rsidRPr="00630FA9">
              <w:rPr>
                <w:rFonts w:eastAsia="Calibri"/>
                <w:b/>
                <w:color w:val="FFFFFF"/>
                <w:szCs w:val="22"/>
                <w:lang w:eastAsia="en-AU"/>
              </w:rPr>
              <w:t>Requirement</w:t>
            </w:r>
          </w:p>
        </w:tc>
        <w:tc>
          <w:tcPr>
            <w:tcW w:w="1584" w:type="dxa"/>
            <w:tcBorders>
              <w:top w:val="single" w:sz="4" w:space="0" w:color="FFFFFF" w:themeColor="background1"/>
              <w:left w:val="single" w:sz="4" w:space="0" w:color="FFFFFF" w:themeColor="background1"/>
              <w:right w:val="single" w:sz="4" w:space="0" w:color="FFFFFF" w:themeColor="background1"/>
            </w:tcBorders>
            <w:shd w:val="clear" w:color="auto" w:fill="31A131"/>
            <w:vAlign w:val="center"/>
          </w:tcPr>
          <w:p w14:paraId="45141B87" w14:textId="77777777" w:rsidR="000E57DA" w:rsidRPr="00630FA9" w:rsidRDefault="000E57DA" w:rsidP="000B0EFD">
            <w:pPr>
              <w:spacing w:before="0"/>
              <w:jc w:val="center"/>
              <w:rPr>
                <w:rFonts w:eastAsia="Calibri"/>
                <w:b/>
                <w:color w:val="FFFFFF"/>
                <w:szCs w:val="22"/>
                <w:lang w:eastAsia="en-AU"/>
              </w:rPr>
            </w:pPr>
            <w:r w:rsidRPr="00630FA9">
              <w:rPr>
                <w:rFonts w:eastAsia="Calibri"/>
                <w:b/>
                <w:color w:val="FFFFFF"/>
                <w:szCs w:val="22"/>
                <w:lang w:eastAsia="en-AU"/>
              </w:rPr>
              <w:t>Clause(s)</w:t>
            </w:r>
          </w:p>
        </w:tc>
        <w:tc>
          <w:tcPr>
            <w:tcW w:w="2885" w:type="dxa"/>
            <w:tcBorders>
              <w:top w:val="single" w:sz="4" w:space="0" w:color="FFFFFF" w:themeColor="background1"/>
              <w:left w:val="single" w:sz="4" w:space="0" w:color="FFFFFF" w:themeColor="background1"/>
            </w:tcBorders>
            <w:shd w:val="clear" w:color="auto" w:fill="31A131"/>
            <w:vAlign w:val="center"/>
          </w:tcPr>
          <w:p w14:paraId="2F70F006" w14:textId="77777777" w:rsidR="000E57DA" w:rsidRPr="00630FA9" w:rsidRDefault="000E57DA" w:rsidP="000B0EFD">
            <w:pPr>
              <w:spacing w:before="0"/>
              <w:jc w:val="center"/>
              <w:rPr>
                <w:rFonts w:eastAsia="Calibri"/>
                <w:b/>
                <w:color w:val="FFFFFF"/>
                <w:szCs w:val="22"/>
                <w:lang w:eastAsia="en-AU"/>
              </w:rPr>
            </w:pPr>
            <w:r w:rsidRPr="00630FA9">
              <w:rPr>
                <w:rFonts w:eastAsia="Calibri"/>
                <w:b/>
                <w:color w:val="FFFFFF"/>
                <w:szCs w:val="22"/>
                <w:lang w:eastAsia="en-AU"/>
              </w:rPr>
              <w:t>Requirement</w:t>
            </w:r>
          </w:p>
        </w:tc>
      </w:tr>
      <w:tr w:rsidR="000E57DA" w:rsidRPr="00630FA9" w14:paraId="396D825B" w14:textId="77777777" w:rsidTr="008860FC">
        <w:trPr>
          <w:trHeight w:val="790"/>
        </w:trPr>
        <w:tc>
          <w:tcPr>
            <w:tcW w:w="4144" w:type="dxa"/>
            <w:shd w:val="clear" w:color="auto" w:fill="auto"/>
            <w:vAlign w:val="center"/>
          </w:tcPr>
          <w:p w14:paraId="2954CDE8"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The emergency management system</w:t>
            </w:r>
          </w:p>
        </w:tc>
        <w:tc>
          <w:tcPr>
            <w:tcW w:w="1584" w:type="dxa"/>
            <w:shd w:val="clear" w:color="auto" w:fill="auto"/>
            <w:vAlign w:val="center"/>
          </w:tcPr>
          <w:p w14:paraId="356BFC4C" w14:textId="6457E4ED" w:rsidR="000E57DA" w:rsidRPr="008C1827" w:rsidRDefault="000E57DA" w:rsidP="008860FC">
            <w:pPr>
              <w:tabs>
                <w:tab w:val="left" w:pos="0"/>
                <w:tab w:val="right" w:pos="4898"/>
              </w:tabs>
              <w:spacing w:before="127" w:after="127"/>
              <w:jc w:val="center"/>
              <w:rPr>
                <w:rFonts w:eastAsia="Calibri" w:cs="Georgia"/>
                <w:szCs w:val="22"/>
              </w:rPr>
            </w:pPr>
            <w:r w:rsidRPr="008C1827">
              <w:rPr>
                <w:rFonts w:eastAsia="Calibri" w:cs="Georgia"/>
                <w:szCs w:val="22"/>
              </w:rPr>
              <w:t>3.1.1</w:t>
            </w:r>
            <w:r w:rsidR="00DA6A79">
              <w:rPr>
                <w:rFonts w:eastAsia="Calibri" w:cs="Georgia"/>
                <w:szCs w:val="22"/>
              </w:rPr>
              <w:t xml:space="preserve"> </w:t>
            </w:r>
            <w:r w:rsidRPr="008C1827">
              <w:rPr>
                <w:rFonts w:eastAsia="Calibri" w:cs="Georgia"/>
                <w:szCs w:val="22"/>
              </w:rPr>
              <w:t>-</w:t>
            </w:r>
            <w:r w:rsidR="00DA6A79">
              <w:rPr>
                <w:rFonts w:eastAsia="Calibri" w:cs="Georgia"/>
                <w:szCs w:val="22"/>
              </w:rPr>
              <w:t xml:space="preserve"> </w:t>
            </w:r>
            <w:r w:rsidRPr="008C1827">
              <w:rPr>
                <w:rFonts w:eastAsia="Calibri" w:cs="Georgia"/>
                <w:szCs w:val="22"/>
              </w:rPr>
              <w:t>3.1.4</w:t>
            </w:r>
          </w:p>
        </w:tc>
        <w:tc>
          <w:tcPr>
            <w:tcW w:w="2885" w:type="dxa"/>
            <w:shd w:val="clear" w:color="auto" w:fill="auto"/>
            <w:vAlign w:val="center"/>
          </w:tcPr>
          <w:p w14:paraId="0ABAC03C"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1</w:t>
            </w:r>
          </w:p>
        </w:tc>
      </w:tr>
      <w:tr w:rsidR="000E57DA" w:rsidRPr="00630FA9" w14:paraId="4E40C2FA" w14:textId="77777777" w:rsidTr="008860FC">
        <w:trPr>
          <w:trHeight w:val="737"/>
        </w:trPr>
        <w:tc>
          <w:tcPr>
            <w:tcW w:w="4144" w:type="dxa"/>
            <w:shd w:val="clear" w:color="auto" w:fill="E8F8E8"/>
            <w:vAlign w:val="center"/>
          </w:tcPr>
          <w:p w14:paraId="392EBE9E"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Roles and responsibilities in emergency preparedness and response</w:t>
            </w:r>
          </w:p>
        </w:tc>
        <w:tc>
          <w:tcPr>
            <w:tcW w:w="1584" w:type="dxa"/>
            <w:shd w:val="clear" w:color="auto" w:fill="E8F8E8"/>
            <w:vAlign w:val="center"/>
          </w:tcPr>
          <w:p w14:paraId="515379E8" w14:textId="1DADA1C7"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3.1.5</w:t>
            </w:r>
            <w:r w:rsidR="00DA6A79">
              <w:rPr>
                <w:rFonts w:eastAsia="Calibri" w:cs="Georgia"/>
                <w:szCs w:val="22"/>
              </w:rPr>
              <w:t xml:space="preserve"> </w:t>
            </w:r>
            <w:r>
              <w:rPr>
                <w:rFonts w:eastAsia="Calibri" w:cs="Georgia"/>
                <w:szCs w:val="22"/>
              </w:rPr>
              <w:t>-</w:t>
            </w:r>
            <w:r w:rsidR="00DA6A79">
              <w:rPr>
                <w:rFonts w:eastAsia="Calibri" w:cs="Georgia"/>
                <w:szCs w:val="22"/>
              </w:rPr>
              <w:t xml:space="preserve"> </w:t>
            </w:r>
            <w:r>
              <w:rPr>
                <w:rFonts w:eastAsia="Calibri" w:cs="Georgia"/>
                <w:szCs w:val="22"/>
              </w:rPr>
              <w:t>3.1.17</w:t>
            </w:r>
          </w:p>
        </w:tc>
        <w:tc>
          <w:tcPr>
            <w:tcW w:w="2885" w:type="dxa"/>
            <w:shd w:val="clear" w:color="auto" w:fill="E8F8E8"/>
            <w:vAlign w:val="center"/>
          </w:tcPr>
          <w:p w14:paraId="0A789034"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2</w:t>
            </w:r>
          </w:p>
        </w:tc>
      </w:tr>
      <w:tr w:rsidR="000E57DA" w:rsidRPr="00630FA9" w14:paraId="7184BB5A" w14:textId="77777777" w:rsidTr="008860FC">
        <w:trPr>
          <w:trHeight w:val="737"/>
        </w:trPr>
        <w:tc>
          <w:tcPr>
            <w:tcW w:w="4144" w:type="dxa"/>
            <w:shd w:val="clear" w:color="auto" w:fill="auto"/>
            <w:vAlign w:val="center"/>
          </w:tcPr>
          <w:p w14:paraId="2584D17B"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Responsibilities of international organ</w:t>
            </w:r>
            <w:r>
              <w:rPr>
                <w:rFonts w:eastAsia="Calibri" w:cs="Georgia"/>
                <w:szCs w:val="22"/>
              </w:rPr>
              <w:t>is</w:t>
            </w:r>
            <w:r w:rsidRPr="00630FA9">
              <w:rPr>
                <w:rFonts w:eastAsia="Calibri" w:cs="Georgia"/>
                <w:szCs w:val="22"/>
              </w:rPr>
              <w:t>ations in emergency preparedness and response</w:t>
            </w:r>
          </w:p>
        </w:tc>
        <w:tc>
          <w:tcPr>
            <w:tcW w:w="1584" w:type="dxa"/>
            <w:shd w:val="clear" w:color="auto" w:fill="auto"/>
            <w:vAlign w:val="center"/>
          </w:tcPr>
          <w:p w14:paraId="73651B4B" w14:textId="77777777" w:rsidR="000E57DA" w:rsidRPr="008C1827" w:rsidRDefault="000E57DA" w:rsidP="008860FC">
            <w:pPr>
              <w:tabs>
                <w:tab w:val="left" w:pos="0"/>
                <w:tab w:val="right" w:pos="4898"/>
              </w:tabs>
              <w:spacing w:before="127" w:after="127"/>
              <w:jc w:val="center"/>
              <w:rPr>
                <w:rFonts w:eastAsia="Calibri" w:cs="Georgia"/>
                <w:szCs w:val="22"/>
              </w:rPr>
            </w:pPr>
          </w:p>
        </w:tc>
        <w:tc>
          <w:tcPr>
            <w:tcW w:w="2885" w:type="dxa"/>
            <w:shd w:val="clear" w:color="auto" w:fill="auto"/>
            <w:vAlign w:val="center"/>
          </w:tcPr>
          <w:p w14:paraId="08D5149F"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3</w:t>
            </w:r>
          </w:p>
        </w:tc>
      </w:tr>
      <w:tr w:rsidR="000E57DA" w:rsidRPr="00630FA9" w14:paraId="58FE400E" w14:textId="77777777" w:rsidTr="008860FC">
        <w:trPr>
          <w:trHeight w:val="737"/>
        </w:trPr>
        <w:tc>
          <w:tcPr>
            <w:tcW w:w="4144" w:type="dxa"/>
            <w:shd w:val="clear" w:color="auto" w:fill="E8F8E8"/>
            <w:vAlign w:val="center"/>
          </w:tcPr>
          <w:p w14:paraId="0C145041"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Hazard assessment</w:t>
            </w:r>
          </w:p>
        </w:tc>
        <w:tc>
          <w:tcPr>
            <w:tcW w:w="1584" w:type="dxa"/>
            <w:shd w:val="clear" w:color="auto" w:fill="E8F8E8"/>
            <w:vAlign w:val="center"/>
          </w:tcPr>
          <w:p w14:paraId="0257781A" w14:textId="44D8FE49"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3.1.1</w:t>
            </w:r>
            <w:r w:rsidR="00DA6A79">
              <w:rPr>
                <w:rFonts w:eastAsia="Calibri" w:cs="Georgia"/>
                <w:szCs w:val="22"/>
              </w:rPr>
              <w:t xml:space="preserve"> </w:t>
            </w:r>
            <w:r>
              <w:rPr>
                <w:rFonts w:eastAsia="Calibri" w:cs="Georgia"/>
                <w:szCs w:val="22"/>
              </w:rPr>
              <w:t>8-</w:t>
            </w:r>
            <w:r w:rsidR="00DA6A79">
              <w:rPr>
                <w:rFonts w:eastAsia="Calibri" w:cs="Georgia"/>
                <w:szCs w:val="22"/>
              </w:rPr>
              <w:t xml:space="preserve"> </w:t>
            </w:r>
            <w:r>
              <w:rPr>
                <w:rFonts w:eastAsia="Calibri" w:cs="Georgia"/>
                <w:szCs w:val="22"/>
              </w:rPr>
              <w:t>3.1.26</w:t>
            </w:r>
          </w:p>
        </w:tc>
        <w:tc>
          <w:tcPr>
            <w:tcW w:w="2885" w:type="dxa"/>
            <w:shd w:val="clear" w:color="auto" w:fill="E8F8E8"/>
            <w:vAlign w:val="center"/>
          </w:tcPr>
          <w:p w14:paraId="70A7308B"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4</w:t>
            </w:r>
          </w:p>
        </w:tc>
      </w:tr>
      <w:tr w:rsidR="000E57DA" w:rsidRPr="00630FA9" w14:paraId="26FE6F48" w14:textId="77777777" w:rsidTr="008860FC">
        <w:trPr>
          <w:trHeight w:val="737"/>
        </w:trPr>
        <w:tc>
          <w:tcPr>
            <w:tcW w:w="4144" w:type="dxa"/>
            <w:shd w:val="clear" w:color="auto" w:fill="auto"/>
            <w:vAlign w:val="center"/>
          </w:tcPr>
          <w:p w14:paraId="2CEC37B9"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Protection strategy for a nuclear or radiological emergency</w:t>
            </w:r>
          </w:p>
        </w:tc>
        <w:tc>
          <w:tcPr>
            <w:tcW w:w="1584" w:type="dxa"/>
            <w:shd w:val="clear" w:color="auto" w:fill="auto"/>
            <w:vAlign w:val="center"/>
          </w:tcPr>
          <w:p w14:paraId="7D22777D" w14:textId="38948705"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3.1.27</w:t>
            </w:r>
            <w:r w:rsidR="00DA6A79">
              <w:rPr>
                <w:rFonts w:eastAsia="Calibri" w:cs="Georgia"/>
                <w:szCs w:val="22"/>
              </w:rPr>
              <w:t xml:space="preserve"> </w:t>
            </w:r>
            <w:r>
              <w:rPr>
                <w:rFonts w:eastAsia="Calibri" w:cs="Georgia"/>
                <w:szCs w:val="22"/>
              </w:rPr>
              <w:t>-</w:t>
            </w:r>
            <w:r w:rsidR="00DA6A79">
              <w:rPr>
                <w:rFonts w:eastAsia="Calibri" w:cs="Georgia"/>
                <w:szCs w:val="22"/>
              </w:rPr>
              <w:t xml:space="preserve"> </w:t>
            </w:r>
            <w:r>
              <w:rPr>
                <w:rFonts w:eastAsia="Calibri" w:cs="Georgia"/>
                <w:szCs w:val="22"/>
              </w:rPr>
              <w:t>3.1.31</w:t>
            </w:r>
          </w:p>
        </w:tc>
        <w:tc>
          <w:tcPr>
            <w:tcW w:w="2885" w:type="dxa"/>
            <w:shd w:val="clear" w:color="auto" w:fill="auto"/>
            <w:vAlign w:val="center"/>
          </w:tcPr>
          <w:p w14:paraId="2E4EFAF6"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5</w:t>
            </w:r>
          </w:p>
        </w:tc>
      </w:tr>
      <w:tr w:rsidR="000E57DA" w:rsidRPr="00630FA9" w14:paraId="2313904C" w14:textId="77777777" w:rsidTr="008860FC">
        <w:trPr>
          <w:trHeight w:val="737"/>
        </w:trPr>
        <w:tc>
          <w:tcPr>
            <w:tcW w:w="4144" w:type="dxa"/>
            <w:shd w:val="clear" w:color="auto" w:fill="E8F8E8"/>
            <w:vAlign w:val="center"/>
          </w:tcPr>
          <w:p w14:paraId="09FFF4AD"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Managing operations in an emergency response</w:t>
            </w:r>
          </w:p>
        </w:tc>
        <w:tc>
          <w:tcPr>
            <w:tcW w:w="1584" w:type="dxa"/>
            <w:shd w:val="clear" w:color="auto" w:fill="E8F8E8"/>
            <w:vAlign w:val="center"/>
          </w:tcPr>
          <w:p w14:paraId="3B5A4A51" w14:textId="55A43785"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3.2.1</w:t>
            </w:r>
            <w:r w:rsidR="00DA6A79">
              <w:rPr>
                <w:rFonts w:eastAsia="Calibri" w:cs="Georgia"/>
                <w:szCs w:val="22"/>
              </w:rPr>
              <w:t xml:space="preserve"> </w:t>
            </w:r>
            <w:r>
              <w:rPr>
                <w:rFonts w:eastAsia="Calibri" w:cs="Georgia"/>
                <w:szCs w:val="22"/>
              </w:rPr>
              <w:t>-</w:t>
            </w:r>
            <w:r w:rsidR="00DA6A79">
              <w:rPr>
                <w:rFonts w:eastAsia="Calibri" w:cs="Georgia"/>
                <w:szCs w:val="22"/>
              </w:rPr>
              <w:t xml:space="preserve"> </w:t>
            </w:r>
            <w:r>
              <w:rPr>
                <w:rFonts w:eastAsia="Calibri" w:cs="Georgia"/>
                <w:szCs w:val="22"/>
              </w:rPr>
              <w:t>3.2.10</w:t>
            </w:r>
          </w:p>
        </w:tc>
        <w:tc>
          <w:tcPr>
            <w:tcW w:w="2885" w:type="dxa"/>
            <w:shd w:val="clear" w:color="auto" w:fill="E8F8E8"/>
            <w:vAlign w:val="center"/>
          </w:tcPr>
          <w:p w14:paraId="11E1EB7B"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6</w:t>
            </w:r>
          </w:p>
        </w:tc>
      </w:tr>
      <w:tr w:rsidR="000E57DA" w:rsidRPr="00630FA9" w14:paraId="68C230DB" w14:textId="77777777" w:rsidTr="008860FC">
        <w:trPr>
          <w:trHeight w:val="737"/>
        </w:trPr>
        <w:tc>
          <w:tcPr>
            <w:tcW w:w="4144" w:type="dxa"/>
            <w:shd w:val="clear" w:color="auto" w:fill="auto"/>
            <w:vAlign w:val="center"/>
          </w:tcPr>
          <w:p w14:paraId="40937971"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Identifying and notifying a nuclear or radiological emergency and activating an emergency response</w:t>
            </w:r>
          </w:p>
        </w:tc>
        <w:tc>
          <w:tcPr>
            <w:tcW w:w="1584" w:type="dxa"/>
            <w:shd w:val="clear" w:color="auto" w:fill="auto"/>
            <w:vAlign w:val="center"/>
          </w:tcPr>
          <w:p w14:paraId="74A6C8FA" w14:textId="1CA83527"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3.2.11</w:t>
            </w:r>
            <w:r w:rsidR="00DA6A79">
              <w:rPr>
                <w:rFonts w:eastAsia="Calibri" w:cs="Georgia"/>
                <w:szCs w:val="22"/>
              </w:rPr>
              <w:t xml:space="preserve"> </w:t>
            </w:r>
            <w:r>
              <w:rPr>
                <w:rFonts w:eastAsia="Calibri" w:cs="Georgia"/>
                <w:szCs w:val="22"/>
              </w:rPr>
              <w:t>-</w:t>
            </w:r>
            <w:r w:rsidR="00DA6A79">
              <w:rPr>
                <w:rFonts w:eastAsia="Calibri" w:cs="Georgia"/>
                <w:szCs w:val="22"/>
              </w:rPr>
              <w:t xml:space="preserve"> </w:t>
            </w:r>
            <w:r>
              <w:rPr>
                <w:rFonts w:eastAsia="Calibri" w:cs="Georgia"/>
                <w:szCs w:val="22"/>
              </w:rPr>
              <w:t>3.2.22</w:t>
            </w:r>
          </w:p>
        </w:tc>
        <w:tc>
          <w:tcPr>
            <w:tcW w:w="2885" w:type="dxa"/>
            <w:shd w:val="clear" w:color="auto" w:fill="auto"/>
            <w:vAlign w:val="center"/>
          </w:tcPr>
          <w:p w14:paraId="3D79125C"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7</w:t>
            </w:r>
          </w:p>
        </w:tc>
      </w:tr>
      <w:tr w:rsidR="000E57DA" w:rsidRPr="00630FA9" w14:paraId="171C78FB" w14:textId="77777777" w:rsidTr="008860FC">
        <w:trPr>
          <w:trHeight w:val="737"/>
        </w:trPr>
        <w:tc>
          <w:tcPr>
            <w:tcW w:w="4144" w:type="dxa"/>
            <w:shd w:val="clear" w:color="auto" w:fill="E8F8E8"/>
            <w:vAlign w:val="center"/>
          </w:tcPr>
          <w:p w14:paraId="7CD92ECD"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Taking mitigatory actions</w:t>
            </w:r>
          </w:p>
        </w:tc>
        <w:tc>
          <w:tcPr>
            <w:tcW w:w="1584" w:type="dxa"/>
            <w:shd w:val="clear" w:color="auto" w:fill="E8F8E8"/>
            <w:vAlign w:val="center"/>
          </w:tcPr>
          <w:p w14:paraId="32E5683B" w14:textId="28EBC47B"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3.2.23</w:t>
            </w:r>
            <w:r w:rsidR="00DA6A79">
              <w:rPr>
                <w:rFonts w:eastAsia="Calibri" w:cs="Georgia"/>
                <w:szCs w:val="22"/>
              </w:rPr>
              <w:t xml:space="preserve"> </w:t>
            </w:r>
            <w:r>
              <w:rPr>
                <w:rFonts w:eastAsia="Calibri" w:cs="Georgia"/>
                <w:szCs w:val="22"/>
              </w:rPr>
              <w:t>-</w:t>
            </w:r>
            <w:r w:rsidR="00DA6A79">
              <w:rPr>
                <w:rFonts w:eastAsia="Calibri" w:cs="Georgia"/>
                <w:szCs w:val="22"/>
              </w:rPr>
              <w:t xml:space="preserve"> </w:t>
            </w:r>
            <w:r>
              <w:rPr>
                <w:rFonts w:eastAsia="Calibri" w:cs="Georgia"/>
                <w:szCs w:val="22"/>
              </w:rPr>
              <w:t>3.2.30</w:t>
            </w:r>
          </w:p>
        </w:tc>
        <w:tc>
          <w:tcPr>
            <w:tcW w:w="2885" w:type="dxa"/>
            <w:shd w:val="clear" w:color="auto" w:fill="E8F8E8"/>
            <w:vAlign w:val="center"/>
          </w:tcPr>
          <w:p w14:paraId="25DC7FB8"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8</w:t>
            </w:r>
          </w:p>
        </w:tc>
      </w:tr>
      <w:tr w:rsidR="000E57DA" w:rsidRPr="00630FA9" w14:paraId="59761CC3" w14:textId="77777777" w:rsidTr="008860FC">
        <w:trPr>
          <w:trHeight w:val="737"/>
        </w:trPr>
        <w:tc>
          <w:tcPr>
            <w:tcW w:w="4144" w:type="dxa"/>
            <w:shd w:val="clear" w:color="auto" w:fill="auto"/>
            <w:vAlign w:val="center"/>
          </w:tcPr>
          <w:p w14:paraId="3A5A056F"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Taking urgent protective actions and other response actions</w:t>
            </w:r>
          </w:p>
        </w:tc>
        <w:tc>
          <w:tcPr>
            <w:tcW w:w="1584" w:type="dxa"/>
            <w:shd w:val="clear" w:color="auto" w:fill="auto"/>
            <w:vAlign w:val="center"/>
          </w:tcPr>
          <w:p w14:paraId="2A8F3B68" w14:textId="6E5E7C0F"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3.2.31</w:t>
            </w:r>
            <w:r w:rsidR="00DA6A79">
              <w:rPr>
                <w:rFonts w:eastAsia="Calibri" w:cs="Georgia"/>
                <w:szCs w:val="22"/>
              </w:rPr>
              <w:t xml:space="preserve"> </w:t>
            </w:r>
            <w:r>
              <w:rPr>
                <w:rFonts w:eastAsia="Calibri" w:cs="Georgia"/>
                <w:szCs w:val="22"/>
              </w:rPr>
              <w:t>-</w:t>
            </w:r>
            <w:r w:rsidR="00DA6A79">
              <w:rPr>
                <w:rFonts w:eastAsia="Calibri" w:cs="Georgia"/>
                <w:szCs w:val="22"/>
              </w:rPr>
              <w:t xml:space="preserve"> </w:t>
            </w:r>
            <w:r>
              <w:rPr>
                <w:rFonts w:eastAsia="Calibri" w:cs="Georgia"/>
                <w:szCs w:val="22"/>
              </w:rPr>
              <w:t>3.2.44</w:t>
            </w:r>
          </w:p>
        </w:tc>
        <w:tc>
          <w:tcPr>
            <w:tcW w:w="2885" w:type="dxa"/>
            <w:shd w:val="clear" w:color="auto" w:fill="auto"/>
            <w:vAlign w:val="center"/>
          </w:tcPr>
          <w:p w14:paraId="53E6D494"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9</w:t>
            </w:r>
          </w:p>
        </w:tc>
      </w:tr>
      <w:tr w:rsidR="000E57DA" w:rsidRPr="00630FA9" w14:paraId="5F1FCCBD" w14:textId="77777777" w:rsidTr="008860FC">
        <w:trPr>
          <w:trHeight w:val="737"/>
        </w:trPr>
        <w:tc>
          <w:tcPr>
            <w:tcW w:w="4144" w:type="dxa"/>
            <w:shd w:val="clear" w:color="auto" w:fill="E8F8E8"/>
            <w:vAlign w:val="center"/>
          </w:tcPr>
          <w:p w14:paraId="233A4D5E"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Providing instructions, warnings and relevant information to the public for emergency preparedness and response</w:t>
            </w:r>
          </w:p>
        </w:tc>
        <w:tc>
          <w:tcPr>
            <w:tcW w:w="1584" w:type="dxa"/>
            <w:shd w:val="clear" w:color="auto" w:fill="E8F8E8"/>
            <w:vAlign w:val="center"/>
          </w:tcPr>
          <w:p w14:paraId="0EB6D18A" w14:textId="6B72A610"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3.2.45</w:t>
            </w:r>
            <w:r w:rsidR="00DA6A79">
              <w:rPr>
                <w:rFonts w:eastAsia="Calibri" w:cs="Georgia"/>
                <w:szCs w:val="22"/>
              </w:rPr>
              <w:t xml:space="preserve"> </w:t>
            </w:r>
            <w:r>
              <w:rPr>
                <w:rFonts w:eastAsia="Calibri" w:cs="Georgia"/>
                <w:szCs w:val="22"/>
              </w:rPr>
              <w:t>-</w:t>
            </w:r>
            <w:r w:rsidR="00DA6A79">
              <w:rPr>
                <w:rFonts w:eastAsia="Calibri" w:cs="Georgia"/>
                <w:szCs w:val="22"/>
              </w:rPr>
              <w:t xml:space="preserve"> </w:t>
            </w:r>
            <w:r>
              <w:rPr>
                <w:rFonts w:eastAsia="Calibri" w:cs="Georgia"/>
                <w:szCs w:val="22"/>
              </w:rPr>
              <w:t>3.2.48</w:t>
            </w:r>
          </w:p>
        </w:tc>
        <w:tc>
          <w:tcPr>
            <w:tcW w:w="2885" w:type="dxa"/>
            <w:shd w:val="clear" w:color="auto" w:fill="E8F8E8"/>
            <w:vAlign w:val="center"/>
          </w:tcPr>
          <w:p w14:paraId="16914C10"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10</w:t>
            </w:r>
          </w:p>
        </w:tc>
      </w:tr>
      <w:tr w:rsidR="000E57DA" w:rsidRPr="00630FA9" w14:paraId="640F68AE" w14:textId="77777777" w:rsidTr="008860FC">
        <w:trPr>
          <w:trHeight w:val="737"/>
        </w:trPr>
        <w:tc>
          <w:tcPr>
            <w:tcW w:w="4144" w:type="dxa"/>
            <w:shd w:val="clear" w:color="auto" w:fill="auto"/>
            <w:vAlign w:val="center"/>
          </w:tcPr>
          <w:p w14:paraId="61FE6113"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Protecting emergency workers and helpers in an emergency</w:t>
            </w:r>
          </w:p>
        </w:tc>
        <w:tc>
          <w:tcPr>
            <w:tcW w:w="1584" w:type="dxa"/>
            <w:shd w:val="clear" w:color="auto" w:fill="auto"/>
            <w:vAlign w:val="center"/>
          </w:tcPr>
          <w:p w14:paraId="76DEFDC0" w14:textId="71EE6CC6"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3.2.49</w:t>
            </w:r>
            <w:r w:rsidR="00DA6A79">
              <w:rPr>
                <w:rFonts w:eastAsia="Calibri" w:cs="Georgia"/>
                <w:szCs w:val="22"/>
              </w:rPr>
              <w:t xml:space="preserve"> </w:t>
            </w:r>
            <w:r>
              <w:rPr>
                <w:rFonts w:eastAsia="Calibri" w:cs="Georgia"/>
                <w:szCs w:val="22"/>
              </w:rPr>
              <w:t>-</w:t>
            </w:r>
            <w:r w:rsidR="00DA6A79">
              <w:rPr>
                <w:rFonts w:eastAsia="Calibri" w:cs="Georgia"/>
                <w:szCs w:val="22"/>
              </w:rPr>
              <w:t xml:space="preserve"> </w:t>
            </w:r>
            <w:r>
              <w:rPr>
                <w:rFonts w:eastAsia="Calibri" w:cs="Georgia"/>
                <w:szCs w:val="22"/>
              </w:rPr>
              <w:t>3.2.61</w:t>
            </w:r>
          </w:p>
        </w:tc>
        <w:tc>
          <w:tcPr>
            <w:tcW w:w="2885" w:type="dxa"/>
            <w:shd w:val="clear" w:color="auto" w:fill="auto"/>
            <w:vAlign w:val="center"/>
          </w:tcPr>
          <w:p w14:paraId="63B9A582"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11</w:t>
            </w:r>
          </w:p>
        </w:tc>
      </w:tr>
      <w:tr w:rsidR="000E57DA" w:rsidRPr="00630FA9" w14:paraId="4EE2060D" w14:textId="77777777" w:rsidTr="008860FC">
        <w:trPr>
          <w:trHeight w:val="737"/>
        </w:trPr>
        <w:tc>
          <w:tcPr>
            <w:tcW w:w="4144" w:type="dxa"/>
            <w:shd w:val="clear" w:color="auto" w:fill="E8F8E8"/>
            <w:vAlign w:val="center"/>
          </w:tcPr>
          <w:p w14:paraId="3E2FD019"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Managing the medical response in a nuclear or radiological emergency</w:t>
            </w:r>
          </w:p>
        </w:tc>
        <w:tc>
          <w:tcPr>
            <w:tcW w:w="1584" w:type="dxa"/>
            <w:shd w:val="clear" w:color="auto" w:fill="E8F8E8"/>
            <w:vAlign w:val="center"/>
          </w:tcPr>
          <w:p w14:paraId="4B4F36B5" w14:textId="36D4803F"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3.2.62</w:t>
            </w:r>
            <w:r w:rsidR="00DA6A79">
              <w:rPr>
                <w:rFonts w:eastAsia="Calibri" w:cs="Georgia"/>
                <w:szCs w:val="22"/>
              </w:rPr>
              <w:t xml:space="preserve"> </w:t>
            </w:r>
            <w:r>
              <w:rPr>
                <w:rFonts w:eastAsia="Calibri" w:cs="Georgia"/>
                <w:szCs w:val="22"/>
              </w:rPr>
              <w:t>-</w:t>
            </w:r>
            <w:r w:rsidR="00DA6A79">
              <w:rPr>
                <w:rFonts w:eastAsia="Calibri" w:cs="Georgia"/>
                <w:szCs w:val="22"/>
              </w:rPr>
              <w:t xml:space="preserve"> </w:t>
            </w:r>
            <w:r>
              <w:rPr>
                <w:rFonts w:eastAsia="Calibri" w:cs="Georgia"/>
                <w:szCs w:val="22"/>
              </w:rPr>
              <w:t>3.2.68</w:t>
            </w:r>
          </w:p>
        </w:tc>
        <w:tc>
          <w:tcPr>
            <w:tcW w:w="2885" w:type="dxa"/>
            <w:shd w:val="clear" w:color="auto" w:fill="E8F8E8"/>
            <w:vAlign w:val="center"/>
          </w:tcPr>
          <w:p w14:paraId="38F29F9C"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12</w:t>
            </w:r>
          </w:p>
        </w:tc>
      </w:tr>
      <w:tr w:rsidR="000E57DA" w:rsidRPr="00630FA9" w14:paraId="2153E3DD" w14:textId="77777777" w:rsidTr="008860FC">
        <w:trPr>
          <w:trHeight w:val="737"/>
        </w:trPr>
        <w:tc>
          <w:tcPr>
            <w:tcW w:w="4144" w:type="dxa"/>
            <w:shd w:val="clear" w:color="auto" w:fill="auto"/>
            <w:vAlign w:val="center"/>
          </w:tcPr>
          <w:p w14:paraId="500F0D85"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Communicating with the public throughout a nuclear or radiological emergency</w:t>
            </w:r>
          </w:p>
        </w:tc>
        <w:tc>
          <w:tcPr>
            <w:tcW w:w="1584" w:type="dxa"/>
            <w:shd w:val="clear" w:color="auto" w:fill="auto"/>
            <w:vAlign w:val="center"/>
          </w:tcPr>
          <w:p w14:paraId="6C867743" w14:textId="2F2B99B3"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3.2.69</w:t>
            </w:r>
            <w:r w:rsidR="00DA6A79">
              <w:rPr>
                <w:rFonts w:eastAsia="Calibri" w:cs="Georgia"/>
                <w:szCs w:val="22"/>
              </w:rPr>
              <w:t xml:space="preserve"> </w:t>
            </w:r>
            <w:r>
              <w:rPr>
                <w:rFonts w:eastAsia="Calibri" w:cs="Georgia"/>
                <w:szCs w:val="22"/>
              </w:rPr>
              <w:t>-</w:t>
            </w:r>
            <w:r w:rsidR="00DA6A79">
              <w:rPr>
                <w:rFonts w:eastAsia="Calibri" w:cs="Georgia"/>
                <w:szCs w:val="22"/>
              </w:rPr>
              <w:t xml:space="preserve"> </w:t>
            </w:r>
            <w:r>
              <w:rPr>
                <w:rFonts w:eastAsia="Calibri" w:cs="Georgia"/>
                <w:szCs w:val="22"/>
              </w:rPr>
              <w:t>3.2.75</w:t>
            </w:r>
          </w:p>
        </w:tc>
        <w:tc>
          <w:tcPr>
            <w:tcW w:w="2885" w:type="dxa"/>
            <w:shd w:val="clear" w:color="auto" w:fill="auto"/>
            <w:vAlign w:val="center"/>
          </w:tcPr>
          <w:p w14:paraId="7D9A3E45"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13</w:t>
            </w:r>
          </w:p>
        </w:tc>
      </w:tr>
      <w:tr w:rsidR="000E57DA" w:rsidRPr="00630FA9" w14:paraId="21890FB5" w14:textId="77777777" w:rsidTr="008860FC">
        <w:trPr>
          <w:trHeight w:val="737"/>
        </w:trPr>
        <w:tc>
          <w:tcPr>
            <w:tcW w:w="4144" w:type="dxa"/>
            <w:shd w:val="clear" w:color="auto" w:fill="E8F8E8"/>
            <w:vAlign w:val="center"/>
          </w:tcPr>
          <w:p w14:paraId="2A59666F"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lastRenderedPageBreak/>
              <w:t>Taking early protective actions and other response actions</w:t>
            </w:r>
          </w:p>
        </w:tc>
        <w:tc>
          <w:tcPr>
            <w:tcW w:w="1584" w:type="dxa"/>
            <w:shd w:val="clear" w:color="auto" w:fill="E8F8E8"/>
            <w:vAlign w:val="center"/>
          </w:tcPr>
          <w:p w14:paraId="42BB7F4C" w14:textId="0825FEDB"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3.2.76</w:t>
            </w:r>
            <w:r w:rsidR="0081275F">
              <w:rPr>
                <w:rFonts w:eastAsia="Calibri" w:cs="Georgia"/>
                <w:szCs w:val="22"/>
              </w:rPr>
              <w:t xml:space="preserve"> </w:t>
            </w:r>
            <w:r>
              <w:rPr>
                <w:rFonts w:eastAsia="Calibri" w:cs="Georgia"/>
                <w:szCs w:val="22"/>
              </w:rPr>
              <w:t>-</w:t>
            </w:r>
            <w:r w:rsidR="0081275F">
              <w:rPr>
                <w:rFonts w:eastAsia="Calibri" w:cs="Georgia"/>
                <w:szCs w:val="22"/>
              </w:rPr>
              <w:t xml:space="preserve"> </w:t>
            </w:r>
            <w:r>
              <w:rPr>
                <w:rFonts w:eastAsia="Calibri" w:cs="Georgia"/>
                <w:szCs w:val="22"/>
              </w:rPr>
              <w:t>3.2.83</w:t>
            </w:r>
          </w:p>
        </w:tc>
        <w:tc>
          <w:tcPr>
            <w:tcW w:w="2885" w:type="dxa"/>
            <w:shd w:val="clear" w:color="auto" w:fill="E8F8E8"/>
            <w:vAlign w:val="center"/>
          </w:tcPr>
          <w:p w14:paraId="2E0F71AF"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14</w:t>
            </w:r>
          </w:p>
        </w:tc>
      </w:tr>
      <w:tr w:rsidR="000E57DA" w:rsidRPr="00630FA9" w14:paraId="1976CFF4" w14:textId="77777777" w:rsidTr="008860FC">
        <w:trPr>
          <w:trHeight w:val="737"/>
        </w:trPr>
        <w:tc>
          <w:tcPr>
            <w:tcW w:w="4144" w:type="dxa"/>
            <w:shd w:val="clear" w:color="auto" w:fill="auto"/>
            <w:vAlign w:val="center"/>
          </w:tcPr>
          <w:p w14:paraId="222C5105"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Managing radioactive waste in a nuclear or radiological emergency</w:t>
            </w:r>
          </w:p>
        </w:tc>
        <w:tc>
          <w:tcPr>
            <w:tcW w:w="1584" w:type="dxa"/>
            <w:shd w:val="clear" w:color="auto" w:fill="auto"/>
            <w:vAlign w:val="center"/>
          </w:tcPr>
          <w:p w14:paraId="192D047C" w14:textId="19AEE140"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3.2.84</w:t>
            </w:r>
            <w:r w:rsidR="0081275F">
              <w:rPr>
                <w:rFonts w:eastAsia="Calibri" w:cs="Georgia"/>
                <w:szCs w:val="22"/>
              </w:rPr>
              <w:t xml:space="preserve"> </w:t>
            </w:r>
            <w:r>
              <w:rPr>
                <w:rFonts w:eastAsia="Calibri" w:cs="Georgia"/>
                <w:szCs w:val="22"/>
              </w:rPr>
              <w:t>-</w:t>
            </w:r>
            <w:r w:rsidR="0081275F">
              <w:rPr>
                <w:rFonts w:eastAsia="Calibri" w:cs="Georgia"/>
                <w:szCs w:val="22"/>
              </w:rPr>
              <w:t xml:space="preserve"> </w:t>
            </w:r>
            <w:r>
              <w:rPr>
                <w:rFonts w:eastAsia="Calibri" w:cs="Georgia"/>
                <w:szCs w:val="22"/>
              </w:rPr>
              <w:t>3.2.88</w:t>
            </w:r>
          </w:p>
        </w:tc>
        <w:tc>
          <w:tcPr>
            <w:tcW w:w="2885" w:type="dxa"/>
            <w:shd w:val="clear" w:color="auto" w:fill="auto"/>
            <w:vAlign w:val="center"/>
          </w:tcPr>
          <w:p w14:paraId="6F11D073"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15</w:t>
            </w:r>
          </w:p>
        </w:tc>
      </w:tr>
      <w:tr w:rsidR="000E57DA" w:rsidRPr="00630FA9" w14:paraId="1A9529FE" w14:textId="77777777" w:rsidTr="008860FC">
        <w:trPr>
          <w:trHeight w:val="737"/>
        </w:trPr>
        <w:tc>
          <w:tcPr>
            <w:tcW w:w="4144" w:type="dxa"/>
            <w:shd w:val="clear" w:color="auto" w:fill="E8F8E8"/>
            <w:vAlign w:val="center"/>
          </w:tcPr>
          <w:p w14:paraId="7E1486FF"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Mitigating non-radiological consequences of a nuclear or radiological emergency and of an emergency response</w:t>
            </w:r>
          </w:p>
        </w:tc>
        <w:tc>
          <w:tcPr>
            <w:tcW w:w="1584" w:type="dxa"/>
            <w:shd w:val="clear" w:color="auto" w:fill="E8F8E8"/>
            <w:vAlign w:val="center"/>
          </w:tcPr>
          <w:p w14:paraId="748BF026" w14:textId="7CAD7CCE"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3.2.89</w:t>
            </w:r>
            <w:r w:rsidR="0081275F">
              <w:rPr>
                <w:rFonts w:eastAsia="Calibri" w:cs="Georgia"/>
                <w:szCs w:val="22"/>
              </w:rPr>
              <w:t xml:space="preserve"> </w:t>
            </w:r>
            <w:r>
              <w:rPr>
                <w:rFonts w:eastAsia="Calibri" w:cs="Georgia"/>
                <w:szCs w:val="22"/>
              </w:rPr>
              <w:t>-</w:t>
            </w:r>
            <w:r w:rsidR="0081275F">
              <w:rPr>
                <w:rFonts w:eastAsia="Calibri" w:cs="Georgia"/>
                <w:szCs w:val="22"/>
              </w:rPr>
              <w:t xml:space="preserve"> </w:t>
            </w:r>
            <w:r>
              <w:rPr>
                <w:rFonts w:eastAsia="Calibri" w:cs="Georgia"/>
                <w:szCs w:val="22"/>
              </w:rPr>
              <w:t>3.2.92</w:t>
            </w:r>
          </w:p>
        </w:tc>
        <w:tc>
          <w:tcPr>
            <w:tcW w:w="2885" w:type="dxa"/>
            <w:shd w:val="clear" w:color="auto" w:fill="E8F8E8"/>
            <w:vAlign w:val="center"/>
          </w:tcPr>
          <w:p w14:paraId="3788EA66"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16</w:t>
            </w:r>
          </w:p>
        </w:tc>
      </w:tr>
      <w:tr w:rsidR="000E57DA" w:rsidRPr="00630FA9" w14:paraId="1FC8C5C0" w14:textId="77777777" w:rsidTr="008860FC">
        <w:trPr>
          <w:trHeight w:val="737"/>
        </w:trPr>
        <w:tc>
          <w:tcPr>
            <w:tcW w:w="4144" w:type="dxa"/>
            <w:shd w:val="clear" w:color="auto" w:fill="auto"/>
            <w:vAlign w:val="center"/>
          </w:tcPr>
          <w:p w14:paraId="6778AE11"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Requesting, providing and receiving international assistance for emergency preparedness and response</w:t>
            </w:r>
          </w:p>
        </w:tc>
        <w:tc>
          <w:tcPr>
            <w:tcW w:w="1584" w:type="dxa"/>
            <w:shd w:val="clear" w:color="auto" w:fill="auto"/>
            <w:vAlign w:val="center"/>
          </w:tcPr>
          <w:p w14:paraId="1BBAB63E" w14:textId="16901C2C"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3.2.93</w:t>
            </w:r>
            <w:r w:rsidR="0081275F">
              <w:rPr>
                <w:rFonts w:eastAsia="Calibri" w:cs="Georgia"/>
                <w:szCs w:val="22"/>
              </w:rPr>
              <w:t xml:space="preserve"> </w:t>
            </w:r>
            <w:r>
              <w:rPr>
                <w:rFonts w:eastAsia="Calibri" w:cs="Georgia"/>
                <w:szCs w:val="22"/>
              </w:rPr>
              <w:t>-</w:t>
            </w:r>
            <w:r w:rsidR="0081275F">
              <w:rPr>
                <w:rFonts w:eastAsia="Calibri" w:cs="Georgia"/>
                <w:szCs w:val="22"/>
              </w:rPr>
              <w:t xml:space="preserve"> </w:t>
            </w:r>
            <w:r>
              <w:rPr>
                <w:rFonts w:eastAsia="Calibri" w:cs="Georgia"/>
                <w:szCs w:val="22"/>
              </w:rPr>
              <w:t>3.2.94</w:t>
            </w:r>
          </w:p>
        </w:tc>
        <w:tc>
          <w:tcPr>
            <w:tcW w:w="2885" w:type="dxa"/>
            <w:shd w:val="clear" w:color="auto" w:fill="auto"/>
            <w:vAlign w:val="center"/>
          </w:tcPr>
          <w:p w14:paraId="64EE29DC"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17</w:t>
            </w:r>
          </w:p>
        </w:tc>
      </w:tr>
      <w:tr w:rsidR="000E57DA" w:rsidRPr="00630FA9" w14:paraId="04451A92" w14:textId="77777777" w:rsidTr="008860FC">
        <w:trPr>
          <w:trHeight w:val="737"/>
        </w:trPr>
        <w:tc>
          <w:tcPr>
            <w:tcW w:w="4144" w:type="dxa"/>
            <w:shd w:val="clear" w:color="auto" w:fill="E8F8E8"/>
            <w:vAlign w:val="center"/>
          </w:tcPr>
          <w:p w14:paraId="74570EA5"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Terminating a nuclear or radiological emergency</w:t>
            </w:r>
          </w:p>
        </w:tc>
        <w:tc>
          <w:tcPr>
            <w:tcW w:w="1584" w:type="dxa"/>
            <w:shd w:val="clear" w:color="auto" w:fill="E8F8E8"/>
            <w:vAlign w:val="center"/>
          </w:tcPr>
          <w:p w14:paraId="4AD9BD1D" w14:textId="7ABEED3D"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3.2.95</w:t>
            </w:r>
            <w:r w:rsidR="0081275F">
              <w:rPr>
                <w:rFonts w:eastAsia="Calibri" w:cs="Georgia"/>
                <w:szCs w:val="22"/>
              </w:rPr>
              <w:t xml:space="preserve"> </w:t>
            </w:r>
            <w:r>
              <w:rPr>
                <w:rFonts w:eastAsia="Calibri" w:cs="Georgia"/>
                <w:szCs w:val="22"/>
              </w:rPr>
              <w:t>-</w:t>
            </w:r>
            <w:r w:rsidR="0081275F">
              <w:rPr>
                <w:rFonts w:eastAsia="Calibri" w:cs="Georgia"/>
                <w:szCs w:val="22"/>
              </w:rPr>
              <w:t xml:space="preserve"> </w:t>
            </w:r>
            <w:r>
              <w:rPr>
                <w:rFonts w:eastAsia="Calibri" w:cs="Georgia"/>
                <w:szCs w:val="22"/>
              </w:rPr>
              <w:t>3.2.101</w:t>
            </w:r>
          </w:p>
        </w:tc>
        <w:tc>
          <w:tcPr>
            <w:tcW w:w="2885" w:type="dxa"/>
            <w:shd w:val="clear" w:color="auto" w:fill="E8F8E8"/>
            <w:vAlign w:val="center"/>
          </w:tcPr>
          <w:p w14:paraId="1E38CE0A"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18</w:t>
            </w:r>
          </w:p>
        </w:tc>
      </w:tr>
      <w:tr w:rsidR="000E57DA" w:rsidRPr="00630FA9" w14:paraId="3D3F0789" w14:textId="77777777" w:rsidTr="008860FC">
        <w:trPr>
          <w:trHeight w:val="737"/>
        </w:trPr>
        <w:tc>
          <w:tcPr>
            <w:tcW w:w="4144" w:type="dxa"/>
            <w:shd w:val="clear" w:color="auto" w:fill="auto"/>
            <w:vAlign w:val="center"/>
          </w:tcPr>
          <w:p w14:paraId="6A190AB5"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Analysing the nuclear or radiological emergency and the emergency response</w:t>
            </w:r>
          </w:p>
        </w:tc>
        <w:tc>
          <w:tcPr>
            <w:tcW w:w="1584" w:type="dxa"/>
            <w:shd w:val="clear" w:color="auto" w:fill="auto"/>
            <w:vAlign w:val="center"/>
          </w:tcPr>
          <w:p w14:paraId="5DBCC062" w14:textId="08A46AD3"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3.2.102</w:t>
            </w:r>
            <w:r w:rsidR="0081275F">
              <w:rPr>
                <w:rFonts w:eastAsia="Calibri" w:cs="Georgia"/>
                <w:szCs w:val="22"/>
              </w:rPr>
              <w:t xml:space="preserve"> </w:t>
            </w:r>
            <w:r>
              <w:rPr>
                <w:rFonts w:eastAsia="Calibri" w:cs="Georgia"/>
                <w:szCs w:val="22"/>
              </w:rPr>
              <w:t>-</w:t>
            </w:r>
            <w:r w:rsidR="00DA6A79">
              <w:rPr>
                <w:rFonts w:eastAsia="Calibri" w:cs="Georgia"/>
                <w:szCs w:val="22"/>
              </w:rPr>
              <w:t xml:space="preserve"> </w:t>
            </w:r>
            <w:r>
              <w:rPr>
                <w:rFonts w:eastAsia="Calibri" w:cs="Georgia"/>
                <w:szCs w:val="22"/>
              </w:rPr>
              <w:t>3.2.105</w:t>
            </w:r>
          </w:p>
        </w:tc>
        <w:tc>
          <w:tcPr>
            <w:tcW w:w="2885" w:type="dxa"/>
            <w:shd w:val="clear" w:color="auto" w:fill="auto"/>
            <w:vAlign w:val="center"/>
          </w:tcPr>
          <w:p w14:paraId="2D2D4865"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19</w:t>
            </w:r>
          </w:p>
        </w:tc>
      </w:tr>
      <w:tr w:rsidR="000E57DA" w:rsidRPr="00630FA9" w14:paraId="186E45EE" w14:textId="77777777" w:rsidTr="008860FC">
        <w:trPr>
          <w:trHeight w:val="737"/>
        </w:trPr>
        <w:tc>
          <w:tcPr>
            <w:tcW w:w="4144" w:type="dxa"/>
            <w:shd w:val="clear" w:color="auto" w:fill="E8F8E8"/>
            <w:vAlign w:val="center"/>
          </w:tcPr>
          <w:p w14:paraId="3610D921"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Authorities for emergency preparedness and response</w:t>
            </w:r>
          </w:p>
        </w:tc>
        <w:tc>
          <w:tcPr>
            <w:tcW w:w="1584" w:type="dxa"/>
            <w:shd w:val="clear" w:color="auto" w:fill="E8F8E8"/>
            <w:vAlign w:val="center"/>
          </w:tcPr>
          <w:p w14:paraId="3F668FF8" w14:textId="2B3657E3"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3.3.1</w:t>
            </w:r>
            <w:r w:rsidR="0081275F">
              <w:rPr>
                <w:rFonts w:eastAsia="Calibri" w:cs="Georgia"/>
                <w:szCs w:val="22"/>
              </w:rPr>
              <w:t xml:space="preserve"> </w:t>
            </w:r>
            <w:r>
              <w:rPr>
                <w:rFonts w:eastAsia="Calibri" w:cs="Georgia"/>
                <w:szCs w:val="22"/>
              </w:rPr>
              <w:t>-</w:t>
            </w:r>
            <w:r w:rsidR="0081275F">
              <w:rPr>
                <w:rFonts w:eastAsia="Calibri" w:cs="Georgia"/>
                <w:szCs w:val="22"/>
              </w:rPr>
              <w:t xml:space="preserve"> </w:t>
            </w:r>
            <w:r>
              <w:rPr>
                <w:rFonts w:eastAsia="Calibri" w:cs="Georgia"/>
                <w:szCs w:val="22"/>
              </w:rPr>
              <w:t>3.3.6</w:t>
            </w:r>
          </w:p>
        </w:tc>
        <w:tc>
          <w:tcPr>
            <w:tcW w:w="2885" w:type="dxa"/>
            <w:shd w:val="clear" w:color="auto" w:fill="E8F8E8"/>
            <w:vAlign w:val="center"/>
          </w:tcPr>
          <w:p w14:paraId="5CADF3C9"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20</w:t>
            </w:r>
          </w:p>
        </w:tc>
      </w:tr>
      <w:tr w:rsidR="000E57DA" w:rsidRPr="00630FA9" w14:paraId="106C1A33" w14:textId="77777777" w:rsidTr="008860FC">
        <w:trPr>
          <w:trHeight w:val="737"/>
        </w:trPr>
        <w:tc>
          <w:tcPr>
            <w:tcW w:w="4144" w:type="dxa"/>
            <w:shd w:val="clear" w:color="auto" w:fill="auto"/>
            <w:vAlign w:val="center"/>
          </w:tcPr>
          <w:p w14:paraId="597D821E"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Organ</w:t>
            </w:r>
            <w:r>
              <w:rPr>
                <w:rFonts w:eastAsia="Calibri" w:cs="Georgia"/>
                <w:szCs w:val="22"/>
              </w:rPr>
              <w:t>is</w:t>
            </w:r>
            <w:r w:rsidRPr="00630FA9">
              <w:rPr>
                <w:rFonts w:eastAsia="Calibri" w:cs="Georgia"/>
                <w:szCs w:val="22"/>
              </w:rPr>
              <w:t>ation and staffing for emergency preparedness and response</w:t>
            </w:r>
          </w:p>
        </w:tc>
        <w:tc>
          <w:tcPr>
            <w:tcW w:w="1584" w:type="dxa"/>
            <w:shd w:val="clear" w:color="auto" w:fill="auto"/>
            <w:vAlign w:val="center"/>
          </w:tcPr>
          <w:p w14:paraId="3EF59DC1" w14:textId="39F32A7D"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3.3.7</w:t>
            </w:r>
            <w:r w:rsidR="0081275F">
              <w:rPr>
                <w:rFonts w:eastAsia="Calibri" w:cs="Georgia"/>
                <w:szCs w:val="22"/>
              </w:rPr>
              <w:t xml:space="preserve"> </w:t>
            </w:r>
            <w:r>
              <w:rPr>
                <w:rFonts w:eastAsia="Calibri" w:cs="Georgia"/>
                <w:szCs w:val="22"/>
              </w:rPr>
              <w:t>-</w:t>
            </w:r>
            <w:r w:rsidR="0081275F">
              <w:rPr>
                <w:rFonts w:eastAsia="Calibri" w:cs="Georgia"/>
                <w:szCs w:val="22"/>
              </w:rPr>
              <w:t xml:space="preserve"> </w:t>
            </w:r>
            <w:r>
              <w:rPr>
                <w:rFonts w:eastAsia="Calibri" w:cs="Georgia"/>
                <w:szCs w:val="22"/>
              </w:rPr>
              <w:t>3.3.11</w:t>
            </w:r>
          </w:p>
        </w:tc>
        <w:tc>
          <w:tcPr>
            <w:tcW w:w="2885" w:type="dxa"/>
            <w:shd w:val="clear" w:color="auto" w:fill="auto"/>
            <w:vAlign w:val="center"/>
          </w:tcPr>
          <w:p w14:paraId="6FB1BB52"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21</w:t>
            </w:r>
          </w:p>
        </w:tc>
      </w:tr>
      <w:tr w:rsidR="000E57DA" w:rsidRPr="00630FA9" w14:paraId="5E234368" w14:textId="77777777" w:rsidTr="008860FC">
        <w:trPr>
          <w:trHeight w:val="737"/>
        </w:trPr>
        <w:tc>
          <w:tcPr>
            <w:tcW w:w="4144" w:type="dxa"/>
            <w:shd w:val="clear" w:color="auto" w:fill="E8F8E8"/>
            <w:vAlign w:val="center"/>
          </w:tcPr>
          <w:p w14:paraId="1E35CF1A"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Coordination of emergency preparedness and response</w:t>
            </w:r>
          </w:p>
        </w:tc>
        <w:tc>
          <w:tcPr>
            <w:tcW w:w="1584" w:type="dxa"/>
            <w:shd w:val="clear" w:color="auto" w:fill="E8F8E8"/>
            <w:vAlign w:val="center"/>
          </w:tcPr>
          <w:p w14:paraId="1156D13E" w14:textId="43479FA7"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3.3.12</w:t>
            </w:r>
            <w:r w:rsidR="0081275F">
              <w:rPr>
                <w:rFonts w:eastAsia="Calibri" w:cs="Georgia"/>
                <w:szCs w:val="22"/>
              </w:rPr>
              <w:t xml:space="preserve"> </w:t>
            </w:r>
            <w:r>
              <w:rPr>
                <w:rFonts w:eastAsia="Calibri" w:cs="Georgia"/>
                <w:szCs w:val="22"/>
              </w:rPr>
              <w:t>-</w:t>
            </w:r>
            <w:r w:rsidR="0081275F">
              <w:rPr>
                <w:rFonts w:eastAsia="Calibri" w:cs="Georgia"/>
                <w:szCs w:val="22"/>
              </w:rPr>
              <w:t xml:space="preserve"> </w:t>
            </w:r>
            <w:r>
              <w:rPr>
                <w:rFonts w:eastAsia="Calibri" w:cs="Georgia"/>
                <w:szCs w:val="22"/>
              </w:rPr>
              <w:t>3.3.15</w:t>
            </w:r>
          </w:p>
        </w:tc>
        <w:tc>
          <w:tcPr>
            <w:tcW w:w="2885" w:type="dxa"/>
            <w:shd w:val="clear" w:color="auto" w:fill="E8F8E8"/>
            <w:vAlign w:val="center"/>
          </w:tcPr>
          <w:p w14:paraId="4AA60539"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22</w:t>
            </w:r>
          </w:p>
        </w:tc>
      </w:tr>
      <w:tr w:rsidR="000E57DA" w:rsidRPr="00630FA9" w14:paraId="0759FD43" w14:textId="77777777" w:rsidTr="008860FC">
        <w:trPr>
          <w:trHeight w:val="737"/>
        </w:trPr>
        <w:tc>
          <w:tcPr>
            <w:tcW w:w="4144" w:type="dxa"/>
            <w:shd w:val="clear" w:color="auto" w:fill="auto"/>
            <w:vAlign w:val="center"/>
          </w:tcPr>
          <w:p w14:paraId="09DDD59C"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Plans and procedures for emergency response</w:t>
            </w:r>
          </w:p>
        </w:tc>
        <w:tc>
          <w:tcPr>
            <w:tcW w:w="1584" w:type="dxa"/>
            <w:shd w:val="clear" w:color="auto" w:fill="auto"/>
            <w:vAlign w:val="center"/>
          </w:tcPr>
          <w:p w14:paraId="1E587992" w14:textId="3DA1B818"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3.3.16</w:t>
            </w:r>
            <w:r w:rsidR="0081275F">
              <w:rPr>
                <w:rFonts w:eastAsia="Calibri" w:cs="Georgia"/>
                <w:szCs w:val="22"/>
              </w:rPr>
              <w:t xml:space="preserve"> </w:t>
            </w:r>
            <w:r>
              <w:rPr>
                <w:rFonts w:eastAsia="Calibri" w:cs="Georgia"/>
                <w:szCs w:val="22"/>
              </w:rPr>
              <w:t>-</w:t>
            </w:r>
            <w:r w:rsidR="0081275F">
              <w:rPr>
                <w:rFonts w:eastAsia="Calibri" w:cs="Georgia"/>
                <w:szCs w:val="22"/>
              </w:rPr>
              <w:t xml:space="preserve"> </w:t>
            </w:r>
            <w:r>
              <w:rPr>
                <w:rFonts w:eastAsia="Calibri" w:cs="Georgia"/>
                <w:szCs w:val="22"/>
              </w:rPr>
              <w:t>3.3.21</w:t>
            </w:r>
          </w:p>
        </w:tc>
        <w:tc>
          <w:tcPr>
            <w:tcW w:w="2885" w:type="dxa"/>
            <w:shd w:val="clear" w:color="auto" w:fill="auto"/>
            <w:vAlign w:val="center"/>
          </w:tcPr>
          <w:p w14:paraId="433C9CD9"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23</w:t>
            </w:r>
          </w:p>
        </w:tc>
      </w:tr>
      <w:tr w:rsidR="000E57DA" w:rsidRPr="00630FA9" w14:paraId="042BA213" w14:textId="77777777" w:rsidTr="008860FC">
        <w:trPr>
          <w:trHeight w:val="737"/>
        </w:trPr>
        <w:tc>
          <w:tcPr>
            <w:tcW w:w="4144" w:type="dxa"/>
            <w:shd w:val="clear" w:color="auto" w:fill="E8F8E8"/>
            <w:vAlign w:val="center"/>
          </w:tcPr>
          <w:p w14:paraId="2255B14F"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Logistical support and facilities for emergency response</w:t>
            </w:r>
          </w:p>
        </w:tc>
        <w:tc>
          <w:tcPr>
            <w:tcW w:w="1584" w:type="dxa"/>
            <w:shd w:val="clear" w:color="auto" w:fill="E8F8E8"/>
            <w:vAlign w:val="center"/>
          </w:tcPr>
          <w:p w14:paraId="4C7FDF7E" w14:textId="07406A51"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3.3.22</w:t>
            </w:r>
            <w:r w:rsidR="0081275F">
              <w:rPr>
                <w:rFonts w:eastAsia="Calibri" w:cs="Georgia"/>
                <w:szCs w:val="22"/>
              </w:rPr>
              <w:t xml:space="preserve"> </w:t>
            </w:r>
            <w:r>
              <w:rPr>
                <w:rFonts w:eastAsia="Calibri" w:cs="Georgia"/>
                <w:szCs w:val="22"/>
              </w:rPr>
              <w:t>-</w:t>
            </w:r>
            <w:r w:rsidR="0081275F">
              <w:rPr>
                <w:rFonts w:eastAsia="Calibri" w:cs="Georgia"/>
                <w:szCs w:val="22"/>
              </w:rPr>
              <w:t xml:space="preserve"> </w:t>
            </w:r>
            <w:r>
              <w:rPr>
                <w:rFonts w:eastAsia="Calibri" w:cs="Georgia"/>
                <w:szCs w:val="22"/>
              </w:rPr>
              <w:t>3.3.27</w:t>
            </w:r>
          </w:p>
        </w:tc>
        <w:tc>
          <w:tcPr>
            <w:tcW w:w="2885" w:type="dxa"/>
            <w:shd w:val="clear" w:color="auto" w:fill="E8F8E8"/>
            <w:vAlign w:val="center"/>
          </w:tcPr>
          <w:p w14:paraId="60ADBCAA"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24</w:t>
            </w:r>
          </w:p>
        </w:tc>
      </w:tr>
      <w:tr w:rsidR="000E57DA" w:rsidRPr="00630FA9" w14:paraId="0783ECCA" w14:textId="77777777" w:rsidTr="008860FC">
        <w:trPr>
          <w:trHeight w:val="737"/>
        </w:trPr>
        <w:tc>
          <w:tcPr>
            <w:tcW w:w="4144" w:type="dxa"/>
            <w:shd w:val="clear" w:color="auto" w:fill="auto"/>
            <w:vAlign w:val="center"/>
          </w:tcPr>
          <w:p w14:paraId="18F55DFD"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Training, drills and exercises for emergency preparedness and response</w:t>
            </w:r>
          </w:p>
        </w:tc>
        <w:tc>
          <w:tcPr>
            <w:tcW w:w="1584" w:type="dxa"/>
            <w:shd w:val="clear" w:color="auto" w:fill="auto"/>
            <w:vAlign w:val="center"/>
          </w:tcPr>
          <w:p w14:paraId="18237766" w14:textId="39262238"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3.3.28</w:t>
            </w:r>
            <w:r w:rsidR="0081275F">
              <w:rPr>
                <w:rFonts w:eastAsia="Calibri" w:cs="Georgia"/>
                <w:szCs w:val="22"/>
              </w:rPr>
              <w:t xml:space="preserve"> </w:t>
            </w:r>
            <w:r>
              <w:rPr>
                <w:rFonts w:eastAsia="Calibri" w:cs="Georgia"/>
                <w:szCs w:val="22"/>
              </w:rPr>
              <w:t>-</w:t>
            </w:r>
            <w:r w:rsidR="0081275F">
              <w:rPr>
                <w:rFonts w:eastAsia="Calibri" w:cs="Georgia"/>
                <w:szCs w:val="22"/>
              </w:rPr>
              <w:t xml:space="preserve"> </w:t>
            </w:r>
            <w:r>
              <w:rPr>
                <w:rFonts w:eastAsia="Calibri" w:cs="Georgia"/>
                <w:szCs w:val="22"/>
              </w:rPr>
              <w:t>3.3.33</w:t>
            </w:r>
          </w:p>
        </w:tc>
        <w:tc>
          <w:tcPr>
            <w:tcW w:w="2885" w:type="dxa"/>
            <w:shd w:val="clear" w:color="auto" w:fill="auto"/>
            <w:vAlign w:val="center"/>
          </w:tcPr>
          <w:p w14:paraId="23A83848"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25</w:t>
            </w:r>
          </w:p>
        </w:tc>
      </w:tr>
      <w:tr w:rsidR="000E57DA" w:rsidRPr="00630FA9" w14:paraId="03539AB8" w14:textId="77777777" w:rsidTr="008860FC">
        <w:trPr>
          <w:trHeight w:val="737"/>
        </w:trPr>
        <w:tc>
          <w:tcPr>
            <w:tcW w:w="4144" w:type="dxa"/>
            <w:shd w:val="clear" w:color="auto" w:fill="E8F8E8"/>
            <w:vAlign w:val="center"/>
          </w:tcPr>
          <w:p w14:paraId="6B1FB18F"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Quality management program for emergency preparedness and response</w:t>
            </w:r>
          </w:p>
        </w:tc>
        <w:tc>
          <w:tcPr>
            <w:tcW w:w="1584" w:type="dxa"/>
            <w:shd w:val="clear" w:color="auto" w:fill="E8F8E8"/>
            <w:vAlign w:val="center"/>
          </w:tcPr>
          <w:p w14:paraId="39EBB349" w14:textId="628269DA" w:rsidR="000E57DA" w:rsidRPr="008C1827" w:rsidRDefault="000E57DA" w:rsidP="008860FC">
            <w:pPr>
              <w:tabs>
                <w:tab w:val="left" w:pos="0"/>
                <w:tab w:val="right" w:pos="4898"/>
              </w:tabs>
              <w:spacing w:before="127" w:after="127"/>
              <w:jc w:val="center"/>
              <w:rPr>
                <w:rFonts w:eastAsia="Calibri" w:cs="Georgia"/>
                <w:szCs w:val="22"/>
              </w:rPr>
            </w:pPr>
            <w:r>
              <w:rPr>
                <w:rFonts w:eastAsia="Calibri" w:cs="Georgia"/>
                <w:szCs w:val="22"/>
              </w:rPr>
              <w:t>3.3.34</w:t>
            </w:r>
            <w:r w:rsidR="0081275F">
              <w:rPr>
                <w:rFonts w:eastAsia="Calibri" w:cs="Georgia"/>
                <w:szCs w:val="22"/>
              </w:rPr>
              <w:t xml:space="preserve"> </w:t>
            </w:r>
            <w:r>
              <w:rPr>
                <w:rFonts w:eastAsia="Calibri" w:cs="Georgia"/>
                <w:szCs w:val="22"/>
              </w:rPr>
              <w:t>-</w:t>
            </w:r>
            <w:r w:rsidR="0081275F">
              <w:rPr>
                <w:rFonts w:eastAsia="Calibri" w:cs="Georgia"/>
                <w:szCs w:val="22"/>
              </w:rPr>
              <w:t xml:space="preserve"> </w:t>
            </w:r>
            <w:r>
              <w:rPr>
                <w:rFonts w:eastAsia="Calibri" w:cs="Georgia"/>
                <w:szCs w:val="22"/>
              </w:rPr>
              <w:t>3.3.39</w:t>
            </w:r>
          </w:p>
        </w:tc>
        <w:tc>
          <w:tcPr>
            <w:tcW w:w="2885" w:type="dxa"/>
            <w:shd w:val="clear" w:color="auto" w:fill="E8F8E8"/>
            <w:vAlign w:val="center"/>
          </w:tcPr>
          <w:p w14:paraId="2249C692" w14:textId="77777777" w:rsidR="000E57DA" w:rsidRPr="00630FA9" w:rsidRDefault="000E57DA" w:rsidP="008860FC">
            <w:pPr>
              <w:tabs>
                <w:tab w:val="left" w:pos="0"/>
                <w:tab w:val="right" w:pos="4898"/>
              </w:tabs>
              <w:spacing w:before="31" w:after="31"/>
              <w:jc w:val="center"/>
              <w:rPr>
                <w:rFonts w:eastAsia="Calibri" w:cs="Georgia"/>
                <w:szCs w:val="22"/>
              </w:rPr>
            </w:pPr>
            <w:r w:rsidRPr="00630FA9">
              <w:rPr>
                <w:rFonts w:eastAsia="Calibri" w:cs="Georgia"/>
                <w:szCs w:val="22"/>
              </w:rPr>
              <w:t>Requirement 26</w:t>
            </w:r>
          </w:p>
        </w:tc>
      </w:tr>
    </w:tbl>
    <w:p w14:paraId="396349DA" w14:textId="77777777" w:rsidR="000E57DA" w:rsidRDefault="000E57DA" w:rsidP="000E57DA">
      <w:pPr>
        <w:pStyle w:val="Heading1"/>
        <w:ind w:left="1418"/>
        <w:sectPr w:rsidR="000E57DA" w:rsidSect="00C92BF6">
          <w:pgSz w:w="11905" w:h="16837" w:code="9"/>
          <w:pgMar w:top="1134" w:right="1134" w:bottom="1134" w:left="1134" w:header="720" w:footer="567" w:gutter="0"/>
          <w:cols w:space="720"/>
          <w:docGrid w:linePitch="299"/>
        </w:sectPr>
      </w:pPr>
    </w:p>
    <w:p w14:paraId="0C7528A2" w14:textId="3FA31492" w:rsidR="00EF4B9A" w:rsidRPr="00BB4370" w:rsidRDefault="00EF4B9A" w:rsidP="00EF4B9A">
      <w:pPr>
        <w:pStyle w:val="Heading1"/>
        <w:pBdr>
          <w:bottom w:val="outset" w:sz="6" w:space="1" w:color="006600"/>
        </w:pBdr>
        <w:spacing w:after="360" w:line="240" w:lineRule="auto"/>
        <w:ind w:left="1701" w:hanging="1701"/>
        <w:rPr>
          <w:caps w:val="0"/>
        </w:rPr>
      </w:pPr>
      <w:bookmarkStart w:id="57" w:name="_Toc1728275"/>
      <w:r>
        <w:rPr>
          <w:caps w:val="0"/>
        </w:rPr>
        <w:lastRenderedPageBreak/>
        <w:t>Glossary</w:t>
      </w:r>
    </w:p>
    <w:p w14:paraId="257DA1F3" w14:textId="77777777" w:rsidR="00EF4B9A" w:rsidRDefault="00EF4B9A" w:rsidP="00EF4B9A">
      <w:pPr>
        <w:pStyle w:val="GlossaryTerm"/>
        <w:rPr>
          <w:lang w:eastAsia="en-AU"/>
        </w:rPr>
      </w:pPr>
      <w:r>
        <w:rPr>
          <w:lang w:eastAsia="en-AU"/>
        </w:rPr>
        <w:t>Authorisation</w:t>
      </w:r>
    </w:p>
    <w:p w14:paraId="5FBA9E7F" w14:textId="4DC67885" w:rsidR="00EF4B9A" w:rsidRDefault="00EF4B9A" w:rsidP="00EF4B9A">
      <w:pPr>
        <w:pStyle w:val="GlossaryDef"/>
        <w:rPr>
          <w:lang w:eastAsia="en-AU"/>
        </w:rPr>
      </w:pPr>
      <w:r w:rsidRPr="00F8575D">
        <w:rPr>
          <w:lang w:eastAsia="en-AU"/>
        </w:rPr>
        <w:t>The granting by a relevant regulatory authority of written permission for a Responsible Person to conduct specified activities.</w:t>
      </w:r>
      <w:r>
        <w:rPr>
          <w:lang w:eastAsia="en-AU"/>
        </w:rPr>
        <w:t xml:space="preserve"> </w:t>
      </w:r>
    </w:p>
    <w:p w14:paraId="155F6952" w14:textId="77777777" w:rsidR="00EF4B9A" w:rsidRDefault="00EF4B9A" w:rsidP="00EF4B9A">
      <w:pPr>
        <w:pStyle w:val="GlossaryTerm"/>
        <w:rPr>
          <w:lang w:eastAsia="en-AU"/>
        </w:rPr>
      </w:pPr>
      <w:r>
        <w:rPr>
          <w:lang w:eastAsia="en-AU"/>
        </w:rPr>
        <w:t xml:space="preserve">Control </w:t>
      </w:r>
    </w:p>
    <w:p w14:paraId="085839F2" w14:textId="77777777" w:rsidR="00EF4B9A" w:rsidRDefault="00EF4B9A" w:rsidP="00EF4B9A">
      <w:pPr>
        <w:pStyle w:val="GlossaryDef"/>
        <w:rPr>
          <w:lang w:eastAsia="en-AU"/>
        </w:rPr>
      </w:pPr>
      <w:r>
        <w:rPr>
          <w:lang w:eastAsia="en-AU"/>
        </w:rPr>
        <w:t>The function or power or (usually as controls) means of directing, regulating or restraining.</w:t>
      </w:r>
    </w:p>
    <w:p w14:paraId="3BB3B382" w14:textId="77777777" w:rsidR="00EF4B9A" w:rsidRDefault="00EF4B9A" w:rsidP="00EF4B9A">
      <w:pPr>
        <w:pStyle w:val="GlossaryDef"/>
        <w:rPr>
          <w:lang w:eastAsia="en-AU"/>
        </w:rPr>
      </w:pPr>
      <w:r w:rsidRPr="00B615F2">
        <w:rPr>
          <w:rFonts w:asciiTheme="minorHAnsi" w:hAnsiTheme="minorHAnsi" w:cstheme="minorHAnsi"/>
          <w:bCs/>
          <w:i/>
          <w:iCs/>
          <w:lang w:eastAsia="en-AU"/>
        </w:rPr>
        <w:t>Regulatory control</w:t>
      </w:r>
      <w:r w:rsidRPr="00B615F2">
        <w:rPr>
          <w:rFonts w:asciiTheme="minorHAnsi" w:hAnsiTheme="minorHAnsi" w:cstheme="minorHAnsi"/>
          <w:lang w:eastAsia="en-AU"/>
        </w:rPr>
        <w:t>:</w:t>
      </w:r>
      <w:r>
        <w:rPr>
          <w:lang w:eastAsia="en-AU"/>
        </w:rPr>
        <w:t xml:space="preserve"> Any form of control or regulation applied to facilities and activities by a regulatory body for reasons relating to nuclear safety and radiation protection or to nuclear security.</w:t>
      </w:r>
    </w:p>
    <w:p w14:paraId="77FA5DB6" w14:textId="0FA4BFCA" w:rsidR="00EF4B9A" w:rsidRDefault="00AB7CDF" w:rsidP="00EF4B9A">
      <w:pPr>
        <w:pStyle w:val="GlossaryDef"/>
        <w:rPr>
          <w:lang w:eastAsia="en-AU"/>
        </w:rPr>
      </w:pPr>
      <w:r>
        <w:rPr>
          <w:i/>
          <w:lang w:eastAsia="en-AU"/>
        </w:rPr>
        <w:t xml:space="preserve">Emergency Management Incident Control: </w:t>
      </w:r>
      <w:r>
        <w:rPr>
          <w:lang w:eastAsia="en-AU"/>
        </w:rPr>
        <w:t>In Australia, t</w:t>
      </w:r>
      <w:r w:rsidR="00EF4B9A">
        <w:rPr>
          <w:lang w:eastAsia="en-AU"/>
        </w:rPr>
        <w:t>he overall direction of response activities in an emergency, operating horizontally across agencies. Authority for control is established in legislation or in an emergency response plan, and carries with it the responsibility for tasking other agencies in accordance with the needs of the situation.</w:t>
      </w:r>
    </w:p>
    <w:p w14:paraId="5AEA0700" w14:textId="77777777" w:rsidR="00EF4B9A" w:rsidRPr="007F45BD" w:rsidRDefault="00EF4B9A" w:rsidP="00EF4B9A">
      <w:pPr>
        <w:pStyle w:val="GlossaryTerm"/>
      </w:pPr>
      <w:r w:rsidRPr="007F45BD">
        <w:t>Deterministic effect</w:t>
      </w:r>
    </w:p>
    <w:p w14:paraId="5F1B7CD1" w14:textId="77777777" w:rsidR="00EF4B9A" w:rsidRDefault="00EF4B9A" w:rsidP="00EF4B9A">
      <w:pPr>
        <w:pStyle w:val="GlossaryDef"/>
        <w:rPr>
          <w:lang w:eastAsia="en-AU"/>
        </w:rPr>
      </w:pPr>
      <w:r>
        <w:rPr>
          <w:lang w:eastAsia="en-AU"/>
        </w:rPr>
        <w:t xml:space="preserve">See ‘tissue reactions’. </w:t>
      </w:r>
    </w:p>
    <w:p w14:paraId="3C903465" w14:textId="77777777" w:rsidR="00EF4B9A" w:rsidRDefault="00EF4B9A" w:rsidP="00EF4B9A">
      <w:pPr>
        <w:pStyle w:val="GlossaryTerm"/>
        <w:rPr>
          <w:lang w:eastAsia="en-AU"/>
        </w:rPr>
      </w:pPr>
      <w:r>
        <w:rPr>
          <w:lang w:eastAsia="en-AU"/>
        </w:rPr>
        <w:t xml:space="preserve">Early protective actions </w:t>
      </w:r>
    </w:p>
    <w:p w14:paraId="0336D1B3" w14:textId="77777777" w:rsidR="00EF4B9A" w:rsidRDefault="00EF4B9A" w:rsidP="00EF4B9A">
      <w:pPr>
        <w:pStyle w:val="GlossaryDef"/>
        <w:rPr>
          <w:lang w:eastAsia="en-AU"/>
        </w:rPr>
      </w:pPr>
      <w:r>
        <w:rPr>
          <w:lang w:eastAsia="en-AU"/>
        </w:rPr>
        <w:t>See ‘protective actions’.</w:t>
      </w:r>
    </w:p>
    <w:p w14:paraId="69176CAF" w14:textId="77777777" w:rsidR="00EF4B9A" w:rsidRDefault="00EF4B9A" w:rsidP="00EF4B9A">
      <w:pPr>
        <w:pStyle w:val="GlossaryTerm"/>
        <w:rPr>
          <w:lang w:eastAsia="en-AU"/>
        </w:rPr>
      </w:pPr>
      <w:r>
        <w:rPr>
          <w:lang w:eastAsia="en-AU"/>
        </w:rPr>
        <w:t>Emergency</w:t>
      </w:r>
    </w:p>
    <w:p w14:paraId="42B1594E" w14:textId="77777777" w:rsidR="00EF4B9A" w:rsidRDefault="00EF4B9A" w:rsidP="00EF4B9A">
      <w:pPr>
        <w:pStyle w:val="GlossaryDef"/>
        <w:rPr>
          <w:lang w:eastAsia="en-AU"/>
        </w:rPr>
      </w:pPr>
      <w:r>
        <w:rPr>
          <w:lang w:eastAsia="en-AU"/>
        </w:rPr>
        <w:t>A non-routine situation (incident or accident) or event that necessitates prompt action, primarily to mitigate a hazard or adverse consequences for human health and safety, quality of life, property and the environment.</w:t>
      </w:r>
    </w:p>
    <w:p w14:paraId="28BBED1D" w14:textId="77777777" w:rsidR="00EF4B9A" w:rsidRPr="00FE35E5" w:rsidRDefault="00EF4B9A" w:rsidP="00EF4B9A">
      <w:pPr>
        <w:pStyle w:val="GlossaryTerm"/>
      </w:pPr>
      <w:r w:rsidRPr="00FE35E5">
        <w:t>Emergency action level (EAL)</w:t>
      </w:r>
    </w:p>
    <w:p w14:paraId="4C843AF7" w14:textId="77777777" w:rsidR="00EF4B9A" w:rsidRPr="00FE35E5" w:rsidRDefault="00EF4B9A" w:rsidP="00EF4B9A">
      <w:pPr>
        <w:pStyle w:val="GlossaryDef"/>
      </w:pPr>
      <w:r w:rsidRPr="00FE35E5">
        <w:t>A specific, predetermined criterion for observable con</w:t>
      </w:r>
      <w:r>
        <w:t>ditions used to detect, recognis</w:t>
      </w:r>
      <w:r w:rsidRPr="00FE35E5">
        <w:t>e and determine the emergency class.</w:t>
      </w:r>
    </w:p>
    <w:p w14:paraId="07D6EFDF" w14:textId="77777777" w:rsidR="00EF4B9A" w:rsidRDefault="00EF4B9A" w:rsidP="00EF4B9A">
      <w:pPr>
        <w:pStyle w:val="GlossaryName"/>
        <w:rPr>
          <w:lang w:eastAsia="en-AU"/>
        </w:rPr>
      </w:pPr>
      <w:r>
        <w:rPr>
          <w:lang w:eastAsia="en-AU"/>
        </w:rPr>
        <w:t>Emergency arrangements</w:t>
      </w:r>
    </w:p>
    <w:p w14:paraId="5BBD0531" w14:textId="77777777" w:rsidR="00EF4B9A" w:rsidRDefault="00EF4B9A" w:rsidP="00EF4B9A">
      <w:pPr>
        <w:pStyle w:val="GlossaryDef"/>
        <w:rPr>
          <w:lang w:eastAsia="en-AU"/>
        </w:rPr>
      </w:pPr>
      <w:r>
        <w:rPr>
          <w:lang w:eastAsia="en-AU"/>
        </w:rPr>
        <w:t>The integrated set of infrastructural elements, put in place at the preparedness stage, that are necessary to provide the capability for performing a specified function or task required in response to a nuclear or radiological emergency.</w:t>
      </w:r>
    </w:p>
    <w:p w14:paraId="7D7D1811" w14:textId="77777777" w:rsidR="00EF4B9A" w:rsidRDefault="00EF4B9A" w:rsidP="00EF4B9A">
      <w:pPr>
        <w:pStyle w:val="GlossaryTerm"/>
        <w:rPr>
          <w:lang w:eastAsia="en-AU"/>
        </w:rPr>
      </w:pPr>
      <w:r>
        <w:rPr>
          <w:lang w:eastAsia="en-AU"/>
        </w:rPr>
        <w:t>Emergency classification</w:t>
      </w:r>
    </w:p>
    <w:p w14:paraId="43113A43" w14:textId="77777777" w:rsidR="00EF4B9A" w:rsidRDefault="00EF4B9A" w:rsidP="00EF4B9A">
      <w:pPr>
        <w:pStyle w:val="GlossaryDef"/>
        <w:rPr>
          <w:lang w:eastAsia="en-AU"/>
        </w:rPr>
      </w:pPr>
      <w:r>
        <w:rPr>
          <w:lang w:eastAsia="en-AU"/>
        </w:rPr>
        <w:t>The process whereby an authorised official classifies an emergency in order to declare the applicable emergency class.</w:t>
      </w:r>
    </w:p>
    <w:p w14:paraId="06F5005F" w14:textId="77777777" w:rsidR="00EF4B9A" w:rsidRDefault="00EF4B9A" w:rsidP="00EF4B9A">
      <w:pPr>
        <w:pStyle w:val="GlossaryTerm"/>
        <w:rPr>
          <w:lang w:eastAsia="en-AU"/>
        </w:rPr>
      </w:pPr>
      <w:r>
        <w:rPr>
          <w:lang w:eastAsia="en-AU"/>
        </w:rPr>
        <w:t>Emergency exposure situation</w:t>
      </w:r>
    </w:p>
    <w:p w14:paraId="001C02CC" w14:textId="77777777" w:rsidR="00EF4B9A" w:rsidRDefault="00EF4B9A" w:rsidP="00EF4B9A">
      <w:pPr>
        <w:pStyle w:val="GlossaryDef"/>
        <w:rPr>
          <w:lang w:eastAsia="en-AU"/>
        </w:rPr>
      </w:pPr>
      <w:r>
        <w:rPr>
          <w:lang w:eastAsia="en-AU"/>
        </w:rPr>
        <w:t>A situation of exposure that arises as a result of an accident, a malicious act, or other unexpected event, and requires prompt action in order to avoid or to reduce adverse consequences.</w:t>
      </w:r>
    </w:p>
    <w:p w14:paraId="4DA40E1F" w14:textId="77777777" w:rsidR="00EF4B9A" w:rsidRDefault="00EF4B9A" w:rsidP="00EF4B9A">
      <w:pPr>
        <w:pStyle w:val="GlossaryTerm"/>
        <w:rPr>
          <w:lang w:eastAsia="en-AU"/>
        </w:rPr>
      </w:pPr>
      <w:r>
        <w:rPr>
          <w:lang w:eastAsia="en-AU"/>
        </w:rPr>
        <w:lastRenderedPageBreak/>
        <w:t>Emergency plan</w:t>
      </w:r>
    </w:p>
    <w:p w14:paraId="29BE9614" w14:textId="77777777" w:rsidR="00EF4B9A" w:rsidRDefault="00EF4B9A" w:rsidP="00EF4B9A">
      <w:pPr>
        <w:pStyle w:val="GlossaryDef"/>
        <w:rPr>
          <w:lang w:eastAsia="en-AU"/>
        </w:rPr>
      </w:pPr>
      <w:r>
        <w:rPr>
          <w:lang w:eastAsia="en-AU"/>
        </w:rPr>
        <w:t>A description of the objectives, policy and concept of operations for the response to an emergency and of the structure, authorities and responsibilities for a systematic, coordinated and effective response. The emergency plan serves as the basis for the development of other plans, procedures and checklists.</w:t>
      </w:r>
    </w:p>
    <w:p w14:paraId="0F9044D3" w14:textId="77777777" w:rsidR="00EF4B9A" w:rsidRDefault="00EF4B9A" w:rsidP="00EF4B9A">
      <w:pPr>
        <w:pStyle w:val="GlossaryTerm"/>
        <w:rPr>
          <w:lang w:eastAsia="en-AU"/>
        </w:rPr>
      </w:pPr>
      <w:r>
        <w:rPr>
          <w:lang w:eastAsia="en-AU"/>
        </w:rPr>
        <w:t>Emergency planning distance</w:t>
      </w:r>
    </w:p>
    <w:p w14:paraId="2CAD180A" w14:textId="77777777" w:rsidR="00EF4B9A" w:rsidRDefault="00EF4B9A" w:rsidP="00EF4B9A">
      <w:pPr>
        <w:pStyle w:val="GlossaryDef"/>
        <w:rPr>
          <w:lang w:eastAsia="en-AU"/>
        </w:rPr>
      </w:pPr>
      <w:r>
        <w:rPr>
          <w:lang w:eastAsia="en-AU"/>
        </w:rPr>
        <w:t>The extended planning distance (EPD) and the ingestion and commodities planning distance (ICPD).</w:t>
      </w:r>
    </w:p>
    <w:p w14:paraId="077FF2C1" w14:textId="77777777" w:rsidR="00EF4B9A" w:rsidRDefault="00EF4B9A" w:rsidP="00EF4B9A">
      <w:pPr>
        <w:pStyle w:val="GlossaryTerm"/>
        <w:rPr>
          <w:lang w:eastAsia="en-AU"/>
        </w:rPr>
      </w:pPr>
      <w:r>
        <w:rPr>
          <w:lang w:eastAsia="en-AU"/>
        </w:rPr>
        <w:t>Emergency planning zone</w:t>
      </w:r>
    </w:p>
    <w:p w14:paraId="529095A7" w14:textId="77777777" w:rsidR="00EF4B9A" w:rsidRDefault="00EF4B9A" w:rsidP="00EF4B9A">
      <w:pPr>
        <w:pStyle w:val="GlossaryDef"/>
        <w:rPr>
          <w:lang w:eastAsia="en-AU"/>
        </w:rPr>
      </w:pPr>
      <w:r>
        <w:rPr>
          <w:lang w:eastAsia="en-AU"/>
        </w:rPr>
        <w:t>The precautionary action zone (PAZ) and the urgent protective action planning zone (UPZ).</w:t>
      </w:r>
    </w:p>
    <w:p w14:paraId="0FCA02B6" w14:textId="77777777" w:rsidR="00EF4B9A" w:rsidRDefault="00EF4B9A" w:rsidP="00EF4B9A">
      <w:pPr>
        <w:pStyle w:val="GlossaryTerm"/>
        <w:rPr>
          <w:lang w:eastAsia="en-AU"/>
        </w:rPr>
      </w:pPr>
      <w:r>
        <w:rPr>
          <w:lang w:eastAsia="en-AU"/>
        </w:rPr>
        <w:t xml:space="preserve">Emergency preparedness </w:t>
      </w:r>
    </w:p>
    <w:p w14:paraId="53D6A7D4" w14:textId="77777777" w:rsidR="00EF4B9A" w:rsidRDefault="00EF4B9A" w:rsidP="00EF4B9A">
      <w:pPr>
        <w:pStyle w:val="GlossaryDef"/>
        <w:rPr>
          <w:lang w:eastAsia="en-AU"/>
        </w:rPr>
      </w:pPr>
      <w:r>
        <w:rPr>
          <w:lang w:eastAsia="en-AU"/>
        </w:rPr>
        <w:t>The capability to take actions that will effectively mitigate the consequences of an emergency for human health and safety, quality of life, property and the environment.</w:t>
      </w:r>
    </w:p>
    <w:p w14:paraId="6CF15431" w14:textId="77777777" w:rsidR="00EF4B9A" w:rsidRDefault="00EF4B9A" w:rsidP="00EF4B9A">
      <w:pPr>
        <w:pStyle w:val="GlossaryTerm"/>
        <w:rPr>
          <w:lang w:eastAsia="en-AU"/>
        </w:rPr>
      </w:pPr>
      <w:r>
        <w:rPr>
          <w:lang w:eastAsia="en-AU"/>
        </w:rPr>
        <w:t>Emergency procedures</w:t>
      </w:r>
    </w:p>
    <w:p w14:paraId="0137D663" w14:textId="77777777" w:rsidR="00EF4B9A" w:rsidRDefault="00EF4B9A" w:rsidP="00EF4B9A">
      <w:pPr>
        <w:pStyle w:val="GlossaryDef"/>
        <w:rPr>
          <w:lang w:eastAsia="en-AU"/>
        </w:rPr>
      </w:pPr>
      <w:r>
        <w:rPr>
          <w:lang w:eastAsia="en-AU"/>
        </w:rPr>
        <w:t>A set of instructions describing in detail the actions to be taken by emergency workers in an emergency.</w:t>
      </w:r>
    </w:p>
    <w:p w14:paraId="56284DBC" w14:textId="77777777" w:rsidR="00EF4B9A" w:rsidRDefault="00EF4B9A" w:rsidP="00EF4B9A">
      <w:pPr>
        <w:pStyle w:val="GlossaryTerm"/>
        <w:rPr>
          <w:lang w:eastAsia="en-AU"/>
        </w:rPr>
      </w:pPr>
      <w:r>
        <w:rPr>
          <w:lang w:eastAsia="en-AU"/>
        </w:rPr>
        <w:t>Emergency response</w:t>
      </w:r>
    </w:p>
    <w:p w14:paraId="633B00DC" w14:textId="77777777" w:rsidR="00EF4B9A" w:rsidRPr="0013243D" w:rsidRDefault="00EF4B9A" w:rsidP="00EF4B9A">
      <w:pPr>
        <w:pStyle w:val="GlossaryDef"/>
        <w:rPr>
          <w:lang w:eastAsia="en-AU"/>
        </w:rPr>
      </w:pPr>
      <w:r>
        <w:rPr>
          <w:lang w:eastAsia="en-AU"/>
        </w:rPr>
        <w:t xml:space="preserve">The performance of actions to mitigate the consequences of an emergency for human health and safety, </w:t>
      </w:r>
      <w:r w:rsidRPr="0013243D">
        <w:rPr>
          <w:lang w:eastAsia="en-AU"/>
        </w:rPr>
        <w:t>quality of life, property and the environment.</w:t>
      </w:r>
    </w:p>
    <w:p w14:paraId="699CDBE0" w14:textId="77777777" w:rsidR="00EF4B9A" w:rsidRPr="0013243D" w:rsidRDefault="00EF4B9A" w:rsidP="00EF4B9A">
      <w:pPr>
        <w:pStyle w:val="GlossaryTerm"/>
        <w:rPr>
          <w:lang w:eastAsia="en-AU"/>
        </w:rPr>
      </w:pPr>
      <w:r w:rsidRPr="0013243D">
        <w:rPr>
          <w:lang w:eastAsia="en-AU"/>
        </w:rPr>
        <w:t>Emergency response action</w:t>
      </w:r>
    </w:p>
    <w:p w14:paraId="41AC060E" w14:textId="77777777" w:rsidR="00EF4B9A" w:rsidRPr="0013243D" w:rsidRDefault="00EF4B9A" w:rsidP="00EF4B9A">
      <w:pPr>
        <w:pStyle w:val="GlossaryDef"/>
        <w:rPr>
          <w:lang w:eastAsia="en-AU"/>
        </w:rPr>
      </w:pPr>
      <w:r w:rsidRPr="0013243D">
        <w:rPr>
          <w:lang w:eastAsia="en-AU"/>
        </w:rPr>
        <w:t>An action to be taken in response to a nuclear or radiological emergency to mitigate the consequences of an emergency for human health and safety, quality of life, property and the environment.</w:t>
      </w:r>
    </w:p>
    <w:p w14:paraId="7F710D37" w14:textId="77777777" w:rsidR="00EF4B9A" w:rsidRPr="0013243D" w:rsidRDefault="00EF4B9A" w:rsidP="00EF4B9A">
      <w:pPr>
        <w:pStyle w:val="GlossaryTerm"/>
        <w:rPr>
          <w:lang w:eastAsia="en-AU"/>
        </w:rPr>
      </w:pPr>
      <w:r w:rsidRPr="0013243D">
        <w:rPr>
          <w:lang w:eastAsia="en-AU"/>
        </w:rPr>
        <w:t>Emergency response facility or location</w:t>
      </w:r>
    </w:p>
    <w:p w14:paraId="2F14F7C9" w14:textId="77777777" w:rsidR="00EF4B9A" w:rsidRDefault="00EF4B9A" w:rsidP="00EF4B9A">
      <w:pPr>
        <w:pStyle w:val="GlossaryDef"/>
        <w:rPr>
          <w:lang w:eastAsia="en-AU"/>
        </w:rPr>
      </w:pPr>
      <w:r w:rsidRPr="0013243D">
        <w:rPr>
          <w:lang w:eastAsia="en-AU"/>
        </w:rPr>
        <w:t>A facility or location necessary for supporting an emergency response, for which specific functions are to be assigned at the preparedness stage, and which need to be usable under emergency conditions.</w:t>
      </w:r>
    </w:p>
    <w:p w14:paraId="527296C9" w14:textId="77777777" w:rsidR="00EF4B9A" w:rsidRDefault="00EF4B9A" w:rsidP="00EF4B9A">
      <w:pPr>
        <w:pStyle w:val="GlossaryTerm"/>
        <w:rPr>
          <w:lang w:eastAsia="en-AU"/>
        </w:rPr>
      </w:pPr>
      <w:r>
        <w:rPr>
          <w:lang w:eastAsia="en-AU"/>
        </w:rPr>
        <w:t>Emergency services</w:t>
      </w:r>
    </w:p>
    <w:p w14:paraId="110F82C6" w14:textId="77777777" w:rsidR="00EF4B9A" w:rsidRDefault="00EF4B9A" w:rsidP="00EF4B9A">
      <w:pPr>
        <w:pStyle w:val="GlossaryDef"/>
        <w:rPr>
          <w:lang w:eastAsia="en-AU"/>
        </w:rPr>
      </w:pPr>
      <w:r>
        <w:rPr>
          <w:lang w:eastAsia="en-AU"/>
        </w:rPr>
        <w:t>The local off-site response organisations that are generally available and that perform emergency response functions. These may include police, firefighters and rescue brigades, ambulance services and control teams for hazardous materials.</w:t>
      </w:r>
    </w:p>
    <w:p w14:paraId="1B18B309" w14:textId="77777777" w:rsidR="00EF4B9A" w:rsidRDefault="00EF4B9A" w:rsidP="00EF4B9A">
      <w:pPr>
        <w:pStyle w:val="GlossaryTerm"/>
        <w:rPr>
          <w:lang w:eastAsia="en-AU"/>
        </w:rPr>
      </w:pPr>
      <w:r>
        <w:rPr>
          <w:lang w:eastAsia="en-AU"/>
        </w:rPr>
        <w:t xml:space="preserve">Emergency worker </w:t>
      </w:r>
    </w:p>
    <w:p w14:paraId="1D99103A" w14:textId="77777777" w:rsidR="00EF4B9A" w:rsidRDefault="00EF4B9A" w:rsidP="00EF4B9A">
      <w:pPr>
        <w:rPr>
          <w:color w:val="404040"/>
          <w:lang w:eastAsia="en-AU"/>
        </w:rPr>
      </w:pPr>
      <w:r w:rsidRPr="001263B6">
        <w:rPr>
          <w:color w:val="404040"/>
          <w:lang w:eastAsia="en-AU"/>
        </w:rPr>
        <w:t xml:space="preserve">A person having specified duties as a worker in response to an emergency. </w:t>
      </w:r>
    </w:p>
    <w:p w14:paraId="14103E24" w14:textId="227DF465" w:rsidR="00EF4B9A" w:rsidRPr="001263B6" w:rsidRDefault="00EF4B9A" w:rsidP="00EF4B9A">
      <w:pPr>
        <w:rPr>
          <w:color w:val="404040"/>
          <w:lang w:eastAsia="en-AU"/>
        </w:rPr>
      </w:pPr>
      <w:r w:rsidRPr="001263B6">
        <w:rPr>
          <w:color w:val="404040"/>
          <w:lang w:eastAsia="en-AU"/>
        </w:rPr>
        <w:t>Emergency workers may include workers employed, both directly and indirectly, by registrants and licensees, as well as personnel of response organi</w:t>
      </w:r>
      <w:r w:rsidR="003A6379">
        <w:rPr>
          <w:color w:val="404040"/>
          <w:lang w:eastAsia="en-AU"/>
        </w:rPr>
        <w:t>s</w:t>
      </w:r>
      <w:r w:rsidRPr="001263B6">
        <w:rPr>
          <w:color w:val="404040"/>
          <w:lang w:eastAsia="en-AU"/>
        </w:rPr>
        <w:t xml:space="preserve">ations, such as police officers, firefighters, medical personnel, and drivers and crews of vehicles used for evacuation. </w:t>
      </w:r>
    </w:p>
    <w:p w14:paraId="4E2C9FFA" w14:textId="77777777" w:rsidR="00EF4B9A" w:rsidRPr="001263B6" w:rsidRDefault="00EF4B9A" w:rsidP="00EF4B9A">
      <w:pPr>
        <w:spacing w:line="240" w:lineRule="auto"/>
        <w:rPr>
          <w:color w:val="404040"/>
          <w:lang w:eastAsia="en-AU"/>
        </w:rPr>
      </w:pPr>
      <w:r w:rsidRPr="001263B6">
        <w:rPr>
          <w:color w:val="404040"/>
          <w:lang w:eastAsia="en-AU"/>
        </w:rPr>
        <w:lastRenderedPageBreak/>
        <w:t>Emergency workers may or may not be designated as such in advance to an emergency. Emergency workers not designated as such in advance of an emergency are not necessarily workers prior to the emergency.</w:t>
      </w:r>
    </w:p>
    <w:p w14:paraId="21021CCE" w14:textId="77777777" w:rsidR="00EF4B9A" w:rsidRPr="00E37C01" w:rsidRDefault="00EF4B9A" w:rsidP="00EF4B9A">
      <w:pPr>
        <w:pStyle w:val="GlossaryTerm"/>
        <w:rPr>
          <w:lang w:eastAsia="en-AU"/>
        </w:rPr>
      </w:pPr>
      <w:r w:rsidRPr="00E37C01">
        <w:rPr>
          <w:lang w:eastAsia="en-AU"/>
        </w:rPr>
        <w:t>Existing exposure situation</w:t>
      </w:r>
    </w:p>
    <w:p w14:paraId="6917BC49" w14:textId="77777777" w:rsidR="00EF4B9A" w:rsidRPr="003606C2" w:rsidRDefault="00EF4B9A" w:rsidP="00EF4B9A">
      <w:pPr>
        <w:pStyle w:val="GlossaryDef"/>
        <w:rPr>
          <w:lang w:eastAsia="en-AU"/>
        </w:rPr>
      </w:pPr>
      <w:r w:rsidRPr="00E37C01">
        <w:rPr>
          <w:lang w:eastAsia="en-AU"/>
        </w:rPr>
        <w:t>A situation of exposure that already exists when a decision on the need for control needs to be taken. Existing exposure situations include exposure to natural background radiation that is amenable to control; exposure due to residual radioactive material that derives from past practices that were never subject to regulatory control; and exposure due to residual radioactive material deriving from a nuclear or radiological emergency after an emergency has been declared to be ended.</w:t>
      </w:r>
      <w:r w:rsidRPr="003606C2">
        <w:rPr>
          <w:lang w:eastAsia="en-AU"/>
        </w:rPr>
        <w:t xml:space="preserve"> </w:t>
      </w:r>
    </w:p>
    <w:p w14:paraId="4E9F383A" w14:textId="77777777" w:rsidR="00EF4B9A" w:rsidRDefault="00EF4B9A" w:rsidP="00EF4B9A">
      <w:pPr>
        <w:pStyle w:val="GlossaryTerm"/>
        <w:rPr>
          <w:lang w:eastAsia="en-AU"/>
        </w:rPr>
      </w:pPr>
      <w:r>
        <w:rPr>
          <w:lang w:eastAsia="en-AU"/>
        </w:rPr>
        <w:t>Extended planning distance (EPD)</w:t>
      </w:r>
    </w:p>
    <w:p w14:paraId="4D3CDEA3" w14:textId="77777777" w:rsidR="00EF4B9A" w:rsidRDefault="00EF4B9A" w:rsidP="00EF4B9A">
      <w:pPr>
        <w:pStyle w:val="GlossaryDef"/>
        <w:rPr>
          <w:lang w:eastAsia="en-AU"/>
        </w:rPr>
      </w:pPr>
      <w:r>
        <w:rPr>
          <w:lang w:eastAsia="en-AU"/>
        </w:rPr>
        <w:t>Area around a facility for which emergency arrangements are made to conduct monitoring following the declaration of a general emergency and to identify areas warranting emergency response actions to be taken off-site jurisdictions within a period following a significant radioactive release that would allow the risk of stochastic effects among members of the public to be effectively reduced.</w:t>
      </w:r>
    </w:p>
    <w:p w14:paraId="3335FDB0" w14:textId="77777777" w:rsidR="00EF4B9A" w:rsidRDefault="00EF4B9A" w:rsidP="00EF4B9A">
      <w:pPr>
        <w:pStyle w:val="GlossaryTerm"/>
        <w:rPr>
          <w:lang w:eastAsia="en-AU"/>
        </w:rPr>
      </w:pPr>
      <w:r>
        <w:rPr>
          <w:lang w:eastAsia="en-AU"/>
        </w:rPr>
        <w:t>Facilities and activities</w:t>
      </w:r>
    </w:p>
    <w:p w14:paraId="3952270C" w14:textId="77777777" w:rsidR="00EF4B9A" w:rsidRDefault="00EF4B9A" w:rsidP="00EF4B9A">
      <w:pPr>
        <w:pStyle w:val="GlossaryDef"/>
        <w:rPr>
          <w:lang w:eastAsia="en-AU"/>
        </w:rPr>
      </w:pPr>
      <w:r>
        <w:rPr>
          <w:lang w:eastAsia="en-AU"/>
        </w:rPr>
        <w:t>A general term encompassing nuclear facilities, uses of all sources of ionising radiation, all radioactive waste management activities, transport of radioactive material and any other practice or circumstances in which people may be subject to exposure to radiation from naturally occurring or artificial sources.</w:t>
      </w:r>
    </w:p>
    <w:p w14:paraId="1FB0D698" w14:textId="77777777" w:rsidR="00EF4B9A" w:rsidRDefault="00EF4B9A" w:rsidP="00EF4B9A">
      <w:pPr>
        <w:pStyle w:val="GlossaryTerm"/>
        <w:rPr>
          <w:lang w:eastAsia="en-AU"/>
        </w:rPr>
      </w:pPr>
      <w:r>
        <w:rPr>
          <w:lang w:eastAsia="en-AU"/>
        </w:rPr>
        <w:t>First responders</w:t>
      </w:r>
    </w:p>
    <w:p w14:paraId="5E2559E3" w14:textId="77777777" w:rsidR="00EF4B9A" w:rsidRDefault="00EF4B9A" w:rsidP="00EF4B9A">
      <w:pPr>
        <w:pStyle w:val="GlossaryDef"/>
        <w:rPr>
          <w:lang w:eastAsia="en-AU"/>
        </w:rPr>
      </w:pPr>
      <w:r>
        <w:rPr>
          <w:lang w:eastAsia="en-AU"/>
        </w:rPr>
        <w:t>The first members of an emergency service to respond at the site of an emergency.</w:t>
      </w:r>
    </w:p>
    <w:p w14:paraId="59F63D0B" w14:textId="77777777" w:rsidR="00EF4B9A" w:rsidRDefault="00EF4B9A" w:rsidP="00EF4B9A">
      <w:pPr>
        <w:pStyle w:val="GlossaryTerm"/>
        <w:rPr>
          <w:lang w:eastAsia="en-AU"/>
        </w:rPr>
      </w:pPr>
      <w:r>
        <w:rPr>
          <w:lang w:eastAsia="en-AU"/>
        </w:rPr>
        <w:t xml:space="preserve">Generic criteria </w:t>
      </w:r>
    </w:p>
    <w:p w14:paraId="5690B832" w14:textId="77777777" w:rsidR="00EF4B9A" w:rsidRDefault="00EF4B9A" w:rsidP="00EF4B9A">
      <w:pPr>
        <w:pStyle w:val="GlossaryDef"/>
        <w:rPr>
          <w:lang w:eastAsia="en-AU"/>
        </w:rPr>
      </w:pPr>
      <w:r>
        <w:rPr>
          <w:lang w:eastAsia="en-AU"/>
        </w:rPr>
        <w:t>Levels for the projected dose, or the dose that has been received, at which protective actions and other response actions are to be taken.</w:t>
      </w:r>
    </w:p>
    <w:p w14:paraId="08F730E8" w14:textId="77777777" w:rsidR="00EF4B9A" w:rsidRDefault="00EF4B9A" w:rsidP="00EF4B9A">
      <w:pPr>
        <w:pStyle w:val="GlossaryTerm"/>
        <w:rPr>
          <w:lang w:eastAsia="en-AU"/>
        </w:rPr>
      </w:pPr>
      <w:r>
        <w:rPr>
          <w:lang w:eastAsia="en-AU"/>
        </w:rPr>
        <w:t>Graded approach</w:t>
      </w:r>
    </w:p>
    <w:p w14:paraId="0E1BE67D" w14:textId="77777777" w:rsidR="00EF4B9A" w:rsidRDefault="00EF4B9A" w:rsidP="00EF4B9A">
      <w:pPr>
        <w:pStyle w:val="GlossaryDef"/>
        <w:rPr>
          <w:lang w:eastAsia="en-AU"/>
        </w:rPr>
      </w:pPr>
      <w:r>
        <w:rPr>
          <w:lang w:eastAsia="en-AU"/>
        </w:rPr>
        <w:t>An application of safety requirements that is commensurate with the characteristics of the facilities and activities or the source and with the magnitude and likelihood of the exposures.</w:t>
      </w:r>
    </w:p>
    <w:p w14:paraId="5F65F158" w14:textId="77777777" w:rsidR="00EF4B9A" w:rsidRDefault="00EF4B9A" w:rsidP="00EF4B9A">
      <w:pPr>
        <w:pStyle w:val="GlossaryTerm"/>
        <w:rPr>
          <w:lang w:eastAsia="en-AU"/>
        </w:rPr>
      </w:pPr>
      <w:r w:rsidRPr="0031296F">
        <w:rPr>
          <w:lang w:eastAsia="en-AU"/>
        </w:rPr>
        <w:t>Hazard</w:t>
      </w:r>
      <w:r>
        <w:rPr>
          <w:lang w:eastAsia="en-AU"/>
        </w:rPr>
        <w:t xml:space="preserve"> assessment</w:t>
      </w:r>
    </w:p>
    <w:p w14:paraId="64E8B60D" w14:textId="77777777" w:rsidR="00EF4B9A" w:rsidRDefault="00EF4B9A" w:rsidP="00EF4B9A">
      <w:pPr>
        <w:pStyle w:val="GlossaryDef"/>
        <w:rPr>
          <w:lang w:eastAsia="en-AU"/>
        </w:rPr>
      </w:pPr>
      <w:r>
        <w:rPr>
          <w:lang w:eastAsia="en-AU"/>
        </w:rPr>
        <w:t>Assessment of hazards associated with facilities, activities or sources within or beyond the borders of a State in order to identify:</w:t>
      </w:r>
    </w:p>
    <w:p w14:paraId="4E9CFEF1" w14:textId="72F1003C" w:rsidR="00EF4B9A" w:rsidRDefault="00A270A6" w:rsidP="004A2A09">
      <w:pPr>
        <w:pStyle w:val="GlossaryDef"/>
        <w:numPr>
          <w:ilvl w:val="1"/>
          <w:numId w:val="83"/>
        </w:numPr>
        <w:ind w:left="709"/>
        <w:rPr>
          <w:lang w:eastAsia="en-AU"/>
        </w:rPr>
      </w:pPr>
      <w:r>
        <w:rPr>
          <w:lang w:eastAsia="en-AU"/>
        </w:rPr>
        <w:t>t</w:t>
      </w:r>
      <w:r w:rsidR="00EF4B9A">
        <w:rPr>
          <w:lang w:eastAsia="en-AU"/>
        </w:rPr>
        <w:t>hose events and the associated areas for which protective actions and other response actions may be required within the State</w:t>
      </w:r>
    </w:p>
    <w:p w14:paraId="77ED44CE" w14:textId="22A2F5AF" w:rsidR="00EF4B9A" w:rsidRDefault="00A270A6" w:rsidP="004A2A09">
      <w:pPr>
        <w:pStyle w:val="GlossaryDef"/>
        <w:numPr>
          <w:ilvl w:val="1"/>
          <w:numId w:val="83"/>
        </w:numPr>
        <w:ind w:left="709"/>
        <w:rPr>
          <w:lang w:eastAsia="en-AU"/>
        </w:rPr>
      </w:pPr>
      <w:r>
        <w:rPr>
          <w:lang w:eastAsia="en-AU"/>
        </w:rPr>
        <w:t>a</w:t>
      </w:r>
      <w:r w:rsidR="00EF4B9A">
        <w:rPr>
          <w:lang w:eastAsia="en-AU"/>
        </w:rPr>
        <w:t>ctions that would be effective in mitigating the consequences of such events.</w:t>
      </w:r>
    </w:p>
    <w:p w14:paraId="64758A32" w14:textId="77777777" w:rsidR="00EF4B9A" w:rsidRDefault="00EF4B9A" w:rsidP="00EF4B9A">
      <w:pPr>
        <w:pStyle w:val="GlossaryTerm"/>
        <w:rPr>
          <w:lang w:eastAsia="en-AU"/>
        </w:rPr>
      </w:pPr>
      <w:r>
        <w:rPr>
          <w:lang w:eastAsia="en-AU"/>
        </w:rPr>
        <w:lastRenderedPageBreak/>
        <w:t>Helper in an emergency</w:t>
      </w:r>
    </w:p>
    <w:p w14:paraId="0C4387A5" w14:textId="77777777" w:rsidR="00EF4B9A" w:rsidRPr="001263B6" w:rsidRDefault="00EF4B9A" w:rsidP="00EF4B9A">
      <w:pPr>
        <w:pStyle w:val="GlossaryTerm"/>
        <w:ind w:left="0" w:firstLine="0"/>
        <w:rPr>
          <w:rFonts w:eastAsia="Times New Roman" w:cs="Times New Roman"/>
          <w:b w:val="0"/>
          <w:color w:val="404040"/>
          <w:szCs w:val="20"/>
          <w:lang w:eastAsia="en-AU"/>
        </w:rPr>
      </w:pPr>
      <w:r w:rsidRPr="001263B6">
        <w:rPr>
          <w:rFonts w:eastAsia="Times New Roman" w:cs="Times New Roman"/>
          <w:b w:val="0"/>
          <w:color w:val="404040"/>
          <w:szCs w:val="20"/>
          <w:lang w:eastAsia="en-AU"/>
        </w:rPr>
        <w:t>Member of the public who willingly and voluntarily helps in the respon</w:t>
      </w:r>
      <w:r>
        <w:rPr>
          <w:rFonts w:eastAsia="Times New Roman" w:cs="Times New Roman"/>
          <w:b w:val="0"/>
          <w:color w:val="404040"/>
          <w:szCs w:val="20"/>
          <w:lang w:eastAsia="en-AU"/>
        </w:rPr>
        <w:t xml:space="preserve">se to a nuclear or radiological </w:t>
      </w:r>
      <w:r w:rsidRPr="001263B6">
        <w:rPr>
          <w:rFonts w:eastAsia="Times New Roman" w:cs="Times New Roman"/>
          <w:b w:val="0"/>
          <w:color w:val="404040"/>
          <w:szCs w:val="20"/>
          <w:lang w:eastAsia="en-AU"/>
        </w:rPr>
        <w:t>emergency. Helpers in an emergency are to be made aware that they could be exposed to radiation while helping in response to a nuclear or radiological emergency.</w:t>
      </w:r>
    </w:p>
    <w:p w14:paraId="15B77280" w14:textId="77777777" w:rsidR="00EF4B9A" w:rsidRDefault="00EF4B9A" w:rsidP="00EF4B9A">
      <w:pPr>
        <w:pStyle w:val="GlossaryTerm"/>
        <w:rPr>
          <w:lang w:eastAsia="en-AU"/>
        </w:rPr>
      </w:pPr>
      <w:r>
        <w:rPr>
          <w:lang w:eastAsia="en-AU"/>
        </w:rPr>
        <w:t>Ingestion and commodities planning distance (ICPD)</w:t>
      </w:r>
    </w:p>
    <w:p w14:paraId="39B05CC3" w14:textId="77777777" w:rsidR="00EF4B9A" w:rsidRDefault="00EF4B9A" w:rsidP="00EF4B9A">
      <w:pPr>
        <w:pStyle w:val="GlossaryDef"/>
        <w:rPr>
          <w:lang w:eastAsia="en-AU"/>
        </w:rPr>
      </w:pPr>
      <w:r>
        <w:rPr>
          <w:lang w:eastAsia="en-AU"/>
        </w:rPr>
        <w:t>Area around a facility for which emergency arrangements are made to take effective emergency response actions following the declaration of a general emergency in order to reduce the risk of stochastic effects among members of the public and to mitigate non radiological consequences as a result of the distribution, sale and consumption of food, milk and drinking water and the use of commodities other than food that may have contamination from a significant radioactive release.</w:t>
      </w:r>
    </w:p>
    <w:p w14:paraId="3DE36A86" w14:textId="77777777" w:rsidR="00EF4B9A" w:rsidRDefault="00EF4B9A" w:rsidP="00EF4B9A">
      <w:pPr>
        <w:pStyle w:val="GlossaryTerm"/>
        <w:rPr>
          <w:lang w:eastAsia="en-AU"/>
        </w:rPr>
      </w:pPr>
      <w:r>
        <w:rPr>
          <w:lang w:eastAsia="en-AU"/>
        </w:rPr>
        <w:t>Inner cordoned off area</w:t>
      </w:r>
    </w:p>
    <w:p w14:paraId="587A6DAC" w14:textId="77777777" w:rsidR="00EF4B9A" w:rsidRDefault="00EF4B9A" w:rsidP="00EF4B9A">
      <w:pPr>
        <w:pStyle w:val="GlossaryDef"/>
        <w:rPr>
          <w:lang w:eastAsia="en-AU"/>
        </w:rPr>
      </w:pPr>
      <w:r>
        <w:rPr>
          <w:lang w:eastAsia="en-AU"/>
        </w:rPr>
        <w:t>An area established by first responders in an emergency around a potential radiation hazard, within which protective actions and other emergency response actions are taken to protect first responders and members of the public from possible exposure and contamination.</w:t>
      </w:r>
    </w:p>
    <w:p w14:paraId="6BCE34E6" w14:textId="77777777" w:rsidR="00EF4B9A" w:rsidRPr="00E37C01" w:rsidRDefault="00EF4B9A" w:rsidP="00EF4B9A">
      <w:pPr>
        <w:pStyle w:val="GlossaryTerm"/>
        <w:rPr>
          <w:lang w:eastAsia="en-AU"/>
        </w:rPr>
      </w:pPr>
      <w:r w:rsidRPr="00E37C01">
        <w:rPr>
          <w:lang w:eastAsia="en-AU"/>
        </w:rPr>
        <w:t>Justification</w:t>
      </w:r>
    </w:p>
    <w:p w14:paraId="60D05E74" w14:textId="2C1D117E" w:rsidR="00EF4B9A" w:rsidRDefault="00EF4B9A" w:rsidP="00EF4B9A">
      <w:pPr>
        <w:pStyle w:val="GlossaryDef"/>
        <w:rPr>
          <w:lang w:eastAsia="en-AU"/>
        </w:rPr>
      </w:pPr>
      <w:r w:rsidRPr="00E37C01">
        <w:rPr>
          <w:lang w:eastAsia="en-AU"/>
        </w:rPr>
        <w:t>The process of determining for an emergency exposure situation or an existing exposure situation whether a proposed protective action or remedial action is likely, overall, to be beneficial; i.e. whether the expected benefits to individuals and to society (including the reduction in radiation detriment) from introducing or continuing the protective action or remedial action outweigh the cost of such action and any harm or damage caused by the action.</w:t>
      </w:r>
    </w:p>
    <w:p w14:paraId="34C46E92" w14:textId="77777777" w:rsidR="00EF4B9A" w:rsidRDefault="00EF4B9A" w:rsidP="00EF4B9A">
      <w:pPr>
        <w:pStyle w:val="GlossaryTerm"/>
        <w:rPr>
          <w:lang w:eastAsia="en-AU"/>
        </w:rPr>
      </w:pPr>
      <w:r>
        <w:rPr>
          <w:lang w:eastAsia="en-AU"/>
        </w:rPr>
        <w:t>Management system</w:t>
      </w:r>
    </w:p>
    <w:p w14:paraId="6ED29620" w14:textId="77777777" w:rsidR="00EF4B9A" w:rsidRDefault="00EF4B9A" w:rsidP="00EF4B9A">
      <w:pPr>
        <w:pStyle w:val="GlossaryDef"/>
        <w:rPr>
          <w:lang w:eastAsia="en-AU"/>
        </w:rPr>
      </w:pPr>
      <w:r>
        <w:rPr>
          <w:lang w:eastAsia="en-AU"/>
        </w:rPr>
        <w:t>A set of interrelated or interacting elements (system) for establishing policies and objectives and enabling the objectives to be achieved in an efficient and effective manner.</w:t>
      </w:r>
    </w:p>
    <w:p w14:paraId="1FD64795" w14:textId="77777777" w:rsidR="00EF4B9A" w:rsidRDefault="00EF4B9A" w:rsidP="00EF4B9A">
      <w:pPr>
        <w:pStyle w:val="GlossaryTerm"/>
        <w:rPr>
          <w:lang w:eastAsia="en-AU"/>
        </w:rPr>
      </w:pPr>
      <w:r>
        <w:rPr>
          <w:lang w:eastAsia="en-AU"/>
        </w:rPr>
        <w:t>Non-radiological consequences</w:t>
      </w:r>
    </w:p>
    <w:p w14:paraId="7A84DFA4" w14:textId="77777777" w:rsidR="00EF4B9A" w:rsidRDefault="00EF4B9A" w:rsidP="00EF4B9A">
      <w:pPr>
        <w:pStyle w:val="GlossaryDef"/>
        <w:rPr>
          <w:lang w:eastAsia="en-AU"/>
        </w:rPr>
      </w:pPr>
      <w:r>
        <w:rPr>
          <w:lang w:eastAsia="en-AU"/>
        </w:rPr>
        <w:t>Adverse psychological, societal or economic consequences of a nuclear or radiological emergency or of an emergency response affecting human health and safety, quality of life, property and the environment.</w:t>
      </w:r>
    </w:p>
    <w:p w14:paraId="56847F7A" w14:textId="77777777" w:rsidR="00EF4B9A" w:rsidRDefault="00EF4B9A" w:rsidP="00EF4B9A">
      <w:pPr>
        <w:pStyle w:val="GlossaryTerm"/>
        <w:rPr>
          <w:lang w:eastAsia="en-AU"/>
        </w:rPr>
      </w:pPr>
      <w:r>
        <w:rPr>
          <w:lang w:eastAsia="en-AU"/>
        </w:rPr>
        <w:t>Notification</w:t>
      </w:r>
    </w:p>
    <w:p w14:paraId="341B508D" w14:textId="14A88C49" w:rsidR="00EF4B9A" w:rsidRPr="00FE35E5" w:rsidRDefault="00EF4B9A" w:rsidP="004A2A09">
      <w:pPr>
        <w:pStyle w:val="GlossaryDef"/>
        <w:numPr>
          <w:ilvl w:val="0"/>
          <w:numId w:val="74"/>
        </w:numPr>
        <w:ind w:left="709"/>
        <w:rPr>
          <w:lang w:eastAsia="en-AU"/>
        </w:rPr>
      </w:pPr>
      <w:r>
        <w:rPr>
          <w:lang w:eastAsia="en-AU"/>
        </w:rPr>
        <w:t>A report submitted promptly to a national or international authority providing details of an emergency or a possible emergency; for example, as required by the Convention on Early Notification of a Nuclear Accident.</w:t>
      </w:r>
    </w:p>
    <w:p w14:paraId="16EDF3E9" w14:textId="3A34CB9A" w:rsidR="00EF4B9A" w:rsidRDefault="00EF4B9A" w:rsidP="004A2A09">
      <w:pPr>
        <w:pStyle w:val="GlossaryDef"/>
        <w:numPr>
          <w:ilvl w:val="0"/>
          <w:numId w:val="74"/>
        </w:numPr>
        <w:ind w:left="709"/>
        <w:rPr>
          <w:lang w:eastAsia="en-AU"/>
        </w:rPr>
      </w:pPr>
      <w:r>
        <w:rPr>
          <w:lang w:eastAsia="en-AU"/>
        </w:rPr>
        <w:t>A set of actions taken upon detection of emergency conditions with the purpose of alerting all organisations with responsibility for emergency response in the event of such conditions.</w:t>
      </w:r>
    </w:p>
    <w:p w14:paraId="41B2FE72" w14:textId="77777777" w:rsidR="00EF4B9A" w:rsidRDefault="00EF4B9A" w:rsidP="00EF4B9A">
      <w:pPr>
        <w:pStyle w:val="GlossaryTerm"/>
        <w:rPr>
          <w:lang w:eastAsia="en-AU"/>
        </w:rPr>
      </w:pPr>
      <w:r>
        <w:rPr>
          <w:lang w:eastAsia="en-AU"/>
        </w:rPr>
        <w:t>Notification point</w:t>
      </w:r>
    </w:p>
    <w:p w14:paraId="0AD83C3A" w14:textId="3219DB0B" w:rsidR="00EF4B9A" w:rsidRDefault="00EF4B9A" w:rsidP="00EF4B9A">
      <w:pPr>
        <w:pStyle w:val="GlossaryDef"/>
        <w:rPr>
          <w:lang w:eastAsia="en-AU"/>
        </w:rPr>
      </w:pPr>
      <w:r>
        <w:rPr>
          <w:lang w:eastAsia="en-AU"/>
        </w:rPr>
        <w:t>A designated organisation with which arrangements have been made to receive notification (meaning (2)) and to initiate promptly the predetermined actions to activate a part of the emergency response.</w:t>
      </w:r>
    </w:p>
    <w:p w14:paraId="248B2443" w14:textId="79AE0EE6" w:rsidR="00EF4B9A" w:rsidRDefault="00EF4B9A" w:rsidP="00EF4B9A">
      <w:pPr>
        <w:pStyle w:val="GlossaryTerm"/>
        <w:rPr>
          <w:lang w:eastAsia="en-AU"/>
        </w:rPr>
      </w:pPr>
      <w:r>
        <w:rPr>
          <w:lang w:eastAsia="en-AU"/>
        </w:rPr>
        <w:lastRenderedPageBreak/>
        <w:t>Notifying State</w:t>
      </w:r>
    </w:p>
    <w:p w14:paraId="08FAD1BF" w14:textId="0011EF68" w:rsidR="00EF4B9A" w:rsidRDefault="00EF4B9A" w:rsidP="00EF4B9A">
      <w:pPr>
        <w:pStyle w:val="GlossaryDef"/>
        <w:rPr>
          <w:lang w:eastAsia="en-AU"/>
        </w:rPr>
      </w:pPr>
      <w:r>
        <w:rPr>
          <w:lang w:eastAsia="en-AU"/>
        </w:rPr>
        <w:t>The Country that is responsible for notifying (see notification meaning (1)) potentially affected Countries and the IAEA of an event of actual, potential or perceived radiological significance for other States. This includes:</w:t>
      </w:r>
    </w:p>
    <w:p w14:paraId="194D30BB" w14:textId="7BF1E3A6" w:rsidR="00EF4B9A" w:rsidRDefault="00184DC4" w:rsidP="00853EA0">
      <w:pPr>
        <w:pStyle w:val="GlossaryDef"/>
        <w:ind w:left="709" w:hanging="425"/>
        <w:rPr>
          <w:lang w:eastAsia="en-AU"/>
        </w:rPr>
      </w:pPr>
      <w:r>
        <w:rPr>
          <w:lang w:eastAsia="en-AU"/>
        </w:rPr>
        <w:t>1.</w:t>
      </w:r>
      <w:r w:rsidR="007A79A2">
        <w:rPr>
          <w:lang w:eastAsia="en-AU"/>
        </w:rPr>
        <w:tab/>
      </w:r>
      <w:r w:rsidR="007A79A2">
        <w:rPr>
          <w:lang w:eastAsia="en-AU"/>
        </w:rPr>
        <w:tab/>
      </w:r>
      <w:r w:rsidR="00EF4B9A">
        <w:rPr>
          <w:lang w:eastAsia="en-AU"/>
        </w:rPr>
        <w:t>The Country that has jurisdiction or control over the facility or activity (including space objects) in accordance with Article 1 of the Convention on Early Notification of a Nuclear Accident</w:t>
      </w:r>
    </w:p>
    <w:p w14:paraId="41532D15" w14:textId="0868424F" w:rsidR="00EF4B9A" w:rsidRDefault="00184DC4" w:rsidP="00853EA0">
      <w:pPr>
        <w:pStyle w:val="GlossaryDef"/>
        <w:ind w:left="709" w:hanging="425"/>
        <w:rPr>
          <w:lang w:eastAsia="en-AU"/>
        </w:rPr>
      </w:pPr>
      <w:r>
        <w:rPr>
          <w:lang w:eastAsia="en-AU"/>
        </w:rPr>
        <w:t>2.</w:t>
      </w:r>
      <w:r w:rsidR="00EF4B9A">
        <w:rPr>
          <w:lang w:eastAsia="en-AU"/>
        </w:rPr>
        <w:t xml:space="preserve"> </w:t>
      </w:r>
      <w:r w:rsidR="007A79A2">
        <w:rPr>
          <w:lang w:eastAsia="en-AU"/>
        </w:rPr>
        <w:tab/>
      </w:r>
      <w:r w:rsidR="00EF4B9A">
        <w:rPr>
          <w:lang w:eastAsia="en-AU"/>
        </w:rPr>
        <w:t>The Country that initially detects or discovers evidence of a transnational emergency, for example by: detecting significant increases in atmospheric radiation levels of unknown origin; detecting contamination in transboundary shipments; discovering a dangerous source that may have originated in another Country; or diagnosing clinical symptoms that may have resulted from exposure outside the Country.</w:t>
      </w:r>
    </w:p>
    <w:p w14:paraId="2EF54C7B" w14:textId="77777777" w:rsidR="00EF4B9A" w:rsidRDefault="00EF4B9A" w:rsidP="00EF4B9A">
      <w:pPr>
        <w:pStyle w:val="GlossaryTerm"/>
        <w:rPr>
          <w:lang w:eastAsia="en-AU"/>
        </w:rPr>
      </w:pPr>
      <w:r>
        <w:rPr>
          <w:lang w:eastAsia="en-AU"/>
        </w:rPr>
        <w:t>Nuclear or radiological emergency</w:t>
      </w:r>
    </w:p>
    <w:p w14:paraId="1383D9F6" w14:textId="77777777" w:rsidR="00EF4B9A" w:rsidRDefault="00EF4B9A" w:rsidP="00EF4B9A">
      <w:pPr>
        <w:pStyle w:val="GlossaryDef"/>
        <w:rPr>
          <w:lang w:eastAsia="en-AU"/>
        </w:rPr>
      </w:pPr>
      <w:r>
        <w:rPr>
          <w:lang w:eastAsia="en-AU"/>
        </w:rPr>
        <w:t>An emergency in which there is, or is perceived to be, a hazard due to:</w:t>
      </w:r>
    </w:p>
    <w:p w14:paraId="444D6C96" w14:textId="0CE5A653" w:rsidR="00EF4B9A" w:rsidRDefault="00A270A6" w:rsidP="004A2A09">
      <w:pPr>
        <w:pStyle w:val="GlossaryDef"/>
        <w:numPr>
          <w:ilvl w:val="0"/>
          <w:numId w:val="81"/>
        </w:numPr>
        <w:rPr>
          <w:lang w:eastAsia="en-AU"/>
        </w:rPr>
      </w:pPr>
      <w:r>
        <w:rPr>
          <w:lang w:eastAsia="en-AU"/>
        </w:rPr>
        <w:t>t</w:t>
      </w:r>
      <w:r w:rsidR="00EF4B9A">
        <w:rPr>
          <w:lang w:eastAsia="en-AU"/>
        </w:rPr>
        <w:t>he energy resulting from a nuclear chain reaction or from the decay of t</w:t>
      </w:r>
      <w:r w:rsidR="007079E6">
        <w:rPr>
          <w:lang w:eastAsia="en-AU"/>
        </w:rPr>
        <w:t>he products of a chain reaction</w:t>
      </w:r>
    </w:p>
    <w:p w14:paraId="694B9580" w14:textId="0B8E3F7A" w:rsidR="00EF4B9A" w:rsidRDefault="00A270A6" w:rsidP="004A2A09">
      <w:pPr>
        <w:pStyle w:val="GlossaryDef"/>
        <w:numPr>
          <w:ilvl w:val="0"/>
          <w:numId w:val="81"/>
        </w:numPr>
        <w:rPr>
          <w:lang w:eastAsia="en-AU"/>
        </w:rPr>
      </w:pPr>
      <w:r>
        <w:rPr>
          <w:lang w:eastAsia="en-AU"/>
        </w:rPr>
        <w:t>r</w:t>
      </w:r>
      <w:r w:rsidR="00EF4B9A">
        <w:rPr>
          <w:lang w:eastAsia="en-AU"/>
        </w:rPr>
        <w:t>adiation exposure.</w:t>
      </w:r>
    </w:p>
    <w:p w14:paraId="13B335A1" w14:textId="77777777" w:rsidR="00EF4B9A" w:rsidRDefault="00EF4B9A" w:rsidP="00EF4B9A">
      <w:pPr>
        <w:pStyle w:val="GlossaryTerm"/>
        <w:rPr>
          <w:lang w:eastAsia="en-AU"/>
        </w:rPr>
      </w:pPr>
      <w:r>
        <w:rPr>
          <w:lang w:eastAsia="en-AU"/>
        </w:rPr>
        <w:t>Nuclear material</w:t>
      </w:r>
    </w:p>
    <w:p w14:paraId="5D1D2B11" w14:textId="77777777" w:rsidR="00EF4B9A" w:rsidRPr="001263B6" w:rsidRDefault="00EF4B9A" w:rsidP="00EF4B9A">
      <w:pPr>
        <w:pStyle w:val="GlossaryDef"/>
        <w:rPr>
          <w:lang w:eastAsia="en-AU"/>
        </w:rPr>
      </w:pPr>
      <w:r w:rsidRPr="001263B6">
        <w:rPr>
          <w:lang w:eastAsia="en-AU"/>
        </w:rPr>
        <w:t xml:space="preserve">Includes plutonium (except that with isotopic concentration exceeding 80% in plutonium-238); uranium-233; uranium enriched in the isotope 235 or 233; uranium containing the mixture of isotopes as occurring in nature other than in the form of ore or ore residue; depleted uranium; thorium; any material containing one or more of the foregoing. For the purposes of IAEA safeguards agreements, see the Commonwealth Nuclear Non-Proliferation (Safeguards) Act 1987. </w:t>
      </w:r>
    </w:p>
    <w:p w14:paraId="430A1340" w14:textId="77777777" w:rsidR="00EF4B9A" w:rsidRDefault="00EF4B9A" w:rsidP="00EF4B9A">
      <w:pPr>
        <w:pStyle w:val="GlossaryTerm"/>
        <w:rPr>
          <w:lang w:eastAsia="en-AU"/>
        </w:rPr>
      </w:pPr>
      <w:r>
        <w:rPr>
          <w:lang w:eastAsia="en-AU"/>
        </w:rPr>
        <w:t>Nuclear security</w:t>
      </w:r>
    </w:p>
    <w:p w14:paraId="7491638D" w14:textId="77777777" w:rsidR="00EF4B9A" w:rsidRDefault="00EF4B9A" w:rsidP="00EF4B9A">
      <w:pPr>
        <w:pStyle w:val="GlossaryDef"/>
        <w:rPr>
          <w:lang w:eastAsia="en-AU"/>
        </w:rPr>
      </w:pPr>
      <w:r>
        <w:rPr>
          <w:lang w:eastAsia="en-AU"/>
        </w:rPr>
        <w:t>The prevention and detection of, and response to, criminal or intentional unauthorised acts involving nuclear material, other radioactive material, associated facilities or associated activities.</w:t>
      </w:r>
    </w:p>
    <w:p w14:paraId="08A5083F" w14:textId="77777777" w:rsidR="00EF4B9A" w:rsidRDefault="00EF4B9A" w:rsidP="00EF4B9A">
      <w:pPr>
        <w:pStyle w:val="GlossaryTerm"/>
        <w:rPr>
          <w:lang w:eastAsia="en-AU"/>
        </w:rPr>
      </w:pPr>
      <w:r>
        <w:rPr>
          <w:lang w:eastAsia="en-AU"/>
        </w:rPr>
        <w:t xml:space="preserve">Nuclear security event </w:t>
      </w:r>
    </w:p>
    <w:p w14:paraId="3E39FB47" w14:textId="77777777" w:rsidR="00EF4B9A" w:rsidRPr="00CB20B3" w:rsidRDefault="00EF4B9A" w:rsidP="00EF4B9A">
      <w:pPr>
        <w:pStyle w:val="GlossaryDef"/>
        <w:rPr>
          <w:lang w:eastAsia="en-AU"/>
        </w:rPr>
      </w:pPr>
      <w:r>
        <w:rPr>
          <w:lang w:eastAsia="en-AU"/>
        </w:rPr>
        <w:t>An event that has potential or actual implications for nuclear security that must be addressed.</w:t>
      </w:r>
      <w:r>
        <w:rPr>
          <w:sz w:val="14"/>
          <w:szCs w:val="14"/>
          <w:lang w:eastAsia="en-AU"/>
        </w:rPr>
        <w:t>4</w:t>
      </w:r>
    </w:p>
    <w:p w14:paraId="5169BAF1" w14:textId="77777777" w:rsidR="00EF4B9A" w:rsidRDefault="00EF4B9A" w:rsidP="00EF4B9A">
      <w:pPr>
        <w:pStyle w:val="GlossaryTerm"/>
        <w:rPr>
          <w:lang w:eastAsia="en-AU"/>
        </w:rPr>
      </w:pPr>
      <w:r>
        <w:rPr>
          <w:lang w:eastAsia="en-AU"/>
        </w:rPr>
        <w:t>Off-site jurisdiction</w:t>
      </w:r>
    </w:p>
    <w:p w14:paraId="60359BD2" w14:textId="77777777" w:rsidR="00EF4B9A" w:rsidRDefault="00EF4B9A" w:rsidP="00EF4B9A">
      <w:pPr>
        <w:pStyle w:val="GlossaryDef"/>
        <w:rPr>
          <w:lang w:eastAsia="en-AU"/>
        </w:rPr>
      </w:pPr>
      <w:r>
        <w:rPr>
          <w:lang w:eastAsia="en-AU"/>
        </w:rPr>
        <w:t xml:space="preserve">Any entity that has a defined emergency management role or responsibility beyond the site boundary or cordon of an emergency. </w:t>
      </w:r>
    </w:p>
    <w:p w14:paraId="03A7B331" w14:textId="77777777" w:rsidR="00EF4B9A" w:rsidRDefault="00EF4B9A" w:rsidP="00EF4B9A">
      <w:pPr>
        <w:pStyle w:val="GlossaryTerm"/>
        <w:rPr>
          <w:lang w:eastAsia="en-AU"/>
        </w:rPr>
      </w:pPr>
      <w:r>
        <w:rPr>
          <w:lang w:eastAsia="en-AU"/>
        </w:rPr>
        <w:t>Off-site (area)</w:t>
      </w:r>
    </w:p>
    <w:p w14:paraId="5392017E" w14:textId="77777777" w:rsidR="00EF4B9A" w:rsidRDefault="00EF4B9A" w:rsidP="00EF4B9A">
      <w:pPr>
        <w:pStyle w:val="GlossaryDef"/>
        <w:rPr>
          <w:lang w:eastAsia="en-AU"/>
        </w:rPr>
      </w:pPr>
      <w:r>
        <w:rPr>
          <w:lang w:eastAsia="en-AU"/>
        </w:rPr>
        <w:t>See ‘site (area)’.</w:t>
      </w:r>
    </w:p>
    <w:p w14:paraId="23501C70" w14:textId="77777777" w:rsidR="00EF4B9A" w:rsidRDefault="00EF4B9A" w:rsidP="00EF4B9A">
      <w:pPr>
        <w:pStyle w:val="GlossaryTerm"/>
        <w:rPr>
          <w:lang w:eastAsia="en-AU"/>
        </w:rPr>
      </w:pPr>
      <w:r>
        <w:rPr>
          <w:lang w:eastAsia="en-AU"/>
        </w:rPr>
        <w:t>On-site (area)</w:t>
      </w:r>
    </w:p>
    <w:p w14:paraId="535FAA1C" w14:textId="77777777" w:rsidR="00EF4B9A" w:rsidRDefault="00EF4B9A" w:rsidP="00EF4B9A">
      <w:pPr>
        <w:pStyle w:val="GlossaryDef"/>
        <w:rPr>
          <w:lang w:eastAsia="en-AU"/>
        </w:rPr>
      </w:pPr>
      <w:r>
        <w:rPr>
          <w:lang w:eastAsia="en-AU"/>
        </w:rPr>
        <w:t>See ‘site (area)’.</w:t>
      </w:r>
    </w:p>
    <w:p w14:paraId="180DE192" w14:textId="77777777" w:rsidR="00EF4B9A" w:rsidRDefault="00EF4B9A" w:rsidP="00EF4B9A">
      <w:pPr>
        <w:pStyle w:val="GlossaryTerm"/>
        <w:rPr>
          <w:lang w:eastAsia="en-AU"/>
        </w:rPr>
      </w:pPr>
      <w:r>
        <w:rPr>
          <w:lang w:eastAsia="en-AU"/>
        </w:rPr>
        <w:lastRenderedPageBreak/>
        <w:t>Operating personnel</w:t>
      </w:r>
    </w:p>
    <w:p w14:paraId="67935901" w14:textId="77777777" w:rsidR="00EF4B9A" w:rsidRDefault="00EF4B9A" w:rsidP="00EF4B9A">
      <w:pPr>
        <w:pStyle w:val="GlossaryDef"/>
        <w:rPr>
          <w:lang w:eastAsia="en-AU"/>
        </w:rPr>
      </w:pPr>
      <w:r>
        <w:rPr>
          <w:lang w:eastAsia="en-AU"/>
        </w:rPr>
        <w:t>Individual workers engaged in the operation of an authorised facility or the conduct of an authorised activity.</w:t>
      </w:r>
    </w:p>
    <w:p w14:paraId="1ACA79B2" w14:textId="77777777" w:rsidR="00EF4B9A" w:rsidRDefault="00EF4B9A" w:rsidP="00EF4B9A">
      <w:pPr>
        <w:pStyle w:val="GlossaryTerm"/>
        <w:rPr>
          <w:lang w:eastAsia="en-AU"/>
        </w:rPr>
      </w:pPr>
      <w:r>
        <w:rPr>
          <w:lang w:eastAsia="en-AU"/>
        </w:rPr>
        <w:t>Operating organisation</w:t>
      </w:r>
    </w:p>
    <w:p w14:paraId="64AB5E94" w14:textId="77777777" w:rsidR="00EF4B9A" w:rsidRDefault="00EF4B9A" w:rsidP="00EF4B9A">
      <w:pPr>
        <w:pStyle w:val="GlossaryDef"/>
        <w:rPr>
          <w:lang w:eastAsia="en-AU"/>
        </w:rPr>
      </w:pPr>
      <w:r>
        <w:rPr>
          <w:lang w:eastAsia="en-AU"/>
        </w:rPr>
        <w:t>Any organisation or person applying for authorisation or authorised to operate an authorised facility or to conduct an authorised activity and responsible for its safety.</w:t>
      </w:r>
    </w:p>
    <w:p w14:paraId="1D584775" w14:textId="77777777" w:rsidR="00EF4B9A" w:rsidRDefault="00EF4B9A" w:rsidP="00EF4B9A">
      <w:pPr>
        <w:pStyle w:val="GlossaryTerm"/>
        <w:rPr>
          <w:lang w:eastAsia="en-AU"/>
        </w:rPr>
      </w:pPr>
      <w:r>
        <w:rPr>
          <w:lang w:eastAsia="en-AU"/>
        </w:rPr>
        <w:t xml:space="preserve">Operational criteria </w:t>
      </w:r>
    </w:p>
    <w:p w14:paraId="5EBA185D" w14:textId="405B58A3" w:rsidR="00EF4B9A" w:rsidRDefault="00EF4B9A" w:rsidP="00EF4B9A">
      <w:pPr>
        <w:pStyle w:val="GlossaryDef"/>
        <w:rPr>
          <w:lang w:eastAsia="en-AU"/>
        </w:rPr>
      </w:pPr>
      <w:r>
        <w:rPr>
          <w:lang w:eastAsia="en-AU"/>
        </w:rPr>
        <w:t>Values of measurable quantities or observable conditions (i.e. observables) to be used in the response to a nuclear or radiological emergency in order to determine the need for appropriate protective actions and other response actions.</w:t>
      </w:r>
    </w:p>
    <w:p w14:paraId="24457EDB" w14:textId="77777777" w:rsidR="00EF4B9A" w:rsidRDefault="00EF4B9A" w:rsidP="00EF4B9A">
      <w:pPr>
        <w:pStyle w:val="GlossaryTerm"/>
        <w:rPr>
          <w:lang w:eastAsia="en-AU"/>
        </w:rPr>
      </w:pPr>
      <w:r>
        <w:rPr>
          <w:lang w:eastAsia="en-AU"/>
        </w:rPr>
        <w:t>Operational intervention level (OIL)</w:t>
      </w:r>
    </w:p>
    <w:p w14:paraId="19204D96" w14:textId="77777777" w:rsidR="00EF4B9A" w:rsidRDefault="00EF4B9A" w:rsidP="00EF4B9A">
      <w:pPr>
        <w:pStyle w:val="GlossaryDef"/>
        <w:rPr>
          <w:lang w:eastAsia="en-AU"/>
        </w:rPr>
      </w:pPr>
      <w:r>
        <w:rPr>
          <w:lang w:eastAsia="en-AU"/>
        </w:rPr>
        <w:t>A set level of a measurable quantity that corresponds to a generic criterion.</w:t>
      </w:r>
    </w:p>
    <w:p w14:paraId="074D258C" w14:textId="77777777" w:rsidR="00EF4B9A" w:rsidRDefault="00EF4B9A" w:rsidP="00EF4B9A">
      <w:pPr>
        <w:pStyle w:val="GlossaryTerm"/>
        <w:rPr>
          <w:lang w:eastAsia="en-AU"/>
        </w:rPr>
      </w:pPr>
      <w:r>
        <w:rPr>
          <w:lang w:eastAsia="en-AU"/>
        </w:rPr>
        <w:t>Optimisation (of protection and safety)</w:t>
      </w:r>
    </w:p>
    <w:p w14:paraId="35A62C39" w14:textId="77777777" w:rsidR="00EF4B9A" w:rsidRDefault="00EF4B9A" w:rsidP="00EF4B9A">
      <w:pPr>
        <w:pStyle w:val="GlossaryDef"/>
        <w:rPr>
          <w:lang w:eastAsia="en-AU"/>
        </w:rPr>
      </w:pPr>
      <w:r>
        <w:rPr>
          <w:lang w:eastAsia="en-AU"/>
        </w:rPr>
        <w:t>The process of determining what level of protection and safety would result in the magnitude of individual doses, the number of individuals (workers and members of the public) subject to exposure and the likelihood of exposure being ‘as low as reasonably achievable, economic and social factors being taken into account’ (ALARA).</w:t>
      </w:r>
    </w:p>
    <w:p w14:paraId="42FB61AC" w14:textId="77777777" w:rsidR="00EF4B9A" w:rsidRDefault="00EF4B9A" w:rsidP="00EF4B9A">
      <w:pPr>
        <w:pStyle w:val="GlossaryTerm"/>
        <w:rPr>
          <w:lang w:eastAsia="en-AU"/>
        </w:rPr>
      </w:pPr>
      <w:r>
        <w:rPr>
          <w:lang w:eastAsia="en-AU"/>
        </w:rPr>
        <w:t>Planned exposure situation</w:t>
      </w:r>
    </w:p>
    <w:p w14:paraId="40DECA97" w14:textId="77777777" w:rsidR="00EF4B9A" w:rsidRPr="00F3354E" w:rsidRDefault="00EF4B9A" w:rsidP="00EF4B9A">
      <w:pPr>
        <w:pStyle w:val="GlossaryDef"/>
        <w:rPr>
          <w:lang w:eastAsia="en-AU"/>
        </w:rPr>
      </w:pPr>
      <w:r w:rsidRPr="00F3354E">
        <w:rPr>
          <w:lang w:eastAsia="en-AU"/>
        </w:rPr>
        <w:t>The situation of exposure that arises from the planned operation of a source</w:t>
      </w:r>
      <w:r w:rsidRPr="00931904">
        <w:rPr>
          <w:lang w:eastAsia="en-AU"/>
        </w:rPr>
        <w:t xml:space="preserve"> </w:t>
      </w:r>
      <w:r w:rsidRPr="00F3354E">
        <w:rPr>
          <w:lang w:eastAsia="en-AU"/>
        </w:rPr>
        <w:t>or from a planned activity that results in an exposure due to a source.</w:t>
      </w:r>
      <w:r w:rsidRPr="00931904">
        <w:rPr>
          <w:lang w:eastAsia="en-AU"/>
        </w:rPr>
        <w:t xml:space="preserve"> </w:t>
      </w:r>
      <w:r w:rsidRPr="00F3354E">
        <w:rPr>
          <w:lang w:eastAsia="en-AU"/>
        </w:rPr>
        <w:t>Since provision for protection and safety can be made before embarking on the activity concerned, associated exposures and their probabilities of occurrence can be restricted from the outset.</w:t>
      </w:r>
      <w:r>
        <w:rPr>
          <w:lang w:eastAsia="en-AU"/>
        </w:rPr>
        <w:t xml:space="preserve"> </w:t>
      </w:r>
      <w:r w:rsidRPr="00F3354E">
        <w:rPr>
          <w:lang w:eastAsia="en-AU"/>
        </w:rPr>
        <w:t xml:space="preserve">The primary means of controlling exposure in planned exposure situations is by good design of installations, equipment and operating procedures. In planned exposure situations, a certain level of exposure is expected to occur. </w:t>
      </w:r>
    </w:p>
    <w:p w14:paraId="3E0EEB28" w14:textId="77777777" w:rsidR="00EF4B9A" w:rsidRDefault="00EF4B9A" w:rsidP="00EF4B9A">
      <w:pPr>
        <w:pStyle w:val="GlossaryTerm"/>
        <w:rPr>
          <w:lang w:eastAsia="en-AU"/>
        </w:rPr>
      </w:pPr>
      <w:r>
        <w:rPr>
          <w:lang w:eastAsia="en-AU"/>
        </w:rPr>
        <w:t>Precautionary action zone (PAZ)</w:t>
      </w:r>
    </w:p>
    <w:p w14:paraId="5D603160" w14:textId="77777777" w:rsidR="00EF4B9A" w:rsidRDefault="00EF4B9A" w:rsidP="00EF4B9A">
      <w:pPr>
        <w:pStyle w:val="GlossaryDef"/>
        <w:rPr>
          <w:lang w:eastAsia="en-AU"/>
        </w:rPr>
      </w:pPr>
      <w:r>
        <w:rPr>
          <w:lang w:eastAsia="en-AU"/>
        </w:rPr>
        <w:t>An area around a facility for which emergency arrangements have been made to take urgent protective actions in the event of a nuclear or radiological emergency to avoid or to minimise severe tissue reactions off-site jurisdictions. Protective actions within this area are to be taken before or shortly after a release of radioactive material or an exposure, on the basis of prevailing conditions at the facility.</w:t>
      </w:r>
    </w:p>
    <w:p w14:paraId="4E531387" w14:textId="77777777" w:rsidR="00EF4B9A" w:rsidRDefault="00EF4B9A" w:rsidP="00EF4B9A">
      <w:pPr>
        <w:pStyle w:val="GlossaryTerm"/>
        <w:rPr>
          <w:lang w:eastAsia="en-AU"/>
        </w:rPr>
      </w:pPr>
      <w:r>
        <w:rPr>
          <w:lang w:eastAsia="en-AU"/>
        </w:rPr>
        <w:t>Preparedness stage</w:t>
      </w:r>
    </w:p>
    <w:p w14:paraId="64211235" w14:textId="77777777" w:rsidR="00EF4B9A" w:rsidRDefault="00EF4B9A" w:rsidP="00EF4B9A">
      <w:pPr>
        <w:pStyle w:val="GlossaryDef"/>
        <w:rPr>
          <w:lang w:eastAsia="en-AU"/>
        </w:rPr>
      </w:pPr>
      <w:r>
        <w:rPr>
          <w:lang w:eastAsia="en-AU"/>
        </w:rPr>
        <w:t>The stage or phase at which arrangements for an effective emergency response are established prior to a nuclear or radiological emergency.</w:t>
      </w:r>
    </w:p>
    <w:p w14:paraId="63C4783C" w14:textId="77777777" w:rsidR="00EF4B9A" w:rsidRDefault="00EF4B9A" w:rsidP="00EF4B9A">
      <w:pPr>
        <w:pStyle w:val="GlossaryTerm"/>
        <w:rPr>
          <w:lang w:eastAsia="en-AU"/>
        </w:rPr>
      </w:pPr>
      <w:r>
        <w:rPr>
          <w:lang w:eastAsia="en-AU"/>
        </w:rPr>
        <w:t>Projected dose</w:t>
      </w:r>
    </w:p>
    <w:p w14:paraId="03456EBE" w14:textId="77777777" w:rsidR="00EF4B9A" w:rsidRDefault="00EF4B9A" w:rsidP="00EF4B9A">
      <w:pPr>
        <w:pStyle w:val="GlossaryDef"/>
        <w:rPr>
          <w:lang w:eastAsia="en-AU"/>
        </w:rPr>
      </w:pPr>
      <w:r>
        <w:rPr>
          <w:lang w:eastAsia="en-AU"/>
        </w:rPr>
        <w:t>The dose that would be expected to be received if planned protective actions were not taken.</w:t>
      </w:r>
    </w:p>
    <w:p w14:paraId="19B61371" w14:textId="77777777" w:rsidR="00EF4B9A" w:rsidRDefault="00EF4B9A" w:rsidP="00EF4B9A">
      <w:pPr>
        <w:pStyle w:val="GlossaryTerm"/>
        <w:rPr>
          <w:lang w:eastAsia="en-AU"/>
        </w:rPr>
      </w:pPr>
      <w:r>
        <w:rPr>
          <w:lang w:eastAsia="en-AU"/>
        </w:rPr>
        <w:lastRenderedPageBreak/>
        <w:t>Protective action</w:t>
      </w:r>
    </w:p>
    <w:p w14:paraId="7914942A" w14:textId="77777777" w:rsidR="00EF4B9A" w:rsidRDefault="00EF4B9A" w:rsidP="00EF4B9A">
      <w:pPr>
        <w:pStyle w:val="GlossaryDef"/>
        <w:rPr>
          <w:lang w:eastAsia="en-AU"/>
        </w:rPr>
      </w:pPr>
      <w:r>
        <w:rPr>
          <w:lang w:eastAsia="en-AU"/>
        </w:rPr>
        <w:t>An action for the purposes of avoiding or reducing doses that might otherwise be received in an emergency exposure situation or an existing exposure situation.</w:t>
      </w:r>
    </w:p>
    <w:p w14:paraId="2585165B" w14:textId="77777777" w:rsidR="00EF4B9A" w:rsidRPr="00307C9C" w:rsidRDefault="00EF4B9A" w:rsidP="00EF4B9A">
      <w:pPr>
        <w:pStyle w:val="GlossaryDef"/>
        <w:rPr>
          <w:rFonts w:ascii="TimesNewRomanPSMT" w:hAnsi="TimesNewRomanPSMT" w:cs="TimesNewRomanPSMT"/>
          <w:i/>
          <w:lang w:eastAsia="en-AU"/>
        </w:rPr>
      </w:pPr>
      <w:r w:rsidRPr="00307C9C">
        <w:rPr>
          <w:i/>
          <w:lang w:eastAsia="en-AU"/>
        </w:rPr>
        <w:t>Early protective action</w:t>
      </w:r>
      <w:r>
        <w:rPr>
          <w:i/>
          <w:lang w:eastAsia="en-AU"/>
        </w:rPr>
        <w:t>:</w:t>
      </w:r>
      <w:r>
        <w:rPr>
          <w:rFonts w:ascii="TimesNewRomanPSMT" w:hAnsi="TimesNewRomanPSMT" w:cs="TimesNewRomanPSMT"/>
          <w:i/>
          <w:lang w:eastAsia="en-AU"/>
        </w:rPr>
        <w:t xml:space="preserve"> </w:t>
      </w:r>
      <w:r>
        <w:rPr>
          <w:lang w:eastAsia="en-AU"/>
        </w:rPr>
        <w:t>A protective action in the event of a nuclear or radiological emergency that can be implemented within days to weeks and still be effective.</w:t>
      </w:r>
    </w:p>
    <w:p w14:paraId="7DB767B6" w14:textId="77777777" w:rsidR="00EF4B9A" w:rsidRPr="00307C9C" w:rsidRDefault="00EF4B9A" w:rsidP="00EF4B9A">
      <w:pPr>
        <w:pStyle w:val="GlossaryDef"/>
      </w:pPr>
      <w:r w:rsidRPr="00307C9C">
        <w:rPr>
          <w:i/>
          <w:lang w:eastAsia="en-AU"/>
        </w:rPr>
        <w:t>Mitigatory action:</w:t>
      </w:r>
      <w:r>
        <w:rPr>
          <w:lang w:eastAsia="en-AU"/>
        </w:rPr>
        <w:t xml:space="preserve"> </w:t>
      </w:r>
      <w:r w:rsidRPr="00307C9C">
        <w:t>Immediate action by the operator or other party:</w:t>
      </w:r>
    </w:p>
    <w:p w14:paraId="01F56FC0" w14:textId="77777777" w:rsidR="00184DC4" w:rsidRDefault="00186818" w:rsidP="00B960AC">
      <w:pPr>
        <w:pStyle w:val="GlossaryDef"/>
        <w:numPr>
          <w:ilvl w:val="1"/>
          <w:numId w:val="19"/>
        </w:numPr>
        <w:ind w:left="851" w:hanging="425"/>
      </w:pPr>
      <w:r>
        <w:t>t</w:t>
      </w:r>
      <w:r w:rsidR="00EF4B9A" w:rsidRPr="00307C9C">
        <w:t>o reduce the potential for conditions to develop that would result in exposure or a release of radioactive material requiring emergency response actions on</w:t>
      </w:r>
      <w:r w:rsidR="00EF4B9A">
        <w:t>-</w:t>
      </w:r>
      <w:r w:rsidR="00EF4B9A" w:rsidRPr="00307C9C">
        <w:t>site or off</w:t>
      </w:r>
      <w:r w:rsidR="00EF4B9A">
        <w:t>-</w:t>
      </w:r>
      <w:r w:rsidR="00EF4B9A" w:rsidRPr="00307C9C">
        <w:t>site</w:t>
      </w:r>
      <w:r>
        <w:br/>
      </w:r>
      <w:r w:rsidR="00EF4B9A" w:rsidRPr="00307C9C">
        <w:t>or</w:t>
      </w:r>
    </w:p>
    <w:p w14:paraId="69CFF599" w14:textId="6FE6BD34" w:rsidR="00EF4B9A" w:rsidRPr="00307C9C" w:rsidRDefault="00186818" w:rsidP="00B960AC">
      <w:pPr>
        <w:pStyle w:val="GlossaryDef"/>
        <w:numPr>
          <w:ilvl w:val="1"/>
          <w:numId w:val="19"/>
        </w:numPr>
        <w:ind w:left="851" w:hanging="425"/>
      </w:pPr>
      <w:r>
        <w:t>t</w:t>
      </w:r>
      <w:r w:rsidR="00EF4B9A" w:rsidRPr="00307C9C">
        <w:t>o mitigate source conditions that may result in exposure or a release of radioactive material requiring emergency response actions on</w:t>
      </w:r>
      <w:r w:rsidR="00EF4B9A">
        <w:t>-</w:t>
      </w:r>
      <w:r w:rsidR="00EF4B9A" w:rsidRPr="00307C9C">
        <w:t>site or off</w:t>
      </w:r>
      <w:r w:rsidR="00EF4B9A">
        <w:t>-</w:t>
      </w:r>
      <w:r w:rsidR="00EF4B9A" w:rsidRPr="00307C9C">
        <w:t>site.</w:t>
      </w:r>
    </w:p>
    <w:p w14:paraId="6A0DDDED" w14:textId="77777777" w:rsidR="00EF4B9A" w:rsidRPr="00307C9C" w:rsidRDefault="00EF4B9A" w:rsidP="00EF4B9A">
      <w:pPr>
        <w:pStyle w:val="GlossaryDef"/>
      </w:pPr>
      <w:r w:rsidRPr="00307C9C">
        <w:rPr>
          <w:i/>
        </w:rPr>
        <w:t>Urgent protective action:</w:t>
      </w:r>
      <w:r w:rsidRPr="00307C9C">
        <w:t xml:space="preserve"> A protective action in the event of a nuclear or radiological emergency which must be taken promptly (usually within hours to a day) in order to be effective, and the effectiveness of which will be markedly reduced if it is delayed.</w:t>
      </w:r>
    </w:p>
    <w:p w14:paraId="3107B16E" w14:textId="77777777" w:rsidR="00EF4B9A" w:rsidRPr="00307C9C" w:rsidRDefault="00EF4B9A" w:rsidP="00EF4B9A">
      <w:pPr>
        <w:pStyle w:val="GlossaryDef"/>
      </w:pPr>
      <w:r w:rsidRPr="00307C9C">
        <w:t>Urgent protective actions include iodine thyroid blocking, evacuation, short term sheltering, actions to reduce inadvertent ingestion, decontamination of individuals and prevention of ingestion of food, milk or drinking water possibly with contamination.</w:t>
      </w:r>
    </w:p>
    <w:p w14:paraId="0F2E84C2" w14:textId="77777777" w:rsidR="00EF4B9A" w:rsidRPr="00307C9C" w:rsidRDefault="00EF4B9A" w:rsidP="00EF4B9A">
      <w:pPr>
        <w:pStyle w:val="GlossaryDef"/>
      </w:pPr>
      <w:r w:rsidRPr="00307C9C">
        <w:rPr>
          <w:i/>
        </w:rPr>
        <w:t>Precautionary urgent protective action:</w:t>
      </w:r>
      <w:r w:rsidRPr="00307C9C">
        <w:t xml:space="preserve"> Is an urgent protective action taken before or shortly after a release of radioactive material, or an exposure, on the basis of the prevailing c</w:t>
      </w:r>
      <w:r>
        <w:t>onditions to avoid or to minimis</w:t>
      </w:r>
      <w:r w:rsidRPr="00307C9C">
        <w:t xml:space="preserve">e severe </w:t>
      </w:r>
      <w:r>
        <w:t>tissue reactions</w:t>
      </w:r>
      <w:r w:rsidRPr="00307C9C">
        <w:t>.</w:t>
      </w:r>
    </w:p>
    <w:p w14:paraId="06A7B802" w14:textId="77777777" w:rsidR="00EF4B9A" w:rsidRDefault="00EF4B9A" w:rsidP="00EF4B9A">
      <w:pPr>
        <w:pStyle w:val="GlossaryTerm"/>
        <w:rPr>
          <w:lang w:eastAsia="en-AU"/>
        </w:rPr>
      </w:pPr>
      <w:r>
        <w:rPr>
          <w:lang w:eastAsia="en-AU"/>
        </w:rPr>
        <w:t>Reference level</w:t>
      </w:r>
    </w:p>
    <w:p w14:paraId="6B4ADAAC" w14:textId="77777777" w:rsidR="00EF4B9A" w:rsidRDefault="00EF4B9A" w:rsidP="00EF4B9A">
      <w:pPr>
        <w:pStyle w:val="GlossaryDef"/>
        <w:rPr>
          <w:lang w:eastAsia="en-AU"/>
        </w:rPr>
      </w:pPr>
      <w:r>
        <w:rPr>
          <w:lang w:eastAsia="en-AU"/>
        </w:rPr>
        <w:t>For an emergency exposure situation or an existing exposure situation, the level of dose, risk or activity concentration above which it is not appropriate to plan to allow exposures to occur and below which optimisation of protection and safety would continue to be implemented.</w:t>
      </w:r>
    </w:p>
    <w:p w14:paraId="31B3F04C" w14:textId="77777777" w:rsidR="00EF4B9A" w:rsidRDefault="00EF4B9A" w:rsidP="00EF4B9A">
      <w:pPr>
        <w:pStyle w:val="GlossaryTerm"/>
        <w:rPr>
          <w:lang w:eastAsia="en-AU"/>
        </w:rPr>
      </w:pPr>
      <w:r>
        <w:rPr>
          <w:lang w:eastAsia="en-AU"/>
        </w:rPr>
        <w:t>Regulatory body</w:t>
      </w:r>
    </w:p>
    <w:p w14:paraId="5F16582B" w14:textId="77777777" w:rsidR="00EF4B9A" w:rsidRPr="0013243D" w:rsidRDefault="00EF4B9A" w:rsidP="00EF4B9A">
      <w:pPr>
        <w:pStyle w:val="GlossaryDef"/>
        <w:rPr>
          <w:color w:val="404040"/>
          <w:lang w:eastAsia="en-AU"/>
        </w:rPr>
      </w:pPr>
      <w:r w:rsidRPr="0013243D">
        <w:rPr>
          <w:color w:val="404040"/>
          <w:lang w:eastAsia="en-AU"/>
        </w:rPr>
        <w:t>The radiation protection authority or authorities designate</w:t>
      </w:r>
      <w:r>
        <w:rPr>
          <w:lang w:eastAsia="en-AU"/>
        </w:rPr>
        <w:t xml:space="preserve">d, or otherwise recognised, for </w:t>
      </w:r>
      <w:r w:rsidRPr="0013243D">
        <w:rPr>
          <w:color w:val="404040"/>
          <w:lang w:eastAsia="en-AU"/>
        </w:rPr>
        <w:t>regulatory purposes in connection with protection and safety relating to applications of</w:t>
      </w:r>
      <w:r>
        <w:rPr>
          <w:lang w:eastAsia="en-AU"/>
        </w:rPr>
        <w:t xml:space="preserve"> </w:t>
      </w:r>
      <w:r w:rsidRPr="0013243D">
        <w:rPr>
          <w:color w:val="404040"/>
          <w:lang w:eastAsia="en-AU"/>
        </w:rPr>
        <w:t xml:space="preserve">ionising radiation. A list of relevant regulatory authorities in Australia can be found on ARPANSA’s website at </w:t>
      </w:r>
      <w:hyperlink r:id="rId48" w:history="1">
        <w:r w:rsidRPr="0013243D">
          <w:rPr>
            <w:color w:val="404040"/>
            <w:lang w:eastAsia="en-AU"/>
          </w:rPr>
          <w:t>www.arpansa.gov.au/Regulation/Regulators</w:t>
        </w:r>
      </w:hyperlink>
      <w:r w:rsidRPr="0013243D">
        <w:rPr>
          <w:color w:val="404040"/>
          <w:lang w:eastAsia="en-AU"/>
        </w:rPr>
        <w:t>.</w:t>
      </w:r>
    </w:p>
    <w:p w14:paraId="77414B2D" w14:textId="77777777" w:rsidR="00EF4B9A" w:rsidRDefault="00EF4B9A" w:rsidP="00EF4B9A">
      <w:pPr>
        <w:pStyle w:val="GlossaryTerm"/>
        <w:rPr>
          <w:lang w:eastAsia="en-AU"/>
        </w:rPr>
      </w:pPr>
      <w:r>
        <w:rPr>
          <w:lang w:eastAsia="en-AU"/>
        </w:rPr>
        <w:t>Residual dose</w:t>
      </w:r>
    </w:p>
    <w:p w14:paraId="1EEDEA39" w14:textId="77777777" w:rsidR="00EF4B9A" w:rsidRDefault="00EF4B9A" w:rsidP="00EF4B9A">
      <w:pPr>
        <w:pStyle w:val="GlossaryDef"/>
        <w:rPr>
          <w:lang w:eastAsia="en-AU"/>
        </w:rPr>
      </w:pPr>
      <w:r>
        <w:rPr>
          <w:lang w:eastAsia="en-AU"/>
        </w:rPr>
        <w:t>The dose expected to be incurred after protective actions have been terminated (or after a decision has been taken not to take protective actions). Residual dose applies for an existing exposure situation or an emergency exposure situation.</w:t>
      </w:r>
    </w:p>
    <w:p w14:paraId="283F3D56" w14:textId="77777777" w:rsidR="00EF4B9A" w:rsidRDefault="00EF4B9A" w:rsidP="00EF4B9A">
      <w:pPr>
        <w:pStyle w:val="GlossaryTerm"/>
        <w:rPr>
          <w:lang w:eastAsia="en-AU"/>
        </w:rPr>
      </w:pPr>
      <w:r>
        <w:rPr>
          <w:lang w:eastAsia="en-AU"/>
        </w:rPr>
        <w:t>Response organisation</w:t>
      </w:r>
    </w:p>
    <w:p w14:paraId="1D20E1AA" w14:textId="2B8F2144" w:rsidR="00EF4B9A" w:rsidRDefault="00EF4B9A" w:rsidP="00EF4B9A">
      <w:pPr>
        <w:pStyle w:val="GlossaryDef"/>
        <w:rPr>
          <w:lang w:eastAsia="en-AU"/>
        </w:rPr>
      </w:pPr>
      <w:r>
        <w:rPr>
          <w:lang w:eastAsia="en-AU"/>
        </w:rPr>
        <w:t xml:space="preserve">An organisation designated or recognised by a State as being responsible for managing or implementing any aspect of an emergency response. </w:t>
      </w:r>
      <w:r w:rsidRPr="00931904">
        <w:rPr>
          <w:lang w:eastAsia="en-AU"/>
        </w:rPr>
        <w:t>This also includes those organi</w:t>
      </w:r>
      <w:r w:rsidR="003A6379">
        <w:rPr>
          <w:lang w:eastAsia="en-AU"/>
        </w:rPr>
        <w:t>s</w:t>
      </w:r>
      <w:r w:rsidRPr="00931904">
        <w:rPr>
          <w:lang w:eastAsia="en-AU"/>
        </w:rPr>
        <w:t>ations or services necessary to support the management and/or conduct of an emergency response, such as meteorological services.</w:t>
      </w:r>
    </w:p>
    <w:p w14:paraId="117DECEF" w14:textId="18097FE7" w:rsidR="00EF4B9A" w:rsidRPr="00931904" w:rsidRDefault="00EF4B9A" w:rsidP="00EF4B9A">
      <w:pPr>
        <w:pStyle w:val="GlossaryTerm"/>
        <w:rPr>
          <w:lang w:eastAsia="en-AU"/>
        </w:rPr>
      </w:pPr>
      <w:r w:rsidRPr="00B92C6D">
        <w:rPr>
          <w:lang w:eastAsia="en-AU"/>
        </w:rPr>
        <w:lastRenderedPageBreak/>
        <w:t>Response Time Objectives</w:t>
      </w:r>
    </w:p>
    <w:p w14:paraId="26F74CD1" w14:textId="0A81D5B3" w:rsidR="00EF4B9A" w:rsidRDefault="00EF4B9A" w:rsidP="00EF4B9A">
      <w:pPr>
        <w:pStyle w:val="GlossaryDef"/>
        <w:rPr>
          <w:lang w:eastAsia="en-AU"/>
        </w:rPr>
      </w:pPr>
      <w:r>
        <w:rPr>
          <w:lang w:eastAsia="en-AU"/>
        </w:rPr>
        <w:t>A set of pre-determined actions to be performed within set time-frames in order to achieve the g</w:t>
      </w:r>
      <w:r w:rsidR="00184DC4">
        <w:rPr>
          <w:lang w:eastAsia="en-AU"/>
        </w:rPr>
        <w:t>oals of emergency response. RTO</w:t>
      </w:r>
      <w:r>
        <w:rPr>
          <w:lang w:eastAsia="en-AU"/>
        </w:rPr>
        <w:t xml:space="preserve">s should be incorporated during field exercises in order to validate the performance of preparedness arrangements. </w:t>
      </w:r>
    </w:p>
    <w:p w14:paraId="784AA60B" w14:textId="77777777" w:rsidR="00EF4B9A" w:rsidRDefault="00EF4B9A" w:rsidP="00EF4B9A">
      <w:pPr>
        <w:pStyle w:val="GlossaryTerm"/>
        <w:rPr>
          <w:lang w:eastAsia="en-AU"/>
        </w:rPr>
      </w:pPr>
      <w:r>
        <w:rPr>
          <w:lang w:eastAsia="en-AU"/>
        </w:rPr>
        <w:t>Site area</w:t>
      </w:r>
    </w:p>
    <w:p w14:paraId="62D0F612" w14:textId="77777777" w:rsidR="00EF4B9A" w:rsidRDefault="00EF4B9A" w:rsidP="00EF4B9A">
      <w:pPr>
        <w:pStyle w:val="GlossaryDef"/>
        <w:rPr>
          <w:lang w:eastAsia="en-AU"/>
        </w:rPr>
      </w:pPr>
      <w:r>
        <w:rPr>
          <w:lang w:eastAsia="en-AU"/>
        </w:rPr>
        <w:t>A geographical area that contains an authorised facility, authorised activity or source, and within which the management of the authorised facility or authorised activity or first responders may directly initiate emergency response actions.</w:t>
      </w:r>
    </w:p>
    <w:p w14:paraId="057CF6F8" w14:textId="77777777" w:rsidR="00EF4B9A" w:rsidRDefault="00EF4B9A" w:rsidP="00EF4B9A">
      <w:pPr>
        <w:pStyle w:val="GlossaryDef"/>
        <w:rPr>
          <w:lang w:eastAsia="en-AU"/>
        </w:rPr>
      </w:pPr>
      <w:r>
        <w:rPr>
          <w:lang w:eastAsia="en-AU"/>
        </w:rPr>
        <w:t>This is typically the area within the security perimeter fence or other designated property marker. It may also be the controlled area around a radiography source or an inner cordoned off area established by first responders around a suspected hazard.</w:t>
      </w:r>
    </w:p>
    <w:p w14:paraId="261B472F" w14:textId="77777777" w:rsidR="00EF4B9A" w:rsidRPr="00307C9C" w:rsidRDefault="00EF4B9A" w:rsidP="00EF4B9A">
      <w:pPr>
        <w:pStyle w:val="GlossaryDef"/>
        <w:rPr>
          <w:lang w:eastAsia="en-AU"/>
        </w:rPr>
      </w:pPr>
      <w:r w:rsidRPr="00307C9C">
        <w:rPr>
          <w:i/>
          <w:lang w:eastAsia="en-AU"/>
        </w:rPr>
        <w:t>On-site (area):</w:t>
      </w:r>
      <w:r>
        <w:rPr>
          <w:lang w:eastAsia="en-AU"/>
        </w:rPr>
        <w:t xml:space="preserve"> </w:t>
      </w:r>
      <w:r w:rsidRPr="005B714E">
        <w:rPr>
          <w:color w:val="404040"/>
          <w:lang w:eastAsia="en-AU"/>
        </w:rPr>
        <w:t>(Area) within the site area.</w:t>
      </w:r>
    </w:p>
    <w:p w14:paraId="7F86ADA9" w14:textId="77777777" w:rsidR="00EF4B9A" w:rsidRPr="00307C9C" w:rsidRDefault="00EF4B9A" w:rsidP="00EF4B9A">
      <w:pPr>
        <w:pStyle w:val="GlossaryDef"/>
        <w:rPr>
          <w:lang w:eastAsia="en-AU"/>
        </w:rPr>
      </w:pPr>
      <w:r w:rsidRPr="00307C9C">
        <w:rPr>
          <w:i/>
          <w:lang w:eastAsia="en-AU"/>
        </w:rPr>
        <w:t xml:space="preserve">Off-site (area): </w:t>
      </w:r>
      <w:r w:rsidRPr="005B714E">
        <w:rPr>
          <w:color w:val="404040"/>
          <w:lang w:eastAsia="en-AU"/>
        </w:rPr>
        <w:t>(Area) outside the site area.</w:t>
      </w:r>
    </w:p>
    <w:p w14:paraId="6CC1398F" w14:textId="77777777" w:rsidR="00EF4B9A" w:rsidRDefault="00EF4B9A" w:rsidP="00EF4B9A">
      <w:pPr>
        <w:pStyle w:val="GlossaryTerm"/>
        <w:rPr>
          <w:lang w:eastAsia="en-AU"/>
        </w:rPr>
      </w:pPr>
      <w:r>
        <w:rPr>
          <w:lang w:eastAsia="en-AU"/>
        </w:rPr>
        <w:t>Source</w:t>
      </w:r>
    </w:p>
    <w:p w14:paraId="4BCA04E1" w14:textId="2A2DED7F" w:rsidR="00EF4B9A" w:rsidRDefault="00184DC4" w:rsidP="00853EA0">
      <w:pPr>
        <w:pStyle w:val="GlossaryDef"/>
        <w:ind w:left="709" w:hanging="425"/>
        <w:rPr>
          <w:lang w:eastAsia="en-AU"/>
        </w:rPr>
      </w:pPr>
      <w:r>
        <w:rPr>
          <w:lang w:eastAsia="en-AU"/>
        </w:rPr>
        <w:t>1.</w:t>
      </w:r>
      <w:r w:rsidR="00EF4B9A">
        <w:rPr>
          <w:lang w:eastAsia="en-AU"/>
        </w:rPr>
        <w:t xml:space="preserve"> </w:t>
      </w:r>
      <w:r w:rsidR="00BA71A8">
        <w:rPr>
          <w:lang w:eastAsia="en-AU"/>
        </w:rPr>
        <w:tab/>
      </w:r>
      <w:r w:rsidR="00EF4B9A">
        <w:rPr>
          <w:lang w:eastAsia="en-AU"/>
        </w:rPr>
        <w:t>Anything that may cause radiation exposure — such as by emitting ionising radiation or by releasing radioactive substances or radioactive material — and can be treated as a single entity for purposes of protection and safety.</w:t>
      </w:r>
    </w:p>
    <w:p w14:paraId="202A152A" w14:textId="11AD11A4" w:rsidR="00EF4B9A" w:rsidRDefault="00184DC4" w:rsidP="00853EA0">
      <w:pPr>
        <w:pStyle w:val="GlossaryDef"/>
        <w:ind w:left="709" w:hanging="425"/>
        <w:rPr>
          <w:lang w:eastAsia="en-AU"/>
        </w:rPr>
      </w:pPr>
      <w:r>
        <w:rPr>
          <w:lang w:eastAsia="en-AU"/>
        </w:rPr>
        <w:t>2.</w:t>
      </w:r>
      <w:r w:rsidR="00EF4B9A">
        <w:rPr>
          <w:lang w:eastAsia="en-AU"/>
        </w:rPr>
        <w:t xml:space="preserve"> </w:t>
      </w:r>
      <w:r w:rsidR="00BA71A8">
        <w:rPr>
          <w:lang w:eastAsia="en-AU"/>
        </w:rPr>
        <w:tab/>
      </w:r>
      <w:r w:rsidR="00EF4B9A">
        <w:rPr>
          <w:lang w:eastAsia="en-AU"/>
        </w:rPr>
        <w:t>Radioactive material used as a source of radiation.</w:t>
      </w:r>
    </w:p>
    <w:p w14:paraId="097AB58B" w14:textId="77777777" w:rsidR="00EF4B9A" w:rsidRPr="00307C9C" w:rsidRDefault="00EF4B9A" w:rsidP="00EF4B9A">
      <w:pPr>
        <w:pStyle w:val="GlossaryDef"/>
        <w:rPr>
          <w:lang w:eastAsia="en-AU"/>
        </w:rPr>
      </w:pPr>
      <w:r w:rsidRPr="00307C9C">
        <w:rPr>
          <w:i/>
          <w:lang w:eastAsia="en-AU"/>
        </w:rPr>
        <w:t xml:space="preserve">Dangerous source: </w:t>
      </w:r>
      <w:r w:rsidRPr="00DA5184">
        <w:rPr>
          <w:lang w:eastAsia="en-AU"/>
        </w:rPr>
        <w:t xml:space="preserve">A source that could, if not under control, give rise to exposure sufficient to cause severe </w:t>
      </w:r>
      <w:r>
        <w:rPr>
          <w:lang w:eastAsia="en-AU"/>
        </w:rPr>
        <w:t>tissue reactions</w:t>
      </w:r>
      <w:r w:rsidRPr="00DA5184">
        <w:rPr>
          <w:lang w:eastAsia="en-AU"/>
        </w:rPr>
        <w:t>.</w:t>
      </w:r>
      <w:r>
        <w:rPr>
          <w:lang w:eastAsia="en-AU"/>
        </w:rPr>
        <w:t xml:space="preserve"> </w:t>
      </w:r>
      <w:r w:rsidRPr="00DA5184">
        <w:rPr>
          <w:lang w:eastAsia="en-AU"/>
        </w:rPr>
        <w:t>This categorisation is used for determining the need for emergency arrangements and is not to be confused with categorisations of sources for other purposes.</w:t>
      </w:r>
    </w:p>
    <w:p w14:paraId="43933B56" w14:textId="77777777" w:rsidR="00EF4B9A" w:rsidRPr="00307C9C" w:rsidRDefault="00EF4B9A" w:rsidP="00EF4B9A">
      <w:pPr>
        <w:pStyle w:val="GlossaryDef"/>
        <w:rPr>
          <w:lang w:eastAsia="en-AU"/>
        </w:rPr>
      </w:pPr>
      <w:r w:rsidRPr="00DA5184">
        <w:rPr>
          <w:i/>
          <w:lang w:eastAsia="en-AU"/>
        </w:rPr>
        <w:t>Radioactive source:</w:t>
      </w:r>
      <w:r w:rsidRPr="00DA5184">
        <w:rPr>
          <w:lang w:eastAsia="en-AU"/>
        </w:rPr>
        <w:t xml:space="preserve"> A source containing radioactive material that is used as a source of radiation.</w:t>
      </w:r>
    </w:p>
    <w:p w14:paraId="025821AC" w14:textId="77777777" w:rsidR="00EF4B9A" w:rsidRDefault="00EF4B9A" w:rsidP="00EF4B9A">
      <w:pPr>
        <w:pStyle w:val="GlossaryTerm"/>
        <w:rPr>
          <w:lang w:eastAsia="en-AU"/>
        </w:rPr>
      </w:pPr>
      <w:r>
        <w:rPr>
          <w:lang w:eastAsia="en-AU"/>
        </w:rPr>
        <w:t>Special facility</w:t>
      </w:r>
    </w:p>
    <w:p w14:paraId="0A106548" w14:textId="77777777" w:rsidR="00EF4B9A" w:rsidRDefault="00EF4B9A" w:rsidP="00EF4B9A">
      <w:pPr>
        <w:pStyle w:val="GlossaryDef"/>
        <w:rPr>
          <w:lang w:eastAsia="en-AU"/>
        </w:rPr>
      </w:pPr>
      <w:r>
        <w:rPr>
          <w:lang w:eastAsia="en-AU"/>
        </w:rPr>
        <w:t>A facility for which predetermined facility specific actions need to be taken if urgent protective actions are ordered in its locality in the event of a nuclear or radiological emergency.</w:t>
      </w:r>
    </w:p>
    <w:p w14:paraId="320A2B90" w14:textId="77777777" w:rsidR="00EF4B9A" w:rsidRDefault="00EF4B9A" w:rsidP="00EF4B9A">
      <w:pPr>
        <w:pStyle w:val="GlossaryTerm"/>
        <w:rPr>
          <w:lang w:eastAsia="en-AU"/>
        </w:rPr>
      </w:pPr>
      <w:r>
        <w:rPr>
          <w:lang w:eastAsia="en-AU"/>
        </w:rPr>
        <w:t>Special population group</w:t>
      </w:r>
    </w:p>
    <w:p w14:paraId="4B360AD2" w14:textId="77777777" w:rsidR="00EF4B9A" w:rsidRDefault="00EF4B9A" w:rsidP="00EF4B9A">
      <w:pPr>
        <w:pStyle w:val="GlossaryDef"/>
        <w:rPr>
          <w:lang w:eastAsia="en-AU"/>
        </w:rPr>
      </w:pPr>
      <w:r>
        <w:rPr>
          <w:lang w:eastAsia="en-AU"/>
        </w:rPr>
        <w:t>Members of the public for whom special arrangements are necessary in order for effective protective actions to be taken in the event of a nuclear or radiological emergency. Examples include persons with disabilities, hospital patients and prisoners.</w:t>
      </w:r>
    </w:p>
    <w:p w14:paraId="7349EADF" w14:textId="77777777" w:rsidR="00EF4B9A" w:rsidRDefault="00EF4B9A" w:rsidP="00EF4B9A">
      <w:pPr>
        <w:pStyle w:val="GlossaryTerm"/>
        <w:rPr>
          <w:lang w:eastAsia="en-AU"/>
        </w:rPr>
      </w:pPr>
      <w:r>
        <w:rPr>
          <w:lang w:eastAsia="en-AU"/>
        </w:rPr>
        <w:t>Stochastic effect</w:t>
      </w:r>
    </w:p>
    <w:p w14:paraId="75C46797" w14:textId="77777777" w:rsidR="00EF4B9A" w:rsidRDefault="00EF4B9A" w:rsidP="00EF4B9A">
      <w:pPr>
        <w:pStyle w:val="GlossaryDef"/>
        <w:rPr>
          <w:lang w:eastAsia="en-AU"/>
        </w:rPr>
      </w:pPr>
      <w:r>
        <w:rPr>
          <w:lang w:eastAsia="en-AU"/>
        </w:rPr>
        <w:t xml:space="preserve">A radiation induced health effect, the probability of occurrence of which is greater for a higher radiation dose and the severity of which (if it occurs) is independent of dose. </w:t>
      </w:r>
      <w:r w:rsidRPr="00657103">
        <w:rPr>
          <w:lang w:eastAsia="en-AU"/>
        </w:rPr>
        <w:t>Stochastic effects may be somatic effects or hereditary effects, and generally occur without a threshold level of dose. Examples include solid cancers and leukaemia.</w:t>
      </w:r>
    </w:p>
    <w:p w14:paraId="0AC7125B" w14:textId="77777777" w:rsidR="00EF4B9A" w:rsidRDefault="00EF4B9A" w:rsidP="00EF4B9A">
      <w:pPr>
        <w:pStyle w:val="GlossaryTerm"/>
        <w:rPr>
          <w:lang w:eastAsia="en-AU"/>
        </w:rPr>
      </w:pPr>
      <w:r>
        <w:rPr>
          <w:lang w:eastAsia="en-AU"/>
        </w:rPr>
        <w:lastRenderedPageBreak/>
        <w:t>Tissue reaction</w:t>
      </w:r>
    </w:p>
    <w:p w14:paraId="1217E256" w14:textId="17434CD3" w:rsidR="00EF4B9A" w:rsidRDefault="00EF4B9A" w:rsidP="00EF4B9A">
      <w:pPr>
        <w:pStyle w:val="GlossaryDef"/>
        <w:rPr>
          <w:lang w:eastAsia="en-AU"/>
        </w:rPr>
      </w:pPr>
      <w:r>
        <w:rPr>
          <w:lang w:eastAsia="en-AU"/>
        </w:rPr>
        <w:t>Harmful reaction to radiation in a population of cells (tissue) where a threshold dose has to be exceeded for it to be expressed in a clinically relevant form, and where the severity of harm increases with the dose. Often used as synonymous to ‘deterministic effects’. Tissue reactions is the preferred term as the effect is susceptible to a range of modifiers, i.e. is not strictly predetermined.</w:t>
      </w:r>
    </w:p>
    <w:p w14:paraId="3952B657" w14:textId="77777777" w:rsidR="00EF4B9A" w:rsidRDefault="00EF4B9A" w:rsidP="00EF4B9A">
      <w:pPr>
        <w:pStyle w:val="GlossaryTerm"/>
        <w:rPr>
          <w:lang w:eastAsia="en-AU"/>
        </w:rPr>
      </w:pPr>
      <w:r>
        <w:rPr>
          <w:lang w:eastAsia="en-AU"/>
        </w:rPr>
        <w:t>Transient population group</w:t>
      </w:r>
    </w:p>
    <w:p w14:paraId="3529EAD1" w14:textId="77777777" w:rsidR="00EF4B9A" w:rsidRDefault="00EF4B9A" w:rsidP="00EF4B9A">
      <w:pPr>
        <w:pStyle w:val="GlossaryDef"/>
        <w:rPr>
          <w:lang w:eastAsia="en-AU"/>
        </w:rPr>
      </w:pPr>
      <w:r>
        <w:rPr>
          <w:lang w:eastAsia="en-AU"/>
        </w:rPr>
        <w:t>Those members of the public who are residing for a short period of time (days to weeks) in a location (such as a camping ground) that can be identified in advance. This does not include members of the public who may be travelling through an area.</w:t>
      </w:r>
    </w:p>
    <w:p w14:paraId="24222B25" w14:textId="77777777" w:rsidR="00EF4B9A" w:rsidRDefault="00EF4B9A" w:rsidP="00EF4B9A">
      <w:pPr>
        <w:pStyle w:val="GlossaryTerm"/>
        <w:rPr>
          <w:lang w:eastAsia="en-AU"/>
        </w:rPr>
      </w:pPr>
      <w:r>
        <w:rPr>
          <w:lang w:eastAsia="en-AU"/>
        </w:rPr>
        <w:t>Transnational emergency</w:t>
      </w:r>
    </w:p>
    <w:p w14:paraId="4DDDEE67" w14:textId="53E6C619" w:rsidR="00EF4B9A" w:rsidRDefault="00EF4B9A" w:rsidP="00EF4B9A">
      <w:pPr>
        <w:pStyle w:val="GlossaryDef"/>
        <w:rPr>
          <w:lang w:eastAsia="en-AU"/>
        </w:rPr>
      </w:pPr>
      <w:r>
        <w:rPr>
          <w:lang w:eastAsia="en-AU"/>
        </w:rPr>
        <w:t>A nuclear or radiological emergency of actual, potential or perceived radiological significance for more than one Country.</w:t>
      </w:r>
    </w:p>
    <w:p w14:paraId="560FB597" w14:textId="77777777" w:rsidR="00EF4B9A" w:rsidRDefault="00EF4B9A" w:rsidP="00EF4B9A">
      <w:pPr>
        <w:pStyle w:val="GlossaryDef"/>
        <w:rPr>
          <w:lang w:eastAsia="en-AU"/>
        </w:rPr>
      </w:pPr>
      <w:r>
        <w:rPr>
          <w:lang w:eastAsia="en-AU"/>
        </w:rPr>
        <w:t>This may include:</w:t>
      </w:r>
    </w:p>
    <w:p w14:paraId="33B64955" w14:textId="4FDE7F9B" w:rsidR="00EF4B9A" w:rsidRDefault="00184DC4" w:rsidP="00853EA0">
      <w:pPr>
        <w:pStyle w:val="GlossaryDef"/>
        <w:ind w:left="709" w:hanging="425"/>
        <w:rPr>
          <w:lang w:eastAsia="en-AU"/>
        </w:rPr>
      </w:pPr>
      <w:r>
        <w:rPr>
          <w:lang w:eastAsia="en-AU"/>
        </w:rPr>
        <w:t>1.</w:t>
      </w:r>
      <w:r w:rsidR="00EF4B9A">
        <w:rPr>
          <w:lang w:eastAsia="en-AU"/>
        </w:rPr>
        <w:t xml:space="preserve"> </w:t>
      </w:r>
      <w:r w:rsidR="0026697E">
        <w:rPr>
          <w:lang w:eastAsia="en-AU"/>
        </w:rPr>
        <w:tab/>
        <w:t>a</w:t>
      </w:r>
      <w:r w:rsidR="00EF4B9A">
        <w:rPr>
          <w:lang w:eastAsia="en-AU"/>
        </w:rPr>
        <w:t xml:space="preserve"> significant transboundary release of radioactive material (however, a transnational emergency does not necessarily imply a significant transboundary release of radioactive material)</w:t>
      </w:r>
    </w:p>
    <w:p w14:paraId="732815CC" w14:textId="49351CD9" w:rsidR="00EF4B9A" w:rsidRDefault="00184DC4" w:rsidP="00853EA0">
      <w:pPr>
        <w:pStyle w:val="GlossaryDef"/>
        <w:ind w:left="709" w:hanging="425"/>
        <w:rPr>
          <w:lang w:eastAsia="en-AU"/>
        </w:rPr>
      </w:pPr>
      <w:r>
        <w:rPr>
          <w:lang w:eastAsia="en-AU"/>
        </w:rPr>
        <w:t>2.</w:t>
      </w:r>
      <w:r w:rsidR="00EF4B9A">
        <w:rPr>
          <w:lang w:eastAsia="en-AU"/>
        </w:rPr>
        <w:t xml:space="preserve"> </w:t>
      </w:r>
      <w:r w:rsidR="0026697E">
        <w:rPr>
          <w:lang w:eastAsia="en-AU"/>
        </w:rPr>
        <w:tab/>
        <w:t>a</w:t>
      </w:r>
      <w:r w:rsidR="00EF4B9A">
        <w:rPr>
          <w:lang w:eastAsia="en-AU"/>
        </w:rPr>
        <w:t xml:space="preserve"> general emergency at a facility or other event that could result in a significant transboundary release (atmospheric or aquatic) of radioactive material</w:t>
      </w:r>
    </w:p>
    <w:p w14:paraId="63D91DBB" w14:textId="23848B51" w:rsidR="00EF4B9A" w:rsidRDefault="00184DC4" w:rsidP="00853EA0">
      <w:pPr>
        <w:pStyle w:val="GlossaryDef"/>
        <w:ind w:left="709" w:hanging="425"/>
        <w:rPr>
          <w:lang w:eastAsia="en-AU"/>
        </w:rPr>
      </w:pPr>
      <w:r>
        <w:rPr>
          <w:lang w:eastAsia="en-AU"/>
        </w:rPr>
        <w:t>3.</w:t>
      </w:r>
      <w:r w:rsidR="00EF4B9A">
        <w:rPr>
          <w:lang w:eastAsia="en-AU"/>
        </w:rPr>
        <w:t xml:space="preserve"> </w:t>
      </w:r>
      <w:r w:rsidR="0026697E">
        <w:rPr>
          <w:lang w:eastAsia="en-AU"/>
        </w:rPr>
        <w:tab/>
        <w:t>d</w:t>
      </w:r>
      <w:r w:rsidR="00EF4B9A">
        <w:rPr>
          <w:lang w:eastAsia="en-AU"/>
        </w:rPr>
        <w:t>iscovery of the loss or illicit removal of a dangerous source that has been transported across, or is suspected of having been transported across, a national border</w:t>
      </w:r>
    </w:p>
    <w:p w14:paraId="1B567B0F" w14:textId="23C224D5" w:rsidR="00EF4B9A" w:rsidRDefault="00184DC4" w:rsidP="00853EA0">
      <w:pPr>
        <w:pStyle w:val="GlossaryDef"/>
        <w:ind w:left="709" w:hanging="425"/>
        <w:rPr>
          <w:lang w:eastAsia="en-AU"/>
        </w:rPr>
      </w:pPr>
      <w:r>
        <w:rPr>
          <w:lang w:eastAsia="en-AU"/>
        </w:rPr>
        <w:t>4.</w:t>
      </w:r>
      <w:r w:rsidR="00EF4B9A">
        <w:rPr>
          <w:lang w:eastAsia="en-AU"/>
        </w:rPr>
        <w:t xml:space="preserve"> </w:t>
      </w:r>
      <w:r w:rsidR="0026697E">
        <w:rPr>
          <w:lang w:eastAsia="en-AU"/>
        </w:rPr>
        <w:tab/>
        <w:t>a</w:t>
      </w:r>
      <w:r w:rsidR="00EF4B9A">
        <w:rPr>
          <w:lang w:eastAsia="en-AU"/>
        </w:rPr>
        <w:t>n emergency resulting in significant disruption to international trade or travel</w:t>
      </w:r>
    </w:p>
    <w:p w14:paraId="5FBBA60B" w14:textId="624FAA6E" w:rsidR="00EF4B9A" w:rsidRDefault="00184DC4" w:rsidP="00853EA0">
      <w:pPr>
        <w:pStyle w:val="GlossaryDef"/>
        <w:ind w:left="709" w:hanging="425"/>
        <w:rPr>
          <w:lang w:eastAsia="en-AU"/>
        </w:rPr>
      </w:pPr>
      <w:r>
        <w:rPr>
          <w:lang w:eastAsia="en-AU"/>
        </w:rPr>
        <w:t>5.</w:t>
      </w:r>
      <w:r w:rsidR="00EF4B9A">
        <w:rPr>
          <w:lang w:eastAsia="en-AU"/>
        </w:rPr>
        <w:t xml:space="preserve"> </w:t>
      </w:r>
      <w:r w:rsidR="0026697E">
        <w:rPr>
          <w:lang w:eastAsia="en-AU"/>
        </w:rPr>
        <w:tab/>
        <w:t>a</w:t>
      </w:r>
      <w:r w:rsidR="00EF4B9A">
        <w:rPr>
          <w:lang w:eastAsia="en-AU"/>
        </w:rPr>
        <w:t>n emergency warranting the taking of protective actions for foreign nationals or embassies in the State in which it occurs</w:t>
      </w:r>
    </w:p>
    <w:p w14:paraId="3CDDEBA8" w14:textId="031AAC26" w:rsidR="00EF4B9A" w:rsidRDefault="00184DC4" w:rsidP="00853EA0">
      <w:pPr>
        <w:pStyle w:val="GlossaryDef"/>
        <w:ind w:left="709" w:hanging="425"/>
        <w:rPr>
          <w:lang w:eastAsia="en-AU"/>
        </w:rPr>
      </w:pPr>
      <w:r>
        <w:rPr>
          <w:lang w:eastAsia="en-AU"/>
        </w:rPr>
        <w:t>6.</w:t>
      </w:r>
      <w:r w:rsidR="00EF4B9A">
        <w:rPr>
          <w:lang w:eastAsia="en-AU"/>
        </w:rPr>
        <w:t xml:space="preserve"> </w:t>
      </w:r>
      <w:r w:rsidR="0026697E">
        <w:rPr>
          <w:lang w:eastAsia="en-AU"/>
        </w:rPr>
        <w:tab/>
        <w:t>a</w:t>
      </w:r>
      <w:r w:rsidR="00EF4B9A">
        <w:rPr>
          <w:lang w:eastAsia="en-AU"/>
        </w:rPr>
        <w:t>n emergency resulting in or potentially resulting in severe tissue reactions and involving a fault and/or problem (such as in equipment or software) that could have serious implications for safety internationally</w:t>
      </w:r>
    </w:p>
    <w:p w14:paraId="28A668F2" w14:textId="0BFAE312" w:rsidR="00EF4B9A" w:rsidRDefault="00184DC4" w:rsidP="00853EA0">
      <w:pPr>
        <w:pStyle w:val="GlossaryDef"/>
        <w:ind w:left="709" w:hanging="425"/>
        <w:rPr>
          <w:lang w:eastAsia="en-AU"/>
        </w:rPr>
      </w:pPr>
      <w:r>
        <w:rPr>
          <w:lang w:eastAsia="en-AU"/>
        </w:rPr>
        <w:t>7.</w:t>
      </w:r>
      <w:r w:rsidR="00EF4B9A">
        <w:rPr>
          <w:lang w:eastAsia="en-AU"/>
        </w:rPr>
        <w:t xml:space="preserve"> </w:t>
      </w:r>
      <w:r w:rsidR="0026697E">
        <w:rPr>
          <w:lang w:eastAsia="en-AU"/>
        </w:rPr>
        <w:tab/>
        <w:t>a</w:t>
      </w:r>
      <w:r w:rsidR="00EF4B9A">
        <w:rPr>
          <w:lang w:eastAsia="en-AU"/>
        </w:rPr>
        <w:t>n emergency resulting in or potentially resulting in great concern among the population of more than one Country owing to the actual or perceived radiological hazard</w:t>
      </w:r>
    </w:p>
    <w:p w14:paraId="1314C862" w14:textId="6D1F9DC5" w:rsidR="00EF4B9A" w:rsidRDefault="00184DC4" w:rsidP="00853EA0">
      <w:pPr>
        <w:pStyle w:val="GlossaryDef"/>
        <w:ind w:left="709" w:hanging="425"/>
        <w:rPr>
          <w:lang w:eastAsia="en-AU"/>
        </w:rPr>
      </w:pPr>
      <w:r>
        <w:rPr>
          <w:lang w:eastAsia="en-AU"/>
        </w:rPr>
        <w:t>8.</w:t>
      </w:r>
      <w:r w:rsidR="00EF4B9A">
        <w:rPr>
          <w:lang w:eastAsia="en-AU"/>
        </w:rPr>
        <w:t xml:space="preserve"> </w:t>
      </w:r>
      <w:r w:rsidR="0026697E">
        <w:rPr>
          <w:lang w:eastAsia="en-AU"/>
        </w:rPr>
        <w:tab/>
      </w:r>
      <w:r w:rsidR="00EF4B9A">
        <w:rPr>
          <w:lang w:eastAsia="en-AU"/>
        </w:rPr>
        <w:t>Space-Debris Re-entry events are usually considered as transnational emergencies due to the significant speed of re-entry vehicles, the potential for release of radioactivity across vast distances into the atmosphere, and their unpredictable terminal landing sites.</w:t>
      </w:r>
    </w:p>
    <w:p w14:paraId="1F58217C" w14:textId="77777777" w:rsidR="00EF4B9A" w:rsidRPr="00307C9C" w:rsidRDefault="00EF4B9A" w:rsidP="00EF4B9A">
      <w:pPr>
        <w:pStyle w:val="GlossaryDef"/>
      </w:pPr>
      <w:r w:rsidRPr="00307C9C">
        <w:rPr>
          <w:i/>
        </w:rPr>
        <w:t>Significant transboundary release:</w:t>
      </w:r>
      <w:r w:rsidRPr="00307C9C">
        <w:t xml:space="preserve"> A release of radioactive material to the environment that may result in doses or levels of contamination beyond national borders from the release which exceed generic criteria for protective actions and other response actions, including food restrictions and restrictions on trade.</w:t>
      </w:r>
    </w:p>
    <w:p w14:paraId="13094946" w14:textId="77777777" w:rsidR="00EF4B9A" w:rsidRDefault="00EF4B9A" w:rsidP="00EF4B9A">
      <w:pPr>
        <w:pStyle w:val="GlossaryTerm"/>
        <w:rPr>
          <w:lang w:eastAsia="en-AU"/>
        </w:rPr>
      </w:pPr>
      <w:r>
        <w:rPr>
          <w:lang w:eastAsia="en-AU"/>
        </w:rPr>
        <w:t>Urgent protective action</w:t>
      </w:r>
    </w:p>
    <w:p w14:paraId="664CB0E2" w14:textId="77777777" w:rsidR="00EF4B9A" w:rsidRDefault="00EF4B9A" w:rsidP="00EF4B9A">
      <w:pPr>
        <w:pStyle w:val="GlossaryDef"/>
        <w:rPr>
          <w:lang w:eastAsia="en-AU"/>
        </w:rPr>
      </w:pPr>
      <w:r>
        <w:rPr>
          <w:lang w:eastAsia="en-AU"/>
        </w:rPr>
        <w:t>See ‘protective action’.</w:t>
      </w:r>
    </w:p>
    <w:p w14:paraId="272ABF9F" w14:textId="77777777" w:rsidR="00EF4B9A" w:rsidRDefault="00EF4B9A" w:rsidP="00EF4B9A">
      <w:pPr>
        <w:pStyle w:val="GlossaryTerm"/>
        <w:rPr>
          <w:lang w:eastAsia="en-AU"/>
        </w:rPr>
      </w:pPr>
      <w:r>
        <w:rPr>
          <w:lang w:eastAsia="en-AU"/>
        </w:rPr>
        <w:lastRenderedPageBreak/>
        <w:t>Urgent protective action planning zone (UPZ)</w:t>
      </w:r>
    </w:p>
    <w:p w14:paraId="2E05F15B" w14:textId="46326B4A" w:rsidR="00EF4B9A" w:rsidRDefault="00EF4B9A" w:rsidP="00EF4B9A">
      <w:pPr>
        <w:pStyle w:val="GlossaryDef"/>
        <w:rPr>
          <w:lang w:eastAsia="en-AU"/>
        </w:rPr>
      </w:pPr>
      <w:r>
        <w:rPr>
          <w:lang w:eastAsia="en-AU"/>
        </w:rPr>
        <w:t xml:space="preserve">An area around a facility for which arrangements have been made to take urgent protective actions in the event of a nuclear or radiological emergency to avert doses </w:t>
      </w:r>
      <w:r w:rsidRPr="00307C9C">
        <w:t>off</w:t>
      </w:r>
      <w:r>
        <w:t>-</w:t>
      </w:r>
      <w:r w:rsidRPr="00307C9C">
        <w:t>site</w:t>
      </w:r>
      <w:r>
        <w:t xml:space="preserve"> </w:t>
      </w:r>
      <w:r>
        <w:rPr>
          <w:lang w:eastAsia="en-AU"/>
        </w:rPr>
        <w:t>in accordance with international safety standards. Protective actions within this area are to be taken on the basis of environmental monitoring or, as appropriate, prevailing conditions at the facility.</w:t>
      </w:r>
    </w:p>
    <w:p w14:paraId="35090B8C" w14:textId="77777777" w:rsidR="00EF4B9A" w:rsidRDefault="00EF4B9A" w:rsidP="00EF4B9A">
      <w:pPr>
        <w:pStyle w:val="GlossaryTerm"/>
        <w:rPr>
          <w:lang w:eastAsia="en-AU"/>
        </w:rPr>
      </w:pPr>
      <w:r>
        <w:rPr>
          <w:lang w:eastAsia="en-AU"/>
        </w:rPr>
        <w:t>Warning point</w:t>
      </w:r>
    </w:p>
    <w:p w14:paraId="370CCB62" w14:textId="7D738A50" w:rsidR="00EF4B9A" w:rsidRDefault="00EF4B9A" w:rsidP="00EF4B9A">
      <w:pPr>
        <w:pStyle w:val="GlossaryDef"/>
        <w:rPr>
          <w:lang w:eastAsia="en-AU"/>
        </w:rPr>
      </w:pPr>
      <w:r>
        <w:rPr>
          <w:lang w:eastAsia="en-AU"/>
        </w:rPr>
        <w:t>A designated organisation to act as a point of contact that is staffed or able to be alerted at all times for promptly responding to, or initiating a response to, an incoming notification, warning message, request for assistance or request for verification of a message, as appropriate, from the IAEA.</w:t>
      </w:r>
    </w:p>
    <w:p w14:paraId="00E33A0F" w14:textId="77777777" w:rsidR="00EF4B9A" w:rsidRDefault="00EF4B9A" w:rsidP="00EF4B9A">
      <w:pPr>
        <w:pStyle w:val="GlossaryTerm"/>
        <w:rPr>
          <w:lang w:eastAsia="en-AU"/>
        </w:rPr>
      </w:pPr>
      <w:r>
        <w:rPr>
          <w:lang w:eastAsia="en-AU"/>
        </w:rPr>
        <w:t>Worker</w:t>
      </w:r>
    </w:p>
    <w:p w14:paraId="2837018E" w14:textId="0F5D480B" w:rsidR="00EF4B9A" w:rsidRDefault="00EF4B9A" w:rsidP="00EF4B9A">
      <w:pPr>
        <w:pStyle w:val="GlossaryDef"/>
        <w:rPr>
          <w:lang w:eastAsia="en-AU"/>
        </w:rPr>
      </w:pPr>
      <w:r>
        <w:rPr>
          <w:lang w:eastAsia="en-AU"/>
        </w:rPr>
        <w:t>Any person who works, whether full time, part time or temporarily, for an employer and who has recogni</w:t>
      </w:r>
      <w:r w:rsidR="003A6379">
        <w:rPr>
          <w:lang w:eastAsia="en-AU"/>
        </w:rPr>
        <w:t>s</w:t>
      </w:r>
      <w:r>
        <w:rPr>
          <w:lang w:eastAsia="en-AU"/>
        </w:rPr>
        <w:t>ed rights and duties in relation to occupational radiation protection.</w:t>
      </w:r>
    </w:p>
    <w:p w14:paraId="61436F97" w14:textId="77777777" w:rsidR="00EF4B9A" w:rsidRDefault="00EF4B9A" w:rsidP="00EF4B9A">
      <w:pPr>
        <w:spacing w:line="240" w:lineRule="auto"/>
        <w:rPr>
          <w:rFonts w:ascii="Times New Roman" w:hAnsi="Times New Roman"/>
          <w:sz w:val="20"/>
          <w:lang w:eastAsia="en-AU"/>
        </w:rPr>
      </w:pPr>
    </w:p>
    <w:p w14:paraId="731CD260" w14:textId="77777777" w:rsidR="00EF4B9A" w:rsidRDefault="00EF4B9A" w:rsidP="00EF4B9A"/>
    <w:p w14:paraId="33BF9F37" w14:textId="77777777" w:rsidR="00EF4B9A" w:rsidRDefault="00EF4B9A" w:rsidP="00EF4B9A"/>
    <w:p w14:paraId="1B3686EF" w14:textId="77777777" w:rsidR="00EF4B9A" w:rsidRDefault="00EF4B9A">
      <w:pPr>
        <w:spacing w:before="0" w:line="240" w:lineRule="auto"/>
        <w:rPr>
          <w:rFonts w:cs="Georgia"/>
          <w:b/>
          <w:bCs/>
          <w:color w:val="006600"/>
          <w:spacing w:val="-4"/>
          <w:sz w:val="32"/>
          <w:szCs w:val="36"/>
        </w:rPr>
      </w:pPr>
      <w:r>
        <w:rPr>
          <w:caps/>
        </w:rPr>
        <w:br w:type="page"/>
      </w:r>
    </w:p>
    <w:p w14:paraId="570722B5" w14:textId="78CAE816" w:rsidR="00C06D2E" w:rsidRPr="00BB4370" w:rsidRDefault="00C06D2E" w:rsidP="00C06D2E">
      <w:pPr>
        <w:pStyle w:val="Heading1"/>
        <w:pBdr>
          <w:bottom w:val="outset" w:sz="6" w:space="1" w:color="006600"/>
        </w:pBdr>
        <w:spacing w:after="360" w:line="240" w:lineRule="auto"/>
        <w:ind w:left="1701" w:hanging="1701"/>
        <w:rPr>
          <w:caps w:val="0"/>
        </w:rPr>
      </w:pPr>
      <w:r>
        <w:rPr>
          <w:caps w:val="0"/>
        </w:rPr>
        <w:lastRenderedPageBreak/>
        <w:t>References</w:t>
      </w:r>
      <w:bookmarkEnd w:id="57"/>
      <w:r>
        <w:rPr>
          <w:caps w:val="0"/>
        </w:rPr>
        <w:tab/>
      </w:r>
    </w:p>
    <w:p w14:paraId="41750E6D" w14:textId="563C8F6C" w:rsidR="008A5BA8" w:rsidRDefault="008A5BA8" w:rsidP="008A5BA8">
      <w:pPr>
        <w:ind w:left="426" w:hanging="426"/>
      </w:pPr>
      <w:r>
        <w:t xml:space="preserve">ARPANSA 2000. </w:t>
      </w:r>
      <w:r w:rsidRPr="00397DE3">
        <w:t>Australian Radiation Protection and Nuclear Safety Agency</w:t>
      </w:r>
      <w:r>
        <w:t xml:space="preserve"> 2000</w:t>
      </w:r>
      <w:r w:rsidRPr="00397DE3">
        <w:t xml:space="preserve">. </w:t>
      </w:r>
      <w:r w:rsidRPr="00F73E55">
        <w:rPr>
          <w:i/>
        </w:rPr>
        <w:t>The 2000 Reference Accident Used to Assess the Suitability of Australian Ports for Visits by Nuclear Powered Warships</w:t>
      </w:r>
      <w:r w:rsidR="00842A2D">
        <w:t>.</w:t>
      </w:r>
      <w:r>
        <w:t xml:space="preserve"> RB - NPW - 66/00.</w:t>
      </w:r>
      <w:r>
        <w:br/>
      </w:r>
      <w:r w:rsidRPr="00397DE3">
        <w:t>[</w:t>
      </w:r>
      <w:hyperlink r:id="rId49" w:history="1">
        <w:r w:rsidRPr="006F153C">
          <w:rPr>
            <w:rStyle w:val="Hyperlink"/>
            <w:color w:val="298829"/>
          </w:rPr>
          <w:t>https://www.arpansa.gov.au/sites/g/files/net3086/f/ref_acc.pdf</w:t>
        </w:r>
      </w:hyperlink>
      <w:r w:rsidRPr="00397DE3">
        <w:t>]</w:t>
      </w:r>
    </w:p>
    <w:p w14:paraId="2F223529" w14:textId="426E19CC" w:rsidR="0068068A" w:rsidRPr="00D10D32" w:rsidRDefault="008A5BA8" w:rsidP="0068068A">
      <w:pPr>
        <w:ind w:left="426" w:hanging="426"/>
        <w:rPr>
          <w:lang w:val="sv-SE"/>
        </w:rPr>
      </w:pPr>
      <w:r>
        <w:t xml:space="preserve">ARPANSA 2008. </w:t>
      </w:r>
      <w:r w:rsidR="0068068A" w:rsidRPr="00397DE3">
        <w:t>Australian Radiation Protection and Nuclear Safety Agency</w:t>
      </w:r>
      <w:r w:rsidR="0068068A">
        <w:t xml:space="preserve"> 2008</w:t>
      </w:r>
      <w:r w:rsidR="0068068A" w:rsidRPr="00397DE3">
        <w:t xml:space="preserve">. </w:t>
      </w:r>
      <w:r w:rsidR="0068068A" w:rsidRPr="00F73E55">
        <w:rPr>
          <w:i/>
        </w:rPr>
        <w:t>Evaluation of ARGOS for use in Australia</w:t>
      </w:r>
      <w:r w:rsidR="0068068A">
        <w:t xml:space="preserve">. M Grzechnik, R Tinker and S Solomon. </w:t>
      </w:r>
      <w:r w:rsidR="0068068A" w:rsidRPr="00D10D32">
        <w:rPr>
          <w:lang w:val="sv-SE"/>
        </w:rPr>
        <w:t>ARPANSA/TR150, 2008.</w:t>
      </w:r>
      <w:r w:rsidR="0068068A" w:rsidRPr="00D10D32">
        <w:rPr>
          <w:lang w:val="sv-SE"/>
        </w:rPr>
        <w:br/>
        <w:t>[</w:t>
      </w:r>
      <w:hyperlink r:id="rId50" w:history="1">
        <w:r w:rsidR="0068068A" w:rsidRPr="006F153C">
          <w:rPr>
            <w:rStyle w:val="Hyperlink"/>
            <w:color w:val="298829"/>
            <w:lang w:val="sv-SE"/>
          </w:rPr>
          <w:t>http://content.webarchive.nla.gov.au/gov/wayback/20161019061047/http://www.arpansa.gov.au///pubs/technicalreports/tr150.pdf</w:t>
        </w:r>
      </w:hyperlink>
      <w:r w:rsidR="0068068A" w:rsidRPr="00F73E55">
        <w:t>]</w:t>
      </w:r>
    </w:p>
    <w:p w14:paraId="15C305C7" w14:textId="0DADD93B" w:rsidR="0093298B" w:rsidRDefault="008A5BA8" w:rsidP="00917618">
      <w:pPr>
        <w:ind w:left="426" w:hanging="426"/>
      </w:pPr>
      <w:r>
        <w:t xml:space="preserve">ARPANSA 2011. </w:t>
      </w:r>
      <w:r w:rsidR="00917618" w:rsidRPr="00397DE3">
        <w:t>Australian Radiation Protection and Nuclear Safety Agency</w:t>
      </w:r>
      <w:r w:rsidR="00917618">
        <w:t xml:space="preserve"> 2011</w:t>
      </w:r>
      <w:r w:rsidR="00917618" w:rsidRPr="00397DE3">
        <w:t xml:space="preserve">. </w:t>
      </w:r>
      <w:r w:rsidR="00917618" w:rsidRPr="00F73E55">
        <w:rPr>
          <w:i/>
        </w:rPr>
        <w:t>Australian Radiation Incident Register (ARIR) Summary of Radiation Incidents: 1 January to 31 December 2010</w:t>
      </w:r>
      <w:r w:rsidR="00917618">
        <w:t>.</w:t>
      </w:r>
      <w:r w:rsidR="00917618">
        <w:br/>
      </w:r>
      <w:r w:rsidR="00917618" w:rsidRPr="00397DE3">
        <w:t>[</w:t>
      </w:r>
      <w:hyperlink r:id="rId51" w:history="1">
        <w:r w:rsidR="00917618" w:rsidRPr="006F153C">
          <w:rPr>
            <w:rStyle w:val="Hyperlink"/>
            <w:color w:val="298829"/>
          </w:rPr>
          <w:t>https://www.arpansa.gov.au/sites/default/files/legacy/pubs/RadiationProtection/arir/arir2010.pdf</w:t>
        </w:r>
      </w:hyperlink>
      <w:r w:rsidR="00917618" w:rsidRPr="00397DE3">
        <w:t>]</w:t>
      </w:r>
    </w:p>
    <w:p w14:paraId="626D6756" w14:textId="1EF1D7C5" w:rsidR="0093298B" w:rsidRDefault="008A5BA8" w:rsidP="00F73E55">
      <w:pPr>
        <w:pStyle w:val="NormalWeb"/>
        <w:ind w:left="426" w:hanging="426"/>
      </w:pPr>
      <w:r>
        <w:rPr>
          <w:sz w:val="22"/>
          <w:szCs w:val="20"/>
        </w:rPr>
        <w:t xml:space="preserve">ARPANSA 2012. </w:t>
      </w:r>
      <w:r w:rsidR="00D05D0C" w:rsidRPr="0093298B">
        <w:rPr>
          <w:sz w:val="22"/>
          <w:szCs w:val="20"/>
        </w:rPr>
        <w:t>Australian Radiation Protection</w:t>
      </w:r>
      <w:r>
        <w:rPr>
          <w:sz w:val="22"/>
          <w:szCs w:val="20"/>
        </w:rPr>
        <w:t xml:space="preserve"> and Nuclear Safety Agency </w:t>
      </w:r>
      <w:r w:rsidR="00D05D0C" w:rsidRPr="0093298B">
        <w:rPr>
          <w:sz w:val="22"/>
          <w:szCs w:val="20"/>
        </w:rPr>
        <w:t>2012</w:t>
      </w:r>
      <w:r w:rsidR="0093298B">
        <w:rPr>
          <w:sz w:val="22"/>
          <w:szCs w:val="20"/>
        </w:rPr>
        <w:t>.</w:t>
      </w:r>
      <w:r w:rsidR="0093298B" w:rsidRPr="0093298B">
        <w:rPr>
          <w:sz w:val="22"/>
          <w:szCs w:val="20"/>
        </w:rPr>
        <w:t xml:space="preserve"> </w:t>
      </w:r>
      <w:r w:rsidR="0093298B" w:rsidRPr="00F73E55">
        <w:rPr>
          <w:i/>
          <w:color w:val="404040"/>
        </w:rPr>
        <w:t>Assessment of the impact on Australia from the Fukushima Dai-ichi nuclear power plant accident</w:t>
      </w:r>
      <w:r w:rsidR="0093298B" w:rsidRPr="00F73E55">
        <w:t xml:space="preserve">. </w:t>
      </w:r>
      <w:bookmarkStart w:id="58" w:name="162"/>
      <w:bookmarkEnd w:id="58"/>
      <w:r w:rsidR="0093298B" w:rsidRPr="0093298B">
        <w:rPr>
          <w:sz w:val="22"/>
          <w:szCs w:val="20"/>
        </w:rPr>
        <w:t>J Carpenter and R Tinker.</w:t>
      </w:r>
      <w:r w:rsidR="0093298B" w:rsidRPr="00982559">
        <w:rPr>
          <w:sz w:val="22"/>
          <w:szCs w:val="20"/>
        </w:rPr>
        <w:t xml:space="preserve"> ARPANSA/TR 162, 2012.</w:t>
      </w:r>
      <w:r w:rsidR="0093298B" w:rsidRPr="00F73E55">
        <w:t xml:space="preserve"> </w:t>
      </w:r>
      <w:r w:rsidR="0093298B">
        <w:rPr>
          <w:sz w:val="22"/>
          <w:szCs w:val="20"/>
        </w:rPr>
        <w:t>[</w:t>
      </w:r>
      <w:hyperlink r:id="rId52" w:history="1">
        <w:r w:rsidR="0093298B" w:rsidRPr="006F153C">
          <w:rPr>
            <w:rStyle w:val="Hyperlink"/>
            <w:color w:val="298829"/>
            <w:sz w:val="22"/>
            <w:szCs w:val="20"/>
          </w:rPr>
          <w:t>https://www.arpansa.gov.au/sites/default/files/legacy/pubs/technicalreports/tr162.pdf</w:t>
        </w:r>
      </w:hyperlink>
      <w:r w:rsidR="0093298B">
        <w:rPr>
          <w:sz w:val="22"/>
          <w:szCs w:val="20"/>
        </w:rPr>
        <w:t>]</w:t>
      </w:r>
    </w:p>
    <w:p w14:paraId="69575356" w14:textId="7AADE1B7" w:rsidR="00EF2EF9" w:rsidRDefault="0093298B" w:rsidP="0093298B">
      <w:pPr>
        <w:ind w:left="426" w:hanging="426"/>
      </w:pPr>
      <w:r w:rsidRPr="00397DE3">
        <w:t xml:space="preserve"> </w:t>
      </w:r>
      <w:r w:rsidR="008A5BA8">
        <w:t xml:space="preserve">ARPANSA 2014a. </w:t>
      </w:r>
      <w:r w:rsidR="00EF2EF9" w:rsidRPr="00397DE3">
        <w:t>Australian Radiation Protection and Nuclear Safety Agency</w:t>
      </w:r>
      <w:r w:rsidR="00EF2EF9">
        <w:t xml:space="preserve"> </w:t>
      </w:r>
      <w:r w:rsidR="00EF2EF9" w:rsidRPr="00397DE3">
        <w:t xml:space="preserve">2014. </w:t>
      </w:r>
      <w:r w:rsidR="00EF2EF9">
        <w:rPr>
          <w:i/>
        </w:rPr>
        <w:t xml:space="preserve">Fundamentals for Protection </w:t>
      </w:r>
      <w:r w:rsidR="00EF2EF9" w:rsidRPr="00397DE3">
        <w:rPr>
          <w:i/>
        </w:rPr>
        <w:t>Against Ionising Radiation</w:t>
      </w:r>
      <w:r w:rsidR="00EF2EF9" w:rsidRPr="00397DE3">
        <w:t>. Radiation Protection Series F</w:t>
      </w:r>
      <w:r w:rsidR="00EF2EF9">
        <w:t>-</w:t>
      </w:r>
      <w:r w:rsidR="00EF2EF9" w:rsidRPr="00397DE3">
        <w:t>1</w:t>
      </w:r>
      <w:r w:rsidR="00EF2EF9">
        <w:t>.</w:t>
      </w:r>
      <w:r w:rsidR="00EF2EF9">
        <w:br/>
      </w:r>
      <w:r w:rsidR="00EF2EF9" w:rsidRPr="00397DE3">
        <w:t>[</w:t>
      </w:r>
      <w:hyperlink r:id="rId53" w:history="1">
        <w:r w:rsidR="00EF2EF9" w:rsidRPr="006F153C">
          <w:rPr>
            <w:rStyle w:val="Hyperlink"/>
            <w:color w:val="298829"/>
          </w:rPr>
          <w:t>https://www.arpansa.gov.au/regulation-and-licensing/regulatory-publications/radiation-protection-series/fundamentals/rpsf-1</w:t>
        </w:r>
      </w:hyperlink>
      <w:r w:rsidR="00EF2EF9" w:rsidRPr="00397DE3">
        <w:t>]</w:t>
      </w:r>
    </w:p>
    <w:p w14:paraId="5624FFF4" w14:textId="5DDD50E9" w:rsidR="00546B38" w:rsidRDefault="008A5BA8" w:rsidP="00546B38">
      <w:pPr>
        <w:ind w:left="426" w:hanging="426"/>
      </w:pPr>
      <w:r>
        <w:t xml:space="preserve">ARPANSA 2014b. </w:t>
      </w:r>
      <w:r w:rsidR="00546B38" w:rsidRPr="00397DE3">
        <w:t>Australian Radiation Protection and Nuclear Safety Agency</w:t>
      </w:r>
      <w:r w:rsidR="00546B38">
        <w:t xml:space="preserve"> 2014.</w:t>
      </w:r>
      <w:r w:rsidR="00006D92">
        <w:t xml:space="preserve"> </w:t>
      </w:r>
      <w:r w:rsidR="007177E2" w:rsidRPr="00F73E55">
        <w:rPr>
          <w:i/>
        </w:rPr>
        <w:t xml:space="preserve">Regulatory Assessment Report </w:t>
      </w:r>
      <w:r w:rsidR="00006D92" w:rsidRPr="00F73E55">
        <w:rPr>
          <w:i/>
        </w:rPr>
        <w:t>Periodic Safety Review of OPAL</w:t>
      </w:r>
      <w:r w:rsidR="00546B38" w:rsidRPr="00F73E55">
        <w:rPr>
          <w:i/>
        </w:rPr>
        <w:t xml:space="preserve"> Reactor Facility Licence F0157</w:t>
      </w:r>
      <w:r w:rsidR="00546B38">
        <w:t>.</w:t>
      </w:r>
      <w:r w:rsidR="00546B38">
        <w:br/>
      </w:r>
      <w:r w:rsidR="00546B38" w:rsidRPr="00397DE3">
        <w:t>[</w:t>
      </w:r>
      <w:hyperlink r:id="rId54" w:history="1">
        <w:r w:rsidR="00546B38" w:rsidRPr="006F153C">
          <w:rPr>
            <w:rStyle w:val="Hyperlink"/>
            <w:color w:val="298829"/>
          </w:rPr>
          <w:t>https://www.arpansa.gov.au/sites/g/files/net3086/f/rar_opal2014.doc</w:t>
        </w:r>
      </w:hyperlink>
      <w:r w:rsidR="00546B38" w:rsidRPr="00397DE3">
        <w:t>]</w:t>
      </w:r>
    </w:p>
    <w:p w14:paraId="647C1B31" w14:textId="0E75D037" w:rsidR="00EF2EF9" w:rsidRDefault="008A5BA8" w:rsidP="00EF2EF9">
      <w:pPr>
        <w:ind w:left="426" w:hanging="426"/>
      </w:pPr>
      <w:r>
        <w:t xml:space="preserve">ARPANSA 2015. </w:t>
      </w:r>
      <w:r w:rsidR="00EF2EF9">
        <w:t xml:space="preserve">Australia Radiation Protection and Nuclear Safety Agency 2015. </w:t>
      </w:r>
      <w:r w:rsidR="00EF2EF9" w:rsidRPr="004C1483">
        <w:rPr>
          <w:i/>
        </w:rPr>
        <w:t>Guide for Radiation Protection of the Environment.</w:t>
      </w:r>
      <w:r w:rsidR="00EF2EF9">
        <w:t xml:space="preserve"> Radiation Protection Series G-1.</w:t>
      </w:r>
    </w:p>
    <w:p w14:paraId="082C01B1" w14:textId="58C19217" w:rsidR="00EF2EF9" w:rsidRPr="002673AD" w:rsidRDefault="00EF2EF9" w:rsidP="00EF2EF9">
      <w:pPr>
        <w:spacing w:before="0"/>
        <w:ind w:left="425" w:hanging="425"/>
        <w:rPr>
          <w:rStyle w:val="Hyperlink"/>
        </w:rPr>
      </w:pPr>
      <w:r>
        <w:tab/>
        <w:t>[</w:t>
      </w:r>
      <w:hyperlink r:id="rId55" w:history="1">
        <w:r w:rsidR="005C3CB5" w:rsidRPr="006F153C">
          <w:rPr>
            <w:rStyle w:val="Hyperlink"/>
            <w:color w:val="298829"/>
          </w:rPr>
          <w:t>https://www.arpansa.gov.au/regulation-and-licensing/regulatory-publications/radiation-protection-series/guides-and-recommendations/rpsg-1</w:t>
        </w:r>
      </w:hyperlink>
      <w:r w:rsidRPr="00B26506">
        <w:rPr>
          <w:rStyle w:val="Hyperlink"/>
          <w:color w:val="auto"/>
        </w:rPr>
        <w:t>]</w:t>
      </w:r>
    </w:p>
    <w:p w14:paraId="1B49A371" w14:textId="11FFD623" w:rsidR="00006D92" w:rsidRDefault="008A5BA8" w:rsidP="00006D92">
      <w:pPr>
        <w:ind w:left="426" w:hanging="426"/>
      </w:pPr>
      <w:r>
        <w:t xml:space="preserve">ARPANSA 2016. </w:t>
      </w:r>
      <w:r w:rsidR="00006D92" w:rsidRPr="00871F89">
        <w:t>Australian Radiation Protection and Nuclear Safety Agency</w:t>
      </w:r>
      <w:r w:rsidR="00006D92">
        <w:t xml:space="preserve"> </w:t>
      </w:r>
      <w:r w:rsidR="00006D92" w:rsidRPr="00871F89">
        <w:t>201</w:t>
      </w:r>
      <w:r w:rsidR="00006D92">
        <w:t>6</w:t>
      </w:r>
      <w:r w:rsidR="00006D92" w:rsidRPr="00871F89">
        <w:t xml:space="preserve">. </w:t>
      </w:r>
      <w:r w:rsidR="00006D92" w:rsidRPr="007706BD">
        <w:rPr>
          <w:i/>
        </w:rPr>
        <w:t>Radiation Protection in Planned Exposure Situations</w:t>
      </w:r>
      <w:r w:rsidR="00006D92" w:rsidRPr="00871F89">
        <w:t xml:space="preserve">. Radiation Protection Series </w:t>
      </w:r>
      <w:r w:rsidR="00006D92">
        <w:t>C-</w:t>
      </w:r>
      <w:r w:rsidR="00006D92" w:rsidRPr="00871F89">
        <w:t>1</w:t>
      </w:r>
      <w:r w:rsidR="00006D92">
        <w:t>. [</w:t>
      </w:r>
      <w:hyperlink r:id="rId56" w:history="1">
        <w:r w:rsidR="00006D92" w:rsidRPr="006F153C">
          <w:rPr>
            <w:rStyle w:val="Hyperlink"/>
            <w:color w:val="298829"/>
          </w:rPr>
          <w:t>https://www.arpansa.gov.au/regulation-and-licensing/regulatory-publications/radiation-protection-series/codes-and-standards/rpsc-1</w:t>
        </w:r>
      </w:hyperlink>
      <w:r w:rsidR="00006D92">
        <w:t xml:space="preserve">] </w:t>
      </w:r>
    </w:p>
    <w:p w14:paraId="6E8612F8" w14:textId="67DADBEE" w:rsidR="00070541" w:rsidRDefault="008A5BA8" w:rsidP="00400FEE">
      <w:pPr>
        <w:ind w:left="426" w:hanging="426"/>
      </w:pPr>
      <w:r>
        <w:t xml:space="preserve">ARPANSA 2017. </w:t>
      </w:r>
      <w:r w:rsidR="00400FEE" w:rsidRPr="00871F89">
        <w:t>Australian Radiation Protection and Nuclear Safety Agency</w:t>
      </w:r>
      <w:r w:rsidR="00400FEE">
        <w:t xml:space="preserve"> </w:t>
      </w:r>
      <w:r w:rsidR="00400FEE" w:rsidRPr="00871F89">
        <w:t>201</w:t>
      </w:r>
      <w:r w:rsidR="00400FEE">
        <w:t>7</w:t>
      </w:r>
      <w:r w:rsidR="00400FEE" w:rsidRPr="00871F89">
        <w:t xml:space="preserve">. </w:t>
      </w:r>
      <w:r w:rsidR="00400FEE">
        <w:rPr>
          <w:i/>
        </w:rPr>
        <w:t>Radiation Protection in Existing</w:t>
      </w:r>
      <w:r w:rsidR="00400FEE" w:rsidRPr="00F13C73">
        <w:rPr>
          <w:i/>
        </w:rPr>
        <w:t xml:space="preserve"> Exposure Situations</w:t>
      </w:r>
      <w:r w:rsidR="00400FEE" w:rsidRPr="00871F89">
        <w:t xml:space="preserve">. Radiation Protection Series </w:t>
      </w:r>
      <w:r w:rsidR="00400FEE">
        <w:t>G-2. [</w:t>
      </w:r>
      <w:hyperlink r:id="rId57" w:history="1">
        <w:r w:rsidR="00400FEE" w:rsidRPr="006F153C">
          <w:rPr>
            <w:rStyle w:val="Hyperlink"/>
            <w:color w:val="298829"/>
          </w:rPr>
          <w:t>https://www.arpansa.gov.au/sites/g/files/net3086/f/rpsg-2-existing-exposure.pdf</w:t>
        </w:r>
      </w:hyperlink>
      <w:r w:rsidR="00400FEE">
        <w:t xml:space="preserve">] </w:t>
      </w:r>
    </w:p>
    <w:p w14:paraId="746564D1" w14:textId="65615EA4" w:rsidR="00591009" w:rsidRPr="00F73E55" w:rsidRDefault="008A5BA8" w:rsidP="00BE0CB2">
      <w:pPr>
        <w:keepLines/>
        <w:ind w:left="425" w:hanging="425"/>
        <w:rPr>
          <w:rStyle w:val="Hyperlink"/>
          <w:color w:val="404040"/>
          <w:u w:val="none"/>
        </w:rPr>
      </w:pPr>
      <w:r>
        <w:lastRenderedPageBreak/>
        <w:t xml:space="preserve">ARPANSA 2018. </w:t>
      </w:r>
      <w:r w:rsidRPr="003D26E8">
        <w:t>Australian Radiation Protection and Nuclear Safety Agency</w:t>
      </w:r>
      <w:r w:rsidRPr="00C2110F">
        <w:t xml:space="preserve"> 201</w:t>
      </w:r>
      <w:r>
        <w:t>8</w:t>
      </w:r>
      <w:r w:rsidRPr="003D26E8">
        <w:t xml:space="preserve">. </w:t>
      </w:r>
      <w:r>
        <w:t xml:space="preserve"> </w:t>
      </w:r>
      <w:r w:rsidR="00591009" w:rsidRPr="00F73E55">
        <w:rPr>
          <w:i/>
          <w:color w:val="404040"/>
        </w:rPr>
        <w:t>Report to Parliament - Radiation exposure of a worker at ANSTO Health, Lucas Heights on 22 August 2017</w:t>
      </w:r>
      <w:r>
        <w:t>. [</w:t>
      </w:r>
      <w:hyperlink r:id="rId58" w:history="1">
        <w:r w:rsidR="00591009" w:rsidRPr="006F153C">
          <w:rPr>
            <w:rStyle w:val="Hyperlink"/>
            <w:color w:val="298829"/>
          </w:rPr>
          <w:t>https://www.arpansa.gov.au/about-us/corporate-publications/reports-parliament/report-parliament-radiation-exposure-worker-ansto</w:t>
        </w:r>
      </w:hyperlink>
      <w:r w:rsidR="00070541">
        <w:t>]</w:t>
      </w:r>
    </w:p>
    <w:p w14:paraId="3E9D40CD" w14:textId="48B5BD62" w:rsidR="003C55C3" w:rsidRPr="003C55C3" w:rsidRDefault="003C55C3" w:rsidP="00F73E55">
      <w:pPr>
        <w:ind w:left="426" w:hanging="426"/>
      </w:pPr>
      <w:r>
        <w:t xml:space="preserve">ARPANSA 2019. </w:t>
      </w:r>
      <w:r w:rsidRPr="00871F89">
        <w:t xml:space="preserve">Australian Radiation </w:t>
      </w:r>
      <w:r w:rsidRPr="003D26E8">
        <w:t>Protection and Nuclear Safety Agency</w:t>
      </w:r>
      <w:r w:rsidRPr="00C2110F">
        <w:t xml:space="preserve"> 201</w:t>
      </w:r>
      <w:r>
        <w:t>9</w:t>
      </w:r>
      <w:r w:rsidRPr="003D26E8">
        <w:t xml:space="preserve">. </w:t>
      </w:r>
      <w:r w:rsidRPr="00F73E55">
        <w:rPr>
          <w:i/>
        </w:rPr>
        <w:t>Guide for Radiation Protection in Emergency Exposure Situations</w:t>
      </w:r>
      <w:r>
        <w:rPr>
          <w:i/>
        </w:rPr>
        <w:t xml:space="preserve"> -</w:t>
      </w:r>
      <w:r w:rsidRPr="00F73E55">
        <w:rPr>
          <w:i/>
        </w:rPr>
        <w:t xml:space="preserve"> Planning, Preparedness, Response and Transition</w:t>
      </w:r>
      <w:r w:rsidRPr="00F73E55">
        <w:t>.</w:t>
      </w:r>
      <w:r w:rsidRPr="003D26E8">
        <w:t xml:space="preserve"> </w:t>
      </w:r>
      <w:r w:rsidRPr="00C2110F">
        <w:t>Radiation Protection Series G-</w:t>
      </w:r>
      <w:r w:rsidRPr="00F73E55">
        <w:t>3</w:t>
      </w:r>
      <w:r w:rsidR="007C6655" w:rsidRPr="00F73E55">
        <w:rPr>
          <w:rFonts w:asciiTheme="minorHAnsi" w:hAnsiTheme="minorHAnsi"/>
          <w:lang w:eastAsia="en-AU"/>
        </w:rPr>
        <w:t xml:space="preserve"> Part 2</w:t>
      </w:r>
      <w:r w:rsidRPr="00F73E55">
        <w:rPr>
          <w:rFonts w:asciiTheme="minorHAnsi" w:hAnsiTheme="minorHAnsi"/>
          <w:lang w:eastAsia="en-AU"/>
        </w:rPr>
        <w:t>.</w:t>
      </w:r>
    </w:p>
    <w:p w14:paraId="0D1A4C2D" w14:textId="57CA80D8" w:rsidR="00EA29C0" w:rsidRDefault="00FA3B0A" w:rsidP="00EA29C0">
      <w:pPr>
        <w:ind w:left="426" w:hanging="426"/>
      </w:pPr>
      <w:r>
        <w:t>DoH</w:t>
      </w:r>
      <w:r w:rsidR="00EA29C0" w:rsidRPr="001D5B55">
        <w:t xml:space="preserve"> 2012. </w:t>
      </w:r>
      <w:r>
        <w:t xml:space="preserve">Department of Health 2012. </w:t>
      </w:r>
      <w:r w:rsidR="00EA29C0" w:rsidRPr="00F73E55">
        <w:rPr>
          <w:i/>
        </w:rPr>
        <w:t>Australian Clinical Guidelines for Radiological Emergencies</w:t>
      </w:r>
      <w:r w:rsidR="00EA29C0" w:rsidRPr="001D5B55">
        <w:t xml:space="preserve">. </w:t>
      </w:r>
      <w:r>
        <w:t>Commonwealth of Australia</w:t>
      </w:r>
      <w:r w:rsidR="00EA29C0" w:rsidRPr="001D5B55">
        <w:t>.</w:t>
      </w:r>
      <w:r w:rsidR="00EA29C0">
        <w:br/>
      </w:r>
      <w:r w:rsidR="00EA29C0" w:rsidRPr="00397DE3">
        <w:t>[</w:t>
      </w:r>
      <w:hyperlink r:id="rId59" w:history="1">
        <w:r w:rsidR="00EA29C0" w:rsidRPr="006F153C">
          <w:rPr>
            <w:rStyle w:val="Hyperlink"/>
            <w:color w:val="298829"/>
          </w:rPr>
          <w:t>http://www.health.gov.au/internet/publications/publishing.nsf/Content/ohp-radiological-toc</w:t>
        </w:r>
      </w:hyperlink>
      <w:r w:rsidR="00EA29C0" w:rsidRPr="00397DE3">
        <w:t>]</w:t>
      </w:r>
    </w:p>
    <w:p w14:paraId="178D1488" w14:textId="0EE83022" w:rsidR="00842A2D" w:rsidRPr="00131D50" w:rsidRDefault="00842A2D">
      <w:pPr>
        <w:ind w:left="426" w:hanging="426"/>
      </w:pPr>
      <w:r w:rsidRPr="00131D50">
        <w:t xml:space="preserve">DSTO 2012. </w:t>
      </w:r>
      <w:r w:rsidRPr="00131D50">
        <w:rPr>
          <w:i/>
        </w:rPr>
        <w:t>Evaluation of Hazardous Atmospheric Plume Modelling Software</w:t>
      </w:r>
      <w:r>
        <w:t>.</w:t>
      </w:r>
      <w:r w:rsidRPr="00E35472">
        <w:t xml:space="preserve"> </w:t>
      </w:r>
      <w:r>
        <w:t xml:space="preserve">P </w:t>
      </w:r>
      <w:r w:rsidRPr="00131D50">
        <w:t>Dawson, B Orr, B Gailis, R Meehan, A Wain, A Llaya, O Hick, R Skvortsov, R Tinker,</w:t>
      </w:r>
      <w:r>
        <w:t xml:space="preserve"> M Grzechnik. </w:t>
      </w:r>
      <w:r w:rsidRPr="00E35472">
        <w:t>Defence Science and Technology Organisation, Department of Defence, DSTO-TR-2679.</w:t>
      </w:r>
    </w:p>
    <w:p w14:paraId="733FF1E0" w14:textId="3903EA36" w:rsidR="00E35472" w:rsidRPr="00F73E55" w:rsidRDefault="00070541">
      <w:pPr>
        <w:ind w:left="426" w:hanging="426"/>
        <w:rPr>
          <w:color w:val="404040"/>
        </w:rPr>
      </w:pPr>
      <w:r w:rsidRPr="00F73E55">
        <w:rPr>
          <w:color w:val="404040"/>
        </w:rPr>
        <w:t>FAO/WHO 201</w:t>
      </w:r>
      <w:r w:rsidR="007177E2">
        <w:t>8</w:t>
      </w:r>
      <w:r w:rsidRPr="008926E4">
        <w:t xml:space="preserve">. </w:t>
      </w:r>
      <w:r w:rsidR="00E35472" w:rsidRPr="008926E4">
        <w:t>F</w:t>
      </w:r>
      <w:r w:rsidRPr="008926E4">
        <w:t>ood and Agriculture Organization of the United Nations/World Health Organization</w:t>
      </w:r>
      <w:r w:rsidR="008926E4" w:rsidRPr="008926E4">
        <w:t xml:space="preserve"> 2018.</w:t>
      </w:r>
      <w:r w:rsidR="008926E4">
        <w:t xml:space="preserve"> </w:t>
      </w:r>
      <w:r w:rsidR="008926E4" w:rsidRPr="00F73E55">
        <w:rPr>
          <w:i/>
        </w:rPr>
        <w:t>General Standard for Contaminants and Toxins in Food and Feed</w:t>
      </w:r>
      <w:r w:rsidR="008926E4" w:rsidRPr="008926E4">
        <w:t xml:space="preserve">. </w:t>
      </w:r>
      <w:r w:rsidR="00E35472" w:rsidRPr="008926E4">
        <w:t>CODEX Alimentarius Commission</w:t>
      </w:r>
      <w:r w:rsidR="00E35472" w:rsidRPr="00F73E55">
        <w:t>, CODEX STAN 193</w:t>
      </w:r>
      <w:r w:rsidR="00E35472" w:rsidRPr="008926E4">
        <w:t>-</w:t>
      </w:r>
      <w:r w:rsidR="00E35472" w:rsidRPr="00F73E55">
        <w:t>1995</w:t>
      </w:r>
      <w:r w:rsidR="00E35472" w:rsidRPr="008926E4">
        <w:t>, CAC, Rome.</w:t>
      </w:r>
      <w:r w:rsidR="00E35472" w:rsidRPr="00F13C73">
        <w:br/>
      </w:r>
      <w:r w:rsidR="00E35472" w:rsidRPr="00F73E55">
        <w:rPr>
          <w:color w:val="404040"/>
        </w:rPr>
        <w:t>[</w:t>
      </w:r>
      <w:hyperlink r:id="rId60" w:history="1">
        <w:r w:rsidR="00B15B49" w:rsidRPr="006F153C">
          <w:rPr>
            <w:rStyle w:val="Hyperlink"/>
            <w:color w:val="298829"/>
          </w:rPr>
          <w:t>http://www.fao.org/fao-who-codexalimentarius/codex-texts/list-standards/en/</w:t>
        </w:r>
      </w:hyperlink>
      <w:r w:rsidRPr="008926E4">
        <w:t>]</w:t>
      </w:r>
    </w:p>
    <w:p w14:paraId="23CE97E8" w14:textId="361513AB" w:rsidR="00297A80" w:rsidRPr="00DB122A" w:rsidRDefault="007177E2" w:rsidP="00982559">
      <w:pPr>
        <w:ind w:left="426" w:hanging="426"/>
      </w:pPr>
      <w:r>
        <w:t xml:space="preserve">IAEA 1987. </w:t>
      </w:r>
      <w:r w:rsidR="00297A80" w:rsidRPr="00397DE3">
        <w:t>International Atomic Energy Agency</w:t>
      </w:r>
      <w:r w:rsidR="00297A80">
        <w:t xml:space="preserve"> 1987</w:t>
      </w:r>
      <w:r w:rsidR="00297A80" w:rsidRPr="00397DE3">
        <w:t xml:space="preserve">. </w:t>
      </w:r>
      <w:r w:rsidR="00297A80" w:rsidRPr="00F73E55">
        <w:rPr>
          <w:i/>
        </w:rPr>
        <w:t>Convention on Early Notification of a Nuclear Accident and Convention on Assistance in the Case</w:t>
      </w:r>
      <w:r w:rsidR="00297A80" w:rsidRPr="00F73E55">
        <w:rPr>
          <w:i/>
          <w:szCs w:val="22"/>
        </w:rPr>
        <w:t xml:space="preserve"> of a Nuclear Accident or Radiological Emergency</w:t>
      </w:r>
      <w:r w:rsidR="00297A80">
        <w:rPr>
          <w:szCs w:val="22"/>
        </w:rPr>
        <w:t>. Legal Series Number</w:t>
      </w:r>
      <w:r w:rsidR="00297A80" w:rsidRPr="000D587A">
        <w:rPr>
          <w:szCs w:val="22"/>
        </w:rPr>
        <w:t xml:space="preserve"> 14</w:t>
      </w:r>
      <w:r w:rsidR="00297A80" w:rsidRPr="00C2110F">
        <w:t>.</w:t>
      </w:r>
      <w:r w:rsidR="00982559" w:rsidRPr="00F13C73">
        <w:br/>
      </w:r>
      <w:r w:rsidR="005B0883" w:rsidRPr="00F73E55">
        <w:t xml:space="preserve"> </w:t>
      </w:r>
      <w:r w:rsidR="00297A80" w:rsidRPr="00397DE3">
        <w:t>[</w:t>
      </w:r>
      <w:hyperlink r:id="rId61" w:history="1">
        <w:r w:rsidR="00297A80" w:rsidRPr="006F153C">
          <w:rPr>
            <w:rStyle w:val="Hyperlink"/>
            <w:color w:val="298829"/>
          </w:rPr>
          <w:t>http://www-pub.iaea.org/MTCD/Publications/PDF/Pub0765_web.pdf</w:t>
        </w:r>
      </w:hyperlink>
      <w:r w:rsidR="00297A80">
        <w:t>]</w:t>
      </w:r>
    </w:p>
    <w:p w14:paraId="47A66544" w14:textId="587674BF" w:rsidR="00711357" w:rsidRDefault="00235903" w:rsidP="00711357">
      <w:pPr>
        <w:ind w:left="426" w:hanging="426"/>
      </w:pPr>
      <w:r>
        <w:t xml:space="preserve">IAEA 1988. </w:t>
      </w:r>
      <w:r w:rsidR="00711357" w:rsidRPr="00397DE3">
        <w:t>International Atomic Energy Agency</w:t>
      </w:r>
      <w:r w:rsidR="00711357">
        <w:t xml:space="preserve"> 1988</w:t>
      </w:r>
      <w:r w:rsidR="00711357" w:rsidRPr="00397DE3">
        <w:t xml:space="preserve">. </w:t>
      </w:r>
      <w:r w:rsidR="00711357" w:rsidRPr="00F73E55">
        <w:rPr>
          <w:i/>
          <w:szCs w:val="22"/>
        </w:rPr>
        <w:t>The Radiological Accident in Goi</w:t>
      </w:r>
      <w:r w:rsidR="00711357" w:rsidRPr="00F73E55">
        <w:rPr>
          <w:rFonts w:cs="Calibri"/>
          <w:i/>
          <w:szCs w:val="22"/>
        </w:rPr>
        <w:t>â</w:t>
      </w:r>
      <w:r w:rsidR="00711357" w:rsidRPr="00F73E55">
        <w:rPr>
          <w:i/>
          <w:szCs w:val="22"/>
        </w:rPr>
        <w:t>nia</w:t>
      </w:r>
      <w:r w:rsidR="00711357">
        <w:rPr>
          <w:szCs w:val="22"/>
        </w:rPr>
        <w:t>.</w:t>
      </w:r>
      <w:r w:rsidR="00EC5CC1">
        <w:rPr>
          <w:szCs w:val="22"/>
        </w:rPr>
        <w:t xml:space="preserve"> Publication 815.</w:t>
      </w:r>
      <w:r w:rsidR="00711357" w:rsidRPr="00397DE3">
        <w:br/>
        <w:t>[</w:t>
      </w:r>
      <w:hyperlink r:id="rId62" w:history="1">
        <w:r w:rsidR="005C3CB5" w:rsidRPr="006F153C">
          <w:rPr>
            <w:rStyle w:val="Hyperlink"/>
            <w:color w:val="298829"/>
          </w:rPr>
          <w:t>http://</w:t>
        </w:r>
        <w:r w:rsidR="00711357" w:rsidRPr="006F153C">
          <w:rPr>
            <w:rStyle w:val="Hyperlink"/>
            <w:color w:val="298829"/>
          </w:rPr>
          <w:t>www-pub.iaea.org/mtcd/publications/pdf/pub815_web.pdf</w:t>
        </w:r>
      </w:hyperlink>
      <w:r w:rsidR="00711357">
        <w:t>]</w:t>
      </w:r>
    </w:p>
    <w:p w14:paraId="11268690" w14:textId="0BBE8A3A" w:rsidR="00235903" w:rsidRDefault="00235903">
      <w:pPr>
        <w:ind w:left="426" w:hanging="426"/>
      </w:pPr>
      <w:r>
        <w:t xml:space="preserve">IAEA 1998. </w:t>
      </w:r>
      <w:r w:rsidRPr="00397DE3">
        <w:t>International Atomic Energy Agency</w:t>
      </w:r>
      <w:r>
        <w:t xml:space="preserve"> 1998</w:t>
      </w:r>
      <w:r w:rsidRPr="00397DE3">
        <w:t xml:space="preserve">. </w:t>
      </w:r>
      <w:r w:rsidRPr="00F73E55">
        <w:rPr>
          <w:i/>
          <w:szCs w:val="22"/>
        </w:rPr>
        <w:t>The Radiological Accident in Tammiku</w:t>
      </w:r>
      <w:r>
        <w:rPr>
          <w:szCs w:val="22"/>
        </w:rPr>
        <w:t>. Publication 1053.</w:t>
      </w:r>
      <w:r w:rsidR="00982559" w:rsidRPr="00F13C73">
        <w:br/>
      </w:r>
      <w:r w:rsidR="00982559">
        <w:t xml:space="preserve"> </w:t>
      </w:r>
      <w:r>
        <w:t>[</w:t>
      </w:r>
      <w:hyperlink r:id="rId63" w:history="1">
        <w:r w:rsidRPr="006F153C">
          <w:rPr>
            <w:rStyle w:val="Hyperlink"/>
            <w:color w:val="298829"/>
          </w:rPr>
          <w:t>https://www-pub.iaea.org/MTCD/Publications/PDF/Pub1053_web.pdf</w:t>
        </w:r>
      </w:hyperlink>
      <w:r>
        <w:t>]</w:t>
      </w:r>
    </w:p>
    <w:p w14:paraId="5587AE34" w14:textId="6E1C744A" w:rsidR="00297A80" w:rsidRDefault="00235903" w:rsidP="00297A80">
      <w:pPr>
        <w:ind w:left="426" w:hanging="426"/>
      </w:pPr>
      <w:r>
        <w:t xml:space="preserve">IAEA 2006. </w:t>
      </w:r>
      <w:r w:rsidR="00297A80" w:rsidRPr="00397DE3">
        <w:t>International Atomic Energy Agency</w:t>
      </w:r>
      <w:r w:rsidR="00297A80">
        <w:t xml:space="preserve"> 2006</w:t>
      </w:r>
      <w:r w:rsidR="00297A80" w:rsidRPr="00397DE3">
        <w:t xml:space="preserve">. </w:t>
      </w:r>
      <w:r w:rsidR="00297A80" w:rsidRPr="00D11B00">
        <w:rPr>
          <w:i/>
        </w:rPr>
        <w:t xml:space="preserve">Dangerous Quantities of </w:t>
      </w:r>
      <w:r w:rsidR="00297A80">
        <w:rPr>
          <w:i/>
        </w:rPr>
        <w:t>Radioactive Material (D-values).</w:t>
      </w:r>
      <w:r w:rsidR="00297A80" w:rsidRPr="00D11B00">
        <w:t xml:space="preserve"> Emergency Preparedness and Response Series, EPR-D-VALUES 2006</w:t>
      </w:r>
      <w:r w:rsidR="00297A80" w:rsidRPr="003102CD">
        <w:t xml:space="preserve">. </w:t>
      </w:r>
      <w:r w:rsidR="00297A80" w:rsidRPr="00397DE3">
        <w:br/>
        <w:t>[</w:t>
      </w:r>
      <w:hyperlink r:id="rId64" w:history="1">
        <w:r w:rsidR="00297A80" w:rsidRPr="006F153C">
          <w:rPr>
            <w:rStyle w:val="Hyperlink"/>
            <w:color w:val="298829"/>
          </w:rPr>
          <w:t>http://www-pub.iaea.org/MTCD/Publications/PDF/EPR_D_web.pdf</w:t>
        </w:r>
      </w:hyperlink>
      <w:r w:rsidR="00297A80" w:rsidRPr="00397DE3">
        <w:t>]</w:t>
      </w:r>
    </w:p>
    <w:p w14:paraId="5132EC30" w14:textId="0774F555" w:rsidR="00297A80" w:rsidRDefault="00235903" w:rsidP="00297A80">
      <w:pPr>
        <w:ind w:left="426" w:hanging="426"/>
      </w:pPr>
      <w:r>
        <w:t xml:space="preserve">IAEA 2009. </w:t>
      </w:r>
      <w:r w:rsidR="00297A80" w:rsidRPr="00397DE3">
        <w:t>International Atomic Energy Agency</w:t>
      </w:r>
      <w:r w:rsidR="00297A80">
        <w:t xml:space="preserve"> 2009</w:t>
      </w:r>
      <w:r w:rsidR="00297A80" w:rsidRPr="00397DE3">
        <w:t xml:space="preserve">. </w:t>
      </w:r>
      <w:r w:rsidR="00297A80" w:rsidRPr="00F73E55">
        <w:rPr>
          <w:i/>
          <w:szCs w:val="22"/>
        </w:rPr>
        <w:t>Predisposal Management of Radioactive Waste</w:t>
      </w:r>
      <w:r w:rsidR="00C21461">
        <w:rPr>
          <w:szCs w:val="22"/>
        </w:rPr>
        <w:t>.</w:t>
      </w:r>
      <w:r w:rsidR="00297A80" w:rsidRPr="00D11B00">
        <w:rPr>
          <w:szCs w:val="22"/>
        </w:rPr>
        <w:t xml:space="preserve"> </w:t>
      </w:r>
      <w:r w:rsidR="00297A80">
        <w:rPr>
          <w:szCs w:val="22"/>
        </w:rPr>
        <w:t>IAEA Safety Standards Series Number</w:t>
      </w:r>
      <w:r w:rsidR="00297A80" w:rsidRPr="00D11B00">
        <w:rPr>
          <w:szCs w:val="22"/>
        </w:rPr>
        <w:t xml:space="preserve"> GSR Part 5</w:t>
      </w:r>
      <w:r w:rsidR="00297A80" w:rsidRPr="00397DE3">
        <w:t>.</w:t>
      </w:r>
      <w:r w:rsidR="00297A80" w:rsidRPr="00397DE3">
        <w:br/>
        <w:t>[</w:t>
      </w:r>
      <w:hyperlink r:id="rId65" w:history="1">
        <w:r w:rsidR="00297A80" w:rsidRPr="006F153C">
          <w:rPr>
            <w:rStyle w:val="Hyperlink"/>
            <w:color w:val="298829"/>
          </w:rPr>
          <w:t>http://www-pub.iaea.org/MTCD/publications/PDF/Pub1368_web.pdf</w:t>
        </w:r>
      </w:hyperlink>
      <w:r w:rsidR="00297A80">
        <w:t>]</w:t>
      </w:r>
    </w:p>
    <w:p w14:paraId="299BCB79" w14:textId="5F7807EF" w:rsidR="00297A80" w:rsidRDefault="00235903" w:rsidP="00297A80">
      <w:pPr>
        <w:ind w:left="426" w:hanging="426"/>
      </w:pPr>
      <w:r>
        <w:t xml:space="preserve">IAEA 2011a. </w:t>
      </w:r>
      <w:r w:rsidR="00297A80" w:rsidRPr="00397DE3">
        <w:t>International Atomic Energy Agency</w:t>
      </w:r>
      <w:r w:rsidR="00297A80">
        <w:t xml:space="preserve"> </w:t>
      </w:r>
      <w:r w:rsidR="00297A80" w:rsidRPr="00397DE3">
        <w:t>201</w:t>
      </w:r>
      <w:r w:rsidR="00297A80">
        <w:t>1a</w:t>
      </w:r>
      <w:r w:rsidR="00297A80" w:rsidRPr="00397DE3">
        <w:t xml:space="preserve">. </w:t>
      </w:r>
      <w:r w:rsidR="00297A80" w:rsidRPr="00A80F9D">
        <w:rPr>
          <w:rStyle w:val="LineNumber"/>
          <w:i/>
        </w:rPr>
        <w:t>Nuclear Security Recommendations on Physical Protection of Nuclear Material and Nuclear Facilities</w:t>
      </w:r>
      <w:r w:rsidR="00297A80" w:rsidRPr="00397DE3">
        <w:t xml:space="preserve">. </w:t>
      </w:r>
      <w:r w:rsidR="00297A80" w:rsidRPr="00D150AD">
        <w:t xml:space="preserve">IAEA Nuclear Security Series </w:t>
      </w:r>
      <w:r w:rsidR="00297A80">
        <w:t>Number</w:t>
      </w:r>
      <w:r w:rsidR="00297A80" w:rsidRPr="00D150AD">
        <w:t xml:space="preserve"> 13</w:t>
      </w:r>
      <w:r w:rsidR="00297A80" w:rsidRPr="00397DE3">
        <w:t>.</w:t>
      </w:r>
      <w:r w:rsidR="00297A80" w:rsidRPr="00397DE3">
        <w:br/>
        <w:t>[</w:t>
      </w:r>
      <w:hyperlink r:id="rId66" w:history="1">
        <w:r w:rsidR="00297A80" w:rsidRPr="006F153C">
          <w:rPr>
            <w:rStyle w:val="Hyperlink"/>
            <w:color w:val="298829"/>
          </w:rPr>
          <w:t>http://www-pub.iaea.org/MTCD/publications/PDF/Pub1481_web.pdf</w:t>
        </w:r>
      </w:hyperlink>
      <w:r w:rsidR="00297A80">
        <w:t>]</w:t>
      </w:r>
    </w:p>
    <w:p w14:paraId="58D9B939" w14:textId="1449BA92" w:rsidR="00297A80" w:rsidRDefault="00235903" w:rsidP="00297A80">
      <w:pPr>
        <w:ind w:left="426" w:hanging="426"/>
      </w:pPr>
      <w:r>
        <w:lastRenderedPageBreak/>
        <w:t xml:space="preserve">IAEA 2011b. </w:t>
      </w:r>
      <w:r w:rsidR="00297A80" w:rsidRPr="00397DE3">
        <w:t>International Atomic Energy Agency</w:t>
      </w:r>
      <w:r w:rsidR="00297A80">
        <w:t xml:space="preserve"> </w:t>
      </w:r>
      <w:r w:rsidR="00297A80" w:rsidRPr="00397DE3">
        <w:t>201</w:t>
      </w:r>
      <w:r w:rsidR="00297A80">
        <w:t>1</w:t>
      </w:r>
      <w:r w:rsidR="00297A80" w:rsidRPr="00397DE3">
        <w:t xml:space="preserve">. </w:t>
      </w:r>
      <w:r w:rsidR="00297A80" w:rsidRPr="00A80F9D">
        <w:rPr>
          <w:rStyle w:val="LineNumber"/>
          <w:i/>
        </w:rPr>
        <w:t xml:space="preserve">Nuclear Security Recommendations on </w:t>
      </w:r>
      <w:r w:rsidR="00297A80">
        <w:rPr>
          <w:rStyle w:val="LineNumber"/>
          <w:i/>
        </w:rPr>
        <w:t xml:space="preserve">Radioactive Material and Associated </w:t>
      </w:r>
      <w:r w:rsidR="00297A80" w:rsidRPr="00A80F9D">
        <w:rPr>
          <w:rStyle w:val="LineNumber"/>
          <w:i/>
        </w:rPr>
        <w:t>Facilities</w:t>
      </w:r>
      <w:r w:rsidR="00297A80" w:rsidRPr="00397DE3">
        <w:t xml:space="preserve">. </w:t>
      </w:r>
      <w:r w:rsidR="00297A80" w:rsidRPr="00D150AD">
        <w:t xml:space="preserve">IAEA Nuclear Security Series </w:t>
      </w:r>
      <w:r w:rsidR="00297A80">
        <w:t>Number</w:t>
      </w:r>
      <w:r w:rsidR="00297A80" w:rsidRPr="00D150AD">
        <w:t xml:space="preserve"> 1</w:t>
      </w:r>
      <w:r w:rsidR="00297A80">
        <w:t>4</w:t>
      </w:r>
      <w:r w:rsidR="00297A80" w:rsidRPr="00397DE3">
        <w:t>.</w:t>
      </w:r>
      <w:r w:rsidR="00297A80" w:rsidRPr="00397DE3">
        <w:br/>
        <w:t>[</w:t>
      </w:r>
      <w:hyperlink r:id="rId67" w:history="1">
        <w:r w:rsidR="007F24B5" w:rsidRPr="006F153C">
          <w:rPr>
            <w:rStyle w:val="Hyperlink"/>
            <w:color w:val="298829"/>
          </w:rPr>
          <w:t>https://www-pub.iaea.org/MTCD/Publications/PDF/Pub1487_web.pdf</w:t>
        </w:r>
      </w:hyperlink>
      <w:r w:rsidR="00297A80">
        <w:t>]</w:t>
      </w:r>
    </w:p>
    <w:p w14:paraId="33A39880" w14:textId="08EA7AB6" w:rsidR="00297A80" w:rsidRDefault="00235903" w:rsidP="00297A80">
      <w:pPr>
        <w:ind w:left="426" w:hanging="426"/>
      </w:pPr>
      <w:r>
        <w:t xml:space="preserve">IAEA 2011c. </w:t>
      </w:r>
      <w:r w:rsidR="00297A80" w:rsidRPr="00397DE3">
        <w:t>International Atomic Energy Agency</w:t>
      </w:r>
      <w:r w:rsidR="00297A80">
        <w:t xml:space="preserve"> </w:t>
      </w:r>
      <w:r w:rsidR="00297A80" w:rsidRPr="00397DE3">
        <w:t>201</w:t>
      </w:r>
      <w:r w:rsidR="00297A80">
        <w:t>1</w:t>
      </w:r>
      <w:r w:rsidR="00297A80" w:rsidRPr="00397DE3">
        <w:t xml:space="preserve">. </w:t>
      </w:r>
      <w:r w:rsidR="00297A80" w:rsidRPr="00A80F9D">
        <w:rPr>
          <w:rStyle w:val="LineNumber"/>
          <w:i/>
        </w:rPr>
        <w:t xml:space="preserve">Nuclear Security Recommendations on </w:t>
      </w:r>
      <w:r w:rsidR="00297A80" w:rsidRPr="002D2D9C">
        <w:rPr>
          <w:rStyle w:val="LineNumber"/>
          <w:i/>
        </w:rPr>
        <w:t>Nuclear and Other Radioactive Material out of Regulatory Control</w:t>
      </w:r>
      <w:r w:rsidR="00297A80" w:rsidRPr="00397DE3">
        <w:t xml:space="preserve">. </w:t>
      </w:r>
      <w:r w:rsidR="00297A80" w:rsidRPr="00D150AD">
        <w:t xml:space="preserve">IAEA Nuclear Security Series </w:t>
      </w:r>
      <w:r w:rsidR="00297A80">
        <w:t>Number</w:t>
      </w:r>
      <w:r w:rsidR="00297A80" w:rsidRPr="00D150AD">
        <w:t xml:space="preserve"> 1</w:t>
      </w:r>
      <w:r w:rsidR="00297A80">
        <w:t>5</w:t>
      </w:r>
      <w:r w:rsidR="00297A80" w:rsidRPr="00397DE3">
        <w:t>.</w:t>
      </w:r>
      <w:r w:rsidR="00297A80" w:rsidRPr="00397DE3">
        <w:br/>
        <w:t>[</w:t>
      </w:r>
      <w:hyperlink r:id="rId68" w:history="1">
        <w:r w:rsidR="00297A80" w:rsidRPr="006F153C">
          <w:rPr>
            <w:rStyle w:val="Hyperlink"/>
            <w:color w:val="298829"/>
          </w:rPr>
          <w:t>http://www-pub.iaea.org/MTCD/Publications/PDF/Pub1488_web.pdf</w:t>
        </w:r>
      </w:hyperlink>
      <w:r w:rsidR="00297A80">
        <w:t>]</w:t>
      </w:r>
    </w:p>
    <w:p w14:paraId="261E2358" w14:textId="14E69973" w:rsidR="00297A80" w:rsidRDefault="00235903" w:rsidP="00297A80">
      <w:pPr>
        <w:ind w:left="426" w:hanging="426"/>
      </w:pPr>
      <w:r>
        <w:t xml:space="preserve">IAEA 2011d. </w:t>
      </w:r>
      <w:r w:rsidR="00297A80" w:rsidRPr="00397DE3">
        <w:t>International Atomic Energy Agency 201</w:t>
      </w:r>
      <w:r w:rsidR="00297A80">
        <w:t>1</w:t>
      </w:r>
      <w:r w:rsidR="00297A80" w:rsidRPr="00397DE3">
        <w:t xml:space="preserve">. </w:t>
      </w:r>
      <w:r w:rsidR="00297A80">
        <w:rPr>
          <w:i/>
        </w:rPr>
        <w:t xml:space="preserve">Disposal of Radioactive Waste. </w:t>
      </w:r>
      <w:r w:rsidR="00297A80" w:rsidRPr="003102CD">
        <w:t xml:space="preserve">Specific Safety Requirements Number SSR-5. </w:t>
      </w:r>
      <w:r w:rsidR="00297A80" w:rsidRPr="00397DE3">
        <w:br/>
        <w:t>[</w:t>
      </w:r>
      <w:hyperlink r:id="rId69" w:history="1">
        <w:r w:rsidR="00297A80" w:rsidRPr="006F153C">
          <w:rPr>
            <w:rStyle w:val="Hyperlink"/>
            <w:color w:val="298829"/>
          </w:rPr>
          <w:t>http://www-pub.iaea.org/MTCD/publications/PDF/Pub1449_web.pdf</w:t>
        </w:r>
      </w:hyperlink>
      <w:r w:rsidR="00297A80" w:rsidRPr="00397DE3">
        <w:t>]</w:t>
      </w:r>
    </w:p>
    <w:p w14:paraId="6D3EAD53" w14:textId="6D99800E" w:rsidR="00297A80" w:rsidRDefault="00235903" w:rsidP="00297A80">
      <w:pPr>
        <w:ind w:left="426" w:hanging="426"/>
      </w:pPr>
      <w:r>
        <w:t xml:space="preserve">IAEA 2013. </w:t>
      </w:r>
      <w:r w:rsidR="00297A80" w:rsidRPr="00397DE3">
        <w:t>International Atomic Energy Agency</w:t>
      </w:r>
      <w:r w:rsidR="00297A80">
        <w:t xml:space="preserve"> 2013</w:t>
      </w:r>
      <w:r w:rsidR="00297A80" w:rsidRPr="00397DE3">
        <w:t xml:space="preserve">. </w:t>
      </w:r>
      <w:r w:rsidR="00297A80" w:rsidRPr="00DC3D08">
        <w:rPr>
          <w:i/>
        </w:rPr>
        <w:t>INES: The International Nuclear and Radiological Event Scale User’s Manual</w:t>
      </w:r>
      <w:r w:rsidR="00297A80" w:rsidRPr="00DC3D08">
        <w:t>, 2008 Edition</w:t>
      </w:r>
      <w:r w:rsidR="00297A80" w:rsidRPr="00397DE3">
        <w:t>.</w:t>
      </w:r>
      <w:r w:rsidR="00297A80" w:rsidRPr="00397DE3">
        <w:br/>
        <w:t>[</w:t>
      </w:r>
      <w:hyperlink r:id="rId70" w:history="1">
        <w:r w:rsidR="00297A80" w:rsidRPr="006F153C">
          <w:rPr>
            <w:rStyle w:val="Hyperlink"/>
            <w:color w:val="298829"/>
          </w:rPr>
          <w:t>http://www-pub.iaea.org/MTCD/Publications/PDF/INES2013web.pdf</w:t>
        </w:r>
      </w:hyperlink>
      <w:r w:rsidR="00297A80" w:rsidRPr="00397DE3">
        <w:t>]</w:t>
      </w:r>
    </w:p>
    <w:p w14:paraId="188C3880" w14:textId="3E66CD42" w:rsidR="00297A80" w:rsidRDefault="00235903" w:rsidP="00297A80">
      <w:pPr>
        <w:ind w:left="426" w:hanging="426"/>
      </w:pPr>
      <w:r>
        <w:t xml:space="preserve">IAEA 2014. </w:t>
      </w:r>
      <w:r w:rsidR="00297A80" w:rsidRPr="00397DE3">
        <w:t>International Atomic Energy Agency</w:t>
      </w:r>
      <w:r w:rsidR="00297A80">
        <w:t xml:space="preserve"> </w:t>
      </w:r>
      <w:r w:rsidR="00297A80" w:rsidRPr="00397DE3">
        <w:t>201</w:t>
      </w:r>
      <w:r w:rsidR="00297A80">
        <w:t>4</w:t>
      </w:r>
      <w:r w:rsidR="00297A80" w:rsidRPr="00397DE3">
        <w:t xml:space="preserve">. </w:t>
      </w:r>
      <w:r w:rsidR="00297A80" w:rsidRPr="00397DE3">
        <w:rPr>
          <w:i/>
        </w:rPr>
        <w:t>Radiation Protection and Safety of Radiation Sources: International Basic Safety Standards</w:t>
      </w:r>
      <w:r w:rsidR="00297A80" w:rsidRPr="00397DE3">
        <w:t>. General Safety Requirements Part 3, Number GSR Part 3.</w:t>
      </w:r>
      <w:r w:rsidR="00297A80" w:rsidRPr="00397DE3">
        <w:br/>
        <w:t>[</w:t>
      </w:r>
      <w:hyperlink r:id="rId71" w:history="1">
        <w:r w:rsidR="00297A80" w:rsidRPr="006F153C">
          <w:rPr>
            <w:rStyle w:val="Hyperlink"/>
            <w:color w:val="298829"/>
          </w:rPr>
          <w:t>http://www-pub.iaea.org/MTCD/publications/PDF/Pub1578_web-57265295.pdf</w:t>
        </w:r>
      </w:hyperlink>
      <w:r w:rsidR="00297A80" w:rsidRPr="00397DE3">
        <w:t>]</w:t>
      </w:r>
    </w:p>
    <w:p w14:paraId="566036FA" w14:textId="1ED4C75A" w:rsidR="00B82892" w:rsidRPr="00B82892" w:rsidRDefault="00235903" w:rsidP="00B82892">
      <w:pPr>
        <w:ind w:left="426" w:hanging="426"/>
        <w:rPr>
          <w:i/>
        </w:rPr>
      </w:pPr>
      <w:r>
        <w:t xml:space="preserve">IAEA 2015. </w:t>
      </w:r>
      <w:r w:rsidR="00B82892" w:rsidRPr="00397DE3">
        <w:t>International Atomic Energy Agency</w:t>
      </w:r>
      <w:r w:rsidR="00B82892">
        <w:t xml:space="preserve"> 2015</w:t>
      </w:r>
      <w:r w:rsidR="00B82892" w:rsidRPr="00397DE3">
        <w:t xml:space="preserve">. </w:t>
      </w:r>
      <w:r w:rsidR="00B82892" w:rsidRPr="00B82892">
        <w:rPr>
          <w:i/>
        </w:rPr>
        <w:t>Preparedness and Response</w:t>
      </w:r>
      <w:r w:rsidR="00B82892">
        <w:rPr>
          <w:i/>
        </w:rPr>
        <w:t xml:space="preserve"> </w:t>
      </w:r>
      <w:r w:rsidR="00B82892" w:rsidRPr="00B82892">
        <w:rPr>
          <w:i/>
        </w:rPr>
        <w:t>for a Nuclear or</w:t>
      </w:r>
      <w:r w:rsidR="00B82892">
        <w:rPr>
          <w:i/>
        </w:rPr>
        <w:t xml:space="preserve"> </w:t>
      </w:r>
      <w:r w:rsidR="00B82892" w:rsidRPr="00B82892">
        <w:rPr>
          <w:i/>
        </w:rPr>
        <w:t>Radiological Emergency</w:t>
      </w:r>
      <w:r w:rsidR="00B82892">
        <w:rPr>
          <w:i/>
        </w:rPr>
        <w:t xml:space="preserve">. </w:t>
      </w:r>
      <w:r w:rsidR="00B82892">
        <w:t>General Safety Requirements</w:t>
      </w:r>
      <w:r w:rsidR="00412549">
        <w:t>,</w:t>
      </w:r>
      <w:r w:rsidR="00B82892">
        <w:t xml:space="preserve"> Number GSR Part 7</w:t>
      </w:r>
      <w:r w:rsidR="00B82892" w:rsidRPr="003102CD">
        <w:t>.</w:t>
      </w:r>
      <w:r w:rsidR="00B82892" w:rsidRPr="00397DE3">
        <w:t xml:space="preserve"> </w:t>
      </w:r>
      <w:r w:rsidR="00B82892" w:rsidRPr="00397DE3">
        <w:br/>
        <w:t>[</w:t>
      </w:r>
      <w:hyperlink r:id="rId72" w:history="1">
        <w:r w:rsidR="00B82892" w:rsidRPr="006F153C">
          <w:rPr>
            <w:rStyle w:val="Hyperlink"/>
            <w:color w:val="298829"/>
          </w:rPr>
          <w:t>http://www-pub.iaea.org/MTCD/Publications/PDF/P_1708_web.pdf</w:t>
        </w:r>
      </w:hyperlink>
      <w:r w:rsidR="00B82892" w:rsidRPr="00397DE3">
        <w:t>]</w:t>
      </w:r>
    </w:p>
    <w:p w14:paraId="442A02AA" w14:textId="495FA692" w:rsidR="00027A82" w:rsidRDefault="00235903" w:rsidP="00027A82">
      <w:pPr>
        <w:ind w:left="426" w:hanging="426"/>
      </w:pPr>
      <w:r>
        <w:rPr>
          <w:szCs w:val="22"/>
        </w:rPr>
        <w:t xml:space="preserve">IAEA 2016a. </w:t>
      </w:r>
      <w:r w:rsidR="00027A82" w:rsidRPr="00006D92">
        <w:rPr>
          <w:szCs w:val="22"/>
        </w:rPr>
        <w:t>International</w:t>
      </w:r>
      <w:r w:rsidR="00027A82">
        <w:rPr>
          <w:szCs w:val="22"/>
        </w:rPr>
        <w:t xml:space="preserve"> Atomic Energy Agency 2016</w:t>
      </w:r>
      <w:r w:rsidR="00027A82" w:rsidRPr="00006D92">
        <w:rPr>
          <w:szCs w:val="22"/>
        </w:rPr>
        <w:t xml:space="preserve">. </w:t>
      </w:r>
      <w:r w:rsidR="00027A82" w:rsidRPr="00F73E55">
        <w:rPr>
          <w:i/>
          <w:szCs w:val="22"/>
        </w:rPr>
        <w:t>Governmental, Legal and Regulatory Framework for Safety</w:t>
      </w:r>
      <w:r w:rsidR="00C21461">
        <w:rPr>
          <w:szCs w:val="22"/>
        </w:rPr>
        <w:t>.</w:t>
      </w:r>
      <w:r w:rsidR="00027A82" w:rsidRPr="00027A82">
        <w:rPr>
          <w:szCs w:val="22"/>
        </w:rPr>
        <w:t xml:space="preserve"> </w:t>
      </w:r>
      <w:r w:rsidR="00412549">
        <w:t xml:space="preserve">General Safety Requirements, Number </w:t>
      </w:r>
      <w:r w:rsidR="00027A82" w:rsidRPr="00027A82">
        <w:rPr>
          <w:szCs w:val="22"/>
        </w:rPr>
        <w:t>GSR Part 1 (Rev. 1)</w:t>
      </w:r>
      <w:r w:rsidR="00027A82">
        <w:rPr>
          <w:szCs w:val="22"/>
        </w:rPr>
        <w:t>.</w:t>
      </w:r>
      <w:r w:rsidR="00027A82" w:rsidRPr="00027A82">
        <w:rPr>
          <w:szCs w:val="22"/>
        </w:rPr>
        <w:br/>
      </w:r>
      <w:r w:rsidR="00027A82">
        <w:t>[</w:t>
      </w:r>
      <w:hyperlink r:id="rId73" w:history="1">
        <w:r w:rsidR="00027A82" w:rsidRPr="006F153C">
          <w:rPr>
            <w:rStyle w:val="Hyperlink"/>
            <w:color w:val="298829"/>
          </w:rPr>
          <w:t>http://www-pub.iaea.org/MTCD/Publications/PDF/Pub1713web-70795870.pdf</w:t>
        </w:r>
      </w:hyperlink>
      <w:r w:rsidR="00027A82" w:rsidRPr="00397DE3">
        <w:t>]</w:t>
      </w:r>
    </w:p>
    <w:p w14:paraId="1AB5188A" w14:textId="557CA61E" w:rsidR="00DC3D08" w:rsidRDefault="00235903" w:rsidP="00DC3D08">
      <w:pPr>
        <w:ind w:left="426" w:hanging="426"/>
      </w:pPr>
      <w:r>
        <w:t>IAEA</w:t>
      </w:r>
      <w:r w:rsidRPr="00397DE3">
        <w:t xml:space="preserve"> 201</w:t>
      </w:r>
      <w:r>
        <w:t>6b.</w:t>
      </w:r>
      <w:r w:rsidRPr="00397DE3">
        <w:t xml:space="preserve"> </w:t>
      </w:r>
      <w:r w:rsidR="00DC3D08" w:rsidRPr="00397DE3">
        <w:t>International Atomic Energy Agency</w:t>
      </w:r>
      <w:r w:rsidR="00DC3D08">
        <w:t xml:space="preserve"> </w:t>
      </w:r>
      <w:r w:rsidR="00DC3D08" w:rsidRPr="00397DE3">
        <w:t>201</w:t>
      </w:r>
      <w:r w:rsidR="00DC3D08">
        <w:t>6</w:t>
      </w:r>
      <w:r w:rsidR="00DC3D08" w:rsidRPr="00397DE3">
        <w:t xml:space="preserve">. </w:t>
      </w:r>
      <w:r w:rsidR="00DC3D08" w:rsidRPr="009B0C3B">
        <w:rPr>
          <w:i/>
        </w:rPr>
        <w:t>Leadership and Management for Safety</w:t>
      </w:r>
      <w:r w:rsidR="00DC3D08" w:rsidRPr="00397DE3">
        <w:t>. Ge</w:t>
      </w:r>
      <w:r w:rsidR="00DC3D08">
        <w:t>neral Safety Requirements Part 2, Number GSR Part 2</w:t>
      </w:r>
      <w:r w:rsidR="00DC3D08" w:rsidRPr="00397DE3">
        <w:t>.</w:t>
      </w:r>
      <w:r w:rsidR="00DC3D08" w:rsidRPr="00397DE3">
        <w:br/>
        <w:t>[</w:t>
      </w:r>
      <w:hyperlink r:id="rId74" w:history="1">
        <w:r w:rsidR="00DC3D08" w:rsidRPr="006F153C">
          <w:rPr>
            <w:rStyle w:val="Hyperlink"/>
            <w:color w:val="298829"/>
          </w:rPr>
          <w:t>http://www-pub.iaea.org/MTCD/Publications/PDF/Pub1750web.pdf</w:t>
        </w:r>
      </w:hyperlink>
      <w:r w:rsidR="00DC3D08" w:rsidRPr="00397DE3">
        <w:t>]</w:t>
      </w:r>
    </w:p>
    <w:p w14:paraId="307B2560" w14:textId="5A157DDD" w:rsidR="00DC3D08" w:rsidRDefault="00235903" w:rsidP="00DC3D08">
      <w:pPr>
        <w:ind w:left="426" w:hanging="426"/>
      </w:pPr>
      <w:r>
        <w:t xml:space="preserve">IAEA 2016c. </w:t>
      </w:r>
      <w:r w:rsidR="00DC3D08" w:rsidRPr="00397DE3">
        <w:t>International Atomic Energy Agency</w:t>
      </w:r>
      <w:r w:rsidR="00DC3D08">
        <w:t xml:space="preserve"> 20</w:t>
      </w:r>
      <w:r w:rsidR="00D11B00">
        <w:t>16</w:t>
      </w:r>
      <w:r w:rsidR="00DC3D08" w:rsidRPr="00397DE3">
        <w:t xml:space="preserve">. </w:t>
      </w:r>
      <w:r w:rsidR="00D11B00" w:rsidRPr="00F73E55">
        <w:rPr>
          <w:i/>
          <w:szCs w:val="22"/>
        </w:rPr>
        <w:t>Safety of Nuclear Power Plants: Commissioning and Operation</w:t>
      </w:r>
      <w:r w:rsidR="00D11B00">
        <w:rPr>
          <w:szCs w:val="22"/>
        </w:rPr>
        <w:t>.</w:t>
      </w:r>
      <w:r w:rsidR="00D11B00" w:rsidRPr="000D587A">
        <w:rPr>
          <w:szCs w:val="22"/>
        </w:rPr>
        <w:t xml:space="preserve"> </w:t>
      </w:r>
      <w:r w:rsidR="00412549">
        <w:rPr>
          <w:szCs w:val="22"/>
        </w:rPr>
        <w:t>Specific</w:t>
      </w:r>
      <w:r w:rsidR="00D11B00" w:rsidRPr="000D587A">
        <w:rPr>
          <w:szCs w:val="22"/>
        </w:rPr>
        <w:t xml:space="preserve"> Safety </w:t>
      </w:r>
      <w:r w:rsidR="00412549">
        <w:rPr>
          <w:szCs w:val="22"/>
        </w:rPr>
        <w:t xml:space="preserve">Requirements, Number </w:t>
      </w:r>
      <w:r w:rsidR="00D11B00" w:rsidRPr="000D587A">
        <w:rPr>
          <w:szCs w:val="22"/>
        </w:rPr>
        <w:t>SSR-2/2 (Rev. 1)</w:t>
      </w:r>
      <w:r w:rsidR="00DC3D08" w:rsidRPr="00397DE3">
        <w:t>.</w:t>
      </w:r>
      <w:r w:rsidR="00DC3D08" w:rsidRPr="00397DE3">
        <w:br/>
        <w:t>[</w:t>
      </w:r>
      <w:hyperlink r:id="rId75" w:history="1">
        <w:r w:rsidR="00D11B00" w:rsidRPr="006F153C">
          <w:rPr>
            <w:rStyle w:val="Hyperlink"/>
            <w:color w:val="298829"/>
          </w:rPr>
          <w:t>http://www-pub.iaea.org/MTCD/Publications/PDF/Pub1716web-18398071.pdf</w:t>
        </w:r>
      </w:hyperlink>
      <w:r w:rsidR="00DC3D08" w:rsidRPr="00397DE3">
        <w:t>]</w:t>
      </w:r>
    </w:p>
    <w:p w14:paraId="7F559309" w14:textId="6F73471F" w:rsidR="00D11B00" w:rsidRDefault="00235903" w:rsidP="00D11B00">
      <w:pPr>
        <w:ind w:left="426" w:hanging="426"/>
      </w:pPr>
      <w:r>
        <w:t xml:space="preserve">IAEA 2016d. </w:t>
      </w:r>
      <w:r w:rsidR="00D11B00" w:rsidRPr="00397DE3">
        <w:t>International Atomic Energy Agency</w:t>
      </w:r>
      <w:r w:rsidR="00D11B00">
        <w:t xml:space="preserve"> 2016</w:t>
      </w:r>
      <w:r w:rsidR="00D11B00" w:rsidRPr="00397DE3">
        <w:t xml:space="preserve">. </w:t>
      </w:r>
      <w:r w:rsidR="00D11B00" w:rsidRPr="00F73E55">
        <w:rPr>
          <w:i/>
          <w:szCs w:val="22"/>
        </w:rPr>
        <w:t>Safety of Nuclear Power Plants: Design</w:t>
      </w:r>
      <w:r w:rsidR="00D11B00">
        <w:rPr>
          <w:szCs w:val="22"/>
        </w:rPr>
        <w:t>.</w:t>
      </w:r>
      <w:r w:rsidR="00D11B00" w:rsidRPr="000D587A">
        <w:rPr>
          <w:szCs w:val="22"/>
        </w:rPr>
        <w:t xml:space="preserve"> </w:t>
      </w:r>
      <w:r w:rsidR="00412549">
        <w:rPr>
          <w:szCs w:val="22"/>
        </w:rPr>
        <w:t>Specific</w:t>
      </w:r>
      <w:r w:rsidR="00412549" w:rsidRPr="000D587A">
        <w:rPr>
          <w:szCs w:val="22"/>
        </w:rPr>
        <w:t xml:space="preserve"> Safety </w:t>
      </w:r>
      <w:r w:rsidR="00412549">
        <w:rPr>
          <w:szCs w:val="22"/>
        </w:rPr>
        <w:t xml:space="preserve">Requirements, Number </w:t>
      </w:r>
      <w:r w:rsidR="00412549" w:rsidRPr="000D587A">
        <w:rPr>
          <w:szCs w:val="22"/>
        </w:rPr>
        <w:t>SSR</w:t>
      </w:r>
      <w:r w:rsidR="00D11B00" w:rsidRPr="000D587A">
        <w:rPr>
          <w:szCs w:val="22"/>
        </w:rPr>
        <w:t>-2/1 (Rev. 1)</w:t>
      </w:r>
      <w:r w:rsidR="00D11B00" w:rsidRPr="00397DE3">
        <w:t>.</w:t>
      </w:r>
      <w:r w:rsidR="00D11B00" w:rsidRPr="00397DE3">
        <w:br/>
        <w:t>[</w:t>
      </w:r>
      <w:hyperlink r:id="rId76" w:history="1">
        <w:r w:rsidR="00D11B00" w:rsidRPr="006F153C">
          <w:rPr>
            <w:rStyle w:val="Hyperlink"/>
            <w:color w:val="298829"/>
          </w:rPr>
          <w:t>http://www-pub.iaea.org/MTCD/Publications/PDF/Pub1715web-46541668.pdf</w:t>
        </w:r>
      </w:hyperlink>
      <w:r w:rsidR="00D11B00">
        <w:t>]</w:t>
      </w:r>
    </w:p>
    <w:p w14:paraId="10F6C532" w14:textId="6F555D61" w:rsidR="00297A80" w:rsidRDefault="00235903" w:rsidP="00297A80">
      <w:pPr>
        <w:ind w:left="426" w:hanging="426"/>
      </w:pPr>
      <w:r>
        <w:t xml:space="preserve">ICRP 2007. </w:t>
      </w:r>
      <w:r w:rsidR="00297A80" w:rsidRPr="00397DE3">
        <w:t>International Commission on Radiological Protection</w:t>
      </w:r>
      <w:r w:rsidR="00297A80">
        <w:t xml:space="preserve"> </w:t>
      </w:r>
      <w:r w:rsidR="00297A80" w:rsidRPr="00397DE3">
        <w:t xml:space="preserve">2007. </w:t>
      </w:r>
      <w:r w:rsidR="00297A80" w:rsidRPr="00397DE3">
        <w:rPr>
          <w:i/>
        </w:rPr>
        <w:t>The 2007 Recommendations of the International Commission on Radiological Protection</w:t>
      </w:r>
      <w:r w:rsidR="00297A80" w:rsidRPr="00397DE3">
        <w:t>.</w:t>
      </w:r>
      <w:r w:rsidR="00297A80">
        <w:t xml:space="preserve"> </w:t>
      </w:r>
      <w:r w:rsidR="00297A80" w:rsidRPr="00397DE3">
        <w:t>ICRP Publication 103.</w:t>
      </w:r>
      <w:r w:rsidR="00297A80">
        <w:t xml:space="preserve"> </w:t>
      </w:r>
      <w:r w:rsidR="00297A80">
        <w:br/>
      </w:r>
      <w:r w:rsidR="00297A80" w:rsidRPr="00397DE3">
        <w:t>[</w:t>
      </w:r>
      <w:hyperlink r:id="rId77" w:history="1">
        <w:r w:rsidR="00297A80" w:rsidRPr="006F153C">
          <w:rPr>
            <w:rStyle w:val="Hyperlink"/>
            <w:color w:val="298829"/>
          </w:rPr>
          <w:t>http://www.icrp.org/publication.asp?id=ICRP%20Publication%20103</w:t>
        </w:r>
      </w:hyperlink>
      <w:r w:rsidR="00297A80" w:rsidRPr="00397DE3">
        <w:t>]</w:t>
      </w:r>
    </w:p>
    <w:p w14:paraId="65F7CBA1" w14:textId="16E0F7EF" w:rsidR="001B646A" w:rsidRDefault="00235903" w:rsidP="001B646A">
      <w:pPr>
        <w:ind w:left="426" w:hanging="426"/>
        <w:rPr>
          <w:rStyle w:val="Hyperlink"/>
          <w:color w:val="auto"/>
        </w:rPr>
      </w:pPr>
      <w:r>
        <w:t xml:space="preserve">ICRP 2014. </w:t>
      </w:r>
      <w:r w:rsidR="001B646A" w:rsidRPr="00397DE3">
        <w:t xml:space="preserve">International Commission </w:t>
      </w:r>
      <w:r w:rsidR="001B646A">
        <w:t>on Radiological Protection 2014</w:t>
      </w:r>
      <w:r w:rsidR="001B646A" w:rsidRPr="00397DE3">
        <w:t xml:space="preserve">. </w:t>
      </w:r>
      <w:r w:rsidR="001B646A">
        <w:rPr>
          <w:i/>
        </w:rPr>
        <w:t>Protection of the Environment under Different Exposure Situations</w:t>
      </w:r>
      <w:r w:rsidR="001B646A" w:rsidRPr="00397DE3">
        <w:t>.</w:t>
      </w:r>
      <w:r w:rsidR="001B646A">
        <w:t xml:space="preserve"> ICRP Publication 124</w:t>
      </w:r>
      <w:r w:rsidR="001B646A" w:rsidRPr="00397DE3">
        <w:t>.</w:t>
      </w:r>
      <w:r w:rsidR="001B646A">
        <w:br/>
        <w:t>[</w:t>
      </w:r>
      <w:hyperlink r:id="rId78" w:history="1">
        <w:r w:rsidR="001B646A" w:rsidRPr="006F153C">
          <w:rPr>
            <w:rStyle w:val="Hyperlink"/>
            <w:color w:val="298829"/>
          </w:rPr>
          <w:t>http://www.icrp.org/publication.asp?id=ICRP%20Publication%20124</w:t>
        </w:r>
      </w:hyperlink>
      <w:r w:rsidR="001B646A" w:rsidRPr="00045CAC">
        <w:rPr>
          <w:rStyle w:val="Hyperlink"/>
          <w:color w:val="auto"/>
        </w:rPr>
        <w:t>]</w:t>
      </w:r>
    </w:p>
    <w:p w14:paraId="5AAD78B9" w14:textId="75E4A332" w:rsidR="00EE7632" w:rsidRPr="00EE7632" w:rsidRDefault="00235903" w:rsidP="00EE7632">
      <w:pPr>
        <w:ind w:left="426" w:hanging="426"/>
      </w:pPr>
      <w:r>
        <w:lastRenderedPageBreak/>
        <w:t xml:space="preserve">NCRP 2010. </w:t>
      </w:r>
      <w:r w:rsidR="00EE7632">
        <w:t>National Council on Radiation Protection and Measurement 2010</w:t>
      </w:r>
      <w:r w:rsidR="00EE7632" w:rsidRPr="00397DE3">
        <w:t xml:space="preserve">. </w:t>
      </w:r>
      <w:r w:rsidR="00EE7632" w:rsidRPr="00EE7632">
        <w:rPr>
          <w:i/>
        </w:rPr>
        <w:t>Responding to a</w:t>
      </w:r>
      <w:r w:rsidR="00EE7632">
        <w:rPr>
          <w:i/>
        </w:rPr>
        <w:t xml:space="preserve"> </w:t>
      </w:r>
      <w:r w:rsidR="00EE7632" w:rsidRPr="00EE7632">
        <w:rPr>
          <w:i/>
        </w:rPr>
        <w:t>Radiological or Nuclear</w:t>
      </w:r>
      <w:r w:rsidR="00EE7632">
        <w:rPr>
          <w:i/>
        </w:rPr>
        <w:t xml:space="preserve"> </w:t>
      </w:r>
      <w:r w:rsidR="00EE7632" w:rsidRPr="00EE7632">
        <w:rPr>
          <w:i/>
        </w:rPr>
        <w:t>Terrorism Incident: A Guide</w:t>
      </w:r>
      <w:r w:rsidR="00EE7632">
        <w:rPr>
          <w:i/>
        </w:rPr>
        <w:t xml:space="preserve"> </w:t>
      </w:r>
      <w:r w:rsidR="00EE7632" w:rsidRPr="00EE7632">
        <w:rPr>
          <w:i/>
        </w:rPr>
        <w:t>for Decision Makers</w:t>
      </w:r>
      <w:r w:rsidR="00EE7632">
        <w:t>. NCRP Report Number 165.</w:t>
      </w:r>
      <w:r w:rsidR="00EE7632" w:rsidRPr="00397DE3">
        <w:br/>
        <w:t>[</w:t>
      </w:r>
      <w:hyperlink r:id="rId79" w:history="1">
        <w:r w:rsidR="00F66159" w:rsidRPr="006F153C">
          <w:rPr>
            <w:rStyle w:val="Hyperlink"/>
            <w:color w:val="298829"/>
          </w:rPr>
          <w:t>https://ncrponline.org/publications/reports/ncrp-report-165/</w:t>
        </w:r>
      </w:hyperlink>
    </w:p>
    <w:p w14:paraId="6E4BCFBA" w14:textId="5F55BD62" w:rsidR="00EC5CC1" w:rsidRDefault="00EC5CC1" w:rsidP="00EC5CC1">
      <w:pPr>
        <w:ind w:left="426" w:hanging="426"/>
      </w:pPr>
      <w:r>
        <w:t>Queensland Government 2017</w:t>
      </w:r>
      <w:r w:rsidRPr="00397DE3">
        <w:t xml:space="preserve">. </w:t>
      </w:r>
      <w:r w:rsidRPr="00EC5CC1">
        <w:rPr>
          <w:i/>
        </w:rPr>
        <w:t>Queensland Health prosecutes company after radiation injury</w:t>
      </w:r>
      <w:r w:rsidRPr="00397DE3">
        <w:t>.</w:t>
      </w:r>
      <w:r>
        <w:t xml:space="preserve"> Queensland Department of Health Media Release. </w:t>
      </w:r>
      <w:r w:rsidRPr="00397DE3">
        <w:br/>
        <w:t>[</w:t>
      </w:r>
      <w:hyperlink r:id="rId80" w:history="1">
        <w:r w:rsidRPr="006F153C">
          <w:rPr>
            <w:rStyle w:val="Hyperlink"/>
            <w:color w:val="298829"/>
          </w:rPr>
          <w:t>https://www.health.qld.gov.au/news-alerts/doh-media-releases/releases/queensland-health-prosecutes-company-after-radiation-injury</w:t>
        </w:r>
      </w:hyperlink>
      <w:r w:rsidRPr="00397DE3">
        <w:t>]</w:t>
      </w:r>
    </w:p>
    <w:p w14:paraId="6D6D1684" w14:textId="774F3B21" w:rsidR="00297A80" w:rsidRDefault="00235903" w:rsidP="00297A80">
      <w:pPr>
        <w:ind w:left="426" w:hanging="426"/>
      </w:pPr>
      <w:r>
        <w:t xml:space="preserve">WHO 2005. </w:t>
      </w:r>
      <w:r w:rsidR="00297A80">
        <w:t>World Health Organization 2005</w:t>
      </w:r>
      <w:r w:rsidR="00297A80" w:rsidRPr="00397DE3">
        <w:t xml:space="preserve">. </w:t>
      </w:r>
      <w:r w:rsidR="00297A80" w:rsidRPr="00DC3D08">
        <w:rPr>
          <w:i/>
        </w:rPr>
        <w:t xml:space="preserve">International Health Regulations (2005), </w:t>
      </w:r>
      <w:r w:rsidR="00297A80" w:rsidRPr="00DC3D08">
        <w:t>Second Edition</w:t>
      </w:r>
      <w:r w:rsidR="00297A80" w:rsidRPr="00397DE3">
        <w:t>.</w:t>
      </w:r>
      <w:r w:rsidR="00297A80" w:rsidRPr="00397DE3">
        <w:br/>
        <w:t>[</w:t>
      </w:r>
      <w:hyperlink r:id="rId81" w:history="1">
        <w:r w:rsidR="00297A80" w:rsidRPr="006F153C">
          <w:rPr>
            <w:rStyle w:val="Hyperlink"/>
            <w:color w:val="298829"/>
          </w:rPr>
          <w:t>http://apps.who.int/iris/bitstream/10665/43883/1/9789241580410_eng.pdf</w:t>
        </w:r>
      </w:hyperlink>
      <w:r w:rsidR="00297A80" w:rsidRPr="00397DE3">
        <w:t>]</w:t>
      </w:r>
    </w:p>
    <w:p w14:paraId="0D05C137" w14:textId="77777777" w:rsidR="00C44E47" w:rsidRPr="00F263F0" w:rsidRDefault="00C44E47" w:rsidP="00F263F0">
      <w:pPr>
        <w:spacing w:before="0" w:line="240" w:lineRule="auto"/>
      </w:pPr>
      <w:r>
        <w:br w:type="page"/>
      </w:r>
    </w:p>
    <w:p w14:paraId="30D206D1" w14:textId="77777777" w:rsidR="0084186D" w:rsidRPr="00BB4370" w:rsidRDefault="0084186D" w:rsidP="00BB4370">
      <w:pPr>
        <w:pStyle w:val="Heading1"/>
        <w:pBdr>
          <w:bottom w:val="outset" w:sz="6" w:space="1" w:color="006600"/>
        </w:pBdr>
        <w:spacing w:after="360" w:line="240" w:lineRule="auto"/>
        <w:rPr>
          <w:caps w:val="0"/>
        </w:rPr>
      </w:pPr>
      <w:bookmarkStart w:id="59" w:name="_Toc1728276"/>
      <w:r w:rsidRPr="00BB4370">
        <w:rPr>
          <w:caps w:val="0"/>
        </w:rPr>
        <w:lastRenderedPageBreak/>
        <w:t>Contributors to drafting and review</w:t>
      </w:r>
      <w:bookmarkEnd w:id="59"/>
    </w:p>
    <w:p w14:paraId="045C3D5F" w14:textId="77777777" w:rsidR="00D11B00" w:rsidRPr="00D11B00" w:rsidRDefault="000A3F21" w:rsidP="00D11B00">
      <w:pPr>
        <w:tabs>
          <w:tab w:val="left" w:pos="2552"/>
        </w:tabs>
        <w:ind w:left="2552" w:hanging="2552"/>
        <w:jc w:val="both"/>
        <w:rPr>
          <w:color w:val="auto"/>
          <w:szCs w:val="22"/>
          <w:lang w:eastAsia="en-AU"/>
        </w:rPr>
      </w:pPr>
      <w:r w:rsidRPr="00D11B00">
        <w:rPr>
          <w:b/>
          <w:color w:val="006600"/>
          <w:szCs w:val="22"/>
          <w:lang w:eastAsia="en-AU"/>
        </w:rPr>
        <w:t>Dr Fiona Charalambous</w:t>
      </w:r>
      <w:r w:rsidR="00D11B00" w:rsidRPr="00D11B00">
        <w:rPr>
          <w:color w:val="auto"/>
          <w:szCs w:val="22"/>
          <w:lang w:eastAsia="en-AU"/>
        </w:rPr>
        <w:tab/>
        <w:t xml:space="preserve">ARPANSA Radiation Health Services </w:t>
      </w:r>
      <w:r>
        <w:rPr>
          <w:color w:val="auto"/>
          <w:szCs w:val="22"/>
          <w:lang w:eastAsia="en-AU"/>
        </w:rPr>
        <w:t>Branch</w:t>
      </w:r>
    </w:p>
    <w:p w14:paraId="61AB16E3" w14:textId="77777777" w:rsidR="00D11B00" w:rsidRPr="00D11B00" w:rsidRDefault="000A3F21" w:rsidP="00D11B00">
      <w:pPr>
        <w:tabs>
          <w:tab w:val="left" w:pos="2552"/>
        </w:tabs>
        <w:ind w:left="2552" w:hanging="2552"/>
        <w:jc w:val="both"/>
        <w:rPr>
          <w:color w:val="auto"/>
          <w:szCs w:val="22"/>
          <w:lang w:eastAsia="en-AU"/>
        </w:rPr>
      </w:pPr>
      <w:r w:rsidRPr="00D11B00">
        <w:rPr>
          <w:b/>
          <w:color w:val="006600"/>
          <w:szCs w:val="22"/>
          <w:lang w:eastAsia="en-AU"/>
        </w:rPr>
        <w:t>Dr Rick Tinker</w:t>
      </w:r>
      <w:r w:rsidR="00D11B00" w:rsidRPr="00D11B00">
        <w:rPr>
          <w:color w:val="auto"/>
          <w:szCs w:val="22"/>
          <w:lang w:eastAsia="en-AU"/>
        </w:rPr>
        <w:tab/>
        <w:t xml:space="preserve">ARPANSA Radiation Health Services </w:t>
      </w:r>
      <w:r>
        <w:rPr>
          <w:color w:val="auto"/>
          <w:szCs w:val="22"/>
          <w:lang w:eastAsia="en-AU"/>
        </w:rPr>
        <w:t>Branch</w:t>
      </w:r>
    </w:p>
    <w:p w14:paraId="7B99F733" w14:textId="77777777" w:rsidR="00D11B00" w:rsidRPr="00D11B00" w:rsidRDefault="000A3F21" w:rsidP="000A3F21">
      <w:pPr>
        <w:tabs>
          <w:tab w:val="left" w:pos="2552"/>
        </w:tabs>
        <w:jc w:val="both"/>
        <w:rPr>
          <w:color w:val="auto"/>
          <w:szCs w:val="22"/>
          <w:lang w:eastAsia="en-AU"/>
        </w:rPr>
      </w:pPr>
      <w:r>
        <w:rPr>
          <w:b/>
          <w:color w:val="006600"/>
          <w:szCs w:val="22"/>
          <w:lang w:eastAsia="en-AU"/>
        </w:rPr>
        <w:t>Dr Marcus Grzechnik</w:t>
      </w:r>
      <w:r w:rsidR="00D11B00" w:rsidRPr="00D11B00">
        <w:rPr>
          <w:color w:val="auto"/>
          <w:szCs w:val="22"/>
          <w:lang w:eastAsia="en-AU"/>
        </w:rPr>
        <w:tab/>
        <w:t xml:space="preserve">ARPANSA Radiation Health Services </w:t>
      </w:r>
      <w:r>
        <w:rPr>
          <w:color w:val="auto"/>
          <w:szCs w:val="22"/>
          <w:lang w:eastAsia="en-AU"/>
        </w:rPr>
        <w:t>Branch</w:t>
      </w:r>
    </w:p>
    <w:p w14:paraId="5CAD5F94" w14:textId="77777777" w:rsidR="000A3F21" w:rsidRPr="00D10D32" w:rsidRDefault="000A3F21" w:rsidP="000A3F21">
      <w:pPr>
        <w:tabs>
          <w:tab w:val="left" w:pos="0"/>
          <w:tab w:val="left" w:pos="2552"/>
        </w:tabs>
        <w:jc w:val="both"/>
        <w:rPr>
          <w:color w:val="auto"/>
          <w:szCs w:val="22"/>
          <w:lang w:val="sv-SE" w:eastAsia="en-AU"/>
        </w:rPr>
      </w:pPr>
      <w:r w:rsidRPr="00D10D32">
        <w:rPr>
          <w:b/>
          <w:color w:val="006600"/>
          <w:szCs w:val="22"/>
          <w:lang w:val="sv-SE" w:eastAsia="en-AU"/>
        </w:rPr>
        <w:t>Dr Carl-Magnus Larsson</w:t>
      </w:r>
      <w:r w:rsidRPr="00D10D32">
        <w:rPr>
          <w:color w:val="auto"/>
          <w:szCs w:val="22"/>
          <w:lang w:val="sv-SE" w:eastAsia="en-AU"/>
        </w:rPr>
        <w:tab/>
        <w:t>ARPANSA CEO</w:t>
      </w:r>
    </w:p>
    <w:p w14:paraId="02389AF1" w14:textId="7C2F0E93" w:rsidR="000A3F21" w:rsidRDefault="000A3F21" w:rsidP="000A3F21">
      <w:pPr>
        <w:tabs>
          <w:tab w:val="left" w:pos="0"/>
          <w:tab w:val="left" w:pos="2552"/>
        </w:tabs>
        <w:jc w:val="both"/>
        <w:rPr>
          <w:color w:val="auto"/>
          <w:szCs w:val="22"/>
          <w:lang w:eastAsia="en-AU"/>
        </w:rPr>
      </w:pPr>
      <w:r w:rsidRPr="000A3F21">
        <w:rPr>
          <w:b/>
          <w:color w:val="006600"/>
          <w:szCs w:val="22"/>
          <w:lang w:eastAsia="en-AU"/>
        </w:rPr>
        <w:t>Dr Stephen Solomon</w:t>
      </w:r>
      <w:r>
        <w:rPr>
          <w:color w:val="auto"/>
          <w:szCs w:val="22"/>
          <w:lang w:eastAsia="en-AU"/>
        </w:rPr>
        <w:tab/>
      </w:r>
      <w:r w:rsidRPr="00D11B00">
        <w:rPr>
          <w:color w:val="auto"/>
          <w:szCs w:val="22"/>
          <w:lang w:eastAsia="en-AU"/>
        </w:rPr>
        <w:t xml:space="preserve">ARPANSA Radiation Health Services </w:t>
      </w:r>
      <w:r>
        <w:rPr>
          <w:color w:val="auto"/>
          <w:szCs w:val="22"/>
          <w:lang w:eastAsia="en-AU"/>
        </w:rPr>
        <w:t>Branch</w:t>
      </w:r>
      <w:r w:rsidRPr="00D11B00">
        <w:rPr>
          <w:color w:val="auto"/>
          <w:szCs w:val="22"/>
          <w:lang w:eastAsia="en-AU"/>
        </w:rPr>
        <w:tab/>
      </w:r>
    </w:p>
    <w:p w14:paraId="4E9D15B7" w14:textId="3FE88B4B" w:rsidR="00D01928" w:rsidRDefault="00D01928" w:rsidP="00E65B91">
      <w:pPr>
        <w:tabs>
          <w:tab w:val="left" w:pos="2552"/>
        </w:tabs>
        <w:ind w:left="2552" w:hanging="2552"/>
        <w:jc w:val="both"/>
        <w:rPr>
          <w:b/>
          <w:color w:val="006600"/>
          <w:lang w:eastAsia="en-AU"/>
        </w:rPr>
      </w:pPr>
      <w:r w:rsidRPr="000A3F21">
        <w:rPr>
          <w:b/>
          <w:color w:val="006600"/>
          <w:szCs w:val="22"/>
          <w:lang w:eastAsia="en-AU"/>
        </w:rPr>
        <w:t xml:space="preserve">Dr </w:t>
      </w:r>
      <w:r>
        <w:rPr>
          <w:b/>
          <w:color w:val="006600"/>
          <w:szCs w:val="22"/>
          <w:lang w:eastAsia="en-AU"/>
        </w:rPr>
        <w:t>Gillian Hirth</w:t>
      </w:r>
      <w:r>
        <w:rPr>
          <w:color w:val="auto"/>
          <w:szCs w:val="22"/>
          <w:lang w:eastAsia="en-AU"/>
        </w:rPr>
        <w:tab/>
        <w:t xml:space="preserve">Deputy </w:t>
      </w:r>
      <w:r w:rsidRPr="00D10D32">
        <w:rPr>
          <w:color w:val="auto"/>
          <w:szCs w:val="22"/>
          <w:lang w:val="sv-SE" w:eastAsia="en-AU"/>
        </w:rPr>
        <w:t>ARPANSA CEO</w:t>
      </w:r>
    </w:p>
    <w:p w14:paraId="7867BF6F" w14:textId="35E934D8" w:rsidR="00E65B91" w:rsidRPr="00D01928" w:rsidRDefault="00E65B91" w:rsidP="00E65B91">
      <w:pPr>
        <w:tabs>
          <w:tab w:val="left" w:pos="2552"/>
        </w:tabs>
        <w:ind w:left="2552" w:hanging="2552"/>
        <w:jc w:val="both"/>
        <w:rPr>
          <w:color w:val="auto"/>
          <w:szCs w:val="22"/>
          <w:lang w:eastAsia="en-AU"/>
        </w:rPr>
      </w:pPr>
      <w:r>
        <w:rPr>
          <w:b/>
          <w:color w:val="006600"/>
          <w:lang w:eastAsia="en-AU"/>
        </w:rPr>
        <w:t>Mr Blake Orr</w:t>
      </w:r>
      <w:r>
        <w:rPr>
          <w:lang w:eastAsia="en-AU"/>
        </w:rPr>
        <w:tab/>
      </w:r>
      <w:r w:rsidRPr="00D01928">
        <w:rPr>
          <w:color w:val="auto"/>
          <w:szCs w:val="22"/>
          <w:lang w:eastAsia="en-AU"/>
        </w:rPr>
        <w:t>ARPANSA Radiation Health Services Branch</w:t>
      </w:r>
    </w:p>
    <w:p w14:paraId="100F8900" w14:textId="77777777" w:rsidR="00E65B91" w:rsidRDefault="00E65B91" w:rsidP="00E65B91">
      <w:pPr>
        <w:tabs>
          <w:tab w:val="left" w:pos="2552"/>
        </w:tabs>
        <w:ind w:left="2552" w:hanging="2552"/>
        <w:jc w:val="both"/>
        <w:rPr>
          <w:color w:val="auto"/>
          <w:szCs w:val="22"/>
          <w:lang w:eastAsia="en-AU"/>
        </w:rPr>
      </w:pPr>
      <w:r w:rsidRPr="000A3F21">
        <w:rPr>
          <w:b/>
          <w:color w:val="006600"/>
          <w:szCs w:val="22"/>
          <w:lang w:eastAsia="en-AU"/>
        </w:rPr>
        <w:t>Mr Stephen Marks</w:t>
      </w:r>
      <w:r>
        <w:rPr>
          <w:color w:val="auto"/>
          <w:szCs w:val="22"/>
          <w:lang w:eastAsia="en-AU"/>
        </w:rPr>
        <w:tab/>
      </w:r>
      <w:r w:rsidRPr="00D11B00">
        <w:rPr>
          <w:color w:val="auto"/>
          <w:szCs w:val="22"/>
          <w:lang w:eastAsia="en-AU"/>
        </w:rPr>
        <w:t xml:space="preserve">ARPANSA Radiation Health Services </w:t>
      </w:r>
      <w:r>
        <w:rPr>
          <w:color w:val="auto"/>
          <w:szCs w:val="22"/>
          <w:lang w:eastAsia="en-AU"/>
        </w:rPr>
        <w:t>Branch</w:t>
      </w:r>
      <w:r w:rsidRPr="00D11B00">
        <w:rPr>
          <w:color w:val="auto"/>
          <w:szCs w:val="22"/>
          <w:lang w:eastAsia="en-AU"/>
        </w:rPr>
        <w:tab/>
      </w:r>
    </w:p>
    <w:p w14:paraId="509CD1C9" w14:textId="77777777" w:rsidR="00D11B00" w:rsidRDefault="000A3F21" w:rsidP="00D11B00">
      <w:pPr>
        <w:tabs>
          <w:tab w:val="left" w:pos="2552"/>
        </w:tabs>
        <w:ind w:left="2552" w:hanging="2552"/>
        <w:jc w:val="both"/>
        <w:rPr>
          <w:color w:val="auto"/>
          <w:szCs w:val="22"/>
          <w:lang w:eastAsia="en-AU"/>
        </w:rPr>
      </w:pPr>
      <w:r>
        <w:rPr>
          <w:b/>
          <w:color w:val="006600"/>
          <w:szCs w:val="22"/>
          <w:lang w:eastAsia="en-AU"/>
        </w:rPr>
        <w:t>Mr Scott Musto</w:t>
      </w:r>
      <w:r w:rsidRPr="000A3F21">
        <w:rPr>
          <w:b/>
          <w:color w:val="006600"/>
          <w:szCs w:val="22"/>
          <w:lang w:eastAsia="en-AU"/>
        </w:rPr>
        <w:t>n</w:t>
      </w:r>
      <w:r>
        <w:rPr>
          <w:color w:val="auto"/>
          <w:szCs w:val="22"/>
          <w:lang w:eastAsia="en-AU"/>
        </w:rPr>
        <w:tab/>
      </w:r>
      <w:r w:rsidRPr="00D11B00">
        <w:rPr>
          <w:color w:val="auto"/>
          <w:szCs w:val="22"/>
          <w:lang w:eastAsia="en-AU"/>
        </w:rPr>
        <w:t xml:space="preserve">ARPANSA Radiation Health Services </w:t>
      </w:r>
      <w:r>
        <w:rPr>
          <w:color w:val="auto"/>
          <w:szCs w:val="22"/>
          <w:lang w:eastAsia="en-AU"/>
        </w:rPr>
        <w:t>Branch</w:t>
      </w:r>
      <w:r w:rsidR="00D11B00" w:rsidRPr="00D11B00">
        <w:rPr>
          <w:color w:val="auto"/>
          <w:szCs w:val="22"/>
          <w:lang w:eastAsia="en-AU"/>
        </w:rPr>
        <w:tab/>
      </w:r>
    </w:p>
    <w:p w14:paraId="13A549EE" w14:textId="77777777" w:rsidR="00551111" w:rsidRDefault="000A3F21" w:rsidP="00BD4062">
      <w:pPr>
        <w:tabs>
          <w:tab w:val="left" w:pos="2552"/>
        </w:tabs>
        <w:ind w:left="2552" w:hanging="2552"/>
        <w:jc w:val="both"/>
        <w:rPr>
          <w:color w:val="auto"/>
          <w:szCs w:val="22"/>
          <w:lang w:eastAsia="en-AU"/>
        </w:rPr>
      </w:pPr>
      <w:r w:rsidRPr="000A3F21">
        <w:rPr>
          <w:b/>
          <w:color w:val="006600"/>
          <w:szCs w:val="22"/>
          <w:lang w:eastAsia="en-AU"/>
        </w:rPr>
        <w:t>Mr Loch Castle</w:t>
      </w:r>
      <w:r>
        <w:rPr>
          <w:color w:val="auto"/>
          <w:szCs w:val="22"/>
          <w:lang w:eastAsia="en-AU"/>
        </w:rPr>
        <w:tab/>
      </w:r>
      <w:r w:rsidRPr="00D11B00">
        <w:rPr>
          <w:color w:val="auto"/>
          <w:szCs w:val="22"/>
          <w:lang w:eastAsia="en-AU"/>
        </w:rPr>
        <w:t xml:space="preserve">ARPANSA </w:t>
      </w:r>
      <w:r>
        <w:rPr>
          <w:color w:val="auto"/>
          <w:szCs w:val="22"/>
          <w:lang w:eastAsia="en-AU"/>
        </w:rPr>
        <w:t>Regulatory</w:t>
      </w:r>
      <w:r w:rsidRPr="00D11B00">
        <w:rPr>
          <w:color w:val="auto"/>
          <w:szCs w:val="22"/>
          <w:lang w:eastAsia="en-AU"/>
        </w:rPr>
        <w:t xml:space="preserve"> Services </w:t>
      </w:r>
      <w:r>
        <w:rPr>
          <w:color w:val="auto"/>
          <w:szCs w:val="22"/>
          <w:lang w:eastAsia="en-AU"/>
        </w:rPr>
        <w:t>Branch</w:t>
      </w:r>
    </w:p>
    <w:p w14:paraId="696E514A" w14:textId="7A574C1B" w:rsidR="00551111" w:rsidRDefault="00551111" w:rsidP="00551111">
      <w:pPr>
        <w:tabs>
          <w:tab w:val="left" w:pos="2552"/>
        </w:tabs>
        <w:ind w:left="2552" w:hanging="2552"/>
        <w:jc w:val="both"/>
        <w:rPr>
          <w:color w:val="auto"/>
          <w:szCs w:val="22"/>
          <w:lang w:eastAsia="en-AU"/>
        </w:rPr>
      </w:pPr>
      <w:r>
        <w:rPr>
          <w:b/>
          <w:color w:val="006600"/>
          <w:szCs w:val="22"/>
          <w:lang w:eastAsia="en-AU"/>
        </w:rPr>
        <w:t>Mr Thomas Sammut</w:t>
      </w:r>
      <w:r>
        <w:rPr>
          <w:color w:val="auto"/>
          <w:szCs w:val="22"/>
          <w:lang w:eastAsia="en-AU"/>
        </w:rPr>
        <w:tab/>
      </w:r>
      <w:r w:rsidRPr="00D01928">
        <w:rPr>
          <w:color w:val="auto"/>
          <w:szCs w:val="22"/>
          <w:lang w:eastAsia="en-AU"/>
        </w:rPr>
        <w:t>Office of the CEO</w:t>
      </w:r>
    </w:p>
    <w:p w14:paraId="018BB2FC" w14:textId="16E6144B" w:rsidR="0084186D" w:rsidRPr="00BD4062" w:rsidRDefault="000A3F21" w:rsidP="00BD4062">
      <w:pPr>
        <w:tabs>
          <w:tab w:val="left" w:pos="2552"/>
        </w:tabs>
        <w:ind w:left="2552" w:hanging="2552"/>
        <w:jc w:val="both"/>
        <w:rPr>
          <w:color w:val="auto"/>
          <w:szCs w:val="22"/>
          <w:lang w:eastAsia="en-AU"/>
        </w:rPr>
      </w:pPr>
      <w:r w:rsidRPr="00D11B00">
        <w:rPr>
          <w:color w:val="auto"/>
          <w:szCs w:val="22"/>
          <w:lang w:eastAsia="en-AU"/>
        </w:rPr>
        <w:tab/>
      </w:r>
    </w:p>
    <w:sectPr w:rsidR="0084186D" w:rsidRPr="00BD4062" w:rsidSect="00C92BF6">
      <w:type w:val="nextColumn"/>
      <w:pgSz w:w="11905" w:h="16837" w:code="9"/>
      <w:pgMar w:top="1134" w:right="1134" w:bottom="1134" w:left="1134" w:header="72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E433B" w14:textId="77777777" w:rsidR="004A2A09" w:rsidRDefault="004A2A09">
      <w:r>
        <w:separator/>
      </w:r>
    </w:p>
  </w:endnote>
  <w:endnote w:type="continuationSeparator" w:id="0">
    <w:p w14:paraId="270D0EA4" w14:textId="77777777" w:rsidR="004A2A09" w:rsidRDefault="004A2A09">
      <w:r>
        <w:continuationSeparator/>
      </w:r>
    </w:p>
  </w:endnote>
  <w:endnote w:type="continuationNotice" w:id="1">
    <w:p w14:paraId="41D31010" w14:textId="77777777" w:rsidR="004A2A09" w:rsidRDefault="004A2A0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EF018" w14:textId="3649BB95" w:rsidR="004A2A09" w:rsidRPr="00FD718E" w:rsidRDefault="004A2A09" w:rsidP="00FD718E">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686923" behindDoc="0" locked="0" layoutInCell="1" allowOverlap="1" wp14:anchorId="6A6CA82C" wp14:editId="657C9BD7">
          <wp:simplePos x="0" y="0"/>
          <wp:positionH relativeFrom="column">
            <wp:posOffset>0</wp:posOffset>
          </wp:positionH>
          <wp:positionV relativeFrom="paragraph">
            <wp:posOffset>175895</wp:posOffset>
          </wp:positionV>
          <wp:extent cx="6120000" cy="54000"/>
          <wp:effectExtent l="0" t="0" r="0" b="3175"/>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noProof/>
        <w:sz w:val="18"/>
        <w:lang w:eastAsia="en-AU"/>
      </w:rPr>
      <w:t xml:space="preserve">Radiation Protection Series G-3 </w:t>
    </w:r>
    <w:r w:rsidRPr="009E1120">
      <w:rPr>
        <w:noProof/>
        <w:sz w:val="18"/>
        <w:lang w:eastAsia="en-AU"/>
      </w:rPr>
      <w:t>Part 1</w:t>
    </w:r>
    <w:r w:rsidRPr="00203CCE">
      <w:rPr>
        <w:sz w:val="18"/>
        <w:szCs w:val="18"/>
      </w:rPr>
      <w:tab/>
    </w:r>
    <w:r w:rsidRPr="00203CCE">
      <w:rPr>
        <w:sz w:val="18"/>
        <w:szCs w:val="18"/>
      </w:rPr>
      <w:tab/>
    </w:r>
    <w:r w:rsidRPr="00203CCE">
      <w:rPr>
        <w:sz w:val="18"/>
        <w:szCs w:val="18"/>
      </w:rPr>
      <w:br/>
    </w:r>
    <w:r w:rsidRPr="009E1120">
      <w:rPr>
        <w:sz w:val="18"/>
        <w:szCs w:val="18"/>
      </w:rPr>
      <w:t>Guide for Radiation Protection in Emergency Exposure Situations – The Framework</w:t>
    </w:r>
    <w:r w:rsidRPr="00203CCE">
      <w:rPr>
        <w:sz w:val="18"/>
        <w:szCs w:val="18"/>
      </w:rPr>
      <w:tab/>
    </w:r>
    <w:r w:rsidRPr="00FD718E">
      <w:rPr>
        <w:sz w:val="18"/>
        <w:szCs w:val="18"/>
      </w:rPr>
      <w:fldChar w:fldCharType="begin"/>
    </w:r>
    <w:r w:rsidRPr="00FD718E">
      <w:rPr>
        <w:sz w:val="18"/>
        <w:szCs w:val="18"/>
      </w:rPr>
      <w:instrText xml:space="preserve"> PAGE   \* MERGEFORMAT </w:instrText>
    </w:r>
    <w:r w:rsidRPr="00FD718E">
      <w:rPr>
        <w:sz w:val="18"/>
        <w:szCs w:val="18"/>
      </w:rPr>
      <w:fldChar w:fldCharType="separate"/>
    </w:r>
    <w:r w:rsidR="00D7775D">
      <w:rPr>
        <w:noProof/>
        <w:sz w:val="18"/>
        <w:szCs w:val="18"/>
      </w:rPr>
      <w:t>ii</w:t>
    </w:r>
    <w:r w:rsidRPr="00FD718E">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8BB22" w14:textId="28C31D6E" w:rsidR="004A2A09" w:rsidRPr="000A541B" w:rsidRDefault="004A2A09" w:rsidP="00CE020B">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682827" behindDoc="0" locked="0" layoutInCell="1" allowOverlap="1" wp14:anchorId="61BC4C53" wp14:editId="0FC8E40C">
          <wp:simplePos x="0" y="0"/>
          <wp:positionH relativeFrom="column">
            <wp:posOffset>0</wp:posOffset>
          </wp:positionH>
          <wp:positionV relativeFrom="paragraph">
            <wp:posOffset>175895</wp:posOffset>
          </wp:positionV>
          <wp:extent cx="6120000" cy="54000"/>
          <wp:effectExtent l="0" t="0" r="0" b="3175"/>
          <wp:wrapTopAndBottom/>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noProof/>
        <w:sz w:val="18"/>
        <w:lang w:eastAsia="en-AU"/>
      </w:rPr>
      <w:t xml:space="preserve">Radiation Protection Series G-3 </w:t>
    </w:r>
    <w:r w:rsidRPr="009E1120">
      <w:rPr>
        <w:noProof/>
        <w:sz w:val="18"/>
        <w:lang w:eastAsia="en-AU"/>
      </w:rPr>
      <w:t>Part 1</w:t>
    </w:r>
    <w:r w:rsidRPr="00203CCE">
      <w:rPr>
        <w:sz w:val="18"/>
        <w:szCs w:val="18"/>
      </w:rPr>
      <w:tab/>
    </w:r>
    <w:r w:rsidRPr="00203CCE">
      <w:rPr>
        <w:sz w:val="18"/>
        <w:szCs w:val="18"/>
      </w:rPr>
      <w:tab/>
    </w:r>
    <w:r w:rsidRPr="00203CCE">
      <w:rPr>
        <w:sz w:val="18"/>
        <w:szCs w:val="18"/>
      </w:rPr>
      <w:br/>
    </w:r>
    <w:r w:rsidRPr="009E1120">
      <w:rPr>
        <w:sz w:val="18"/>
        <w:szCs w:val="18"/>
      </w:rPr>
      <w:t>Guide for Radiation Protection in Emergency Exposure Situations – The Framework</w:t>
    </w:r>
    <w:r w:rsidRPr="00203CCE">
      <w:rPr>
        <w:sz w:val="18"/>
        <w:szCs w:val="18"/>
      </w:rPr>
      <w:tab/>
    </w:r>
    <w:r w:rsidRPr="00FD718E">
      <w:rPr>
        <w:sz w:val="18"/>
        <w:szCs w:val="18"/>
      </w:rPr>
      <w:fldChar w:fldCharType="begin"/>
    </w:r>
    <w:r w:rsidRPr="00FD718E">
      <w:rPr>
        <w:sz w:val="18"/>
        <w:szCs w:val="18"/>
      </w:rPr>
      <w:instrText xml:space="preserve"> PAGE   \* MERGEFORMAT </w:instrText>
    </w:r>
    <w:r w:rsidRPr="00FD718E">
      <w:rPr>
        <w:sz w:val="18"/>
        <w:szCs w:val="18"/>
      </w:rPr>
      <w:fldChar w:fldCharType="separate"/>
    </w:r>
    <w:r w:rsidR="00D7775D">
      <w:rPr>
        <w:noProof/>
        <w:sz w:val="18"/>
        <w:szCs w:val="18"/>
      </w:rPr>
      <w:t>10</w:t>
    </w:r>
    <w:r w:rsidRPr="00FD718E">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5273F" w14:textId="65C57C1C" w:rsidR="004A2A09" w:rsidRPr="000A541B" w:rsidRDefault="004A2A09" w:rsidP="000A541B">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678731" behindDoc="0" locked="0" layoutInCell="1" allowOverlap="1" wp14:anchorId="36D97DF7" wp14:editId="50C2449F">
          <wp:simplePos x="0" y="0"/>
          <wp:positionH relativeFrom="column">
            <wp:posOffset>0</wp:posOffset>
          </wp:positionH>
          <wp:positionV relativeFrom="paragraph">
            <wp:posOffset>175895</wp:posOffset>
          </wp:positionV>
          <wp:extent cx="6120000" cy="54000"/>
          <wp:effectExtent l="0" t="0" r="0" b="3175"/>
          <wp:wrapTopAndBottom/>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noProof/>
        <w:sz w:val="18"/>
        <w:lang w:eastAsia="en-AU"/>
      </w:rPr>
      <w:t xml:space="preserve">Radiation Protection Series G-3 </w:t>
    </w:r>
    <w:r w:rsidRPr="009E1120">
      <w:rPr>
        <w:noProof/>
        <w:sz w:val="18"/>
        <w:lang w:eastAsia="en-AU"/>
      </w:rPr>
      <w:t>Part 1</w:t>
    </w:r>
    <w:r w:rsidRPr="00203CCE">
      <w:rPr>
        <w:sz w:val="18"/>
        <w:szCs w:val="18"/>
      </w:rPr>
      <w:tab/>
    </w:r>
    <w:r w:rsidRPr="00203CCE">
      <w:rPr>
        <w:sz w:val="18"/>
        <w:szCs w:val="18"/>
      </w:rPr>
      <w:tab/>
    </w:r>
    <w:r w:rsidRPr="00203CCE">
      <w:rPr>
        <w:sz w:val="18"/>
        <w:szCs w:val="18"/>
      </w:rPr>
      <w:br/>
    </w:r>
    <w:r w:rsidRPr="009E1120">
      <w:rPr>
        <w:sz w:val="18"/>
        <w:szCs w:val="18"/>
      </w:rPr>
      <w:t>Guide for Radiation Protection in Emergency Exposure Situations – The Framework</w:t>
    </w:r>
    <w:r w:rsidRPr="00203CCE">
      <w:rPr>
        <w:sz w:val="18"/>
        <w:szCs w:val="18"/>
      </w:rPr>
      <w:tab/>
    </w:r>
    <w:r w:rsidRPr="00FD718E">
      <w:rPr>
        <w:sz w:val="18"/>
        <w:szCs w:val="18"/>
      </w:rPr>
      <w:fldChar w:fldCharType="begin"/>
    </w:r>
    <w:r w:rsidRPr="00FD718E">
      <w:rPr>
        <w:sz w:val="18"/>
        <w:szCs w:val="18"/>
      </w:rPr>
      <w:instrText xml:space="preserve"> PAGE   \* MERGEFORMAT </w:instrText>
    </w:r>
    <w:r w:rsidRPr="00FD718E">
      <w:rPr>
        <w:sz w:val="18"/>
        <w:szCs w:val="18"/>
      </w:rPr>
      <w:fldChar w:fldCharType="separate"/>
    </w:r>
    <w:r w:rsidR="00D7775D">
      <w:rPr>
        <w:noProof/>
        <w:sz w:val="18"/>
        <w:szCs w:val="18"/>
      </w:rPr>
      <w:t>13</w:t>
    </w:r>
    <w:r w:rsidRPr="00FD718E">
      <w:rP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7CC1A" w14:textId="1B4E1609" w:rsidR="004A2A09" w:rsidRPr="000A541B" w:rsidRDefault="004A2A09" w:rsidP="008D7F37">
    <w:pPr>
      <w:tabs>
        <w:tab w:val="left" w:pos="6663"/>
        <w:tab w:val="right" w:pos="14601"/>
      </w:tabs>
      <w:spacing w:before="120"/>
      <w:rPr>
        <w:sz w:val="18"/>
        <w:szCs w:val="18"/>
      </w:rPr>
    </w:pPr>
    <w:r w:rsidRPr="00B94E46">
      <w:rPr>
        <w:noProof/>
        <w:sz w:val="18"/>
        <w:szCs w:val="18"/>
        <w:lang w:eastAsia="en-AU"/>
      </w:rPr>
      <w:drawing>
        <wp:anchor distT="0" distB="0" distL="114300" distR="114300" simplePos="0" relativeHeight="251674635" behindDoc="0" locked="0" layoutInCell="1" allowOverlap="1" wp14:anchorId="494DBCB7" wp14:editId="464D85F5">
          <wp:simplePos x="0" y="0"/>
          <wp:positionH relativeFrom="column">
            <wp:posOffset>-3810</wp:posOffset>
          </wp:positionH>
          <wp:positionV relativeFrom="paragraph">
            <wp:posOffset>163195</wp:posOffset>
          </wp:positionV>
          <wp:extent cx="9252000" cy="53975"/>
          <wp:effectExtent l="0" t="0" r="6350" b="3175"/>
          <wp:wrapTopAndBottom/>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2000" cy="53975"/>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Radiation Protection Series G-3 Part 1</w:t>
    </w:r>
    <w:r w:rsidRPr="00B94E46">
      <w:rPr>
        <w:sz w:val="18"/>
        <w:szCs w:val="18"/>
      </w:rPr>
      <w:tab/>
    </w:r>
    <w:r w:rsidRPr="00B94E46">
      <w:rPr>
        <w:sz w:val="18"/>
        <w:szCs w:val="18"/>
      </w:rPr>
      <w:tab/>
    </w:r>
    <w:r w:rsidRPr="00B94E46">
      <w:rPr>
        <w:sz w:val="18"/>
        <w:szCs w:val="18"/>
      </w:rPr>
      <w:br/>
    </w:r>
    <w:r w:rsidRPr="009E1120">
      <w:rPr>
        <w:sz w:val="18"/>
        <w:szCs w:val="18"/>
      </w:rPr>
      <w:t>Guide for Radiation Protection in Emergency Exposure Situations – The Framework</w:t>
    </w:r>
    <w:r w:rsidRPr="00B94E46">
      <w:rPr>
        <w:sz w:val="18"/>
        <w:szCs w:val="18"/>
      </w:rPr>
      <w:tab/>
    </w:r>
    <w:r w:rsidRPr="00B94E46">
      <w:rPr>
        <w:sz w:val="18"/>
        <w:szCs w:val="18"/>
      </w:rPr>
      <w:tab/>
    </w:r>
    <w:r w:rsidRPr="00B94E46">
      <w:rPr>
        <w:sz w:val="18"/>
        <w:szCs w:val="18"/>
      </w:rPr>
      <w:fldChar w:fldCharType="begin"/>
    </w:r>
    <w:r w:rsidRPr="00B94E46">
      <w:rPr>
        <w:sz w:val="18"/>
        <w:szCs w:val="18"/>
      </w:rPr>
      <w:instrText xml:space="preserve"> PAGE  \* Arabic  \* MERGEFORMAT </w:instrText>
    </w:r>
    <w:r w:rsidRPr="00B94E46">
      <w:rPr>
        <w:sz w:val="18"/>
        <w:szCs w:val="18"/>
      </w:rPr>
      <w:fldChar w:fldCharType="separate"/>
    </w:r>
    <w:r w:rsidR="00D7775D">
      <w:rPr>
        <w:noProof/>
        <w:sz w:val="18"/>
        <w:szCs w:val="18"/>
      </w:rPr>
      <w:t>12</w:t>
    </w:r>
    <w:r w:rsidRPr="00B94E46">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F6EBB" w14:textId="5E7E1D40" w:rsidR="004A2A09" w:rsidRPr="000A541B" w:rsidRDefault="004A2A09" w:rsidP="00E1435B">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668491" behindDoc="0" locked="0" layoutInCell="1" allowOverlap="1" wp14:anchorId="0792A710" wp14:editId="201FD3F3">
          <wp:simplePos x="0" y="0"/>
          <wp:positionH relativeFrom="column">
            <wp:posOffset>0</wp:posOffset>
          </wp:positionH>
          <wp:positionV relativeFrom="paragraph">
            <wp:posOffset>175895</wp:posOffset>
          </wp:positionV>
          <wp:extent cx="6120000" cy="54000"/>
          <wp:effectExtent l="0" t="0" r="0" b="3175"/>
          <wp:wrapTopAndBottom/>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Radiation Protection Series G-3 Part 1</w:t>
    </w:r>
    <w:r w:rsidRPr="00203CCE">
      <w:rPr>
        <w:sz w:val="18"/>
        <w:szCs w:val="18"/>
      </w:rPr>
      <w:tab/>
    </w:r>
    <w:r w:rsidRPr="00203CCE">
      <w:rPr>
        <w:sz w:val="18"/>
        <w:szCs w:val="18"/>
      </w:rPr>
      <w:tab/>
    </w:r>
    <w:r w:rsidRPr="00203CCE">
      <w:rPr>
        <w:sz w:val="18"/>
        <w:szCs w:val="18"/>
      </w:rPr>
      <w:br/>
    </w:r>
    <w:r w:rsidRPr="009E1120">
      <w:rPr>
        <w:sz w:val="18"/>
        <w:szCs w:val="18"/>
      </w:rPr>
      <w:t>Guide for Radiation Protection in Emergency Exposure Situations – The Framework</w:t>
    </w:r>
    <w:r w:rsidRPr="00203CCE">
      <w:rPr>
        <w:sz w:val="18"/>
        <w:szCs w:val="18"/>
      </w:rPr>
      <w:tab/>
    </w:r>
    <w:r w:rsidRPr="00FD718E">
      <w:rPr>
        <w:sz w:val="18"/>
        <w:szCs w:val="18"/>
      </w:rPr>
      <w:fldChar w:fldCharType="begin"/>
    </w:r>
    <w:r w:rsidRPr="00FD718E">
      <w:rPr>
        <w:sz w:val="18"/>
        <w:szCs w:val="18"/>
      </w:rPr>
      <w:instrText xml:space="preserve"> PAGE   \* MERGEFORMAT </w:instrText>
    </w:r>
    <w:r w:rsidRPr="00FD718E">
      <w:rPr>
        <w:sz w:val="18"/>
        <w:szCs w:val="18"/>
      </w:rPr>
      <w:fldChar w:fldCharType="separate"/>
    </w:r>
    <w:r w:rsidR="00D7775D">
      <w:rPr>
        <w:noProof/>
        <w:sz w:val="18"/>
        <w:szCs w:val="18"/>
      </w:rPr>
      <w:t>14</w:t>
    </w:r>
    <w:r w:rsidRPr="00FD718E">
      <w:rPr>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08FF0" w14:textId="555E8108" w:rsidR="004A2A09" w:rsidRPr="00707CB0" w:rsidRDefault="004A2A09" w:rsidP="00707CB0">
    <w:pPr>
      <w:tabs>
        <w:tab w:val="left" w:pos="6663"/>
        <w:tab w:val="right" w:pos="14601"/>
      </w:tabs>
      <w:spacing w:before="120"/>
      <w:rPr>
        <w:sz w:val="18"/>
        <w:szCs w:val="18"/>
      </w:rPr>
    </w:pPr>
    <w:r w:rsidRPr="00B94E46">
      <w:rPr>
        <w:noProof/>
        <w:sz w:val="18"/>
        <w:szCs w:val="18"/>
        <w:lang w:eastAsia="en-AU"/>
      </w:rPr>
      <w:drawing>
        <wp:anchor distT="0" distB="0" distL="114300" distR="114300" simplePos="0" relativeHeight="251672587" behindDoc="0" locked="0" layoutInCell="1" allowOverlap="1" wp14:anchorId="4724AA5E" wp14:editId="64A8A2ED">
          <wp:simplePos x="0" y="0"/>
          <wp:positionH relativeFrom="column">
            <wp:posOffset>-3810</wp:posOffset>
          </wp:positionH>
          <wp:positionV relativeFrom="paragraph">
            <wp:posOffset>163195</wp:posOffset>
          </wp:positionV>
          <wp:extent cx="9252000" cy="53975"/>
          <wp:effectExtent l="0" t="0" r="6350" b="3175"/>
          <wp:wrapTopAndBottom/>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2000" cy="53975"/>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Radiation Protection Series G-3 Part 1</w:t>
    </w:r>
    <w:r w:rsidRPr="00B94E46">
      <w:rPr>
        <w:sz w:val="18"/>
        <w:szCs w:val="18"/>
      </w:rPr>
      <w:tab/>
    </w:r>
    <w:r w:rsidRPr="00B94E46">
      <w:rPr>
        <w:sz w:val="18"/>
        <w:szCs w:val="18"/>
      </w:rPr>
      <w:tab/>
    </w:r>
    <w:r w:rsidRPr="00B94E46">
      <w:rPr>
        <w:sz w:val="18"/>
        <w:szCs w:val="18"/>
      </w:rPr>
      <w:br/>
    </w:r>
    <w:r w:rsidRPr="009E1120">
      <w:rPr>
        <w:sz w:val="18"/>
        <w:szCs w:val="18"/>
      </w:rPr>
      <w:t>Guide for Radiation Protection in Emergency Exposure Situations – The Framework</w:t>
    </w:r>
    <w:r w:rsidRPr="00B94E46">
      <w:rPr>
        <w:sz w:val="18"/>
        <w:szCs w:val="18"/>
      </w:rPr>
      <w:tab/>
    </w:r>
    <w:r w:rsidRPr="00B94E46">
      <w:rPr>
        <w:sz w:val="18"/>
        <w:szCs w:val="18"/>
      </w:rPr>
      <w:tab/>
    </w:r>
    <w:r w:rsidRPr="00B94E46">
      <w:rPr>
        <w:sz w:val="18"/>
        <w:szCs w:val="18"/>
      </w:rPr>
      <w:fldChar w:fldCharType="begin"/>
    </w:r>
    <w:r w:rsidRPr="00B94E46">
      <w:rPr>
        <w:sz w:val="18"/>
        <w:szCs w:val="18"/>
      </w:rPr>
      <w:instrText xml:space="preserve"> PAGE  \* Arabic  \* MERGEFORMAT </w:instrText>
    </w:r>
    <w:r w:rsidRPr="00B94E46">
      <w:rPr>
        <w:sz w:val="18"/>
        <w:szCs w:val="18"/>
      </w:rPr>
      <w:fldChar w:fldCharType="separate"/>
    </w:r>
    <w:r w:rsidR="0097677E">
      <w:rPr>
        <w:noProof/>
        <w:sz w:val="18"/>
        <w:szCs w:val="18"/>
      </w:rPr>
      <w:t>20</w:t>
    </w:r>
    <w:r w:rsidRPr="00B94E46">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46387" w14:textId="6610697A" w:rsidR="004A2A09" w:rsidRPr="000A541B" w:rsidRDefault="004A2A09" w:rsidP="00FA0838">
    <w:pPr>
      <w:tabs>
        <w:tab w:val="left" w:pos="6663"/>
        <w:tab w:val="right" w:pos="14601"/>
      </w:tabs>
      <w:spacing w:before="120"/>
      <w:rPr>
        <w:sz w:val="18"/>
        <w:szCs w:val="18"/>
      </w:rPr>
    </w:pPr>
    <w:r w:rsidRPr="00B94E46">
      <w:rPr>
        <w:noProof/>
        <w:sz w:val="18"/>
        <w:szCs w:val="18"/>
        <w:lang w:eastAsia="en-AU"/>
      </w:rPr>
      <w:drawing>
        <wp:anchor distT="0" distB="0" distL="114300" distR="114300" simplePos="0" relativeHeight="251684875" behindDoc="0" locked="0" layoutInCell="1" allowOverlap="1" wp14:anchorId="458F3DAB" wp14:editId="233DAC7A">
          <wp:simplePos x="0" y="0"/>
          <wp:positionH relativeFrom="column">
            <wp:posOffset>-3810</wp:posOffset>
          </wp:positionH>
          <wp:positionV relativeFrom="paragraph">
            <wp:posOffset>163195</wp:posOffset>
          </wp:positionV>
          <wp:extent cx="9252000" cy="53975"/>
          <wp:effectExtent l="0" t="0" r="6350" b="3175"/>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2000" cy="53975"/>
                  </a:xfrm>
                  <a:prstGeom prst="rect">
                    <a:avLst/>
                  </a:prstGeom>
                </pic:spPr>
              </pic:pic>
            </a:graphicData>
          </a:graphic>
          <wp14:sizeRelH relativeFrom="page">
            <wp14:pctWidth>0</wp14:pctWidth>
          </wp14:sizeRelH>
          <wp14:sizeRelV relativeFrom="page">
            <wp14:pctHeight>0</wp14:pctHeight>
          </wp14:sizeRelV>
        </wp:anchor>
      </w:drawing>
    </w:r>
    <w:r w:rsidRPr="009E1120">
      <w:rPr>
        <w:noProof/>
        <w:sz w:val="18"/>
        <w:lang w:eastAsia="en-AU"/>
      </w:rPr>
      <w:t>Radiation Protection Series G-3 Part 1</w:t>
    </w:r>
    <w:r w:rsidRPr="00B94E46">
      <w:rPr>
        <w:sz w:val="18"/>
        <w:szCs w:val="18"/>
      </w:rPr>
      <w:tab/>
    </w:r>
    <w:r w:rsidRPr="00B94E46">
      <w:rPr>
        <w:sz w:val="18"/>
        <w:szCs w:val="18"/>
      </w:rPr>
      <w:tab/>
    </w:r>
    <w:r w:rsidRPr="00B94E46">
      <w:rPr>
        <w:sz w:val="18"/>
        <w:szCs w:val="18"/>
      </w:rPr>
      <w:br/>
    </w:r>
    <w:r w:rsidRPr="009E1120">
      <w:rPr>
        <w:sz w:val="18"/>
        <w:szCs w:val="18"/>
      </w:rPr>
      <w:t>Guide for Radiation Protection in Emergency Exposure Situations – The Framework</w:t>
    </w:r>
    <w:r w:rsidRPr="00B94E46">
      <w:rPr>
        <w:sz w:val="18"/>
        <w:szCs w:val="18"/>
      </w:rPr>
      <w:tab/>
    </w:r>
    <w:r w:rsidRPr="00B94E46">
      <w:rPr>
        <w:sz w:val="18"/>
        <w:szCs w:val="18"/>
      </w:rPr>
      <w:tab/>
    </w:r>
    <w:r w:rsidRPr="00B94E46">
      <w:rPr>
        <w:sz w:val="18"/>
        <w:szCs w:val="18"/>
      </w:rPr>
      <w:fldChar w:fldCharType="begin"/>
    </w:r>
    <w:r w:rsidRPr="00B94E46">
      <w:rPr>
        <w:sz w:val="18"/>
        <w:szCs w:val="18"/>
      </w:rPr>
      <w:instrText xml:space="preserve"> PAGE  \* Arabic  \* MERGEFORMAT </w:instrText>
    </w:r>
    <w:r w:rsidRPr="00B94E46">
      <w:rPr>
        <w:sz w:val="18"/>
        <w:szCs w:val="18"/>
      </w:rPr>
      <w:fldChar w:fldCharType="separate"/>
    </w:r>
    <w:r w:rsidR="00D7775D">
      <w:rPr>
        <w:noProof/>
        <w:sz w:val="18"/>
        <w:szCs w:val="18"/>
      </w:rPr>
      <w:t>19</w:t>
    </w:r>
    <w:r w:rsidRPr="00B94E46">
      <w:rPr>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575C7" w14:textId="3E37A5CB" w:rsidR="004A2A09" w:rsidRPr="00763DB8" w:rsidRDefault="004A2A09" w:rsidP="00763DB8">
    <w:pPr>
      <w:tabs>
        <w:tab w:val="right" w:pos="9638"/>
      </w:tabs>
      <w:spacing w:before="120"/>
      <w:rPr>
        <w:rFonts w:eastAsia="Calibri"/>
        <w:sz w:val="16"/>
      </w:rPr>
    </w:pPr>
    <w:r w:rsidRPr="00904F88">
      <w:rPr>
        <w:sz w:val="16"/>
      </w:rPr>
      <w:t>Radiation Protect</w:t>
    </w:r>
    <w:r>
      <w:rPr>
        <w:sz w:val="16"/>
      </w:rPr>
      <w:t>ion Series G-3</w:t>
    </w:r>
    <w:r w:rsidRPr="00904F88">
      <w:rPr>
        <w:sz w:val="16"/>
      </w:rPr>
      <w:t xml:space="preserve"> Part 1</w:t>
    </w:r>
    <w:r w:rsidRPr="003B2C42">
      <w:rPr>
        <w:noProof/>
        <w:sz w:val="12"/>
        <w:lang w:eastAsia="en-AU"/>
      </w:rPr>
      <w:drawing>
        <wp:anchor distT="0" distB="0" distL="114300" distR="114300" simplePos="0" relativeHeight="251658243" behindDoc="0" locked="1" layoutInCell="1" allowOverlap="1" wp14:anchorId="1F640559" wp14:editId="5B2DE7B2">
          <wp:simplePos x="0" y="0"/>
          <wp:positionH relativeFrom="column">
            <wp:posOffset>0</wp:posOffset>
          </wp:positionH>
          <wp:positionV relativeFrom="paragraph">
            <wp:posOffset>46355</wp:posOffset>
          </wp:positionV>
          <wp:extent cx="6119495" cy="5397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D7775D">
      <w:rPr>
        <w:noProof/>
        <w:sz w:val="16"/>
      </w:rPr>
      <w:t>96</w:t>
    </w:r>
    <w:r w:rsidRPr="003B2C42">
      <w:rPr>
        <w:noProof/>
        <w:sz w:val="16"/>
      </w:rPr>
      <w:fldChar w:fldCharType="end"/>
    </w:r>
    <w:r w:rsidRPr="003B2C42">
      <w:rPr>
        <w:sz w:val="16"/>
      </w:rPr>
      <w:br/>
    </w:r>
    <w:r w:rsidRPr="00904F88">
      <w:rPr>
        <w:sz w:val="16"/>
      </w:rPr>
      <w:t>Guide for Radiation Protection in Emergency Exposure Situations – The Framework</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576CF" w14:textId="76099BA8" w:rsidR="004A2A09" w:rsidRPr="000A541B" w:rsidRDefault="004A2A09" w:rsidP="000A541B">
    <w:pPr>
      <w:pStyle w:val="Footer"/>
      <w:tabs>
        <w:tab w:val="clear" w:pos="4153"/>
        <w:tab w:val="clear" w:pos="8306"/>
        <w:tab w:val="center" w:pos="4820"/>
        <w:tab w:val="right" w:pos="9637"/>
      </w:tabs>
      <w:spacing w:before="120"/>
      <w:rPr>
        <w:sz w:val="18"/>
        <w:szCs w:val="18"/>
      </w:rPr>
    </w:pPr>
    <w:r w:rsidRPr="00FF6AB9">
      <w:rPr>
        <w:noProof/>
        <w:sz w:val="18"/>
        <w:lang w:eastAsia="en-AU"/>
      </w:rPr>
      <w:drawing>
        <wp:anchor distT="0" distB="0" distL="114300" distR="114300" simplePos="0" relativeHeight="251670539" behindDoc="0" locked="0" layoutInCell="1" allowOverlap="1" wp14:anchorId="6B8BBA7D" wp14:editId="6A7E3EB3">
          <wp:simplePos x="0" y="0"/>
          <wp:positionH relativeFrom="column">
            <wp:posOffset>0</wp:posOffset>
          </wp:positionH>
          <wp:positionV relativeFrom="paragraph">
            <wp:posOffset>175895</wp:posOffset>
          </wp:positionV>
          <wp:extent cx="6120000" cy="54000"/>
          <wp:effectExtent l="0" t="0" r="0" b="3175"/>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Pr>
        <w:noProof/>
        <w:sz w:val="18"/>
        <w:lang w:eastAsia="en-AU"/>
      </w:rPr>
      <w:t xml:space="preserve">Radiation Protection Series G-3 </w:t>
    </w:r>
    <w:r w:rsidRPr="009E1120">
      <w:rPr>
        <w:noProof/>
        <w:sz w:val="18"/>
        <w:lang w:eastAsia="en-AU"/>
      </w:rPr>
      <w:t>Part 1</w:t>
    </w:r>
    <w:r w:rsidRPr="00203CCE">
      <w:rPr>
        <w:sz w:val="18"/>
        <w:szCs w:val="18"/>
      </w:rPr>
      <w:tab/>
    </w:r>
    <w:r w:rsidRPr="00203CCE">
      <w:rPr>
        <w:sz w:val="18"/>
        <w:szCs w:val="18"/>
      </w:rPr>
      <w:tab/>
    </w:r>
    <w:r w:rsidRPr="00203CCE">
      <w:rPr>
        <w:sz w:val="18"/>
        <w:szCs w:val="18"/>
      </w:rPr>
      <w:br/>
    </w:r>
    <w:r w:rsidRPr="009E1120">
      <w:rPr>
        <w:sz w:val="18"/>
        <w:szCs w:val="18"/>
      </w:rPr>
      <w:t>Guide for Radiation Protection in Emergency Exposure Situations – The Framework</w:t>
    </w:r>
    <w:r w:rsidRPr="00203CCE">
      <w:rPr>
        <w:sz w:val="18"/>
        <w:szCs w:val="18"/>
      </w:rPr>
      <w:tab/>
    </w:r>
    <w:r w:rsidRPr="00FD718E">
      <w:rPr>
        <w:sz w:val="18"/>
        <w:szCs w:val="18"/>
      </w:rPr>
      <w:fldChar w:fldCharType="begin"/>
    </w:r>
    <w:r w:rsidRPr="00FD718E">
      <w:rPr>
        <w:sz w:val="18"/>
        <w:szCs w:val="18"/>
      </w:rPr>
      <w:instrText xml:space="preserve"> PAGE   \* MERGEFORMAT </w:instrText>
    </w:r>
    <w:r w:rsidRPr="00FD718E">
      <w:rPr>
        <w:sz w:val="18"/>
        <w:szCs w:val="18"/>
      </w:rPr>
      <w:fldChar w:fldCharType="separate"/>
    </w:r>
    <w:r w:rsidR="00D7775D">
      <w:rPr>
        <w:noProof/>
        <w:sz w:val="18"/>
        <w:szCs w:val="18"/>
      </w:rPr>
      <w:t>95</w:t>
    </w:r>
    <w:r w:rsidRPr="00FD718E">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45DBA" w14:textId="77777777" w:rsidR="004A2A09" w:rsidRDefault="004A2A09">
      <w:r>
        <w:separator/>
      </w:r>
    </w:p>
  </w:footnote>
  <w:footnote w:type="continuationSeparator" w:id="0">
    <w:p w14:paraId="5EAF5C2D" w14:textId="77777777" w:rsidR="004A2A09" w:rsidRDefault="004A2A09">
      <w:r>
        <w:continuationSeparator/>
      </w:r>
    </w:p>
  </w:footnote>
  <w:footnote w:type="continuationNotice" w:id="1">
    <w:p w14:paraId="5151298A" w14:textId="77777777" w:rsidR="004A2A09" w:rsidRDefault="004A2A09">
      <w:pPr>
        <w:spacing w:before="0" w:line="240" w:lineRule="auto"/>
      </w:pPr>
    </w:p>
  </w:footnote>
  <w:footnote w:id="2">
    <w:p w14:paraId="30B71C66" w14:textId="6518CFAB" w:rsidR="004A2A09" w:rsidRPr="00535823" w:rsidRDefault="004A2A09" w:rsidP="001F5456">
      <w:pPr>
        <w:autoSpaceDE w:val="0"/>
        <w:autoSpaceDN w:val="0"/>
        <w:adjustRightInd w:val="0"/>
        <w:spacing w:before="0" w:line="240" w:lineRule="auto"/>
        <w:ind w:left="284" w:hanging="284"/>
        <w:rPr>
          <w:sz w:val="18"/>
          <w:szCs w:val="18"/>
        </w:rPr>
      </w:pPr>
      <w:r w:rsidRPr="00535823">
        <w:rPr>
          <w:rStyle w:val="FootnoteReference"/>
          <w:sz w:val="18"/>
          <w:szCs w:val="18"/>
        </w:rPr>
        <w:footnoteRef/>
      </w:r>
      <w:r>
        <w:rPr>
          <w:sz w:val="18"/>
          <w:szCs w:val="18"/>
        </w:rPr>
        <w:t xml:space="preserve"> </w:t>
      </w:r>
      <w:r>
        <w:rPr>
          <w:sz w:val="18"/>
          <w:szCs w:val="18"/>
        </w:rPr>
        <w:tab/>
        <w:t xml:space="preserve">Health </w:t>
      </w:r>
      <w:r w:rsidRPr="00535823">
        <w:rPr>
          <w:sz w:val="18"/>
          <w:szCs w:val="18"/>
        </w:rPr>
        <w:t>is defined by the World Health Organization as a state of complete physical, mental and social well-being and not merely the absence of disease or infirmity.</w:t>
      </w:r>
    </w:p>
  </w:footnote>
  <w:footnote w:id="3">
    <w:p w14:paraId="34C22CDD" w14:textId="6B8140B1" w:rsidR="004A2A09" w:rsidRPr="00F73E55" w:rsidRDefault="004A2A09" w:rsidP="00E305B2">
      <w:pPr>
        <w:pStyle w:val="FootnoteText"/>
        <w:rPr>
          <w:sz w:val="18"/>
        </w:rPr>
      </w:pPr>
      <w:r w:rsidRPr="00F73E55">
        <w:rPr>
          <w:rStyle w:val="FootnoteReference"/>
          <w:sz w:val="18"/>
        </w:rPr>
        <w:footnoteRef/>
      </w:r>
      <w:r w:rsidRPr="00F73E55">
        <w:rPr>
          <w:sz w:val="18"/>
        </w:rPr>
        <w:t xml:space="preserve"> </w:t>
      </w:r>
      <w:r w:rsidRPr="00F73E55">
        <w:rPr>
          <w:sz w:val="18"/>
        </w:rPr>
        <w:tab/>
      </w:r>
      <w:r w:rsidRPr="00F73E55">
        <w:rPr>
          <w:i/>
          <w:sz w:val="18"/>
          <w:szCs w:val="24"/>
        </w:rPr>
        <w:t xml:space="preserve">Nuclear Security Recommendations on Physical Protection of Nuclear Material and Nuclear Facilities </w:t>
      </w:r>
      <w:r w:rsidRPr="00F73E55">
        <w:rPr>
          <w:sz w:val="18"/>
        </w:rPr>
        <w:t>NSS-13</w:t>
      </w:r>
      <w:r w:rsidRPr="00F73E55">
        <w:rPr>
          <w:sz w:val="18"/>
          <w:szCs w:val="24"/>
        </w:rPr>
        <w:t xml:space="preserve"> (IAEA 2011a).</w:t>
      </w:r>
    </w:p>
  </w:footnote>
  <w:footnote w:id="4">
    <w:p w14:paraId="39C17F6F" w14:textId="503364E9" w:rsidR="004A2A09" w:rsidRDefault="004A2A09">
      <w:pPr>
        <w:pStyle w:val="FootnoteText"/>
      </w:pPr>
      <w:r>
        <w:rPr>
          <w:rStyle w:val="FootnoteReference"/>
        </w:rPr>
        <w:footnoteRef/>
      </w:r>
      <w:r>
        <w:t xml:space="preserve"> </w:t>
      </w:r>
      <w:r>
        <w:tab/>
        <w:t xml:space="preserve">This hazard assessment does not attempt to determine the likelihood of security initiated events. These assessments are the role of the Australian Intelligence Community and may change rapidly or without notice. </w:t>
      </w:r>
    </w:p>
  </w:footnote>
  <w:footnote w:id="5">
    <w:p w14:paraId="183FF912" w14:textId="67DE9711" w:rsidR="004A2A09" w:rsidRPr="00F82993" w:rsidRDefault="004A2A09" w:rsidP="00BF68C0">
      <w:pPr>
        <w:pStyle w:val="FootnoteText"/>
      </w:pPr>
      <w:r w:rsidRPr="00F82993">
        <w:rPr>
          <w:rStyle w:val="FootnoteReference"/>
        </w:rPr>
        <w:footnoteRef/>
      </w:r>
      <w:r w:rsidRPr="00F82993">
        <w:t xml:space="preserve"> </w:t>
      </w:r>
      <w:r>
        <w:tab/>
      </w:r>
      <w:r w:rsidRPr="00F82993">
        <w:t xml:space="preserve">Arrangements set under the Assistance Convention </w:t>
      </w:r>
      <w:r>
        <w:t>(IAEA 1987)</w:t>
      </w:r>
      <w:r w:rsidRPr="00F82993">
        <w:t xml:space="preserve"> are examples of international emergency arrangements that are relevant for </w:t>
      </w:r>
      <w:r>
        <w:t>countries that are</w:t>
      </w:r>
      <w:r w:rsidRPr="00F82993">
        <w:t xml:space="preserve"> </w:t>
      </w:r>
      <w:r>
        <w:t>p</w:t>
      </w:r>
      <w:r w:rsidRPr="00F82993">
        <w:t xml:space="preserve">arties to these </w:t>
      </w:r>
      <w:r>
        <w:t>c</w:t>
      </w:r>
      <w:r w:rsidRPr="00F82993">
        <w:t>onventions.</w:t>
      </w:r>
    </w:p>
  </w:footnote>
  <w:footnote w:id="6">
    <w:p w14:paraId="6942F8C2" w14:textId="77777777" w:rsidR="004A2A09" w:rsidRPr="00F82993" w:rsidRDefault="004A2A09" w:rsidP="00BF68C0">
      <w:pPr>
        <w:pStyle w:val="FootnoteText"/>
      </w:pPr>
      <w:r w:rsidRPr="00F82993">
        <w:rPr>
          <w:rStyle w:val="FootnoteReference"/>
        </w:rPr>
        <w:footnoteRef/>
      </w:r>
      <w:r w:rsidRPr="00F82993">
        <w:t xml:space="preserve"> </w:t>
      </w:r>
      <w:r>
        <w:tab/>
      </w:r>
      <w:r w:rsidRPr="00F82993">
        <w:t>This also includes the allocation of roles and responsibilities, as appropriate, among members of the government.</w:t>
      </w:r>
    </w:p>
  </w:footnote>
  <w:footnote w:id="7">
    <w:p w14:paraId="494E26C8" w14:textId="77777777" w:rsidR="004A2A09" w:rsidRDefault="004A2A09" w:rsidP="00BF68C0">
      <w:pPr>
        <w:pStyle w:val="FootnoteText"/>
      </w:pPr>
      <w:r w:rsidRPr="00F82993">
        <w:rPr>
          <w:rStyle w:val="FootnoteReference"/>
        </w:rPr>
        <w:footnoteRef/>
      </w:r>
      <w:r w:rsidRPr="00F82993">
        <w:t xml:space="preserve"> </w:t>
      </w:r>
      <w:r>
        <w:tab/>
      </w:r>
      <w:r w:rsidRPr="00F82993">
        <w:t>The mechanism for ensuring coordination may differ for different tasks. It may involve an existing body or a newly established body (e.g. a committee consisting of representatives from different organi</w:t>
      </w:r>
      <w:r>
        <w:t>s</w:t>
      </w:r>
      <w:r w:rsidRPr="00F82993">
        <w:t>ations and bodies) that has been given the authority to ensure the necessary coordination.</w:t>
      </w:r>
    </w:p>
  </w:footnote>
  <w:footnote w:id="8">
    <w:p w14:paraId="5632AD9B" w14:textId="4975952C" w:rsidR="004A2A09" w:rsidRPr="00F82993" w:rsidRDefault="004A2A09" w:rsidP="00BF68C0">
      <w:pPr>
        <w:pStyle w:val="FootnoteText"/>
      </w:pPr>
      <w:r w:rsidRPr="00F82993">
        <w:rPr>
          <w:rStyle w:val="FootnoteReference"/>
        </w:rPr>
        <w:footnoteRef/>
      </w:r>
      <w:r w:rsidRPr="00F82993">
        <w:t xml:space="preserve"> </w:t>
      </w:r>
      <w:r>
        <w:tab/>
      </w:r>
      <w:r w:rsidRPr="00F82993">
        <w:t>Examples of sources not under regulatory control are sources that have been abandoned, lost or stolen and sources under governmental control but not under regulatory control. Examples also include radioactive material that is out of regulatory c</w:t>
      </w:r>
      <w:r>
        <w:t xml:space="preserve">ontrol as discussed in </w:t>
      </w:r>
      <w:r w:rsidRPr="00F73E55">
        <w:rPr>
          <w:i/>
        </w:rPr>
        <w:t>Nuclear Security Recommendations on Nuclear and Other Radioactive Material out of Regulatory Control</w:t>
      </w:r>
      <w:r w:rsidRPr="00F73E55">
        <w:t xml:space="preserve"> NSS-15 </w:t>
      </w:r>
      <w:r>
        <w:t>(IAEA 2011c)</w:t>
      </w:r>
      <w:r w:rsidRPr="00F82993">
        <w:t>.</w:t>
      </w:r>
    </w:p>
  </w:footnote>
  <w:footnote w:id="9">
    <w:p w14:paraId="713B032D" w14:textId="77777777" w:rsidR="004A2A09" w:rsidRPr="00F82993" w:rsidRDefault="004A2A09" w:rsidP="00BF68C0">
      <w:pPr>
        <w:pStyle w:val="FootnoteText"/>
      </w:pPr>
      <w:r w:rsidRPr="00F82993">
        <w:rPr>
          <w:rStyle w:val="FootnoteReference"/>
        </w:rPr>
        <w:footnoteRef/>
      </w:r>
      <w:r w:rsidRPr="00F82993">
        <w:t xml:space="preserve"> </w:t>
      </w:r>
      <w:r>
        <w:tab/>
      </w:r>
      <w:r w:rsidRPr="00F82993">
        <w:t>The Inter-Agency Committee on Radiological and Nuclear Emergencies and its Joint Radiation Emergency Management P</w:t>
      </w:r>
      <w:r>
        <w:t>lan of the International Organis</w:t>
      </w:r>
      <w:r w:rsidRPr="00F82993">
        <w:t>ations are examples of such coordination.</w:t>
      </w:r>
    </w:p>
  </w:footnote>
  <w:footnote w:id="10">
    <w:p w14:paraId="7FF5B673" w14:textId="77777777" w:rsidR="004A2A09" w:rsidRPr="00F82993" w:rsidRDefault="004A2A09" w:rsidP="00BF68C0">
      <w:pPr>
        <w:pStyle w:val="FootnoteText"/>
      </w:pPr>
      <w:r w:rsidRPr="00F82993">
        <w:rPr>
          <w:rStyle w:val="FootnoteReference"/>
        </w:rPr>
        <w:footnoteRef/>
      </w:r>
      <w:r w:rsidRPr="00F82993">
        <w:t xml:space="preserve"> </w:t>
      </w:r>
      <w:r>
        <w:tab/>
      </w:r>
      <w:r w:rsidRPr="00F82993">
        <w:t>Examples of such facilities and locations are: scrap metal processing facilities, border crossing points, seaports, airports and abandoned military facilities or other facilities where dangerous sources might have been used in the past.</w:t>
      </w:r>
    </w:p>
  </w:footnote>
  <w:footnote w:id="11">
    <w:p w14:paraId="10656991" w14:textId="49A06674" w:rsidR="004A2A09" w:rsidRPr="00F82993" w:rsidRDefault="004A2A09" w:rsidP="00BF68C0">
      <w:pPr>
        <w:pStyle w:val="FootnoteText"/>
      </w:pPr>
      <w:r w:rsidRPr="00F82993">
        <w:rPr>
          <w:rStyle w:val="FootnoteReference"/>
        </w:rPr>
        <w:footnoteRef/>
      </w:r>
      <w:r w:rsidRPr="00F82993">
        <w:t xml:space="preserve"> </w:t>
      </w:r>
      <w:r>
        <w:tab/>
      </w:r>
      <w:r w:rsidRPr="00F82993">
        <w:t xml:space="preserve">This includes consideration of ‘strategic locations’, i.e. locations of high security interest in the </w:t>
      </w:r>
      <w:r>
        <w:t>country</w:t>
      </w:r>
      <w:r w:rsidRPr="00F82993">
        <w:t xml:space="preserve"> which are potential targets for attacks using nuclear and other radioactive material and</w:t>
      </w:r>
      <w:r>
        <w:t xml:space="preserve"> </w:t>
      </w:r>
      <w:r w:rsidRPr="00F82993">
        <w:t>locations for detection of nuclear and other radioactive material that is out of regulatory</w:t>
      </w:r>
      <w:r>
        <w:t xml:space="preserve"> control, in line with NSS-15 (IAEA 2011c)</w:t>
      </w:r>
      <w:r w:rsidRPr="00F82993">
        <w:t>.</w:t>
      </w:r>
    </w:p>
  </w:footnote>
  <w:footnote w:id="12">
    <w:p w14:paraId="1D8FA908" w14:textId="364A0AB3" w:rsidR="004A2A09" w:rsidRPr="00F82993" w:rsidRDefault="004A2A09" w:rsidP="00BF68C0">
      <w:pPr>
        <w:pStyle w:val="FootnoteText"/>
      </w:pPr>
      <w:r w:rsidRPr="00F82993">
        <w:rPr>
          <w:rStyle w:val="FootnoteReference"/>
        </w:rPr>
        <w:footnoteRef/>
      </w:r>
      <w:r w:rsidRPr="00F82993">
        <w:t xml:space="preserve"> </w:t>
      </w:r>
      <w:r>
        <w:tab/>
      </w:r>
      <w:r w:rsidRPr="00F82993">
        <w:t>Examples of non-radiation-related hazards are the release of toxic chemicals, e.g. uranium hexafluoride (UF6), fires, explosions and floods.</w:t>
      </w:r>
    </w:p>
  </w:footnote>
  <w:footnote w:id="13">
    <w:p w14:paraId="20AC179D" w14:textId="77777777" w:rsidR="004A2A09" w:rsidRPr="00F82993" w:rsidRDefault="004A2A09" w:rsidP="002602F3">
      <w:pPr>
        <w:pStyle w:val="FootnoteText"/>
      </w:pPr>
      <w:r w:rsidRPr="00F82993">
        <w:rPr>
          <w:rStyle w:val="FootnoteReference"/>
        </w:rPr>
        <w:footnoteRef/>
      </w:r>
      <w:r w:rsidRPr="00F82993">
        <w:t xml:space="preserve"> </w:t>
      </w:r>
      <w:r>
        <w:tab/>
      </w:r>
      <w:r w:rsidRPr="00F82993">
        <w:t>Examples of such changes and available information include the movement of irradiated nuclear fuel to a new location, projected flooding, and information on storms or other meteorological hazards.</w:t>
      </w:r>
    </w:p>
  </w:footnote>
  <w:footnote w:id="14">
    <w:p w14:paraId="609CA991" w14:textId="4B081065" w:rsidR="004A2A09" w:rsidRDefault="004A2A09" w:rsidP="00BF68C0">
      <w:pPr>
        <w:pStyle w:val="FootnoteText"/>
      </w:pPr>
      <w:r w:rsidRPr="00F82993">
        <w:rPr>
          <w:rStyle w:val="FootnoteReference"/>
        </w:rPr>
        <w:footnoteRef/>
      </w:r>
      <w:r w:rsidRPr="00F82993">
        <w:t xml:space="preserve"> </w:t>
      </w:r>
      <w:r>
        <w:tab/>
      </w:r>
      <w:r w:rsidRPr="00F82993">
        <w:t xml:space="preserve">The application solely of the reference level for effective dose would not be sufficient to develop the protection strategy. Consideration needs to be given to the particular goal to be met in the response, the time to allow for actions to be taken effectively, and the appropriate dose quantity to be used to ensure that organ doses will be kept below those at which protective actions and other response actions are </w:t>
      </w:r>
      <w:r w:rsidRPr="00B703A9">
        <w:t>justified (see clause 3.1.28 (</w:t>
      </w:r>
      <w:r>
        <w:t>a</w:t>
      </w:r>
      <w:r w:rsidRPr="00B703A9">
        <w:t>)).</w:t>
      </w:r>
      <w:r w:rsidRPr="00F82993">
        <w:t xml:space="preserve"> For example, actions to avoid or to minimi</w:t>
      </w:r>
      <w:r>
        <w:t>se severe tissue reactions</w:t>
      </w:r>
      <w:r w:rsidRPr="00F82993">
        <w:t xml:space="preserve"> are to be taken urgently when projected doses expected to be received within a short period of time exceed </w:t>
      </w:r>
      <w:r w:rsidRPr="00B703A9">
        <w:t>those given in Table B.1 of Annex B for the RBE weighted</w:t>
      </w:r>
      <w:r w:rsidRPr="00F82993">
        <w:t xml:space="preserve"> absorbed dose to a tissue or organ. In this case, if such doses are received, then prompt and appropriate medical actions are necessary. Moreover, selection of a particular value (to be used for optimi</w:t>
      </w:r>
      <w:r>
        <w:t>s</w:t>
      </w:r>
      <w:r w:rsidRPr="00F82993">
        <w:t xml:space="preserve">ation purposes and for retrospective assessment of the effectiveness of actions and strategy taken) within the </w:t>
      </w:r>
      <w:r>
        <w:t>reference level</w:t>
      </w:r>
      <w:r w:rsidRPr="00F82993">
        <w:t xml:space="preserve"> of </w:t>
      </w:r>
      <w:r>
        <w:t>50 </w:t>
      </w:r>
      <w:r w:rsidRPr="00F82993">
        <w:t xml:space="preserve">mSv acute or annual effective dose would depend on the phase of the emergency, the practicality of reducing or preventing exposures, and other factors. In the urgent </w:t>
      </w:r>
      <w:r>
        <w:t xml:space="preserve">response </w:t>
      </w:r>
      <w:r w:rsidRPr="00F82993">
        <w:t xml:space="preserve">phase of an emergency, an </w:t>
      </w:r>
      <w:r w:rsidRPr="00CC0BC6">
        <w:t>effective dose of 50</w:t>
      </w:r>
      <w:r>
        <w:t> </w:t>
      </w:r>
      <w:r w:rsidRPr="00CC0BC6">
        <w:t>mSv, acute or annual</w:t>
      </w:r>
      <w:r w:rsidRPr="00F82993">
        <w:t>, might be justified as one of the dosimetric bases for implementing and optimi</w:t>
      </w:r>
      <w:r>
        <w:t>s</w:t>
      </w:r>
      <w:r w:rsidRPr="00F82993">
        <w:t>ing a protection strategy</w:t>
      </w:r>
      <w:r w:rsidRPr="00981838">
        <w:t xml:space="preserve">. </w:t>
      </w:r>
      <w:r w:rsidRPr="002362BC">
        <w:t>In the later phases, such as during the transition, an effective dose of 20 mSv per year may be justified as one of the dosimetric bases for implementing and optimi</w:t>
      </w:r>
      <w:r>
        <w:t>s</w:t>
      </w:r>
      <w:r w:rsidRPr="002362BC">
        <w:t>ing a protection strategy to enable the transition to an existing exposure situation to be made.</w:t>
      </w:r>
    </w:p>
  </w:footnote>
  <w:footnote w:id="15">
    <w:p w14:paraId="64FD13B6" w14:textId="0D6EDB4D" w:rsidR="004A2A09" w:rsidRPr="00F82993" w:rsidRDefault="004A2A09" w:rsidP="000D3998">
      <w:pPr>
        <w:pStyle w:val="FootnoteText"/>
      </w:pPr>
      <w:r w:rsidRPr="00F82993">
        <w:rPr>
          <w:rStyle w:val="FootnoteReference"/>
        </w:rPr>
        <w:footnoteRef/>
      </w:r>
      <w:r w:rsidRPr="00F82993">
        <w:t xml:space="preserve"> </w:t>
      </w:r>
      <w:r>
        <w:tab/>
      </w:r>
      <w:r w:rsidRPr="00F82993">
        <w:t>The operational criteria (i.e. operational intervention levels) need to be derived for a representative person with account taken of those members of the public that are most vulnerable to radiation exposure (i.e. pregnant women and children).</w:t>
      </w:r>
    </w:p>
  </w:footnote>
  <w:footnote w:id="16">
    <w:p w14:paraId="3695CA49" w14:textId="77777777" w:rsidR="004A2A09" w:rsidRDefault="004A2A09" w:rsidP="00BF68C0">
      <w:pPr>
        <w:pStyle w:val="FootnoteText"/>
      </w:pPr>
      <w:r w:rsidRPr="00F82993">
        <w:rPr>
          <w:rStyle w:val="FootnoteReference"/>
        </w:rPr>
        <w:footnoteRef/>
      </w:r>
      <w:r w:rsidRPr="00F82993">
        <w:t xml:space="preserve"> </w:t>
      </w:r>
      <w:r>
        <w:tab/>
      </w:r>
      <w:r w:rsidRPr="00F82993">
        <w:t>Examples of such impacts include possible deaths among patients evacuated without the necessary medical care and possible reduced life expectancy due to resettlement.</w:t>
      </w:r>
    </w:p>
  </w:footnote>
  <w:footnote w:id="17">
    <w:p w14:paraId="2B7E24DE" w14:textId="77777777" w:rsidR="004A2A09" w:rsidRDefault="004A2A09" w:rsidP="00BF68C0">
      <w:pPr>
        <w:pStyle w:val="FootnoteText"/>
      </w:pPr>
      <w:r w:rsidRPr="00F82993">
        <w:rPr>
          <w:rStyle w:val="FootnoteReference"/>
        </w:rPr>
        <w:footnoteRef/>
      </w:r>
      <w:r w:rsidRPr="00F82993">
        <w:t xml:space="preserve"> </w:t>
      </w:r>
      <w:r>
        <w:tab/>
      </w:r>
      <w:r w:rsidRPr="00F82993">
        <w:t>The coordination and integration of arrangements for response to a nuclear or radiological emergency with arrangements for response to a nuclear security event includes coordination with and integration of arrangements for response measures such as identification, collection, packaging and transport of evidence contaminated with radionuclides, nuclear forensics and related activities in the context of an investigation into the circumstances surrounding a nuclear security event.</w:t>
      </w:r>
    </w:p>
  </w:footnote>
  <w:footnote w:id="18">
    <w:p w14:paraId="21592407" w14:textId="77777777" w:rsidR="004A2A09" w:rsidRDefault="004A2A09" w:rsidP="00BF68C0">
      <w:pPr>
        <w:pStyle w:val="FootnoteText"/>
      </w:pPr>
      <w:r w:rsidRPr="00F82993">
        <w:rPr>
          <w:rStyle w:val="FootnoteReference"/>
        </w:rPr>
        <w:footnoteRef/>
      </w:r>
      <w:r w:rsidRPr="00F82993">
        <w:t xml:space="preserve"> </w:t>
      </w:r>
      <w:r>
        <w:tab/>
      </w:r>
      <w:r w:rsidRPr="00F82993">
        <w:t>This may be the notification point used to receive notification of and to initiate an off-site emergency response to an emergency of any type (conventional, or nuclear or radiological).</w:t>
      </w:r>
    </w:p>
  </w:footnote>
  <w:footnote w:id="19">
    <w:p w14:paraId="73C7F00A" w14:textId="27193E5E" w:rsidR="004A2A09" w:rsidRPr="00F82993" w:rsidRDefault="004A2A09" w:rsidP="00BF68C0">
      <w:pPr>
        <w:pStyle w:val="FootnoteText"/>
      </w:pPr>
      <w:r w:rsidRPr="00F82993">
        <w:rPr>
          <w:rStyle w:val="FootnoteReference"/>
        </w:rPr>
        <w:footnoteRef/>
      </w:r>
      <w:r w:rsidRPr="00F82993">
        <w:t xml:space="preserve"> </w:t>
      </w:r>
      <w:r>
        <w:tab/>
      </w:r>
      <w:r w:rsidRPr="00F82993">
        <w:t>The emergency classes may differ from those specified in (a)</w:t>
      </w:r>
      <w:r>
        <w:t xml:space="preserve"> </w:t>
      </w:r>
      <w:r w:rsidRPr="00B703A9">
        <w:t>-</w:t>
      </w:r>
      <w:r>
        <w:t xml:space="preserve"> </w:t>
      </w:r>
      <w:r w:rsidRPr="00F82993">
        <w:t>(e) provided that emergencies of all these types are included.</w:t>
      </w:r>
    </w:p>
  </w:footnote>
  <w:footnote w:id="20">
    <w:p w14:paraId="5850A51F" w14:textId="77777777" w:rsidR="004A2A09" w:rsidRPr="00F82993" w:rsidRDefault="004A2A09" w:rsidP="00BF68C0">
      <w:pPr>
        <w:pStyle w:val="FootnoteText"/>
      </w:pPr>
      <w:r w:rsidRPr="00F82993">
        <w:rPr>
          <w:rStyle w:val="FootnoteReference"/>
        </w:rPr>
        <w:footnoteRef/>
      </w:r>
      <w:r w:rsidRPr="00F82993">
        <w:t xml:space="preserve"> </w:t>
      </w:r>
      <w:r>
        <w:tab/>
      </w:r>
      <w:r w:rsidRPr="00F82993">
        <w:t>This class covers broad types of emergenc</w:t>
      </w:r>
      <w:r>
        <w:t>ies</w:t>
      </w:r>
      <w:r w:rsidRPr="00F82993">
        <w:t xml:space="preserve"> (see Table 1 and </w:t>
      </w:r>
      <w:r w:rsidRPr="000D715B">
        <w:t>clauses 3.1.21 and 3.1.22</w:t>
      </w:r>
      <w:r w:rsidRPr="00F82993">
        <w:t>). A graded approach may need to be taken when postulating emergencies and expected consequences within this class in order to determine the level of emergency response warranted.</w:t>
      </w:r>
    </w:p>
  </w:footnote>
  <w:footnote w:id="21">
    <w:p w14:paraId="28DB68E9" w14:textId="77777777" w:rsidR="004A2A09" w:rsidRDefault="004A2A09" w:rsidP="00BF68C0">
      <w:pPr>
        <w:pStyle w:val="FootnoteText"/>
      </w:pPr>
      <w:r w:rsidRPr="00F82993">
        <w:rPr>
          <w:rStyle w:val="FootnoteReference"/>
        </w:rPr>
        <w:footnoteRef/>
      </w:r>
      <w:r w:rsidRPr="00F82993">
        <w:t xml:space="preserve"> </w:t>
      </w:r>
      <w:r>
        <w:tab/>
      </w:r>
      <w:r w:rsidRPr="00F82993">
        <w:t>The emergency classification system is not to be confused with the INES. The INES is a scale devel</w:t>
      </w:r>
      <w:r>
        <w:t>oped for use by countrie</w:t>
      </w:r>
      <w:r w:rsidRPr="00F82993">
        <w:t>s solely for the purpose of communicating with the public on the safety significance of events associated with sources of radiation. The INES is not to be used as a basis for emergency response actions.</w:t>
      </w:r>
    </w:p>
  </w:footnote>
  <w:footnote w:id="22">
    <w:p w14:paraId="04547389" w14:textId="34587F42" w:rsidR="004A2A09" w:rsidRPr="00F82993" w:rsidRDefault="004A2A09" w:rsidP="00BF68C0">
      <w:pPr>
        <w:pStyle w:val="FootnoteText"/>
      </w:pPr>
      <w:r w:rsidRPr="00F82993">
        <w:rPr>
          <w:rStyle w:val="FootnoteReference"/>
        </w:rPr>
        <w:footnoteRef/>
      </w:r>
      <w:r>
        <w:tab/>
      </w:r>
      <w:r w:rsidRPr="00F82993">
        <w:t xml:space="preserve">Such a notification is in accordance with the </w:t>
      </w:r>
      <w:r>
        <w:t>country</w:t>
      </w:r>
      <w:r w:rsidRPr="00F82993">
        <w:t xml:space="preserve">’s obligations under the general principles and rules of international law and, for the case of a transboundary release that could be of radiological safety significance for another </w:t>
      </w:r>
      <w:r>
        <w:t>country</w:t>
      </w:r>
      <w:r w:rsidRPr="00F82993">
        <w:t xml:space="preserve">, it is in accordance with the </w:t>
      </w:r>
      <w:r>
        <w:t>Assistance Convention (IAEA 1987)</w:t>
      </w:r>
      <w:r w:rsidRPr="00F82993">
        <w:t>.</w:t>
      </w:r>
    </w:p>
  </w:footnote>
  <w:footnote w:id="23">
    <w:p w14:paraId="36E10DC9" w14:textId="77777777" w:rsidR="004A2A09" w:rsidRDefault="004A2A09" w:rsidP="00BF68C0">
      <w:pPr>
        <w:pStyle w:val="FootnoteText"/>
      </w:pPr>
      <w:r w:rsidRPr="00F82993">
        <w:rPr>
          <w:rStyle w:val="FootnoteReference"/>
        </w:rPr>
        <w:footnoteRef/>
      </w:r>
      <w:r w:rsidRPr="00F82993">
        <w:t xml:space="preserve"> </w:t>
      </w:r>
      <w:r>
        <w:tab/>
      </w:r>
      <w:r w:rsidRPr="00F82993">
        <w:t>A transnational emergency that is considered to represent a public health emergency of international concern may also be expected to be notified in accordance with the Inter</w:t>
      </w:r>
      <w:r>
        <w:t>national Health Regulations (WHO 2005)</w:t>
      </w:r>
      <w:r w:rsidRPr="00F82993">
        <w:t>.</w:t>
      </w:r>
    </w:p>
  </w:footnote>
  <w:footnote w:id="24">
    <w:p w14:paraId="72DAA8A4" w14:textId="77777777" w:rsidR="004A2A09" w:rsidRPr="00F82993" w:rsidRDefault="004A2A09" w:rsidP="00BF68C0">
      <w:pPr>
        <w:pStyle w:val="FootnoteText"/>
      </w:pPr>
      <w:r w:rsidRPr="00F82993">
        <w:rPr>
          <w:rStyle w:val="FootnoteReference"/>
        </w:rPr>
        <w:footnoteRef/>
      </w:r>
      <w:r w:rsidRPr="00F82993">
        <w:t xml:space="preserve"> </w:t>
      </w:r>
      <w:r>
        <w:tab/>
      </w:r>
      <w:r w:rsidRPr="00F82993">
        <w:t>Such actions may include actions with off-site consequences such as discharge of radioactive material to the environment, provided that the appropriate off-site organi</w:t>
      </w:r>
      <w:r>
        <w:t>s</w:t>
      </w:r>
      <w:r w:rsidRPr="00F82993">
        <w:t>ations are notified in advance.</w:t>
      </w:r>
    </w:p>
  </w:footnote>
  <w:footnote w:id="25">
    <w:p w14:paraId="49848680" w14:textId="77777777" w:rsidR="004A2A09" w:rsidRDefault="004A2A09" w:rsidP="00BF68C0">
      <w:pPr>
        <w:pStyle w:val="FootnoteText"/>
      </w:pPr>
      <w:r w:rsidRPr="00F82993">
        <w:rPr>
          <w:rStyle w:val="FootnoteReference"/>
        </w:rPr>
        <w:footnoteRef/>
      </w:r>
      <w:r w:rsidRPr="00F82993">
        <w:t xml:space="preserve"> </w:t>
      </w:r>
      <w:r>
        <w:tab/>
      </w:r>
      <w:r w:rsidRPr="00F82993">
        <w:t>This is not to be understood as diminishing the responsibility of the operating organi</w:t>
      </w:r>
      <w:r>
        <w:t>s</w:t>
      </w:r>
      <w:r w:rsidRPr="00F82993">
        <w:t>ation to have adequate capabilities to respond to an emergency arising in the facility or activity under its responsibility.</w:t>
      </w:r>
    </w:p>
  </w:footnote>
  <w:footnote w:id="26">
    <w:p w14:paraId="7C28BE21" w14:textId="77777777" w:rsidR="004A2A09" w:rsidRPr="00F82993" w:rsidRDefault="004A2A09" w:rsidP="00BF68C0">
      <w:pPr>
        <w:pStyle w:val="FootnoteText"/>
      </w:pPr>
      <w:r w:rsidRPr="00F82993">
        <w:rPr>
          <w:rStyle w:val="FootnoteReference"/>
        </w:rPr>
        <w:footnoteRef/>
      </w:r>
      <w:r>
        <w:tab/>
      </w:r>
      <w:r w:rsidRPr="00F82993">
        <w:t>Although defined under this overarching requirement, emergency planning zones and emergency planning distances are applicable for both urgent protective actions and early protective actions</w:t>
      </w:r>
      <w:r>
        <w:t>,</w:t>
      </w:r>
      <w:r w:rsidRPr="00F82993">
        <w:t xml:space="preserve"> and other response actions. Within emergency planning zones, the main focus is on taking precautionary urgent protective actions, urgent protective actions and other response actions. However, within emergency planning distances, urgent decisions may be warranted, as a precaution, to prevent inadvertent ingestion and to restrict the consumption of food, milk and drinking water that could be directly contaminated following a significant release of radioactive material to the environment and then consumed.</w:t>
      </w:r>
    </w:p>
  </w:footnote>
  <w:footnote w:id="27">
    <w:p w14:paraId="4212EBD4" w14:textId="77777777" w:rsidR="004A2A09" w:rsidRDefault="004A2A09" w:rsidP="00295A37">
      <w:pPr>
        <w:pStyle w:val="FootnoteText"/>
      </w:pPr>
      <w:r w:rsidRPr="00F82993">
        <w:rPr>
          <w:rStyle w:val="FootnoteReference"/>
        </w:rPr>
        <w:footnoteRef/>
      </w:r>
      <w:r w:rsidRPr="00F82993">
        <w:t xml:space="preserve"> </w:t>
      </w:r>
      <w:r>
        <w:tab/>
      </w:r>
      <w:r w:rsidRPr="00F82993">
        <w:t>The off-site emergency planning zones and emergency planning distances may differ from those specified provided that, at the preparedness stage, such areas and distances are designated and arrangements are made to effectively take precautionary urgent protective actions, early protective actions and other response actions within these areas and distances in order to achieve the goals of emergency response.</w:t>
      </w:r>
    </w:p>
  </w:footnote>
  <w:footnote w:id="28">
    <w:p w14:paraId="6AEDF6F5" w14:textId="03C8116F" w:rsidR="004A2A09" w:rsidRPr="00F82993" w:rsidRDefault="004A2A09" w:rsidP="00295A37">
      <w:pPr>
        <w:pStyle w:val="FootnoteText"/>
      </w:pPr>
      <w:r w:rsidRPr="00F82993">
        <w:rPr>
          <w:rStyle w:val="FootnoteReference"/>
        </w:rPr>
        <w:footnoteRef/>
      </w:r>
      <w:r w:rsidRPr="00F82993">
        <w:t xml:space="preserve"> </w:t>
      </w:r>
      <w:r>
        <w:t xml:space="preserve">  </w:t>
      </w:r>
      <w:r w:rsidRPr="00F82993">
        <w:t>A significant release of radioactive material is a radioactive release that could lead</w:t>
      </w:r>
      <w:r>
        <w:t xml:space="preserve"> to severe tissue reactions</w:t>
      </w:r>
      <w:r w:rsidRPr="00F82993">
        <w:t xml:space="preserve"> </w:t>
      </w:r>
      <w:r>
        <w:t>off-site</w:t>
      </w:r>
      <w:r w:rsidRPr="00F82993">
        <w:t xml:space="preserve"> and thus warrants taking protective actions or other response actions </w:t>
      </w:r>
      <w:r>
        <w:t>off-site</w:t>
      </w:r>
      <w:r w:rsidRPr="00F82993">
        <w:t>.</w:t>
      </w:r>
    </w:p>
  </w:footnote>
  <w:footnote w:id="29">
    <w:p w14:paraId="46281821" w14:textId="1A59CCA4" w:rsidR="004A2A09" w:rsidRDefault="004A2A09" w:rsidP="00295A37">
      <w:pPr>
        <w:pStyle w:val="FootnoteText"/>
      </w:pPr>
      <w:r w:rsidRPr="00BC3990">
        <w:rPr>
          <w:sz w:val="18"/>
          <w:vertAlign w:val="superscript"/>
        </w:rPr>
        <w:footnoteRef/>
      </w:r>
      <w:r w:rsidRPr="00BC3990">
        <w:rPr>
          <w:vertAlign w:val="superscript"/>
        </w:rPr>
        <w:t xml:space="preserve">  </w:t>
      </w:r>
      <w:r>
        <w:rPr>
          <w:vertAlign w:val="superscript"/>
        </w:rPr>
        <w:tab/>
      </w:r>
      <w:r w:rsidRPr="00F82993">
        <w:t>Taking actions within the urgent protective action planning zone in order to reduce the risk of stochastic effects would not mean that</w:t>
      </w:r>
      <w:r>
        <w:t xml:space="preserve"> no severe tissue reactions</w:t>
      </w:r>
      <w:r w:rsidRPr="00F82993">
        <w:t xml:space="preserve"> could possibly be observed within the urgent protective action planning zone. However,</w:t>
      </w:r>
      <w:r>
        <w:t xml:space="preserve"> any severe tissue reactions</w:t>
      </w:r>
      <w:r w:rsidRPr="00F82993">
        <w:t xml:space="preserve"> are most likely to occur within the precautionary action zone.</w:t>
      </w:r>
    </w:p>
  </w:footnote>
  <w:footnote w:id="30">
    <w:p w14:paraId="0B327F09" w14:textId="6E67E8A8" w:rsidR="004A2A09" w:rsidRPr="00F82993" w:rsidRDefault="004A2A09" w:rsidP="00295A37">
      <w:pPr>
        <w:pStyle w:val="FootnoteText"/>
      </w:pPr>
      <w:r w:rsidRPr="00F82993">
        <w:rPr>
          <w:rStyle w:val="FootnoteReference"/>
        </w:rPr>
        <w:footnoteRef/>
      </w:r>
      <w:r w:rsidRPr="00F82993">
        <w:t xml:space="preserve"> </w:t>
      </w:r>
      <w:r>
        <w:tab/>
      </w:r>
      <w:r w:rsidRPr="00F82993">
        <w:t>‘Water supply’ refers to water supplies that use rainwater or other untreated surface water.</w:t>
      </w:r>
    </w:p>
  </w:footnote>
  <w:footnote w:id="31">
    <w:p w14:paraId="2B4035F7" w14:textId="77777777" w:rsidR="004A2A09" w:rsidRPr="00F82993" w:rsidRDefault="004A2A09" w:rsidP="00BF68C0">
      <w:pPr>
        <w:pStyle w:val="FootnoteText"/>
      </w:pPr>
      <w:r w:rsidRPr="00F82993">
        <w:rPr>
          <w:rStyle w:val="FootnoteReference"/>
        </w:rPr>
        <w:footnoteRef/>
      </w:r>
      <w:r w:rsidRPr="00F82993">
        <w:t xml:space="preserve"> </w:t>
      </w:r>
      <w:r>
        <w:tab/>
      </w:r>
      <w:r w:rsidRPr="00F82993">
        <w:t>Examples of peop</w:t>
      </w:r>
      <w:r>
        <w:t>le with interests in other countrie</w:t>
      </w:r>
      <w:r w:rsidRPr="00F82993">
        <w:t>s include people travelling, people working and/or living abroad, importers and exporters, and people working in companies operating abroad.</w:t>
      </w:r>
    </w:p>
  </w:footnote>
  <w:footnote w:id="32">
    <w:p w14:paraId="59631953" w14:textId="77777777" w:rsidR="004A2A09" w:rsidRPr="00F82993" w:rsidRDefault="004A2A09" w:rsidP="00BF68C0">
      <w:pPr>
        <w:pStyle w:val="FootnoteText"/>
      </w:pPr>
      <w:r w:rsidRPr="00F82993">
        <w:rPr>
          <w:rStyle w:val="FootnoteReference"/>
        </w:rPr>
        <w:footnoteRef/>
      </w:r>
      <w:r w:rsidRPr="00F82993">
        <w:t xml:space="preserve"> </w:t>
      </w:r>
      <w:r>
        <w:tab/>
      </w:r>
      <w:r w:rsidRPr="00F82993">
        <w:t>The voluntary basis for response actions by emergency workers is usually covered in the emergency arrangements.</w:t>
      </w:r>
    </w:p>
  </w:footnote>
  <w:footnote w:id="33">
    <w:p w14:paraId="49CF61C3" w14:textId="77777777" w:rsidR="004A2A09" w:rsidRPr="00F82993" w:rsidRDefault="004A2A09" w:rsidP="00BF68C0">
      <w:pPr>
        <w:pStyle w:val="FootnoteText"/>
      </w:pPr>
      <w:r w:rsidRPr="00F82993">
        <w:rPr>
          <w:rStyle w:val="FootnoteReference"/>
        </w:rPr>
        <w:footnoteRef/>
      </w:r>
      <w:r w:rsidRPr="00F82993">
        <w:t xml:space="preserve"> </w:t>
      </w:r>
      <w:r>
        <w:tab/>
      </w:r>
      <w:r w:rsidRPr="00F82993">
        <w:t>Such qualified medical advice is intended for assessing the continuing fitness of workers for their intended tasks involving occupational exposure in line w</w:t>
      </w:r>
      <w:r>
        <w:t>ith GSR Part 3 (IAEA 2014)</w:t>
      </w:r>
      <w:r w:rsidRPr="00F82993">
        <w:t xml:space="preserve">. In line with </w:t>
      </w:r>
      <w:r>
        <w:t>clause</w:t>
      </w:r>
      <w:r w:rsidRPr="00F82993">
        <w:t xml:space="preserve"> </w:t>
      </w:r>
      <w:r>
        <w:t>3.2</w:t>
      </w:r>
      <w:r w:rsidRPr="00F82993">
        <w:t xml:space="preserve">.59 of this </w:t>
      </w:r>
      <w:r>
        <w:t>Guide</w:t>
      </w:r>
      <w:r w:rsidRPr="00F82993">
        <w:t xml:space="preserve">, any emergency worker is to be given appropriate medical attention for doses received. To illustrate this, the generic criterion for </w:t>
      </w:r>
      <w:r>
        <w:t xml:space="preserve">a </w:t>
      </w:r>
      <w:r w:rsidRPr="00F82993">
        <w:t xml:space="preserve">dose that is </w:t>
      </w:r>
      <w:r w:rsidRPr="00CC0BC6">
        <w:t>received (50 mSv effective dose in</w:t>
      </w:r>
      <w:r w:rsidRPr="00F82993">
        <w:t xml:space="preserve"> a month), as provided in Table </w:t>
      </w:r>
      <w:r>
        <w:t>B</w:t>
      </w:r>
      <w:r w:rsidRPr="00F82993">
        <w:t>.2 of A</w:t>
      </w:r>
      <w:r>
        <w:t>nnex B</w:t>
      </w:r>
      <w:r w:rsidRPr="00F82993">
        <w:t>, will indicate that an emergency worker receiving such a dose needs to be registered and subjected to health screening and that the emergency worker will then need appropriate longer term medical follow-up in order to detect radiation induced health effects early and to treat them effectively.</w:t>
      </w:r>
    </w:p>
  </w:footnote>
  <w:footnote w:id="34">
    <w:p w14:paraId="33E66329" w14:textId="77777777" w:rsidR="004A2A09" w:rsidRPr="00F82993" w:rsidRDefault="004A2A09" w:rsidP="00BF68C0">
      <w:pPr>
        <w:pStyle w:val="FootnoteText"/>
      </w:pPr>
      <w:r w:rsidRPr="00F82993">
        <w:rPr>
          <w:rStyle w:val="FootnoteReference"/>
        </w:rPr>
        <w:footnoteRef/>
      </w:r>
      <w:r w:rsidRPr="00F82993">
        <w:t xml:space="preserve"> </w:t>
      </w:r>
      <w:r>
        <w:tab/>
      </w:r>
      <w:r w:rsidRPr="00F82993">
        <w:t>These instructions</w:t>
      </w:r>
      <w:r>
        <w:t xml:space="preserve"> should</w:t>
      </w:r>
      <w:r w:rsidRPr="00F82993">
        <w:t xml:space="preserve"> include advice that universal precautions in health care against infection (e.g. surgical masks and gloves) generally provide medical personnel with adequate protection when treating individuals with possible contamination.</w:t>
      </w:r>
    </w:p>
  </w:footnote>
  <w:footnote w:id="35">
    <w:p w14:paraId="2876F643" w14:textId="77777777" w:rsidR="004A2A09" w:rsidRPr="00F82993" w:rsidRDefault="004A2A09" w:rsidP="00BF68C0">
      <w:pPr>
        <w:pStyle w:val="FootnoteText"/>
      </w:pPr>
      <w:r w:rsidRPr="00F82993">
        <w:rPr>
          <w:rStyle w:val="FootnoteReference"/>
        </w:rPr>
        <w:footnoteRef/>
      </w:r>
      <w:r w:rsidRPr="00F82993">
        <w:t xml:space="preserve"> </w:t>
      </w:r>
      <w:r>
        <w:tab/>
      </w:r>
      <w:r w:rsidRPr="00F82993">
        <w:t>Such arrangements for medical consultation on treatment could include international assistance to be provided through or to be coordinated by the IAEA and by WHO; for example, under t</w:t>
      </w:r>
      <w:r>
        <w:t>he Assistance Convention (IAEA 1987)</w:t>
      </w:r>
      <w:r w:rsidRPr="00F82993">
        <w:t>.</w:t>
      </w:r>
    </w:p>
  </w:footnote>
  <w:footnote w:id="36">
    <w:p w14:paraId="76D21E0F" w14:textId="77777777" w:rsidR="004A2A09" w:rsidRPr="00F82993" w:rsidRDefault="004A2A09" w:rsidP="00BF68C0">
      <w:pPr>
        <w:pStyle w:val="FootnoteText"/>
      </w:pPr>
      <w:r w:rsidRPr="00F82993">
        <w:rPr>
          <w:rStyle w:val="FootnoteReference"/>
        </w:rPr>
        <w:footnoteRef/>
      </w:r>
      <w:r w:rsidRPr="00F82993">
        <w:t xml:space="preserve"> </w:t>
      </w:r>
      <w:r>
        <w:tab/>
      </w:r>
      <w:r w:rsidRPr="00F82993">
        <w:t>Actions beyond those emergency response actions that are warranted include, but are not limited to: actions that interfere with prompt implementation of protective actions, such as self-evacuation both from within and from outside areas from which evacuation is ordered; actions that unnecessarily burden the health care system; actions that shun or otherwise discriminate against people or products from an area affected by a nuclear or radiological emergency; elective terminations of pregnancy that are not radiologically informed; and cancellations of commercial flights that are not radiologically informed.</w:t>
      </w:r>
    </w:p>
  </w:footnote>
  <w:footnote w:id="37">
    <w:p w14:paraId="75D82EB7" w14:textId="0928E5FE" w:rsidR="004A2A09" w:rsidRPr="003F726A" w:rsidRDefault="004A2A09" w:rsidP="00BF68C0">
      <w:pPr>
        <w:pStyle w:val="FootnoteText"/>
      </w:pPr>
      <w:r w:rsidRPr="00F82993">
        <w:rPr>
          <w:rStyle w:val="FootnoteReference"/>
        </w:rPr>
        <w:footnoteRef/>
      </w:r>
      <w:r w:rsidRPr="00F82993">
        <w:t xml:space="preserve"> </w:t>
      </w:r>
      <w:r>
        <w:t xml:space="preserve">  </w:t>
      </w:r>
      <w:r>
        <w:tab/>
      </w:r>
      <w:r w:rsidRPr="00F82993">
        <w:t>Typically, the involvement of operating organi</w:t>
      </w:r>
      <w:r>
        <w:t>s</w:t>
      </w:r>
      <w:r w:rsidRPr="00F82993">
        <w:t>ations and local</w:t>
      </w:r>
      <w:r w:rsidRPr="00066E32">
        <w:t>, regional</w:t>
      </w:r>
      <w:r w:rsidRPr="00F82993">
        <w:t xml:space="preserve"> and national response </w:t>
      </w:r>
      <w:r w:rsidRPr="003F726A">
        <w:t>organi</w:t>
      </w:r>
      <w:r>
        <w:t>s</w:t>
      </w:r>
      <w:r w:rsidRPr="003F726A">
        <w:t xml:space="preserve">ations is documented as part of the appropriate facility, local, </w:t>
      </w:r>
      <w:r w:rsidRPr="00066E32">
        <w:t>regional</w:t>
      </w:r>
      <w:r w:rsidRPr="003F726A">
        <w:t xml:space="preserve"> and national emergency plans.</w:t>
      </w:r>
    </w:p>
  </w:footnote>
  <w:footnote w:id="38">
    <w:p w14:paraId="018519B2" w14:textId="2483C7AB" w:rsidR="004A2A09" w:rsidRPr="00F82993" w:rsidRDefault="004A2A09" w:rsidP="00BF68C0">
      <w:pPr>
        <w:pStyle w:val="FootnoteText"/>
      </w:pPr>
      <w:r w:rsidRPr="003F726A">
        <w:rPr>
          <w:rStyle w:val="FootnoteReference"/>
        </w:rPr>
        <w:footnoteRef/>
      </w:r>
      <w:r w:rsidRPr="003F726A">
        <w:t xml:space="preserve"> </w:t>
      </w:r>
      <w:r>
        <w:tab/>
      </w:r>
      <w:r w:rsidRPr="003F726A">
        <w:t>Critical response functions are functions that must be performed promptly and correctly in order to classify, declare and notify an emergency, to activate an emergency response, to manage the response, to take</w:t>
      </w:r>
      <w:r w:rsidRPr="00F82993">
        <w:t xml:space="preserve"> mitigatory actions, to protect emergency workers and to take urgent protective actions on and </w:t>
      </w:r>
      <w:r>
        <w:t>off-site</w:t>
      </w:r>
      <w:r w:rsidRPr="00F82993">
        <w:t>.</w:t>
      </w:r>
    </w:p>
  </w:footnote>
  <w:footnote w:id="39">
    <w:p w14:paraId="6A3774D6" w14:textId="77777777" w:rsidR="004A2A09" w:rsidRPr="00F82993" w:rsidRDefault="004A2A09" w:rsidP="00BF68C0">
      <w:pPr>
        <w:pStyle w:val="FootnoteText"/>
      </w:pPr>
      <w:r w:rsidRPr="00F82993">
        <w:rPr>
          <w:rStyle w:val="FootnoteReference"/>
        </w:rPr>
        <w:footnoteRef/>
      </w:r>
      <w:r w:rsidRPr="00F82993">
        <w:t xml:space="preserve"> </w:t>
      </w:r>
      <w:r>
        <w:tab/>
      </w:r>
      <w:r w:rsidRPr="00F82993">
        <w:t>A concept of operations is a brief description of an ideal response to a postulated nuclear or radiological emergency, used to ensure that all those personnel and organi</w:t>
      </w:r>
      <w:r>
        <w:t>s</w:t>
      </w:r>
      <w:r w:rsidRPr="00F82993">
        <w:t>ations involved in the development of a capability for emergency response share a common understanding.</w:t>
      </w:r>
    </w:p>
  </w:footnote>
  <w:footnote w:id="40">
    <w:p w14:paraId="6C8A3844" w14:textId="1B44D166" w:rsidR="004A2A09" w:rsidRPr="00F82993" w:rsidRDefault="004A2A09" w:rsidP="00BF68C0">
      <w:pPr>
        <w:pStyle w:val="FootnoteText"/>
      </w:pPr>
      <w:r w:rsidRPr="00F82993">
        <w:rPr>
          <w:rStyle w:val="FootnoteReference"/>
        </w:rPr>
        <w:footnoteRef/>
      </w:r>
      <w:r w:rsidRPr="00F82993">
        <w:t xml:space="preserve"> </w:t>
      </w:r>
      <w:r>
        <w:tab/>
      </w:r>
      <w:r w:rsidRPr="00F82993">
        <w:t xml:space="preserve">An example of such limitations is that the timing and magnitude of radioactive releases in an emergency at a nuclear power plant that would warrant taking precautionary urgent protective actions and urgent protective actions </w:t>
      </w:r>
      <w:r>
        <w:t>off-site</w:t>
      </w:r>
      <w:r w:rsidRPr="00F82993">
        <w:t xml:space="preserve"> before, or shortly after, a radioactive release may not be predictable. In addition, the radioactive release could occur over several days, resulting in complex deposition patterns </w:t>
      </w:r>
      <w:r>
        <w:t>off-site</w:t>
      </w:r>
      <w:r w:rsidRPr="00F82993">
        <w:t>.</w:t>
      </w:r>
    </w:p>
  </w:footnote>
  <w:footnote w:id="41">
    <w:p w14:paraId="0D9D7E0B" w14:textId="79B75A04" w:rsidR="004A2A09" w:rsidRPr="00F82993" w:rsidRDefault="004A2A09" w:rsidP="00BF68C0">
      <w:pPr>
        <w:pStyle w:val="FootnoteText"/>
      </w:pPr>
      <w:r w:rsidRPr="00F82993">
        <w:rPr>
          <w:rStyle w:val="FootnoteReference"/>
        </w:rPr>
        <w:footnoteRef/>
      </w:r>
      <w:r w:rsidRPr="00F82993">
        <w:t xml:space="preserve"> </w:t>
      </w:r>
      <w:r>
        <w:tab/>
      </w:r>
      <w:r w:rsidRPr="00F82993">
        <w:t>Emergency response facilities may be collocated (i.e. these functions may be performed from a single emergency response facility or location) provided that it is ensured that they do not conflict with each other in performing their specified functions and provided that they are separated from the control rooms.</w:t>
      </w:r>
    </w:p>
  </w:footnote>
  <w:footnote w:id="42">
    <w:p w14:paraId="6DF930DA" w14:textId="77777777" w:rsidR="004A2A09" w:rsidRPr="00F82993" w:rsidRDefault="004A2A09" w:rsidP="00BF68C0">
      <w:pPr>
        <w:pStyle w:val="FootnoteText"/>
      </w:pPr>
      <w:r w:rsidRPr="00F82993">
        <w:rPr>
          <w:rStyle w:val="FootnoteReference"/>
        </w:rPr>
        <w:footnoteRef/>
      </w:r>
      <w:r w:rsidRPr="00F82993">
        <w:t xml:space="preserve"> </w:t>
      </w:r>
      <w:r>
        <w:tab/>
      </w:r>
      <w:r w:rsidRPr="00F82993">
        <w:t>Arrangements for analyses could include, for example, arrangements for performing analyses of environmental and biological samples as well as analyses of other samples taken from the facility for the purpose of assessing its operational status.</w:t>
      </w:r>
    </w:p>
  </w:footnote>
  <w:footnote w:id="43">
    <w:p w14:paraId="0BD418A1" w14:textId="77777777" w:rsidR="004A2A09" w:rsidRPr="00F82993" w:rsidRDefault="004A2A09" w:rsidP="00BF68C0">
      <w:pPr>
        <w:pStyle w:val="FootnoteText"/>
      </w:pPr>
      <w:r w:rsidRPr="00F82993">
        <w:rPr>
          <w:rStyle w:val="FootnoteReference"/>
        </w:rPr>
        <w:footnoteRef/>
      </w:r>
      <w:r w:rsidRPr="00F82993">
        <w:t xml:space="preserve"> </w:t>
      </w:r>
      <w:r>
        <w:tab/>
      </w:r>
      <w:r w:rsidRPr="00F82993">
        <w:t>Examples of international appraisals include those organi</w:t>
      </w:r>
      <w:r>
        <w:t>s</w:t>
      </w:r>
      <w:r w:rsidRPr="00F82993">
        <w:t>ed by the IAEA, such as Emergency Preparedness Review (EPREV) missions.</w:t>
      </w:r>
    </w:p>
  </w:footnote>
  <w:footnote w:id="44">
    <w:p w14:paraId="62C18EA9" w14:textId="7F462B6D" w:rsidR="004A2A09" w:rsidRPr="00A0264A" w:rsidRDefault="004A2A09" w:rsidP="00BF68C0">
      <w:pPr>
        <w:pStyle w:val="FootnoteText"/>
      </w:pPr>
      <w:r w:rsidRPr="00A0264A">
        <w:rPr>
          <w:rStyle w:val="FootnoteReference"/>
        </w:rPr>
        <w:footnoteRef/>
      </w:r>
      <w:r w:rsidRPr="00A0264A">
        <w:t xml:space="preserve"> </w:t>
      </w:r>
      <w:r>
        <w:tab/>
      </w:r>
      <w:r w:rsidRPr="00A0264A">
        <w:t>Criteria established as the generic criteria for the early protective actions and other re</w:t>
      </w:r>
      <w:r>
        <w:t>sponse actions given in Table B</w:t>
      </w:r>
      <w:r w:rsidRPr="00A0264A">
        <w:t xml:space="preserve">.2 are considered to be generically justified. </w:t>
      </w:r>
      <w:r>
        <w:t>T</w:t>
      </w:r>
      <w:r w:rsidRPr="00FD6BC8">
        <w:t>his</w:t>
      </w:r>
      <w:r w:rsidRPr="00A0264A">
        <w:t xml:space="preserve"> level is also consistent with the reference levels established in </w:t>
      </w:r>
      <w:r>
        <w:t>for</w:t>
      </w:r>
      <w:r w:rsidRPr="00A0264A">
        <w:t xml:space="preserve"> existing exposure situations</w:t>
      </w:r>
      <w:r>
        <w:t xml:space="preserve"> (ARPANSA 2017)</w:t>
      </w:r>
      <w:r w:rsidRPr="00A0264A">
        <w:t>.</w:t>
      </w:r>
    </w:p>
  </w:footnote>
  <w:footnote w:id="45">
    <w:p w14:paraId="368ACFBF" w14:textId="7ED2A943" w:rsidR="004A2A09" w:rsidRPr="00A0264A" w:rsidRDefault="004A2A09" w:rsidP="00BF68C0">
      <w:pPr>
        <w:pStyle w:val="FootnoteText"/>
      </w:pPr>
      <w:r w:rsidRPr="00A0264A">
        <w:rPr>
          <w:rStyle w:val="FootnoteReference"/>
        </w:rPr>
        <w:footnoteRef/>
      </w:r>
      <w:r w:rsidRPr="00A0264A">
        <w:t xml:space="preserve"> </w:t>
      </w:r>
      <w:r>
        <w:tab/>
      </w:r>
      <w:r w:rsidRPr="00FD6BC8">
        <w:t>Actions taken (see clause 3.1.29) to</w:t>
      </w:r>
      <w:r w:rsidRPr="00A0264A">
        <w:t xml:space="preserve"> reach the generic criteria </w:t>
      </w:r>
      <w:r>
        <w:t>need to be justified and optimis</w:t>
      </w:r>
      <w:r w:rsidRPr="00A0264A">
        <w:t xml:space="preserve">ed in accordance </w:t>
      </w:r>
      <w:r w:rsidRPr="00FD6BC8">
        <w:t>with clauses 3.1.27</w:t>
      </w:r>
      <w:r>
        <w:t xml:space="preserve"> </w:t>
      </w:r>
      <w:r w:rsidRPr="00FD6BC8">
        <w:t>-</w:t>
      </w:r>
      <w:r>
        <w:t xml:space="preserve"> </w:t>
      </w:r>
      <w:r w:rsidRPr="00FD6BC8">
        <w:t>3.1.31. However, it</w:t>
      </w:r>
      <w:r w:rsidRPr="00A0264A">
        <w:t xml:space="preserve"> may not be feasible to reach these criteria for enabling the transition to an existing exposure situation. If it is not feasible or justified to reach these generic criteria, the transition may still be possible as long as the generic criteria for early protective actions and other r</w:t>
      </w:r>
      <w:r>
        <w:t>esponse actions given in Table B</w:t>
      </w:r>
      <w:r w:rsidRPr="00A0264A">
        <w:t>.2 are not exceeded.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F5A59" w14:textId="2916A572" w:rsidR="00537924" w:rsidRDefault="0053792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19D11" w14:textId="37337FCD" w:rsidR="004A2A09" w:rsidRDefault="00D7775D">
    <w:pPr>
      <w:pStyle w:val="Header"/>
    </w:pPr>
    <w:r>
      <w:rPr>
        <w:noProof/>
        <w:lang w:eastAsia="en-AU"/>
      </w:rPr>
      <w:pict w14:anchorId="4DBAA1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55705" o:spid="_x0000_s24595" type="#_x0000_t75" style="position:absolute;margin-left:0;margin-top:0;width:595.2pt;height:841.9pt;z-index:-251658229;mso-position-horizontal:center;mso-position-horizontal-relative:margin;mso-position-vertical:center;mso-position-vertical-relative:margin" o:allowincell="f">
          <v:imagedata r:id="rId1" o:title="RPS G-3 Emergency Exposure guide (March 20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B277E" w14:textId="0E0C7A3C" w:rsidR="004A2A09" w:rsidRDefault="004A2A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8DAE5" w14:textId="24E9A0B2" w:rsidR="004A2A09" w:rsidRDefault="004A2A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E1707" w14:textId="56E625A8" w:rsidR="004A2A09" w:rsidRDefault="00D7775D">
    <w:pPr>
      <w:pStyle w:val="Header"/>
    </w:pPr>
    <w:r>
      <w:rPr>
        <w:noProof/>
        <w:lang w:eastAsia="en-AU"/>
      </w:rPr>
      <w:pict w14:anchorId="563F8E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55699" o:spid="_x0000_s24589" type="#_x0000_t75" style="position:absolute;margin-left:0;margin-top:0;width:595.2pt;height:841.9pt;z-index:-251658231;mso-position-horizontal:center;mso-position-horizontal-relative:margin;mso-position-vertical:center;mso-position-vertical-relative:margin" o:allowincell="f">
          <v:imagedata r:id="rId1" o:title="RPS G-3 Emergency Exposure guide (March 2018)"/>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56449" w14:textId="28ECC983" w:rsidR="004A2A09" w:rsidRDefault="004A2A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2CCF9" w14:textId="2DD54199" w:rsidR="004A2A09" w:rsidRDefault="004A2A0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9AF25" w14:textId="1AD11DBF" w:rsidR="004A2A09" w:rsidRDefault="00D7775D">
    <w:pPr>
      <w:pStyle w:val="Header"/>
    </w:pPr>
    <w:r>
      <w:rPr>
        <w:noProof/>
        <w:lang w:eastAsia="en-AU"/>
      </w:rPr>
      <w:pict w14:anchorId="636EF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55702" o:spid="_x0000_s24592" type="#_x0000_t75" style="position:absolute;margin-left:0;margin-top:0;width:595.2pt;height:841.9pt;z-index:-251658230;mso-position-horizontal:center;mso-position-horizontal-relative:margin;mso-position-vertical:center;mso-position-vertical-relative:margin" o:allowincell="f">
          <v:imagedata r:id="rId1" o:title="RPS G-3 Emergency Exposure guide (March 2018)"/>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21DFE" w14:textId="73714DFB" w:rsidR="004A2A09" w:rsidRDefault="004A2A0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9738A" w14:textId="624388D0" w:rsidR="004A2A09" w:rsidRDefault="004A2A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C8280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3207D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1CF6E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3A4690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2B02FA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94C73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3CEC4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AE5C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60B88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7E44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1"/>
      <w:numFmt w:val="decimal"/>
      <w:pStyle w:val="1"/>
      <w:lvlText w:val="%1."/>
      <w:lvlJc w:val="left"/>
      <w:pPr>
        <w:tabs>
          <w:tab w:val="num" w:pos="720"/>
        </w:tabs>
      </w:pPr>
      <w:rPr>
        <w:rFonts w:ascii="Times New Roman" w:hAnsi="Times New Roman"/>
        <w:sz w:val="22"/>
      </w:rPr>
    </w:lvl>
  </w:abstractNum>
  <w:abstractNum w:abstractNumId="11" w15:restartNumberingAfterBreak="0">
    <w:nsid w:val="023444B0"/>
    <w:multiLevelType w:val="hybridMultilevel"/>
    <w:tmpl w:val="700A87D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28437F"/>
    <w:multiLevelType w:val="hybridMultilevel"/>
    <w:tmpl w:val="477A8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4176D6"/>
    <w:multiLevelType w:val="hybridMultilevel"/>
    <w:tmpl w:val="AE823992"/>
    <w:lvl w:ilvl="0" w:tplc="0C090019">
      <w:start w:val="1"/>
      <w:numFmt w:val="lowerLetter"/>
      <w:lvlText w:val="%1."/>
      <w:lvlJc w:val="left"/>
      <w:pPr>
        <w:ind w:left="720" w:hanging="360"/>
      </w:pPr>
      <w:rPr>
        <w:rFonts w:hint="default"/>
      </w:rPr>
    </w:lvl>
    <w:lvl w:ilvl="1" w:tplc="64A6A744">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95A77B0"/>
    <w:multiLevelType w:val="hybridMultilevel"/>
    <w:tmpl w:val="504CF20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9DC6E62"/>
    <w:multiLevelType w:val="hybridMultilevel"/>
    <w:tmpl w:val="D54C4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0A053D"/>
    <w:multiLevelType w:val="hybridMultilevel"/>
    <w:tmpl w:val="45A05B7E"/>
    <w:lvl w:ilvl="0" w:tplc="0C09000F">
      <w:start w:val="1"/>
      <w:numFmt w:val="decimal"/>
      <w:lvlText w:val="%1."/>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D1469A9"/>
    <w:multiLevelType w:val="hybridMultilevel"/>
    <w:tmpl w:val="A3A4430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E335ED1"/>
    <w:multiLevelType w:val="hybridMultilevel"/>
    <w:tmpl w:val="CFB6084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0605FE6"/>
    <w:multiLevelType w:val="hybridMultilevel"/>
    <w:tmpl w:val="B2C24968"/>
    <w:lvl w:ilvl="0" w:tplc="0C090019">
      <w:start w:val="1"/>
      <w:numFmt w:val="lowerLetter"/>
      <w:lvlText w:val="%1."/>
      <w:lvlJc w:val="left"/>
      <w:pPr>
        <w:ind w:left="1607" w:hanging="360"/>
      </w:pPr>
      <w:rPr>
        <w:rFonts w:hint="default"/>
      </w:rPr>
    </w:lvl>
    <w:lvl w:ilvl="1" w:tplc="0C090019" w:tentative="1">
      <w:start w:val="1"/>
      <w:numFmt w:val="lowerLetter"/>
      <w:lvlText w:val="%2."/>
      <w:lvlJc w:val="left"/>
      <w:pPr>
        <w:ind w:left="2327" w:hanging="360"/>
      </w:pPr>
    </w:lvl>
    <w:lvl w:ilvl="2" w:tplc="0C09001B" w:tentative="1">
      <w:start w:val="1"/>
      <w:numFmt w:val="lowerRoman"/>
      <w:lvlText w:val="%3."/>
      <w:lvlJc w:val="right"/>
      <w:pPr>
        <w:ind w:left="3047" w:hanging="180"/>
      </w:pPr>
    </w:lvl>
    <w:lvl w:ilvl="3" w:tplc="0C09000F" w:tentative="1">
      <w:start w:val="1"/>
      <w:numFmt w:val="decimal"/>
      <w:lvlText w:val="%4."/>
      <w:lvlJc w:val="left"/>
      <w:pPr>
        <w:ind w:left="3767" w:hanging="360"/>
      </w:p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20" w15:restartNumberingAfterBreak="0">
    <w:nsid w:val="15713A63"/>
    <w:multiLevelType w:val="hybridMultilevel"/>
    <w:tmpl w:val="7BB67E7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68D5BBD"/>
    <w:multiLevelType w:val="hybridMultilevel"/>
    <w:tmpl w:val="75E8B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95D4862"/>
    <w:multiLevelType w:val="hybridMultilevel"/>
    <w:tmpl w:val="1F686298"/>
    <w:lvl w:ilvl="0" w:tplc="0C090019">
      <w:start w:val="1"/>
      <w:numFmt w:val="lowerLetter"/>
      <w:lvlText w:val="%1."/>
      <w:lvlJc w:val="left"/>
      <w:pPr>
        <w:ind w:left="1607" w:hanging="360"/>
      </w:pPr>
      <w:rPr>
        <w:rFonts w:hint="default"/>
      </w:rPr>
    </w:lvl>
    <w:lvl w:ilvl="1" w:tplc="0C090019" w:tentative="1">
      <w:start w:val="1"/>
      <w:numFmt w:val="lowerLetter"/>
      <w:lvlText w:val="%2."/>
      <w:lvlJc w:val="left"/>
      <w:pPr>
        <w:ind w:left="2327" w:hanging="360"/>
      </w:pPr>
    </w:lvl>
    <w:lvl w:ilvl="2" w:tplc="0C09001B" w:tentative="1">
      <w:start w:val="1"/>
      <w:numFmt w:val="lowerRoman"/>
      <w:lvlText w:val="%3."/>
      <w:lvlJc w:val="right"/>
      <w:pPr>
        <w:ind w:left="3047" w:hanging="180"/>
      </w:pPr>
    </w:lvl>
    <w:lvl w:ilvl="3" w:tplc="0C09000F" w:tentative="1">
      <w:start w:val="1"/>
      <w:numFmt w:val="decimal"/>
      <w:lvlText w:val="%4."/>
      <w:lvlJc w:val="left"/>
      <w:pPr>
        <w:ind w:left="3767" w:hanging="360"/>
      </w:p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23" w15:restartNumberingAfterBreak="0">
    <w:nsid w:val="1AD753B2"/>
    <w:multiLevelType w:val="hybridMultilevel"/>
    <w:tmpl w:val="11B0F70A"/>
    <w:lvl w:ilvl="0" w:tplc="9C1EB3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CC03666"/>
    <w:multiLevelType w:val="hybridMultilevel"/>
    <w:tmpl w:val="903CFB2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E706B4A"/>
    <w:multiLevelType w:val="multilevel"/>
    <w:tmpl w:val="BE2C1E98"/>
    <w:lvl w:ilvl="0">
      <w:start w:val="1"/>
      <w:numFmt w:val="decimal"/>
      <w:lvlText w:val="%1."/>
      <w:lvlJc w:val="left"/>
      <w:pPr>
        <w:tabs>
          <w:tab w:val="num" w:pos="680"/>
        </w:tabs>
        <w:ind w:left="680" w:hanging="680"/>
      </w:pPr>
      <w:rPr>
        <w:rFonts w:ascii="Calibri" w:hAnsi="Calibri" w:hint="default"/>
        <w:b/>
        <w:i w:val="0"/>
        <w:color w:val="246626"/>
        <w:sz w:val="32"/>
        <w:szCs w:val="36"/>
      </w:rPr>
    </w:lvl>
    <w:lvl w:ilvl="1">
      <w:start w:val="1"/>
      <w:numFmt w:val="decimal"/>
      <w:lvlText w:val="%1.%2"/>
      <w:lvlJc w:val="left"/>
      <w:pPr>
        <w:tabs>
          <w:tab w:val="num" w:pos="680"/>
        </w:tabs>
        <w:ind w:left="680" w:hanging="680"/>
      </w:pPr>
      <w:rPr>
        <w:rFonts w:ascii="Calibri" w:hAnsi="Calibri" w:hint="default"/>
        <w:b/>
        <w:i w:val="0"/>
        <w:color w:val="006600"/>
        <w:sz w:val="28"/>
      </w:rPr>
    </w:lvl>
    <w:lvl w:ilvl="2">
      <w:start w:val="1"/>
      <w:numFmt w:val="decimal"/>
      <w:pStyle w:val="Heading3"/>
      <w:lvlText w:val="%1.%2.%3"/>
      <w:lvlJc w:val="left"/>
      <w:pPr>
        <w:tabs>
          <w:tab w:val="num" w:pos="2240"/>
        </w:tabs>
        <w:ind w:left="2240" w:hanging="680"/>
      </w:pPr>
      <w:rPr>
        <w:rFonts w:ascii="Calibri" w:hAnsi="Calibri" w:hint="default"/>
        <w:b/>
        <w:i/>
        <w:color w:val="006600"/>
        <w:sz w:val="24"/>
        <w:szCs w:val="24"/>
      </w:rPr>
    </w:lvl>
    <w:lvl w:ilvl="3">
      <w:start w:val="1"/>
      <w:numFmt w:val="decimal"/>
      <w:lvlText w:val="%1.%2.%3.%4"/>
      <w:lvlJc w:val="left"/>
      <w:pPr>
        <w:tabs>
          <w:tab w:val="num" w:pos="680"/>
        </w:tabs>
        <w:ind w:left="680" w:hanging="680"/>
      </w:pPr>
      <w:rPr>
        <w:rFonts w:hint="default"/>
      </w:rPr>
    </w:lvl>
    <w:lvl w:ilvl="4">
      <w:start w:val="1"/>
      <w:numFmt w:val="decimal"/>
      <w:lvlText w:val="%1.%2.%3.%4.%5."/>
      <w:lvlJc w:val="left"/>
      <w:pPr>
        <w:tabs>
          <w:tab w:val="num" w:pos="680"/>
        </w:tabs>
        <w:ind w:left="680" w:hanging="680"/>
      </w:pPr>
      <w:rPr>
        <w:rFonts w:hint="default"/>
      </w:rPr>
    </w:lvl>
    <w:lvl w:ilvl="5">
      <w:start w:val="1"/>
      <w:numFmt w:val="decimal"/>
      <w:lvlText w:val="%1.%2.%3.%4.%5.%6."/>
      <w:lvlJc w:val="left"/>
      <w:pPr>
        <w:tabs>
          <w:tab w:val="num" w:pos="680"/>
        </w:tabs>
        <w:ind w:left="680" w:hanging="680"/>
      </w:pPr>
      <w:rPr>
        <w:rFonts w:hint="default"/>
      </w:rPr>
    </w:lvl>
    <w:lvl w:ilvl="6">
      <w:start w:val="1"/>
      <w:numFmt w:val="decimal"/>
      <w:lvlText w:val="%1.%2.%3.%4.%5.%6.%7."/>
      <w:lvlJc w:val="left"/>
      <w:pPr>
        <w:tabs>
          <w:tab w:val="num" w:pos="680"/>
        </w:tabs>
        <w:ind w:left="680" w:hanging="680"/>
      </w:pPr>
      <w:rPr>
        <w:rFonts w:hint="default"/>
      </w:rPr>
    </w:lvl>
    <w:lvl w:ilvl="7">
      <w:start w:val="1"/>
      <w:numFmt w:val="decimal"/>
      <w:lvlText w:val="%1.%2.%3.%4.%5.%6.%7.%8."/>
      <w:lvlJc w:val="left"/>
      <w:pPr>
        <w:tabs>
          <w:tab w:val="num" w:pos="680"/>
        </w:tabs>
        <w:ind w:left="680" w:hanging="680"/>
      </w:pPr>
      <w:rPr>
        <w:rFonts w:hint="default"/>
      </w:rPr>
    </w:lvl>
    <w:lvl w:ilvl="8">
      <w:start w:val="1"/>
      <w:numFmt w:val="decimal"/>
      <w:lvlText w:val="%1.%2.%3.%4.%5.%6.%7.%8.%9."/>
      <w:lvlJc w:val="left"/>
      <w:pPr>
        <w:tabs>
          <w:tab w:val="num" w:pos="680"/>
        </w:tabs>
        <w:ind w:left="680" w:hanging="680"/>
      </w:pPr>
      <w:rPr>
        <w:rFonts w:hint="default"/>
      </w:rPr>
    </w:lvl>
  </w:abstractNum>
  <w:abstractNum w:abstractNumId="26" w15:restartNumberingAfterBreak="0">
    <w:nsid w:val="1FF946B2"/>
    <w:multiLevelType w:val="hybridMultilevel"/>
    <w:tmpl w:val="C6343AC2"/>
    <w:lvl w:ilvl="0" w:tplc="0C090019">
      <w:start w:val="1"/>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03D780C"/>
    <w:multiLevelType w:val="hybridMultilevel"/>
    <w:tmpl w:val="634E2DD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0CE4181"/>
    <w:multiLevelType w:val="hybridMultilevel"/>
    <w:tmpl w:val="4BAEE74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0F04E85"/>
    <w:multiLevelType w:val="hybridMultilevel"/>
    <w:tmpl w:val="2B24876C"/>
    <w:lvl w:ilvl="0" w:tplc="4EC667C4">
      <w:start w:val="1"/>
      <w:numFmt w:val="lowerLetter"/>
      <w:lvlText w:val="(%1)"/>
      <w:lvlJc w:val="left"/>
      <w:pPr>
        <w:ind w:left="720" w:hanging="360"/>
      </w:pPr>
      <w:rPr>
        <w:rFonts w:hint="default"/>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1FA374E"/>
    <w:multiLevelType w:val="hybridMultilevel"/>
    <w:tmpl w:val="1F686298"/>
    <w:lvl w:ilvl="0" w:tplc="0C090019">
      <w:start w:val="1"/>
      <w:numFmt w:val="lowerLetter"/>
      <w:lvlText w:val="%1."/>
      <w:lvlJc w:val="left"/>
      <w:pPr>
        <w:ind w:left="1607" w:hanging="360"/>
      </w:pPr>
      <w:rPr>
        <w:rFonts w:hint="default"/>
      </w:rPr>
    </w:lvl>
    <w:lvl w:ilvl="1" w:tplc="0C090019" w:tentative="1">
      <w:start w:val="1"/>
      <w:numFmt w:val="lowerLetter"/>
      <w:lvlText w:val="%2."/>
      <w:lvlJc w:val="left"/>
      <w:pPr>
        <w:ind w:left="2327" w:hanging="360"/>
      </w:pPr>
    </w:lvl>
    <w:lvl w:ilvl="2" w:tplc="0C09001B" w:tentative="1">
      <w:start w:val="1"/>
      <w:numFmt w:val="lowerRoman"/>
      <w:lvlText w:val="%3."/>
      <w:lvlJc w:val="right"/>
      <w:pPr>
        <w:ind w:left="3047" w:hanging="180"/>
      </w:pPr>
    </w:lvl>
    <w:lvl w:ilvl="3" w:tplc="0C09000F" w:tentative="1">
      <w:start w:val="1"/>
      <w:numFmt w:val="decimal"/>
      <w:lvlText w:val="%4."/>
      <w:lvlJc w:val="left"/>
      <w:pPr>
        <w:ind w:left="3767" w:hanging="360"/>
      </w:p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31" w15:restartNumberingAfterBreak="0">
    <w:nsid w:val="229A2341"/>
    <w:multiLevelType w:val="hybridMultilevel"/>
    <w:tmpl w:val="637296A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4F63350"/>
    <w:multiLevelType w:val="hybridMultilevel"/>
    <w:tmpl w:val="F09E7AA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7801576"/>
    <w:multiLevelType w:val="hybridMultilevel"/>
    <w:tmpl w:val="DB44578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2E397146"/>
    <w:multiLevelType w:val="hybridMultilevel"/>
    <w:tmpl w:val="B5CCC45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0AE4994"/>
    <w:multiLevelType w:val="hybridMultilevel"/>
    <w:tmpl w:val="F9E2F6F0"/>
    <w:lvl w:ilvl="0" w:tplc="0C090001">
      <w:start w:val="1"/>
      <w:numFmt w:val="bullet"/>
      <w:lvlText w:val=""/>
      <w:lvlJc w:val="left"/>
      <w:pPr>
        <w:ind w:left="1004" w:hanging="360"/>
      </w:pPr>
      <w:rPr>
        <w:rFonts w:ascii="Symbol" w:hAnsi="Symbol"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6" w15:restartNumberingAfterBreak="0">
    <w:nsid w:val="30F61094"/>
    <w:multiLevelType w:val="hybridMultilevel"/>
    <w:tmpl w:val="60783D9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12E792A"/>
    <w:multiLevelType w:val="hybridMultilevel"/>
    <w:tmpl w:val="DBA84DF4"/>
    <w:lvl w:ilvl="0" w:tplc="0C090019">
      <w:start w:val="1"/>
      <w:numFmt w:val="lowerLetter"/>
      <w:lvlText w:val="%1."/>
      <w:lvlJc w:val="left"/>
      <w:pPr>
        <w:ind w:left="1607" w:hanging="360"/>
      </w:pPr>
      <w:rPr>
        <w:rFonts w:hint="default"/>
      </w:rPr>
    </w:lvl>
    <w:lvl w:ilvl="1" w:tplc="0C090019" w:tentative="1">
      <w:start w:val="1"/>
      <w:numFmt w:val="lowerLetter"/>
      <w:lvlText w:val="%2."/>
      <w:lvlJc w:val="left"/>
      <w:pPr>
        <w:ind w:left="2327" w:hanging="360"/>
      </w:pPr>
    </w:lvl>
    <w:lvl w:ilvl="2" w:tplc="0C09001B" w:tentative="1">
      <w:start w:val="1"/>
      <w:numFmt w:val="lowerRoman"/>
      <w:lvlText w:val="%3."/>
      <w:lvlJc w:val="right"/>
      <w:pPr>
        <w:ind w:left="3047" w:hanging="180"/>
      </w:pPr>
    </w:lvl>
    <w:lvl w:ilvl="3" w:tplc="0C09000F" w:tentative="1">
      <w:start w:val="1"/>
      <w:numFmt w:val="decimal"/>
      <w:lvlText w:val="%4."/>
      <w:lvlJc w:val="left"/>
      <w:pPr>
        <w:ind w:left="3767" w:hanging="360"/>
      </w:p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38" w15:restartNumberingAfterBreak="0">
    <w:nsid w:val="344D34E9"/>
    <w:multiLevelType w:val="hybridMultilevel"/>
    <w:tmpl w:val="F522D2A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6FC3118"/>
    <w:multiLevelType w:val="hybridMultilevel"/>
    <w:tmpl w:val="64AC8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87C35B1"/>
    <w:multiLevelType w:val="hybridMultilevel"/>
    <w:tmpl w:val="EC8A1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8D15D04"/>
    <w:multiLevelType w:val="hybridMultilevel"/>
    <w:tmpl w:val="F10AC1C8"/>
    <w:lvl w:ilvl="0" w:tplc="0C090019">
      <w:start w:val="1"/>
      <w:numFmt w:val="lowerLetter"/>
      <w:lvlText w:val="%1."/>
      <w:lvlJc w:val="left"/>
      <w:pPr>
        <w:ind w:left="720" w:hanging="360"/>
      </w:pPr>
      <w:rPr>
        <w:rFonts w:hint="default"/>
      </w:rPr>
    </w:lvl>
    <w:lvl w:ilvl="1" w:tplc="64A6A744">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E383593"/>
    <w:multiLevelType w:val="hybridMultilevel"/>
    <w:tmpl w:val="2AF2F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EEA5F54"/>
    <w:multiLevelType w:val="hybridMultilevel"/>
    <w:tmpl w:val="F3DA9C8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25B62A1"/>
    <w:multiLevelType w:val="hybridMultilevel"/>
    <w:tmpl w:val="20D60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2A74A54"/>
    <w:multiLevelType w:val="hybridMultilevel"/>
    <w:tmpl w:val="149AB528"/>
    <w:lvl w:ilvl="0" w:tplc="0C090019">
      <w:start w:val="1"/>
      <w:numFmt w:val="lowerLetter"/>
      <w:lvlText w:val="%1."/>
      <w:lvlJc w:val="left"/>
      <w:pPr>
        <w:ind w:left="405" w:hanging="360"/>
      </w:pPr>
      <w:rPr>
        <w:rFonts w:hint="default"/>
      </w:rPr>
    </w:lvl>
    <w:lvl w:ilvl="1" w:tplc="02608D06">
      <w:start w:val="1"/>
      <w:numFmt w:val="lowerLetter"/>
      <w:lvlText w:val="%2)"/>
      <w:lvlJc w:val="left"/>
      <w:pPr>
        <w:ind w:left="1125" w:hanging="360"/>
      </w:pPr>
      <w:rPr>
        <w:rFonts w:hint="default"/>
      </w:r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46" w15:restartNumberingAfterBreak="0">
    <w:nsid w:val="42E51A7F"/>
    <w:multiLevelType w:val="hybridMultilevel"/>
    <w:tmpl w:val="60E0F3AE"/>
    <w:lvl w:ilvl="0" w:tplc="0C090019">
      <w:start w:val="1"/>
      <w:numFmt w:val="lowerLetter"/>
      <w:lvlText w:val="%1."/>
      <w:lvlJc w:val="left"/>
      <w:pPr>
        <w:ind w:left="1607" w:hanging="360"/>
      </w:pPr>
      <w:rPr>
        <w:rFonts w:hint="default"/>
      </w:rPr>
    </w:lvl>
    <w:lvl w:ilvl="1" w:tplc="0C090019" w:tentative="1">
      <w:start w:val="1"/>
      <w:numFmt w:val="lowerLetter"/>
      <w:lvlText w:val="%2."/>
      <w:lvlJc w:val="left"/>
      <w:pPr>
        <w:ind w:left="2327" w:hanging="360"/>
      </w:pPr>
    </w:lvl>
    <w:lvl w:ilvl="2" w:tplc="0C09001B" w:tentative="1">
      <w:start w:val="1"/>
      <w:numFmt w:val="lowerRoman"/>
      <w:lvlText w:val="%3."/>
      <w:lvlJc w:val="right"/>
      <w:pPr>
        <w:ind w:left="3047" w:hanging="180"/>
      </w:pPr>
    </w:lvl>
    <w:lvl w:ilvl="3" w:tplc="0C09000F" w:tentative="1">
      <w:start w:val="1"/>
      <w:numFmt w:val="decimal"/>
      <w:lvlText w:val="%4."/>
      <w:lvlJc w:val="left"/>
      <w:pPr>
        <w:ind w:left="3767" w:hanging="360"/>
      </w:p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47" w15:restartNumberingAfterBreak="0">
    <w:nsid w:val="45FD3F6F"/>
    <w:multiLevelType w:val="hybridMultilevel"/>
    <w:tmpl w:val="C25264C2"/>
    <w:lvl w:ilvl="0" w:tplc="DC9AB536">
      <w:start w:val="1"/>
      <w:numFmt w:val="lowerLetter"/>
      <w:lvlText w:val="%1."/>
      <w:lvlJc w:val="left"/>
      <w:pPr>
        <w:ind w:left="720" w:hanging="360"/>
      </w:pPr>
      <w:rPr>
        <w:rFonts w:ascii="Calibri" w:eastAsia="Times New Roman" w:hAnsi="Calibri"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6061E6B"/>
    <w:multiLevelType w:val="hybridMultilevel"/>
    <w:tmpl w:val="8A8235FA"/>
    <w:lvl w:ilvl="0" w:tplc="0C090019">
      <w:start w:val="1"/>
      <w:numFmt w:val="lowerLetter"/>
      <w:lvlText w:val="%1."/>
      <w:lvlJc w:val="left"/>
      <w:pPr>
        <w:ind w:left="1741" w:hanging="360"/>
      </w:pPr>
      <w:rPr>
        <w:rFonts w:hint="default"/>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49" w15:restartNumberingAfterBreak="0">
    <w:nsid w:val="48175482"/>
    <w:multiLevelType w:val="hybridMultilevel"/>
    <w:tmpl w:val="6A92F134"/>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0" w15:restartNumberingAfterBreak="0">
    <w:nsid w:val="4FFE14E3"/>
    <w:multiLevelType w:val="hybridMultilevel"/>
    <w:tmpl w:val="7ACA19E4"/>
    <w:lvl w:ilvl="0" w:tplc="0C090019">
      <w:start w:val="1"/>
      <w:numFmt w:val="lowerLetter"/>
      <w:lvlText w:val="%1."/>
      <w:lvlJc w:val="left"/>
      <w:pPr>
        <w:ind w:left="720" w:hanging="360"/>
      </w:pPr>
      <w:rPr>
        <w:rFonts w:hint="default"/>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01757DE"/>
    <w:multiLevelType w:val="hybridMultilevel"/>
    <w:tmpl w:val="4A4CCEB8"/>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2" w15:restartNumberingAfterBreak="0">
    <w:nsid w:val="505107A5"/>
    <w:multiLevelType w:val="hybridMultilevel"/>
    <w:tmpl w:val="34B42EA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0CA2338"/>
    <w:multiLevelType w:val="hybridMultilevel"/>
    <w:tmpl w:val="C0DEB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3005EF1"/>
    <w:multiLevelType w:val="hybridMultilevel"/>
    <w:tmpl w:val="27D6996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5" w15:restartNumberingAfterBreak="0">
    <w:nsid w:val="53AF1E7E"/>
    <w:multiLevelType w:val="hybridMultilevel"/>
    <w:tmpl w:val="AFEC97A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5CA69A3"/>
    <w:multiLevelType w:val="hybridMultilevel"/>
    <w:tmpl w:val="A3F45EF8"/>
    <w:lvl w:ilvl="0" w:tplc="0C090001">
      <w:start w:val="1"/>
      <w:numFmt w:val="bullet"/>
      <w:lvlText w:val=""/>
      <w:lvlJc w:val="left"/>
      <w:pPr>
        <w:ind w:left="720" w:hanging="360"/>
      </w:pPr>
      <w:rPr>
        <w:rFonts w:ascii="Symbol" w:hAnsi="Symbol" w:hint="default"/>
      </w:rPr>
    </w:lvl>
    <w:lvl w:ilvl="1" w:tplc="92B808F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6E13B3C"/>
    <w:multiLevelType w:val="hybridMultilevel"/>
    <w:tmpl w:val="B64C2A0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7A34DAA"/>
    <w:multiLevelType w:val="hybridMultilevel"/>
    <w:tmpl w:val="60B22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8D231C1"/>
    <w:multiLevelType w:val="hybridMultilevel"/>
    <w:tmpl w:val="E9C016DA"/>
    <w:lvl w:ilvl="0" w:tplc="203C27CE">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60" w15:restartNumberingAfterBreak="0">
    <w:nsid w:val="5A07021C"/>
    <w:multiLevelType w:val="hybridMultilevel"/>
    <w:tmpl w:val="885CBD1E"/>
    <w:lvl w:ilvl="0" w:tplc="0C090019">
      <w:start w:val="1"/>
      <w:numFmt w:val="lowerLetter"/>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A9A06B9"/>
    <w:multiLevelType w:val="hybridMultilevel"/>
    <w:tmpl w:val="025A93A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CC95C7F"/>
    <w:multiLevelType w:val="hybridMultilevel"/>
    <w:tmpl w:val="83D060D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FED4D53"/>
    <w:multiLevelType w:val="hybridMultilevel"/>
    <w:tmpl w:val="60B43BA0"/>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4" w15:restartNumberingAfterBreak="0">
    <w:nsid w:val="60A851F4"/>
    <w:multiLevelType w:val="multilevel"/>
    <w:tmpl w:val="516271FA"/>
    <w:lvl w:ilvl="0">
      <w:start w:val="1"/>
      <w:numFmt w:val="upperLetter"/>
      <w:pStyle w:val="StyleRPSSchedAnnexHeading"/>
      <w:lvlText w:val="SCHEDULE %1"/>
      <w:lvlJc w:val="left"/>
      <w:pPr>
        <w:tabs>
          <w:tab w:val="num" w:pos="851"/>
        </w:tabs>
        <w:ind w:left="851" w:firstLine="0"/>
      </w:pPr>
      <w:rPr>
        <w:rFonts w:ascii="Calibri" w:hAnsi="Calibri" w:hint="default"/>
        <w:b/>
        <w:i w:val="0"/>
        <w:caps w:val="0"/>
        <w:sz w:val="32"/>
        <w:szCs w:val="36"/>
      </w:rPr>
    </w:lvl>
    <w:lvl w:ilvl="1">
      <w:start w:val="1"/>
      <w:numFmt w:val="decimal"/>
      <w:pStyle w:val="RPSScheduleHeading2"/>
      <w:lvlText w:val="%1%2"/>
      <w:lvlJc w:val="left"/>
      <w:pPr>
        <w:tabs>
          <w:tab w:val="num" w:pos="792"/>
        </w:tabs>
        <w:ind w:left="792" w:hanging="792"/>
      </w:pPr>
      <w:rPr>
        <w:rFonts w:ascii="Calibri" w:hAnsi="Calibri" w:hint="default"/>
        <w:b/>
        <w:i w:val="0"/>
        <w:color w:val="4F81BD"/>
        <w:sz w:val="28"/>
        <w:szCs w:val="28"/>
      </w:rPr>
    </w:lvl>
    <w:lvl w:ilvl="2">
      <w:start w:val="1"/>
      <w:numFmt w:val="decimal"/>
      <w:lvlText w:val="%1%2.%3"/>
      <w:lvlJc w:val="left"/>
      <w:pPr>
        <w:tabs>
          <w:tab w:val="num" w:pos="794"/>
        </w:tabs>
        <w:ind w:left="794" w:hanging="794"/>
      </w:pPr>
      <w:rPr>
        <w:rFonts w:ascii="Georgia" w:hAnsi="Georgia" w:hint="default"/>
        <w:b w:val="0"/>
        <w:i w:val="0"/>
        <w:sz w:val="22"/>
        <w:szCs w:val="22"/>
      </w:rPr>
    </w:lvl>
    <w:lvl w:ilvl="3">
      <w:start w:val="1"/>
      <w:numFmt w:val="lowerLetter"/>
      <w:pStyle w:val="RPSScheduletextAlpha"/>
      <w:lvlText w:val="(%4)"/>
      <w:lvlJc w:val="left"/>
      <w:pPr>
        <w:tabs>
          <w:tab w:val="num" w:pos="1361"/>
        </w:tabs>
        <w:ind w:left="1361" w:hanging="567"/>
      </w:pPr>
      <w:rPr>
        <w:rFonts w:ascii="Calibri" w:hAnsi="Calibri" w:hint="default"/>
        <w:b w:val="0"/>
        <w:i w:val="0"/>
        <w:sz w:val="22"/>
        <w:szCs w:val="22"/>
      </w:rPr>
    </w:lvl>
    <w:lvl w:ilvl="4">
      <w:start w:val="1"/>
      <w:numFmt w:val="lowerRoman"/>
      <w:pStyle w:val="SGBodyText"/>
      <w:lvlText w:val="(%5)"/>
      <w:lvlJc w:val="left"/>
      <w:pPr>
        <w:tabs>
          <w:tab w:val="num" w:pos="0"/>
        </w:tabs>
        <w:ind w:left="1871" w:hanging="510"/>
      </w:pPr>
      <w:rPr>
        <w:rFonts w:ascii="Georgia" w:hAnsi="Georgia" w:hint="default"/>
        <w:b w:val="0"/>
        <w:i w:val="0"/>
        <w:sz w:val="22"/>
        <w:szCs w:val="22"/>
      </w:rPr>
    </w:lvl>
    <w:lvl w:ilvl="5">
      <w:start w:val="1"/>
      <w:numFmt w:val="upperLetter"/>
      <w:lvlText w:val="%6."/>
      <w:lvlJc w:val="left"/>
      <w:pPr>
        <w:tabs>
          <w:tab w:val="num" w:pos="4320"/>
        </w:tabs>
        <w:ind w:left="2736" w:hanging="936"/>
      </w:pPr>
      <w:rPr>
        <w:rFonts w:ascii="Georgia" w:hAnsi="Georgia" w:hint="default"/>
        <w:b w:val="0"/>
        <w:i w:val="0"/>
        <w:sz w:val="18"/>
        <w:szCs w:val="18"/>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65" w15:restartNumberingAfterBreak="0">
    <w:nsid w:val="62F47F3E"/>
    <w:multiLevelType w:val="hybridMultilevel"/>
    <w:tmpl w:val="A364E14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61A4B5D"/>
    <w:multiLevelType w:val="hybridMultilevel"/>
    <w:tmpl w:val="ADE4843E"/>
    <w:lvl w:ilvl="0" w:tplc="0C09000F">
      <w:start w:val="1"/>
      <w:numFmt w:val="decimal"/>
      <w:lvlText w:val="%1."/>
      <w:lvlJc w:val="left"/>
      <w:pPr>
        <w:ind w:left="644" w:hanging="360"/>
      </w:pPr>
    </w:lvl>
    <w:lvl w:ilvl="1" w:tplc="0C09001B">
      <w:start w:val="1"/>
      <w:numFmt w:val="lowerRoman"/>
      <w:lvlText w:val="%2."/>
      <w:lvlJc w:val="right"/>
      <w:pPr>
        <w:ind w:left="1364" w:hanging="360"/>
      </w:pPr>
      <w:rPr>
        <w:rFonts w:hint="default"/>
        <w:b w:val="0"/>
        <w:i/>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7" w15:restartNumberingAfterBreak="0">
    <w:nsid w:val="66F20D71"/>
    <w:multiLevelType w:val="hybridMultilevel"/>
    <w:tmpl w:val="547EE3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74108AD"/>
    <w:multiLevelType w:val="hybridMultilevel"/>
    <w:tmpl w:val="F030F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7765D0B"/>
    <w:multiLevelType w:val="hybridMultilevel"/>
    <w:tmpl w:val="6ECAACD6"/>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70" w15:restartNumberingAfterBreak="0">
    <w:nsid w:val="6A4D5380"/>
    <w:multiLevelType w:val="hybridMultilevel"/>
    <w:tmpl w:val="B16AC2C6"/>
    <w:lvl w:ilvl="0" w:tplc="0C090019">
      <w:start w:val="1"/>
      <w:numFmt w:val="lowerLetter"/>
      <w:lvlText w:val="%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A5F06F6"/>
    <w:multiLevelType w:val="hybridMultilevel"/>
    <w:tmpl w:val="1CD0CEB0"/>
    <w:lvl w:ilvl="0" w:tplc="0C090019">
      <w:start w:val="1"/>
      <w:numFmt w:val="lowerLetter"/>
      <w:lvlText w:val="%1."/>
      <w:lvlJc w:val="left"/>
      <w:pPr>
        <w:ind w:left="1607" w:hanging="360"/>
      </w:pPr>
      <w:rPr>
        <w:rFonts w:hint="default"/>
      </w:rPr>
    </w:lvl>
    <w:lvl w:ilvl="1" w:tplc="0C090019" w:tentative="1">
      <w:start w:val="1"/>
      <w:numFmt w:val="lowerLetter"/>
      <w:lvlText w:val="%2."/>
      <w:lvlJc w:val="left"/>
      <w:pPr>
        <w:ind w:left="2327" w:hanging="360"/>
      </w:pPr>
    </w:lvl>
    <w:lvl w:ilvl="2" w:tplc="0C09001B" w:tentative="1">
      <w:start w:val="1"/>
      <w:numFmt w:val="lowerRoman"/>
      <w:lvlText w:val="%3."/>
      <w:lvlJc w:val="right"/>
      <w:pPr>
        <w:ind w:left="3047" w:hanging="180"/>
      </w:pPr>
    </w:lvl>
    <w:lvl w:ilvl="3" w:tplc="0C09000F" w:tentative="1">
      <w:start w:val="1"/>
      <w:numFmt w:val="decimal"/>
      <w:lvlText w:val="%4."/>
      <w:lvlJc w:val="left"/>
      <w:pPr>
        <w:ind w:left="3767" w:hanging="360"/>
      </w:p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72" w15:restartNumberingAfterBreak="0">
    <w:nsid w:val="6F5443B7"/>
    <w:multiLevelType w:val="hybridMultilevel"/>
    <w:tmpl w:val="84BA5EE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FAC789D"/>
    <w:multiLevelType w:val="hybridMultilevel"/>
    <w:tmpl w:val="430EE4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71D68EA"/>
    <w:multiLevelType w:val="hybridMultilevel"/>
    <w:tmpl w:val="A7F86680"/>
    <w:lvl w:ilvl="0" w:tplc="0C090019">
      <w:start w:val="1"/>
      <w:numFmt w:val="lowerLetter"/>
      <w:lvlText w:val="%1."/>
      <w:lvlJc w:val="left"/>
      <w:pPr>
        <w:ind w:left="1607" w:hanging="360"/>
      </w:pPr>
      <w:rPr>
        <w:rFonts w:hint="default"/>
      </w:rPr>
    </w:lvl>
    <w:lvl w:ilvl="1" w:tplc="0C090019" w:tentative="1">
      <w:start w:val="1"/>
      <w:numFmt w:val="lowerLetter"/>
      <w:lvlText w:val="%2."/>
      <w:lvlJc w:val="left"/>
      <w:pPr>
        <w:ind w:left="2327" w:hanging="360"/>
      </w:pPr>
    </w:lvl>
    <w:lvl w:ilvl="2" w:tplc="0C09001B" w:tentative="1">
      <w:start w:val="1"/>
      <w:numFmt w:val="lowerRoman"/>
      <w:lvlText w:val="%3."/>
      <w:lvlJc w:val="right"/>
      <w:pPr>
        <w:ind w:left="3047" w:hanging="180"/>
      </w:pPr>
    </w:lvl>
    <w:lvl w:ilvl="3" w:tplc="0C09000F" w:tentative="1">
      <w:start w:val="1"/>
      <w:numFmt w:val="decimal"/>
      <w:lvlText w:val="%4."/>
      <w:lvlJc w:val="left"/>
      <w:pPr>
        <w:ind w:left="3767" w:hanging="360"/>
      </w:p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75" w15:restartNumberingAfterBreak="0">
    <w:nsid w:val="775E1185"/>
    <w:multiLevelType w:val="hybridMultilevel"/>
    <w:tmpl w:val="B6182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7862F9F"/>
    <w:multiLevelType w:val="hybridMultilevel"/>
    <w:tmpl w:val="9E54796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9A91D32"/>
    <w:multiLevelType w:val="hybridMultilevel"/>
    <w:tmpl w:val="6EFC1928"/>
    <w:lvl w:ilvl="0" w:tplc="0C09001B">
      <w:start w:val="1"/>
      <w:numFmt w:val="lowerRoman"/>
      <w:lvlText w:val="%1."/>
      <w:lvlJc w:val="righ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78" w15:restartNumberingAfterBreak="0">
    <w:nsid w:val="79C53FF6"/>
    <w:multiLevelType w:val="hybridMultilevel"/>
    <w:tmpl w:val="DAA4449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A526107"/>
    <w:multiLevelType w:val="hybridMultilevel"/>
    <w:tmpl w:val="37DEC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F5E047B"/>
    <w:multiLevelType w:val="hybridMultilevel"/>
    <w:tmpl w:val="3B80E66A"/>
    <w:lvl w:ilvl="0" w:tplc="0C09000F">
      <w:start w:val="1"/>
      <w:numFmt w:val="decimal"/>
      <w:lvlText w:val="%1."/>
      <w:lvlJc w:val="left"/>
      <w:pPr>
        <w:ind w:left="1004" w:hanging="360"/>
      </w:pPr>
    </w:lvl>
    <w:lvl w:ilvl="1" w:tplc="0C09000F">
      <w:start w:val="1"/>
      <w:numFmt w:val="decimal"/>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num w:numId="1">
    <w:abstractNumId w:val="10"/>
    <w:lvlOverride w:ilvl="0">
      <w:startOverride w:val="1"/>
      <w:lvl w:ilvl="0">
        <w:start w:val="1"/>
        <w:numFmt w:val="decimal"/>
        <w:pStyle w:val="1"/>
        <w:lvlText w:val="%1."/>
        <w:lvlJc w:val="left"/>
      </w:lvl>
    </w:lvlOverride>
  </w:num>
  <w:num w:numId="2">
    <w:abstractNumId w:val="2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64"/>
  </w:num>
  <w:num w:numId="14">
    <w:abstractNumId w:val="59"/>
  </w:num>
  <w:num w:numId="15">
    <w:abstractNumId w:val="29"/>
  </w:num>
  <w:num w:numId="16">
    <w:abstractNumId w:val="52"/>
  </w:num>
  <w:num w:numId="17">
    <w:abstractNumId w:val="14"/>
  </w:num>
  <w:num w:numId="18">
    <w:abstractNumId w:val="65"/>
  </w:num>
  <w:num w:numId="19">
    <w:abstractNumId w:val="60"/>
  </w:num>
  <w:num w:numId="20">
    <w:abstractNumId w:val="31"/>
  </w:num>
  <w:num w:numId="21">
    <w:abstractNumId w:val="70"/>
  </w:num>
  <w:num w:numId="22">
    <w:abstractNumId w:val="23"/>
  </w:num>
  <w:num w:numId="23">
    <w:abstractNumId w:val="34"/>
  </w:num>
  <w:num w:numId="24">
    <w:abstractNumId w:val="50"/>
  </w:num>
  <w:num w:numId="25">
    <w:abstractNumId w:val="27"/>
  </w:num>
  <w:num w:numId="26">
    <w:abstractNumId w:val="72"/>
  </w:num>
  <w:num w:numId="27">
    <w:abstractNumId w:val="38"/>
  </w:num>
  <w:num w:numId="28">
    <w:abstractNumId w:val="62"/>
  </w:num>
  <w:num w:numId="29">
    <w:abstractNumId w:val="41"/>
  </w:num>
  <w:num w:numId="30">
    <w:abstractNumId w:val="24"/>
  </w:num>
  <w:num w:numId="31">
    <w:abstractNumId w:val="18"/>
  </w:num>
  <w:num w:numId="32">
    <w:abstractNumId w:val="61"/>
  </w:num>
  <w:num w:numId="33">
    <w:abstractNumId w:val="45"/>
  </w:num>
  <w:num w:numId="34">
    <w:abstractNumId w:val="32"/>
  </w:num>
  <w:num w:numId="35">
    <w:abstractNumId w:val="25"/>
  </w:num>
  <w:num w:numId="36">
    <w:abstractNumId w:val="67"/>
  </w:num>
  <w:num w:numId="37">
    <w:abstractNumId w:val="28"/>
  </w:num>
  <w:num w:numId="38">
    <w:abstractNumId w:val="78"/>
  </w:num>
  <w:num w:numId="39">
    <w:abstractNumId w:val="55"/>
  </w:num>
  <w:num w:numId="40">
    <w:abstractNumId w:val="66"/>
  </w:num>
  <w:num w:numId="41">
    <w:abstractNumId w:val="15"/>
  </w:num>
  <w:num w:numId="42">
    <w:abstractNumId w:val="76"/>
  </w:num>
  <w:num w:numId="43">
    <w:abstractNumId w:val="11"/>
  </w:num>
  <w:num w:numId="44">
    <w:abstractNumId w:val="56"/>
  </w:num>
  <w:num w:numId="45">
    <w:abstractNumId w:val="26"/>
  </w:num>
  <w:num w:numId="46">
    <w:abstractNumId w:val="73"/>
  </w:num>
  <w:num w:numId="47">
    <w:abstractNumId w:val="13"/>
  </w:num>
  <w:num w:numId="48">
    <w:abstractNumId w:val="68"/>
  </w:num>
  <w:num w:numId="49">
    <w:abstractNumId w:val="39"/>
  </w:num>
  <w:num w:numId="50">
    <w:abstractNumId w:val="79"/>
  </w:num>
  <w:num w:numId="51">
    <w:abstractNumId w:val="75"/>
  </w:num>
  <w:num w:numId="52">
    <w:abstractNumId w:val="12"/>
  </w:num>
  <w:num w:numId="53">
    <w:abstractNumId w:val="42"/>
  </w:num>
  <w:num w:numId="54">
    <w:abstractNumId w:val="53"/>
  </w:num>
  <w:num w:numId="55">
    <w:abstractNumId w:val="40"/>
  </w:num>
  <w:num w:numId="56">
    <w:abstractNumId w:val="44"/>
  </w:num>
  <w:num w:numId="57">
    <w:abstractNumId w:val="21"/>
  </w:num>
  <w:num w:numId="58">
    <w:abstractNumId w:val="58"/>
  </w:num>
  <w:num w:numId="59">
    <w:abstractNumId w:val="22"/>
  </w:num>
  <w:num w:numId="60">
    <w:abstractNumId w:val="22"/>
  </w:num>
  <w:num w:numId="61">
    <w:abstractNumId w:val="37"/>
  </w:num>
  <w:num w:numId="62">
    <w:abstractNumId w:val="46"/>
  </w:num>
  <w:num w:numId="63">
    <w:abstractNumId w:val="36"/>
  </w:num>
  <w:num w:numId="64">
    <w:abstractNumId w:val="20"/>
  </w:num>
  <w:num w:numId="65">
    <w:abstractNumId w:val="17"/>
  </w:num>
  <w:num w:numId="66">
    <w:abstractNumId w:val="43"/>
  </w:num>
  <w:num w:numId="67">
    <w:abstractNumId w:val="57"/>
  </w:num>
  <w:num w:numId="68">
    <w:abstractNumId w:val="48"/>
  </w:num>
  <w:num w:numId="69">
    <w:abstractNumId w:val="19"/>
  </w:num>
  <w:num w:numId="70">
    <w:abstractNumId w:val="71"/>
  </w:num>
  <w:num w:numId="71">
    <w:abstractNumId w:val="74"/>
  </w:num>
  <w:num w:numId="72">
    <w:abstractNumId w:val="30"/>
  </w:num>
  <w:num w:numId="73">
    <w:abstractNumId w:val="77"/>
  </w:num>
  <w:num w:numId="74">
    <w:abstractNumId w:val="69"/>
  </w:num>
  <w:num w:numId="75">
    <w:abstractNumId w:val="49"/>
  </w:num>
  <w:num w:numId="76">
    <w:abstractNumId w:val="47"/>
  </w:num>
  <w:num w:numId="77">
    <w:abstractNumId w:val="33"/>
  </w:num>
  <w:num w:numId="78">
    <w:abstractNumId w:val="54"/>
  </w:num>
  <w:num w:numId="79">
    <w:abstractNumId w:val="35"/>
  </w:num>
  <w:num w:numId="80">
    <w:abstractNumId w:val="51"/>
  </w:num>
  <w:num w:numId="81">
    <w:abstractNumId w:val="16"/>
  </w:num>
  <w:num w:numId="82">
    <w:abstractNumId w:val="63"/>
  </w:num>
  <w:num w:numId="83">
    <w:abstractNumId w:val="8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28"/>
  <w:drawingGridVerticalSpacing w:val="28"/>
  <w:displayHorizontalDrawingGridEvery w:val="0"/>
  <w:displayVerticalDrawingGridEvery w:val="0"/>
  <w:doNotUseMarginsForDrawingGridOrigin/>
  <w:drawingGridHorizontalOrigin w:val="284"/>
  <w:drawingGridVerticalOrigin w:val="284"/>
  <w:noPunctuationKerning/>
  <w:characterSpacingControl w:val="doNotCompress"/>
  <w:hdrShapeDefaults>
    <o:shapedefaults v:ext="edit" spidmax="24596"/>
    <o:shapelayout v:ext="edit">
      <o:idmap v:ext="edit" data="2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64F"/>
    <w:rsid w:val="0000091B"/>
    <w:rsid w:val="000019E0"/>
    <w:rsid w:val="00001B25"/>
    <w:rsid w:val="00001CE2"/>
    <w:rsid w:val="0000214B"/>
    <w:rsid w:val="00002871"/>
    <w:rsid w:val="0000477F"/>
    <w:rsid w:val="00004B2F"/>
    <w:rsid w:val="000055AC"/>
    <w:rsid w:val="0000622C"/>
    <w:rsid w:val="00006D92"/>
    <w:rsid w:val="000103B0"/>
    <w:rsid w:val="00012767"/>
    <w:rsid w:val="000137B4"/>
    <w:rsid w:val="0001384F"/>
    <w:rsid w:val="000138FD"/>
    <w:rsid w:val="000139B4"/>
    <w:rsid w:val="000155FB"/>
    <w:rsid w:val="00016133"/>
    <w:rsid w:val="0001690F"/>
    <w:rsid w:val="00021AF0"/>
    <w:rsid w:val="00022521"/>
    <w:rsid w:val="00023B03"/>
    <w:rsid w:val="00023E6D"/>
    <w:rsid w:val="000244BF"/>
    <w:rsid w:val="00024A4B"/>
    <w:rsid w:val="00024FD4"/>
    <w:rsid w:val="000250DF"/>
    <w:rsid w:val="00026D60"/>
    <w:rsid w:val="00026E46"/>
    <w:rsid w:val="00027194"/>
    <w:rsid w:val="000272E2"/>
    <w:rsid w:val="0002730B"/>
    <w:rsid w:val="00027A82"/>
    <w:rsid w:val="000300F2"/>
    <w:rsid w:val="0003075C"/>
    <w:rsid w:val="0003105F"/>
    <w:rsid w:val="000311FB"/>
    <w:rsid w:val="00031F49"/>
    <w:rsid w:val="000334FD"/>
    <w:rsid w:val="0003361A"/>
    <w:rsid w:val="000373B6"/>
    <w:rsid w:val="00037AD9"/>
    <w:rsid w:val="00040655"/>
    <w:rsid w:val="00042DD9"/>
    <w:rsid w:val="00044DB8"/>
    <w:rsid w:val="000471F3"/>
    <w:rsid w:val="00050027"/>
    <w:rsid w:val="00050326"/>
    <w:rsid w:val="00050595"/>
    <w:rsid w:val="00051946"/>
    <w:rsid w:val="00051C3D"/>
    <w:rsid w:val="00051CC5"/>
    <w:rsid w:val="00053D1E"/>
    <w:rsid w:val="000551A2"/>
    <w:rsid w:val="000577FC"/>
    <w:rsid w:val="00057EAE"/>
    <w:rsid w:val="0006051E"/>
    <w:rsid w:val="000609A7"/>
    <w:rsid w:val="000619E8"/>
    <w:rsid w:val="00064580"/>
    <w:rsid w:val="000646CE"/>
    <w:rsid w:val="00065B24"/>
    <w:rsid w:val="00066E32"/>
    <w:rsid w:val="00067DEF"/>
    <w:rsid w:val="000704CC"/>
    <w:rsid w:val="00070541"/>
    <w:rsid w:val="00071D9D"/>
    <w:rsid w:val="00071F33"/>
    <w:rsid w:val="000733A3"/>
    <w:rsid w:val="000736D9"/>
    <w:rsid w:val="00073A16"/>
    <w:rsid w:val="00073B23"/>
    <w:rsid w:val="000747BF"/>
    <w:rsid w:val="000760C6"/>
    <w:rsid w:val="000764E4"/>
    <w:rsid w:val="00076FD0"/>
    <w:rsid w:val="00077454"/>
    <w:rsid w:val="00080345"/>
    <w:rsid w:val="000806A1"/>
    <w:rsid w:val="00080F78"/>
    <w:rsid w:val="00080FEB"/>
    <w:rsid w:val="00081822"/>
    <w:rsid w:val="00081FC1"/>
    <w:rsid w:val="00082974"/>
    <w:rsid w:val="00082EBD"/>
    <w:rsid w:val="00082F19"/>
    <w:rsid w:val="00083BD7"/>
    <w:rsid w:val="00084220"/>
    <w:rsid w:val="000842E4"/>
    <w:rsid w:val="0008658C"/>
    <w:rsid w:val="00087E1B"/>
    <w:rsid w:val="00090C77"/>
    <w:rsid w:val="00092D71"/>
    <w:rsid w:val="0009346A"/>
    <w:rsid w:val="00094ACC"/>
    <w:rsid w:val="0009565D"/>
    <w:rsid w:val="00095C05"/>
    <w:rsid w:val="0009774C"/>
    <w:rsid w:val="000A1713"/>
    <w:rsid w:val="000A1EB6"/>
    <w:rsid w:val="000A2084"/>
    <w:rsid w:val="000A34A0"/>
    <w:rsid w:val="000A3F21"/>
    <w:rsid w:val="000A4060"/>
    <w:rsid w:val="000A483A"/>
    <w:rsid w:val="000A4C17"/>
    <w:rsid w:val="000A541B"/>
    <w:rsid w:val="000A7276"/>
    <w:rsid w:val="000B085D"/>
    <w:rsid w:val="000B0EFD"/>
    <w:rsid w:val="000B1175"/>
    <w:rsid w:val="000B20E1"/>
    <w:rsid w:val="000B287A"/>
    <w:rsid w:val="000B429E"/>
    <w:rsid w:val="000B4AEF"/>
    <w:rsid w:val="000B59B5"/>
    <w:rsid w:val="000B792A"/>
    <w:rsid w:val="000B7DE6"/>
    <w:rsid w:val="000B7FF1"/>
    <w:rsid w:val="000C0766"/>
    <w:rsid w:val="000C0FE1"/>
    <w:rsid w:val="000C3329"/>
    <w:rsid w:val="000C7C27"/>
    <w:rsid w:val="000D2374"/>
    <w:rsid w:val="000D31A0"/>
    <w:rsid w:val="000D359E"/>
    <w:rsid w:val="000D3998"/>
    <w:rsid w:val="000D3F3F"/>
    <w:rsid w:val="000D587A"/>
    <w:rsid w:val="000D58F8"/>
    <w:rsid w:val="000D715B"/>
    <w:rsid w:val="000E0FAB"/>
    <w:rsid w:val="000E2584"/>
    <w:rsid w:val="000E57DA"/>
    <w:rsid w:val="000E6451"/>
    <w:rsid w:val="000E68CF"/>
    <w:rsid w:val="000E6AEF"/>
    <w:rsid w:val="000E6B6A"/>
    <w:rsid w:val="000E73C3"/>
    <w:rsid w:val="000F2028"/>
    <w:rsid w:val="000F2EA9"/>
    <w:rsid w:val="000F311D"/>
    <w:rsid w:val="000F35B7"/>
    <w:rsid w:val="000F39B0"/>
    <w:rsid w:val="000F49C5"/>
    <w:rsid w:val="000F4AE4"/>
    <w:rsid w:val="000F51FE"/>
    <w:rsid w:val="000F5BFD"/>
    <w:rsid w:val="000F73F7"/>
    <w:rsid w:val="000F7480"/>
    <w:rsid w:val="001012E9"/>
    <w:rsid w:val="00101688"/>
    <w:rsid w:val="00101E14"/>
    <w:rsid w:val="0010215D"/>
    <w:rsid w:val="00102807"/>
    <w:rsid w:val="00102B70"/>
    <w:rsid w:val="001036F9"/>
    <w:rsid w:val="00104E59"/>
    <w:rsid w:val="00105647"/>
    <w:rsid w:val="0010735C"/>
    <w:rsid w:val="0011185A"/>
    <w:rsid w:val="001145BD"/>
    <w:rsid w:val="001148ED"/>
    <w:rsid w:val="00114F3B"/>
    <w:rsid w:val="0011569B"/>
    <w:rsid w:val="001157F1"/>
    <w:rsid w:val="001167A6"/>
    <w:rsid w:val="00116A13"/>
    <w:rsid w:val="00116C90"/>
    <w:rsid w:val="001208F9"/>
    <w:rsid w:val="001214F1"/>
    <w:rsid w:val="0012486E"/>
    <w:rsid w:val="00124955"/>
    <w:rsid w:val="00127001"/>
    <w:rsid w:val="001279CD"/>
    <w:rsid w:val="001314D5"/>
    <w:rsid w:val="00131ADF"/>
    <w:rsid w:val="00131EB7"/>
    <w:rsid w:val="00133FCC"/>
    <w:rsid w:val="00134527"/>
    <w:rsid w:val="001348B4"/>
    <w:rsid w:val="001350E1"/>
    <w:rsid w:val="0013536C"/>
    <w:rsid w:val="00136A1F"/>
    <w:rsid w:val="00140977"/>
    <w:rsid w:val="00140E8C"/>
    <w:rsid w:val="00142130"/>
    <w:rsid w:val="00143034"/>
    <w:rsid w:val="001443A1"/>
    <w:rsid w:val="00144D4C"/>
    <w:rsid w:val="00145531"/>
    <w:rsid w:val="001464FC"/>
    <w:rsid w:val="00146616"/>
    <w:rsid w:val="00147166"/>
    <w:rsid w:val="00147A91"/>
    <w:rsid w:val="00150E54"/>
    <w:rsid w:val="001511F7"/>
    <w:rsid w:val="001527A7"/>
    <w:rsid w:val="00153AB2"/>
    <w:rsid w:val="001541FC"/>
    <w:rsid w:val="0015527B"/>
    <w:rsid w:val="00155506"/>
    <w:rsid w:val="001567F4"/>
    <w:rsid w:val="00156D61"/>
    <w:rsid w:val="00156D8A"/>
    <w:rsid w:val="0015715D"/>
    <w:rsid w:val="0016073E"/>
    <w:rsid w:val="00161890"/>
    <w:rsid w:val="00161BA1"/>
    <w:rsid w:val="0016297F"/>
    <w:rsid w:val="00162BF8"/>
    <w:rsid w:val="00163367"/>
    <w:rsid w:val="00163574"/>
    <w:rsid w:val="00165AC8"/>
    <w:rsid w:val="00165B70"/>
    <w:rsid w:val="00166C87"/>
    <w:rsid w:val="00166C95"/>
    <w:rsid w:val="0017032B"/>
    <w:rsid w:val="001728BF"/>
    <w:rsid w:val="001732E3"/>
    <w:rsid w:val="0017348B"/>
    <w:rsid w:val="001736EA"/>
    <w:rsid w:val="00173746"/>
    <w:rsid w:val="00174080"/>
    <w:rsid w:val="00174184"/>
    <w:rsid w:val="00177BEF"/>
    <w:rsid w:val="00177E0A"/>
    <w:rsid w:val="00181C6C"/>
    <w:rsid w:val="00183940"/>
    <w:rsid w:val="00184074"/>
    <w:rsid w:val="00184A95"/>
    <w:rsid w:val="00184D76"/>
    <w:rsid w:val="00184DC4"/>
    <w:rsid w:val="001852FD"/>
    <w:rsid w:val="00185AC4"/>
    <w:rsid w:val="00186818"/>
    <w:rsid w:val="001871A9"/>
    <w:rsid w:val="00190001"/>
    <w:rsid w:val="001909E4"/>
    <w:rsid w:val="00190F1E"/>
    <w:rsid w:val="00190F6E"/>
    <w:rsid w:val="00191558"/>
    <w:rsid w:val="001915F6"/>
    <w:rsid w:val="00191629"/>
    <w:rsid w:val="0019224A"/>
    <w:rsid w:val="001933F5"/>
    <w:rsid w:val="0019431F"/>
    <w:rsid w:val="00195519"/>
    <w:rsid w:val="0019630A"/>
    <w:rsid w:val="00196609"/>
    <w:rsid w:val="00196EE9"/>
    <w:rsid w:val="00197209"/>
    <w:rsid w:val="00197DE4"/>
    <w:rsid w:val="001A0587"/>
    <w:rsid w:val="001A0698"/>
    <w:rsid w:val="001A0AB9"/>
    <w:rsid w:val="001A0EF8"/>
    <w:rsid w:val="001A1D98"/>
    <w:rsid w:val="001A2BAB"/>
    <w:rsid w:val="001A5BA4"/>
    <w:rsid w:val="001A5D5C"/>
    <w:rsid w:val="001A6042"/>
    <w:rsid w:val="001A6B50"/>
    <w:rsid w:val="001A6ECC"/>
    <w:rsid w:val="001A79C7"/>
    <w:rsid w:val="001B03DC"/>
    <w:rsid w:val="001B0BF6"/>
    <w:rsid w:val="001B1F61"/>
    <w:rsid w:val="001B2899"/>
    <w:rsid w:val="001B2D9C"/>
    <w:rsid w:val="001B42D9"/>
    <w:rsid w:val="001B4485"/>
    <w:rsid w:val="001B4855"/>
    <w:rsid w:val="001B52F1"/>
    <w:rsid w:val="001B5882"/>
    <w:rsid w:val="001B5F45"/>
    <w:rsid w:val="001B62AD"/>
    <w:rsid w:val="001B631B"/>
    <w:rsid w:val="001B646A"/>
    <w:rsid w:val="001B65F3"/>
    <w:rsid w:val="001B76E2"/>
    <w:rsid w:val="001C036D"/>
    <w:rsid w:val="001C05CB"/>
    <w:rsid w:val="001C064E"/>
    <w:rsid w:val="001C1AE7"/>
    <w:rsid w:val="001C2B1F"/>
    <w:rsid w:val="001C2BE1"/>
    <w:rsid w:val="001C39C7"/>
    <w:rsid w:val="001C3AEB"/>
    <w:rsid w:val="001C44AE"/>
    <w:rsid w:val="001C5081"/>
    <w:rsid w:val="001C63F1"/>
    <w:rsid w:val="001C6A69"/>
    <w:rsid w:val="001C7589"/>
    <w:rsid w:val="001D046E"/>
    <w:rsid w:val="001D0C6F"/>
    <w:rsid w:val="001D0EF8"/>
    <w:rsid w:val="001D1261"/>
    <w:rsid w:val="001D1933"/>
    <w:rsid w:val="001D1D91"/>
    <w:rsid w:val="001D3247"/>
    <w:rsid w:val="001D3BF4"/>
    <w:rsid w:val="001D5F28"/>
    <w:rsid w:val="001D6A68"/>
    <w:rsid w:val="001E0677"/>
    <w:rsid w:val="001E0BF7"/>
    <w:rsid w:val="001E18F1"/>
    <w:rsid w:val="001E1AE3"/>
    <w:rsid w:val="001E20E3"/>
    <w:rsid w:val="001E2F09"/>
    <w:rsid w:val="001E3719"/>
    <w:rsid w:val="001E3E26"/>
    <w:rsid w:val="001E3EBB"/>
    <w:rsid w:val="001E5A10"/>
    <w:rsid w:val="001E6819"/>
    <w:rsid w:val="001E7A85"/>
    <w:rsid w:val="001F05F2"/>
    <w:rsid w:val="001F0C08"/>
    <w:rsid w:val="001F0E60"/>
    <w:rsid w:val="001F2995"/>
    <w:rsid w:val="001F2BD9"/>
    <w:rsid w:val="001F2F13"/>
    <w:rsid w:val="001F4C5F"/>
    <w:rsid w:val="001F5456"/>
    <w:rsid w:val="001F57AA"/>
    <w:rsid w:val="001F64AD"/>
    <w:rsid w:val="001F7370"/>
    <w:rsid w:val="001F73F5"/>
    <w:rsid w:val="001F79C5"/>
    <w:rsid w:val="00200430"/>
    <w:rsid w:val="002005BC"/>
    <w:rsid w:val="0020387A"/>
    <w:rsid w:val="002038D1"/>
    <w:rsid w:val="002039BA"/>
    <w:rsid w:val="00203A26"/>
    <w:rsid w:val="00204688"/>
    <w:rsid w:val="002048DA"/>
    <w:rsid w:val="00204BC6"/>
    <w:rsid w:val="00204CE7"/>
    <w:rsid w:val="00204D07"/>
    <w:rsid w:val="00205A78"/>
    <w:rsid w:val="00205EFA"/>
    <w:rsid w:val="00206B21"/>
    <w:rsid w:val="00207C55"/>
    <w:rsid w:val="0021013B"/>
    <w:rsid w:val="002102BB"/>
    <w:rsid w:val="00210904"/>
    <w:rsid w:val="00211870"/>
    <w:rsid w:val="00213703"/>
    <w:rsid w:val="002138CA"/>
    <w:rsid w:val="0021399E"/>
    <w:rsid w:val="00214BAA"/>
    <w:rsid w:val="0021512F"/>
    <w:rsid w:val="0021608D"/>
    <w:rsid w:val="002175BA"/>
    <w:rsid w:val="00217718"/>
    <w:rsid w:val="002178D6"/>
    <w:rsid w:val="002179EF"/>
    <w:rsid w:val="00222330"/>
    <w:rsid w:val="002224F2"/>
    <w:rsid w:val="00222DE8"/>
    <w:rsid w:val="00223335"/>
    <w:rsid w:val="002241A0"/>
    <w:rsid w:val="00224EE3"/>
    <w:rsid w:val="002252C5"/>
    <w:rsid w:val="00226DF6"/>
    <w:rsid w:val="00227AC7"/>
    <w:rsid w:val="0023130F"/>
    <w:rsid w:val="00231CB4"/>
    <w:rsid w:val="00231D2E"/>
    <w:rsid w:val="00231E57"/>
    <w:rsid w:val="002320DF"/>
    <w:rsid w:val="002336E8"/>
    <w:rsid w:val="00233E77"/>
    <w:rsid w:val="00235903"/>
    <w:rsid w:val="00236063"/>
    <w:rsid w:val="002362BC"/>
    <w:rsid w:val="002367A1"/>
    <w:rsid w:val="002369E1"/>
    <w:rsid w:val="00236D0C"/>
    <w:rsid w:val="00236ED4"/>
    <w:rsid w:val="00237656"/>
    <w:rsid w:val="0024183E"/>
    <w:rsid w:val="0024262F"/>
    <w:rsid w:val="00243EAC"/>
    <w:rsid w:val="00244426"/>
    <w:rsid w:val="002447B3"/>
    <w:rsid w:val="00245214"/>
    <w:rsid w:val="00245981"/>
    <w:rsid w:val="002459C4"/>
    <w:rsid w:val="00245D26"/>
    <w:rsid w:val="002466B6"/>
    <w:rsid w:val="00247474"/>
    <w:rsid w:val="002474A1"/>
    <w:rsid w:val="00250EB1"/>
    <w:rsid w:val="00251257"/>
    <w:rsid w:val="002520E5"/>
    <w:rsid w:val="0025367C"/>
    <w:rsid w:val="00254A9F"/>
    <w:rsid w:val="00254FAA"/>
    <w:rsid w:val="00254FF8"/>
    <w:rsid w:val="0025519A"/>
    <w:rsid w:val="00255E97"/>
    <w:rsid w:val="00256340"/>
    <w:rsid w:val="002602F3"/>
    <w:rsid w:val="00261B57"/>
    <w:rsid w:val="0026287D"/>
    <w:rsid w:val="00263048"/>
    <w:rsid w:val="002637D3"/>
    <w:rsid w:val="00264254"/>
    <w:rsid w:val="002643E4"/>
    <w:rsid w:val="00265776"/>
    <w:rsid w:val="002659BD"/>
    <w:rsid w:val="0026697E"/>
    <w:rsid w:val="00266A48"/>
    <w:rsid w:val="00266E1F"/>
    <w:rsid w:val="00267861"/>
    <w:rsid w:val="00267EED"/>
    <w:rsid w:val="00267F7C"/>
    <w:rsid w:val="0027056C"/>
    <w:rsid w:val="00270A4E"/>
    <w:rsid w:val="00271A26"/>
    <w:rsid w:val="00272289"/>
    <w:rsid w:val="00272740"/>
    <w:rsid w:val="00272B9D"/>
    <w:rsid w:val="002731C1"/>
    <w:rsid w:val="0027343A"/>
    <w:rsid w:val="00273CBE"/>
    <w:rsid w:val="00273CC1"/>
    <w:rsid w:val="002742F2"/>
    <w:rsid w:val="0027447D"/>
    <w:rsid w:val="00275015"/>
    <w:rsid w:val="00275377"/>
    <w:rsid w:val="0028176B"/>
    <w:rsid w:val="00282029"/>
    <w:rsid w:val="00282565"/>
    <w:rsid w:val="00282ED3"/>
    <w:rsid w:val="002842B2"/>
    <w:rsid w:val="00284B38"/>
    <w:rsid w:val="0028562F"/>
    <w:rsid w:val="00285B6D"/>
    <w:rsid w:val="002873BF"/>
    <w:rsid w:val="00287C4A"/>
    <w:rsid w:val="002904FC"/>
    <w:rsid w:val="002905E7"/>
    <w:rsid w:val="0029084B"/>
    <w:rsid w:val="00290E51"/>
    <w:rsid w:val="00290EE9"/>
    <w:rsid w:val="002915F0"/>
    <w:rsid w:val="00293D58"/>
    <w:rsid w:val="00294F42"/>
    <w:rsid w:val="00294FFB"/>
    <w:rsid w:val="00295A37"/>
    <w:rsid w:val="002968AA"/>
    <w:rsid w:val="002970FB"/>
    <w:rsid w:val="00297A80"/>
    <w:rsid w:val="00297B2E"/>
    <w:rsid w:val="002A1024"/>
    <w:rsid w:val="002A1461"/>
    <w:rsid w:val="002A1D7D"/>
    <w:rsid w:val="002A22C3"/>
    <w:rsid w:val="002A2357"/>
    <w:rsid w:val="002A2730"/>
    <w:rsid w:val="002A3789"/>
    <w:rsid w:val="002A38E9"/>
    <w:rsid w:val="002A3E53"/>
    <w:rsid w:val="002A3E8E"/>
    <w:rsid w:val="002A5712"/>
    <w:rsid w:val="002A5BC8"/>
    <w:rsid w:val="002A5ED3"/>
    <w:rsid w:val="002B0564"/>
    <w:rsid w:val="002B06C7"/>
    <w:rsid w:val="002B2A4E"/>
    <w:rsid w:val="002B2CB4"/>
    <w:rsid w:val="002B3456"/>
    <w:rsid w:val="002B3628"/>
    <w:rsid w:val="002B3711"/>
    <w:rsid w:val="002B3DF9"/>
    <w:rsid w:val="002C0A36"/>
    <w:rsid w:val="002C0B2C"/>
    <w:rsid w:val="002C1926"/>
    <w:rsid w:val="002C2B8D"/>
    <w:rsid w:val="002C394F"/>
    <w:rsid w:val="002C398D"/>
    <w:rsid w:val="002C3D9E"/>
    <w:rsid w:val="002C3F8B"/>
    <w:rsid w:val="002C4605"/>
    <w:rsid w:val="002C488A"/>
    <w:rsid w:val="002C4AEA"/>
    <w:rsid w:val="002C5814"/>
    <w:rsid w:val="002C5FBC"/>
    <w:rsid w:val="002C691A"/>
    <w:rsid w:val="002C6C1E"/>
    <w:rsid w:val="002C78EF"/>
    <w:rsid w:val="002D06E4"/>
    <w:rsid w:val="002D09E8"/>
    <w:rsid w:val="002D26BA"/>
    <w:rsid w:val="002D2CBA"/>
    <w:rsid w:val="002D2D9C"/>
    <w:rsid w:val="002D2DC4"/>
    <w:rsid w:val="002D3445"/>
    <w:rsid w:val="002D3468"/>
    <w:rsid w:val="002D3559"/>
    <w:rsid w:val="002D3856"/>
    <w:rsid w:val="002D3D2D"/>
    <w:rsid w:val="002D3DF5"/>
    <w:rsid w:val="002D469C"/>
    <w:rsid w:val="002D4BA1"/>
    <w:rsid w:val="002D532E"/>
    <w:rsid w:val="002D544C"/>
    <w:rsid w:val="002D67C3"/>
    <w:rsid w:val="002D6831"/>
    <w:rsid w:val="002D77D9"/>
    <w:rsid w:val="002D780B"/>
    <w:rsid w:val="002D7A3C"/>
    <w:rsid w:val="002E079C"/>
    <w:rsid w:val="002E262A"/>
    <w:rsid w:val="002E331E"/>
    <w:rsid w:val="002E40CD"/>
    <w:rsid w:val="002E4100"/>
    <w:rsid w:val="002E42C0"/>
    <w:rsid w:val="002E648D"/>
    <w:rsid w:val="002E7AC1"/>
    <w:rsid w:val="002F1BD1"/>
    <w:rsid w:val="002F522F"/>
    <w:rsid w:val="002F6DE6"/>
    <w:rsid w:val="002F6FC2"/>
    <w:rsid w:val="002F7A21"/>
    <w:rsid w:val="003008CB"/>
    <w:rsid w:val="003010AA"/>
    <w:rsid w:val="00302666"/>
    <w:rsid w:val="0030422A"/>
    <w:rsid w:val="0030452F"/>
    <w:rsid w:val="00305C54"/>
    <w:rsid w:val="00305D05"/>
    <w:rsid w:val="00306A6C"/>
    <w:rsid w:val="00307C9C"/>
    <w:rsid w:val="0031059E"/>
    <w:rsid w:val="00310C0F"/>
    <w:rsid w:val="0031226C"/>
    <w:rsid w:val="00312913"/>
    <w:rsid w:val="00312BD2"/>
    <w:rsid w:val="00312BDF"/>
    <w:rsid w:val="00312F56"/>
    <w:rsid w:val="00313EA2"/>
    <w:rsid w:val="003141FB"/>
    <w:rsid w:val="0031667A"/>
    <w:rsid w:val="0031734E"/>
    <w:rsid w:val="003179F4"/>
    <w:rsid w:val="00317A26"/>
    <w:rsid w:val="00320369"/>
    <w:rsid w:val="00321BB8"/>
    <w:rsid w:val="00323BD5"/>
    <w:rsid w:val="00324BBE"/>
    <w:rsid w:val="00325472"/>
    <w:rsid w:val="00325D81"/>
    <w:rsid w:val="003260C7"/>
    <w:rsid w:val="003263FD"/>
    <w:rsid w:val="0032642B"/>
    <w:rsid w:val="0032729D"/>
    <w:rsid w:val="00327B96"/>
    <w:rsid w:val="00330148"/>
    <w:rsid w:val="00330905"/>
    <w:rsid w:val="0033121E"/>
    <w:rsid w:val="0033160F"/>
    <w:rsid w:val="00332AB8"/>
    <w:rsid w:val="00333804"/>
    <w:rsid w:val="00333D5C"/>
    <w:rsid w:val="003355AA"/>
    <w:rsid w:val="00336008"/>
    <w:rsid w:val="00336187"/>
    <w:rsid w:val="0033679D"/>
    <w:rsid w:val="0033745C"/>
    <w:rsid w:val="00337F8D"/>
    <w:rsid w:val="00340952"/>
    <w:rsid w:val="00341A40"/>
    <w:rsid w:val="003420C3"/>
    <w:rsid w:val="003420EF"/>
    <w:rsid w:val="0034252E"/>
    <w:rsid w:val="0034267A"/>
    <w:rsid w:val="0034386F"/>
    <w:rsid w:val="00343FDB"/>
    <w:rsid w:val="0034433B"/>
    <w:rsid w:val="003444C9"/>
    <w:rsid w:val="00345456"/>
    <w:rsid w:val="003467D5"/>
    <w:rsid w:val="003468E4"/>
    <w:rsid w:val="00350486"/>
    <w:rsid w:val="00351BD7"/>
    <w:rsid w:val="0035457E"/>
    <w:rsid w:val="00354B8A"/>
    <w:rsid w:val="0035505B"/>
    <w:rsid w:val="003566CC"/>
    <w:rsid w:val="00356ADA"/>
    <w:rsid w:val="00356C64"/>
    <w:rsid w:val="00361512"/>
    <w:rsid w:val="0036177F"/>
    <w:rsid w:val="00361C80"/>
    <w:rsid w:val="003621B0"/>
    <w:rsid w:val="00363112"/>
    <w:rsid w:val="00363A57"/>
    <w:rsid w:val="003640FF"/>
    <w:rsid w:val="003641A9"/>
    <w:rsid w:val="003642FD"/>
    <w:rsid w:val="0036521C"/>
    <w:rsid w:val="0036554A"/>
    <w:rsid w:val="00365C89"/>
    <w:rsid w:val="00366B38"/>
    <w:rsid w:val="00370FC0"/>
    <w:rsid w:val="0037261B"/>
    <w:rsid w:val="003731F6"/>
    <w:rsid w:val="0037376C"/>
    <w:rsid w:val="003746BD"/>
    <w:rsid w:val="00374820"/>
    <w:rsid w:val="0037676D"/>
    <w:rsid w:val="00376DB2"/>
    <w:rsid w:val="0037710C"/>
    <w:rsid w:val="00377EF4"/>
    <w:rsid w:val="003803FA"/>
    <w:rsid w:val="00380D3E"/>
    <w:rsid w:val="00380D45"/>
    <w:rsid w:val="00381C30"/>
    <w:rsid w:val="003827C3"/>
    <w:rsid w:val="00384687"/>
    <w:rsid w:val="003860EB"/>
    <w:rsid w:val="0038636D"/>
    <w:rsid w:val="003878BD"/>
    <w:rsid w:val="00390D26"/>
    <w:rsid w:val="00390D67"/>
    <w:rsid w:val="003930EA"/>
    <w:rsid w:val="0039347A"/>
    <w:rsid w:val="00393E7B"/>
    <w:rsid w:val="003943E5"/>
    <w:rsid w:val="003945B8"/>
    <w:rsid w:val="0039564A"/>
    <w:rsid w:val="00396734"/>
    <w:rsid w:val="00397729"/>
    <w:rsid w:val="003A03E2"/>
    <w:rsid w:val="003A13CA"/>
    <w:rsid w:val="003A2FB7"/>
    <w:rsid w:val="003A4B55"/>
    <w:rsid w:val="003A4F25"/>
    <w:rsid w:val="003A6379"/>
    <w:rsid w:val="003A674E"/>
    <w:rsid w:val="003A6BA8"/>
    <w:rsid w:val="003B12F1"/>
    <w:rsid w:val="003B1E00"/>
    <w:rsid w:val="003B4260"/>
    <w:rsid w:val="003B49BC"/>
    <w:rsid w:val="003B59D9"/>
    <w:rsid w:val="003B5ACE"/>
    <w:rsid w:val="003B5DB8"/>
    <w:rsid w:val="003B6922"/>
    <w:rsid w:val="003B6DEC"/>
    <w:rsid w:val="003C3092"/>
    <w:rsid w:val="003C3E9E"/>
    <w:rsid w:val="003C46D3"/>
    <w:rsid w:val="003C4B92"/>
    <w:rsid w:val="003C55C3"/>
    <w:rsid w:val="003C5D11"/>
    <w:rsid w:val="003C726B"/>
    <w:rsid w:val="003C7A3C"/>
    <w:rsid w:val="003C7D0E"/>
    <w:rsid w:val="003D0052"/>
    <w:rsid w:val="003D0A4A"/>
    <w:rsid w:val="003D181C"/>
    <w:rsid w:val="003D190F"/>
    <w:rsid w:val="003D1B6B"/>
    <w:rsid w:val="003D2210"/>
    <w:rsid w:val="003D2623"/>
    <w:rsid w:val="003D26E8"/>
    <w:rsid w:val="003D3DAA"/>
    <w:rsid w:val="003D45D8"/>
    <w:rsid w:val="003D49F8"/>
    <w:rsid w:val="003D5399"/>
    <w:rsid w:val="003D5713"/>
    <w:rsid w:val="003D5A70"/>
    <w:rsid w:val="003D6404"/>
    <w:rsid w:val="003D723F"/>
    <w:rsid w:val="003E16E9"/>
    <w:rsid w:val="003E26B8"/>
    <w:rsid w:val="003E2987"/>
    <w:rsid w:val="003E32E8"/>
    <w:rsid w:val="003E33A4"/>
    <w:rsid w:val="003E461C"/>
    <w:rsid w:val="003E4B7E"/>
    <w:rsid w:val="003E6425"/>
    <w:rsid w:val="003E755F"/>
    <w:rsid w:val="003E7E19"/>
    <w:rsid w:val="003F0631"/>
    <w:rsid w:val="003F084B"/>
    <w:rsid w:val="003F0E93"/>
    <w:rsid w:val="003F1AB1"/>
    <w:rsid w:val="003F23B3"/>
    <w:rsid w:val="003F2BBC"/>
    <w:rsid w:val="003F2EEF"/>
    <w:rsid w:val="003F3819"/>
    <w:rsid w:val="003F3BF6"/>
    <w:rsid w:val="003F4DB7"/>
    <w:rsid w:val="003F5E39"/>
    <w:rsid w:val="003F6E4D"/>
    <w:rsid w:val="003F6EC2"/>
    <w:rsid w:val="003F726A"/>
    <w:rsid w:val="003F737A"/>
    <w:rsid w:val="004007DB"/>
    <w:rsid w:val="00400FEE"/>
    <w:rsid w:val="00401452"/>
    <w:rsid w:val="004017D2"/>
    <w:rsid w:val="00401D7E"/>
    <w:rsid w:val="00401DD1"/>
    <w:rsid w:val="0040205F"/>
    <w:rsid w:val="0040232A"/>
    <w:rsid w:val="004032DF"/>
    <w:rsid w:val="004033E9"/>
    <w:rsid w:val="0040475C"/>
    <w:rsid w:val="0040524A"/>
    <w:rsid w:val="004056E1"/>
    <w:rsid w:val="00406584"/>
    <w:rsid w:val="004068EA"/>
    <w:rsid w:val="00407A6E"/>
    <w:rsid w:val="00410796"/>
    <w:rsid w:val="00410F1F"/>
    <w:rsid w:val="004111DA"/>
    <w:rsid w:val="004118B5"/>
    <w:rsid w:val="004123B9"/>
    <w:rsid w:val="004124D5"/>
    <w:rsid w:val="00412549"/>
    <w:rsid w:val="00412807"/>
    <w:rsid w:val="00412F76"/>
    <w:rsid w:val="00416676"/>
    <w:rsid w:val="0041677C"/>
    <w:rsid w:val="004179A0"/>
    <w:rsid w:val="00420CB8"/>
    <w:rsid w:val="00420F85"/>
    <w:rsid w:val="00421940"/>
    <w:rsid w:val="00421E91"/>
    <w:rsid w:val="0042213D"/>
    <w:rsid w:val="00423065"/>
    <w:rsid w:val="004235A2"/>
    <w:rsid w:val="00423C10"/>
    <w:rsid w:val="00423CFA"/>
    <w:rsid w:val="00425B53"/>
    <w:rsid w:val="00425B9C"/>
    <w:rsid w:val="00425E0C"/>
    <w:rsid w:val="00426520"/>
    <w:rsid w:val="004268F9"/>
    <w:rsid w:val="00427A66"/>
    <w:rsid w:val="00427F50"/>
    <w:rsid w:val="00431B57"/>
    <w:rsid w:val="00431CFC"/>
    <w:rsid w:val="00432AC5"/>
    <w:rsid w:val="00432E06"/>
    <w:rsid w:val="00435BE4"/>
    <w:rsid w:val="00436B33"/>
    <w:rsid w:val="00436E64"/>
    <w:rsid w:val="00437E75"/>
    <w:rsid w:val="004404CC"/>
    <w:rsid w:val="00440826"/>
    <w:rsid w:val="00443A3D"/>
    <w:rsid w:val="00445F71"/>
    <w:rsid w:val="00446E5E"/>
    <w:rsid w:val="00447647"/>
    <w:rsid w:val="00451393"/>
    <w:rsid w:val="00451C95"/>
    <w:rsid w:val="004532A6"/>
    <w:rsid w:val="0045411A"/>
    <w:rsid w:val="00455937"/>
    <w:rsid w:val="00456271"/>
    <w:rsid w:val="004570DA"/>
    <w:rsid w:val="00457608"/>
    <w:rsid w:val="004610FA"/>
    <w:rsid w:val="00462602"/>
    <w:rsid w:val="00465BEE"/>
    <w:rsid w:val="004663A5"/>
    <w:rsid w:val="00466D9F"/>
    <w:rsid w:val="00467733"/>
    <w:rsid w:val="00467F9F"/>
    <w:rsid w:val="00470057"/>
    <w:rsid w:val="004707C6"/>
    <w:rsid w:val="004710DE"/>
    <w:rsid w:val="004720AA"/>
    <w:rsid w:val="004722EC"/>
    <w:rsid w:val="00475B39"/>
    <w:rsid w:val="004761EC"/>
    <w:rsid w:val="00477179"/>
    <w:rsid w:val="004813AE"/>
    <w:rsid w:val="00481AFF"/>
    <w:rsid w:val="00481FEC"/>
    <w:rsid w:val="00482E01"/>
    <w:rsid w:val="00482E11"/>
    <w:rsid w:val="00483D62"/>
    <w:rsid w:val="0048409A"/>
    <w:rsid w:val="004842AF"/>
    <w:rsid w:val="00484744"/>
    <w:rsid w:val="00484B19"/>
    <w:rsid w:val="00485989"/>
    <w:rsid w:val="00486449"/>
    <w:rsid w:val="0048671D"/>
    <w:rsid w:val="004877F2"/>
    <w:rsid w:val="004900AB"/>
    <w:rsid w:val="00490327"/>
    <w:rsid w:val="004920A9"/>
    <w:rsid w:val="0049261D"/>
    <w:rsid w:val="00492CB2"/>
    <w:rsid w:val="0049309E"/>
    <w:rsid w:val="00493B81"/>
    <w:rsid w:val="00493C01"/>
    <w:rsid w:val="00493FB2"/>
    <w:rsid w:val="00494267"/>
    <w:rsid w:val="00494CA5"/>
    <w:rsid w:val="0049596B"/>
    <w:rsid w:val="0049692F"/>
    <w:rsid w:val="00496E49"/>
    <w:rsid w:val="00497ED5"/>
    <w:rsid w:val="004A1F13"/>
    <w:rsid w:val="004A2A09"/>
    <w:rsid w:val="004A4AAC"/>
    <w:rsid w:val="004A4C5B"/>
    <w:rsid w:val="004A520B"/>
    <w:rsid w:val="004A53F9"/>
    <w:rsid w:val="004A6558"/>
    <w:rsid w:val="004A7812"/>
    <w:rsid w:val="004A7C44"/>
    <w:rsid w:val="004B09F5"/>
    <w:rsid w:val="004B190A"/>
    <w:rsid w:val="004B31F7"/>
    <w:rsid w:val="004B3310"/>
    <w:rsid w:val="004B4217"/>
    <w:rsid w:val="004B5247"/>
    <w:rsid w:val="004B59E5"/>
    <w:rsid w:val="004B64D7"/>
    <w:rsid w:val="004B7146"/>
    <w:rsid w:val="004B7BB8"/>
    <w:rsid w:val="004C2366"/>
    <w:rsid w:val="004C3E0D"/>
    <w:rsid w:val="004C47FF"/>
    <w:rsid w:val="004C6612"/>
    <w:rsid w:val="004C7343"/>
    <w:rsid w:val="004D0DF9"/>
    <w:rsid w:val="004D1FE2"/>
    <w:rsid w:val="004D2310"/>
    <w:rsid w:val="004D4D17"/>
    <w:rsid w:val="004D4E4E"/>
    <w:rsid w:val="004D4FAA"/>
    <w:rsid w:val="004D63F6"/>
    <w:rsid w:val="004D6689"/>
    <w:rsid w:val="004D670C"/>
    <w:rsid w:val="004D678A"/>
    <w:rsid w:val="004E0779"/>
    <w:rsid w:val="004E0B49"/>
    <w:rsid w:val="004E1E46"/>
    <w:rsid w:val="004E2730"/>
    <w:rsid w:val="004E2FEA"/>
    <w:rsid w:val="004E31E9"/>
    <w:rsid w:val="004E4848"/>
    <w:rsid w:val="004E4AF9"/>
    <w:rsid w:val="004E5594"/>
    <w:rsid w:val="004E6661"/>
    <w:rsid w:val="004E674A"/>
    <w:rsid w:val="004E7920"/>
    <w:rsid w:val="004F0848"/>
    <w:rsid w:val="004F10E2"/>
    <w:rsid w:val="004F15F1"/>
    <w:rsid w:val="004F1B28"/>
    <w:rsid w:val="004F2147"/>
    <w:rsid w:val="004F22D1"/>
    <w:rsid w:val="004F2320"/>
    <w:rsid w:val="004F24A7"/>
    <w:rsid w:val="004F2EB5"/>
    <w:rsid w:val="004F304A"/>
    <w:rsid w:val="004F3654"/>
    <w:rsid w:val="004F529A"/>
    <w:rsid w:val="004F7E3F"/>
    <w:rsid w:val="005004A0"/>
    <w:rsid w:val="00500B99"/>
    <w:rsid w:val="00502709"/>
    <w:rsid w:val="00502FCC"/>
    <w:rsid w:val="005033E3"/>
    <w:rsid w:val="0050510F"/>
    <w:rsid w:val="005051EF"/>
    <w:rsid w:val="00506334"/>
    <w:rsid w:val="005072B0"/>
    <w:rsid w:val="0050740A"/>
    <w:rsid w:val="005114CD"/>
    <w:rsid w:val="00511763"/>
    <w:rsid w:val="005117BE"/>
    <w:rsid w:val="005119A0"/>
    <w:rsid w:val="005127AC"/>
    <w:rsid w:val="00514661"/>
    <w:rsid w:val="005148B2"/>
    <w:rsid w:val="00514DB4"/>
    <w:rsid w:val="00515152"/>
    <w:rsid w:val="00515EB0"/>
    <w:rsid w:val="005167E3"/>
    <w:rsid w:val="00516933"/>
    <w:rsid w:val="00517057"/>
    <w:rsid w:val="005177C7"/>
    <w:rsid w:val="0052063A"/>
    <w:rsid w:val="0052096B"/>
    <w:rsid w:val="00520FFC"/>
    <w:rsid w:val="00521995"/>
    <w:rsid w:val="00522081"/>
    <w:rsid w:val="0052227A"/>
    <w:rsid w:val="00522702"/>
    <w:rsid w:val="005227AB"/>
    <w:rsid w:val="00522F9A"/>
    <w:rsid w:val="00523467"/>
    <w:rsid w:val="00523629"/>
    <w:rsid w:val="00523635"/>
    <w:rsid w:val="00523A26"/>
    <w:rsid w:val="00523E2D"/>
    <w:rsid w:val="00523E43"/>
    <w:rsid w:val="00525829"/>
    <w:rsid w:val="005305B8"/>
    <w:rsid w:val="00530772"/>
    <w:rsid w:val="0053147F"/>
    <w:rsid w:val="00531DA3"/>
    <w:rsid w:val="00533E80"/>
    <w:rsid w:val="00533F29"/>
    <w:rsid w:val="00535E85"/>
    <w:rsid w:val="005375D6"/>
    <w:rsid w:val="00537924"/>
    <w:rsid w:val="00537F4E"/>
    <w:rsid w:val="00541D40"/>
    <w:rsid w:val="00542676"/>
    <w:rsid w:val="0054300D"/>
    <w:rsid w:val="00543238"/>
    <w:rsid w:val="00544AD8"/>
    <w:rsid w:val="00544B2E"/>
    <w:rsid w:val="00545444"/>
    <w:rsid w:val="00545727"/>
    <w:rsid w:val="00546B38"/>
    <w:rsid w:val="005471E9"/>
    <w:rsid w:val="00547265"/>
    <w:rsid w:val="0054755B"/>
    <w:rsid w:val="005501CC"/>
    <w:rsid w:val="00550A13"/>
    <w:rsid w:val="00551111"/>
    <w:rsid w:val="005514FA"/>
    <w:rsid w:val="00551632"/>
    <w:rsid w:val="00551DCC"/>
    <w:rsid w:val="005539D1"/>
    <w:rsid w:val="00553D04"/>
    <w:rsid w:val="00553D67"/>
    <w:rsid w:val="005555D6"/>
    <w:rsid w:val="0055726E"/>
    <w:rsid w:val="0055774E"/>
    <w:rsid w:val="00557B72"/>
    <w:rsid w:val="00560C9B"/>
    <w:rsid w:val="00560FD3"/>
    <w:rsid w:val="00562128"/>
    <w:rsid w:val="005627FE"/>
    <w:rsid w:val="005628C3"/>
    <w:rsid w:val="00562A60"/>
    <w:rsid w:val="00563026"/>
    <w:rsid w:val="005633D6"/>
    <w:rsid w:val="00563C04"/>
    <w:rsid w:val="00564978"/>
    <w:rsid w:val="00564E13"/>
    <w:rsid w:val="005650C9"/>
    <w:rsid w:val="0056546C"/>
    <w:rsid w:val="00566793"/>
    <w:rsid w:val="005673B0"/>
    <w:rsid w:val="00570ED4"/>
    <w:rsid w:val="0057119D"/>
    <w:rsid w:val="00571B3F"/>
    <w:rsid w:val="00571EBE"/>
    <w:rsid w:val="00571EE7"/>
    <w:rsid w:val="00572816"/>
    <w:rsid w:val="005759C1"/>
    <w:rsid w:val="00575F3B"/>
    <w:rsid w:val="00576538"/>
    <w:rsid w:val="0057742E"/>
    <w:rsid w:val="00582CA5"/>
    <w:rsid w:val="00582DA6"/>
    <w:rsid w:val="00583EB7"/>
    <w:rsid w:val="005840E1"/>
    <w:rsid w:val="005841FA"/>
    <w:rsid w:val="00584612"/>
    <w:rsid w:val="005875F4"/>
    <w:rsid w:val="00590FBE"/>
    <w:rsid w:val="00591009"/>
    <w:rsid w:val="00591DED"/>
    <w:rsid w:val="00592DAC"/>
    <w:rsid w:val="00593CF1"/>
    <w:rsid w:val="00593D1A"/>
    <w:rsid w:val="00595D33"/>
    <w:rsid w:val="005966AD"/>
    <w:rsid w:val="005972F4"/>
    <w:rsid w:val="005A1586"/>
    <w:rsid w:val="005A1870"/>
    <w:rsid w:val="005A1A60"/>
    <w:rsid w:val="005A21E7"/>
    <w:rsid w:val="005A27D7"/>
    <w:rsid w:val="005A2E72"/>
    <w:rsid w:val="005A31B8"/>
    <w:rsid w:val="005A33C2"/>
    <w:rsid w:val="005A3F31"/>
    <w:rsid w:val="005A40AF"/>
    <w:rsid w:val="005A52B5"/>
    <w:rsid w:val="005A5C77"/>
    <w:rsid w:val="005A6118"/>
    <w:rsid w:val="005A6347"/>
    <w:rsid w:val="005A6C19"/>
    <w:rsid w:val="005B0117"/>
    <w:rsid w:val="005B0883"/>
    <w:rsid w:val="005B0CCA"/>
    <w:rsid w:val="005B0ED6"/>
    <w:rsid w:val="005B1715"/>
    <w:rsid w:val="005B18F5"/>
    <w:rsid w:val="005B200C"/>
    <w:rsid w:val="005B2C50"/>
    <w:rsid w:val="005B332B"/>
    <w:rsid w:val="005B43E9"/>
    <w:rsid w:val="005B502C"/>
    <w:rsid w:val="005B714E"/>
    <w:rsid w:val="005B7306"/>
    <w:rsid w:val="005B7D40"/>
    <w:rsid w:val="005C08CD"/>
    <w:rsid w:val="005C2251"/>
    <w:rsid w:val="005C3B0A"/>
    <w:rsid w:val="005C3CB5"/>
    <w:rsid w:val="005C40E3"/>
    <w:rsid w:val="005C4837"/>
    <w:rsid w:val="005C641C"/>
    <w:rsid w:val="005C6525"/>
    <w:rsid w:val="005C69AB"/>
    <w:rsid w:val="005C6CE2"/>
    <w:rsid w:val="005C6D38"/>
    <w:rsid w:val="005D0D52"/>
    <w:rsid w:val="005D0DA0"/>
    <w:rsid w:val="005D156C"/>
    <w:rsid w:val="005D17AD"/>
    <w:rsid w:val="005D29C1"/>
    <w:rsid w:val="005D367E"/>
    <w:rsid w:val="005D4760"/>
    <w:rsid w:val="005D4D45"/>
    <w:rsid w:val="005D4F3E"/>
    <w:rsid w:val="005D579F"/>
    <w:rsid w:val="005D57D6"/>
    <w:rsid w:val="005D6013"/>
    <w:rsid w:val="005D763F"/>
    <w:rsid w:val="005E0609"/>
    <w:rsid w:val="005E136F"/>
    <w:rsid w:val="005E1373"/>
    <w:rsid w:val="005E14C3"/>
    <w:rsid w:val="005E292C"/>
    <w:rsid w:val="005E29E8"/>
    <w:rsid w:val="005E3DEF"/>
    <w:rsid w:val="005E5396"/>
    <w:rsid w:val="005E5432"/>
    <w:rsid w:val="005E59A5"/>
    <w:rsid w:val="005E5E5E"/>
    <w:rsid w:val="005E6693"/>
    <w:rsid w:val="005E79DF"/>
    <w:rsid w:val="005E7FC6"/>
    <w:rsid w:val="005F072A"/>
    <w:rsid w:val="005F0E42"/>
    <w:rsid w:val="005F113B"/>
    <w:rsid w:val="005F1178"/>
    <w:rsid w:val="005F16D3"/>
    <w:rsid w:val="005F1D34"/>
    <w:rsid w:val="005F22EC"/>
    <w:rsid w:val="005F32FF"/>
    <w:rsid w:val="005F42EF"/>
    <w:rsid w:val="005F446A"/>
    <w:rsid w:val="005F5AD7"/>
    <w:rsid w:val="005F5D2D"/>
    <w:rsid w:val="005F709B"/>
    <w:rsid w:val="005F799A"/>
    <w:rsid w:val="00600277"/>
    <w:rsid w:val="006002DF"/>
    <w:rsid w:val="006010C4"/>
    <w:rsid w:val="0060219B"/>
    <w:rsid w:val="006025F7"/>
    <w:rsid w:val="00602777"/>
    <w:rsid w:val="00603588"/>
    <w:rsid w:val="0060555C"/>
    <w:rsid w:val="00605BEB"/>
    <w:rsid w:val="006078E6"/>
    <w:rsid w:val="00607A44"/>
    <w:rsid w:val="0061064B"/>
    <w:rsid w:val="006109F5"/>
    <w:rsid w:val="00610F35"/>
    <w:rsid w:val="00611291"/>
    <w:rsid w:val="0061330B"/>
    <w:rsid w:val="00613EDC"/>
    <w:rsid w:val="0061475B"/>
    <w:rsid w:val="00614D62"/>
    <w:rsid w:val="00614D92"/>
    <w:rsid w:val="00620134"/>
    <w:rsid w:val="00620F59"/>
    <w:rsid w:val="00621EDB"/>
    <w:rsid w:val="006231A5"/>
    <w:rsid w:val="00623877"/>
    <w:rsid w:val="00624264"/>
    <w:rsid w:val="006242E3"/>
    <w:rsid w:val="006244AF"/>
    <w:rsid w:val="00624972"/>
    <w:rsid w:val="00624C6C"/>
    <w:rsid w:val="006261F6"/>
    <w:rsid w:val="0062678E"/>
    <w:rsid w:val="00626ED1"/>
    <w:rsid w:val="00627040"/>
    <w:rsid w:val="00630930"/>
    <w:rsid w:val="00630FA9"/>
    <w:rsid w:val="006311C3"/>
    <w:rsid w:val="006313E1"/>
    <w:rsid w:val="006327F9"/>
    <w:rsid w:val="00633433"/>
    <w:rsid w:val="00633B1B"/>
    <w:rsid w:val="00633F72"/>
    <w:rsid w:val="00634660"/>
    <w:rsid w:val="00634798"/>
    <w:rsid w:val="00634B20"/>
    <w:rsid w:val="00636B09"/>
    <w:rsid w:val="00636CF6"/>
    <w:rsid w:val="00640BBF"/>
    <w:rsid w:val="00640C47"/>
    <w:rsid w:val="0064123A"/>
    <w:rsid w:val="006426B3"/>
    <w:rsid w:val="00645747"/>
    <w:rsid w:val="00646DD3"/>
    <w:rsid w:val="00646F3F"/>
    <w:rsid w:val="00650C1E"/>
    <w:rsid w:val="00650F71"/>
    <w:rsid w:val="00652138"/>
    <w:rsid w:val="006521D3"/>
    <w:rsid w:val="00652CAD"/>
    <w:rsid w:val="00654032"/>
    <w:rsid w:val="0065506D"/>
    <w:rsid w:val="00657103"/>
    <w:rsid w:val="00657628"/>
    <w:rsid w:val="0065783F"/>
    <w:rsid w:val="00657B69"/>
    <w:rsid w:val="006616F6"/>
    <w:rsid w:val="00662681"/>
    <w:rsid w:val="00665D23"/>
    <w:rsid w:val="00665E91"/>
    <w:rsid w:val="00665ECF"/>
    <w:rsid w:val="006664B0"/>
    <w:rsid w:val="006678EA"/>
    <w:rsid w:val="00671E55"/>
    <w:rsid w:val="00672214"/>
    <w:rsid w:val="00672BBF"/>
    <w:rsid w:val="00672C0F"/>
    <w:rsid w:val="006741F2"/>
    <w:rsid w:val="0067422D"/>
    <w:rsid w:val="00675E36"/>
    <w:rsid w:val="006764F9"/>
    <w:rsid w:val="00676702"/>
    <w:rsid w:val="0068068A"/>
    <w:rsid w:val="0068194E"/>
    <w:rsid w:val="00681C96"/>
    <w:rsid w:val="00682745"/>
    <w:rsid w:val="006844E8"/>
    <w:rsid w:val="00686155"/>
    <w:rsid w:val="00686F84"/>
    <w:rsid w:val="006875B6"/>
    <w:rsid w:val="006876D2"/>
    <w:rsid w:val="00687ABB"/>
    <w:rsid w:val="00687F32"/>
    <w:rsid w:val="006908E5"/>
    <w:rsid w:val="00691146"/>
    <w:rsid w:val="006917C9"/>
    <w:rsid w:val="00691D9F"/>
    <w:rsid w:val="0069229D"/>
    <w:rsid w:val="00692B44"/>
    <w:rsid w:val="00692F8C"/>
    <w:rsid w:val="00694902"/>
    <w:rsid w:val="00695330"/>
    <w:rsid w:val="00695D64"/>
    <w:rsid w:val="00695F6A"/>
    <w:rsid w:val="006977F2"/>
    <w:rsid w:val="00697B36"/>
    <w:rsid w:val="006A0ADC"/>
    <w:rsid w:val="006A0CA6"/>
    <w:rsid w:val="006A1037"/>
    <w:rsid w:val="006A12BC"/>
    <w:rsid w:val="006A2998"/>
    <w:rsid w:val="006A3D89"/>
    <w:rsid w:val="006A3E60"/>
    <w:rsid w:val="006A4836"/>
    <w:rsid w:val="006A4BF7"/>
    <w:rsid w:val="006A53FE"/>
    <w:rsid w:val="006A56B0"/>
    <w:rsid w:val="006A59CD"/>
    <w:rsid w:val="006A5C37"/>
    <w:rsid w:val="006A6DCF"/>
    <w:rsid w:val="006B0FE2"/>
    <w:rsid w:val="006B2EA2"/>
    <w:rsid w:val="006B300B"/>
    <w:rsid w:val="006B3856"/>
    <w:rsid w:val="006B5A20"/>
    <w:rsid w:val="006B72B9"/>
    <w:rsid w:val="006B7A90"/>
    <w:rsid w:val="006C0492"/>
    <w:rsid w:val="006C07B4"/>
    <w:rsid w:val="006C13F6"/>
    <w:rsid w:val="006C23C4"/>
    <w:rsid w:val="006C256F"/>
    <w:rsid w:val="006C4076"/>
    <w:rsid w:val="006C4394"/>
    <w:rsid w:val="006C4658"/>
    <w:rsid w:val="006C4D66"/>
    <w:rsid w:val="006C5B0A"/>
    <w:rsid w:val="006C6A34"/>
    <w:rsid w:val="006C76A4"/>
    <w:rsid w:val="006D10EB"/>
    <w:rsid w:val="006D125A"/>
    <w:rsid w:val="006D3BB2"/>
    <w:rsid w:val="006D41E7"/>
    <w:rsid w:val="006D41F4"/>
    <w:rsid w:val="006D511F"/>
    <w:rsid w:val="006D5BC4"/>
    <w:rsid w:val="006D5C2A"/>
    <w:rsid w:val="006D6220"/>
    <w:rsid w:val="006D658D"/>
    <w:rsid w:val="006D6684"/>
    <w:rsid w:val="006D6B9A"/>
    <w:rsid w:val="006D78F6"/>
    <w:rsid w:val="006D79EE"/>
    <w:rsid w:val="006D7EB7"/>
    <w:rsid w:val="006E1EAB"/>
    <w:rsid w:val="006E2294"/>
    <w:rsid w:val="006E2852"/>
    <w:rsid w:val="006E2E41"/>
    <w:rsid w:val="006E2EB8"/>
    <w:rsid w:val="006E432F"/>
    <w:rsid w:val="006F0CFA"/>
    <w:rsid w:val="006F153C"/>
    <w:rsid w:val="006F2723"/>
    <w:rsid w:val="006F2B6D"/>
    <w:rsid w:val="006F2E0D"/>
    <w:rsid w:val="006F3DEF"/>
    <w:rsid w:val="006F531A"/>
    <w:rsid w:val="006F6995"/>
    <w:rsid w:val="006F6E9C"/>
    <w:rsid w:val="006F7D08"/>
    <w:rsid w:val="00700F73"/>
    <w:rsid w:val="007013A0"/>
    <w:rsid w:val="007013C3"/>
    <w:rsid w:val="00702944"/>
    <w:rsid w:val="00702F9D"/>
    <w:rsid w:val="00703565"/>
    <w:rsid w:val="007040FF"/>
    <w:rsid w:val="007053C8"/>
    <w:rsid w:val="00705A06"/>
    <w:rsid w:val="00706903"/>
    <w:rsid w:val="00706A44"/>
    <w:rsid w:val="007079E6"/>
    <w:rsid w:val="00707CA8"/>
    <w:rsid w:val="00707CB0"/>
    <w:rsid w:val="007101CA"/>
    <w:rsid w:val="00710480"/>
    <w:rsid w:val="00711357"/>
    <w:rsid w:val="007125DB"/>
    <w:rsid w:val="00713A9C"/>
    <w:rsid w:val="00713C7D"/>
    <w:rsid w:val="00714057"/>
    <w:rsid w:val="00714D57"/>
    <w:rsid w:val="00716B5F"/>
    <w:rsid w:val="00716C0B"/>
    <w:rsid w:val="007177E2"/>
    <w:rsid w:val="00717C1A"/>
    <w:rsid w:val="00720194"/>
    <w:rsid w:val="00720E4E"/>
    <w:rsid w:val="007210D9"/>
    <w:rsid w:val="007221D3"/>
    <w:rsid w:val="00722766"/>
    <w:rsid w:val="00723224"/>
    <w:rsid w:val="00724396"/>
    <w:rsid w:val="007246F4"/>
    <w:rsid w:val="00724998"/>
    <w:rsid w:val="00725AB8"/>
    <w:rsid w:val="007262CD"/>
    <w:rsid w:val="00726DB2"/>
    <w:rsid w:val="00727D4C"/>
    <w:rsid w:val="0073026F"/>
    <w:rsid w:val="00730402"/>
    <w:rsid w:val="007318FB"/>
    <w:rsid w:val="00735C69"/>
    <w:rsid w:val="00736222"/>
    <w:rsid w:val="00737529"/>
    <w:rsid w:val="007407C5"/>
    <w:rsid w:val="0074151F"/>
    <w:rsid w:val="00741FCC"/>
    <w:rsid w:val="00742D4A"/>
    <w:rsid w:val="0074342C"/>
    <w:rsid w:val="0074648E"/>
    <w:rsid w:val="00747BB3"/>
    <w:rsid w:val="00747C77"/>
    <w:rsid w:val="00750601"/>
    <w:rsid w:val="00750DD2"/>
    <w:rsid w:val="007514FE"/>
    <w:rsid w:val="007516E9"/>
    <w:rsid w:val="00752AA7"/>
    <w:rsid w:val="0075349A"/>
    <w:rsid w:val="00753AB4"/>
    <w:rsid w:val="00753AD9"/>
    <w:rsid w:val="00755182"/>
    <w:rsid w:val="00755F3B"/>
    <w:rsid w:val="007569F7"/>
    <w:rsid w:val="00757CD1"/>
    <w:rsid w:val="0076092A"/>
    <w:rsid w:val="007613B1"/>
    <w:rsid w:val="00761999"/>
    <w:rsid w:val="00761C3B"/>
    <w:rsid w:val="00762053"/>
    <w:rsid w:val="007626ED"/>
    <w:rsid w:val="0076345E"/>
    <w:rsid w:val="007638DE"/>
    <w:rsid w:val="00763DB8"/>
    <w:rsid w:val="00764006"/>
    <w:rsid w:val="00765363"/>
    <w:rsid w:val="0076566F"/>
    <w:rsid w:val="0076624D"/>
    <w:rsid w:val="0076719F"/>
    <w:rsid w:val="00767643"/>
    <w:rsid w:val="007678C0"/>
    <w:rsid w:val="00767FAA"/>
    <w:rsid w:val="00770574"/>
    <w:rsid w:val="007706BD"/>
    <w:rsid w:val="007710DF"/>
    <w:rsid w:val="00771AFC"/>
    <w:rsid w:val="00772008"/>
    <w:rsid w:val="00773625"/>
    <w:rsid w:val="00773B21"/>
    <w:rsid w:val="00773BD5"/>
    <w:rsid w:val="00774240"/>
    <w:rsid w:val="00774DCD"/>
    <w:rsid w:val="0077577D"/>
    <w:rsid w:val="00776115"/>
    <w:rsid w:val="00777246"/>
    <w:rsid w:val="0077734C"/>
    <w:rsid w:val="007775F3"/>
    <w:rsid w:val="007815D2"/>
    <w:rsid w:val="0078170A"/>
    <w:rsid w:val="00781EE2"/>
    <w:rsid w:val="007833BB"/>
    <w:rsid w:val="0078526E"/>
    <w:rsid w:val="007853B3"/>
    <w:rsid w:val="00785E0F"/>
    <w:rsid w:val="0078621B"/>
    <w:rsid w:val="007865E1"/>
    <w:rsid w:val="007875A9"/>
    <w:rsid w:val="00790494"/>
    <w:rsid w:val="00790B47"/>
    <w:rsid w:val="00791101"/>
    <w:rsid w:val="00791356"/>
    <w:rsid w:val="00792919"/>
    <w:rsid w:val="00795695"/>
    <w:rsid w:val="007967C3"/>
    <w:rsid w:val="00796878"/>
    <w:rsid w:val="00797340"/>
    <w:rsid w:val="00797436"/>
    <w:rsid w:val="00797A22"/>
    <w:rsid w:val="00797D22"/>
    <w:rsid w:val="007A05DF"/>
    <w:rsid w:val="007A0A65"/>
    <w:rsid w:val="007A14D6"/>
    <w:rsid w:val="007A2BBF"/>
    <w:rsid w:val="007A3272"/>
    <w:rsid w:val="007A333C"/>
    <w:rsid w:val="007A3471"/>
    <w:rsid w:val="007A38D0"/>
    <w:rsid w:val="007A3B30"/>
    <w:rsid w:val="007A4F40"/>
    <w:rsid w:val="007A5B59"/>
    <w:rsid w:val="007A61E9"/>
    <w:rsid w:val="007A70A4"/>
    <w:rsid w:val="007A79A2"/>
    <w:rsid w:val="007B1796"/>
    <w:rsid w:val="007B2B4D"/>
    <w:rsid w:val="007B4031"/>
    <w:rsid w:val="007B4817"/>
    <w:rsid w:val="007B5783"/>
    <w:rsid w:val="007B58A7"/>
    <w:rsid w:val="007B6CBE"/>
    <w:rsid w:val="007C0957"/>
    <w:rsid w:val="007C1093"/>
    <w:rsid w:val="007C1418"/>
    <w:rsid w:val="007C1B1E"/>
    <w:rsid w:val="007C1CEE"/>
    <w:rsid w:val="007C1F46"/>
    <w:rsid w:val="007C2A6E"/>
    <w:rsid w:val="007C3147"/>
    <w:rsid w:val="007C40F9"/>
    <w:rsid w:val="007C56A0"/>
    <w:rsid w:val="007C5861"/>
    <w:rsid w:val="007C58B9"/>
    <w:rsid w:val="007C6655"/>
    <w:rsid w:val="007D0F3C"/>
    <w:rsid w:val="007D10EA"/>
    <w:rsid w:val="007D1355"/>
    <w:rsid w:val="007D1D23"/>
    <w:rsid w:val="007D23A4"/>
    <w:rsid w:val="007D2848"/>
    <w:rsid w:val="007D2ADD"/>
    <w:rsid w:val="007D6299"/>
    <w:rsid w:val="007D7042"/>
    <w:rsid w:val="007D719D"/>
    <w:rsid w:val="007D7AC4"/>
    <w:rsid w:val="007E0743"/>
    <w:rsid w:val="007E0A3C"/>
    <w:rsid w:val="007E1906"/>
    <w:rsid w:val="007E1B45"/>
    <w:rsid w:val="007E4BBF"/>
    <w:rsid w:val="007E4D2E"/>
    <w:rsid w:val="007E6488"/>
    <w:rsid w:val="007E66CF"/>
    <w:rsid w:val="007E7584"/>
    <w:rsid w:val="007E7949"/>
    <w:rsid w:val="007F01D9"/>
    <w:rsid w:val="007F026E"/>
    <w:rsid w:val="007F24B5"/>
    <w:rsid w:val="007F45BD"/>
    <w:rsid w:val="007F4CF2"/>
    <w:rsid w:val="007F5017"/>
    <w:rsid w:val="007F51EA"/>
    <w:rsid w:val="007F593F"/>
    <w:rsid w:val="007F59DE"/>
    <w:rsid w:val="007F7032"/>
    <w:rsid w:val="0080050A"/>
    <w:rsid w:val="00800E02"/>
    <w:rsid w:val="00802186"/>
    <w:rsid w:val="00802299"/>
    <w:rsid w:val="00802A9D"/>
    <w:rsid w:val="00802DE3"/>
    <w:rsid w:val="008038FC"/>
    <w:rsid w:val="008049B8"/>
    <w:rsid w:val="00804B3A"/>
    <w:rsid w:val="00805330"/>
    <w:rsid w:val="00805599"/>
    <w:rsid w:val="00805619"/>
    <w:rsid w:val="008059C3"/>
    <w:rsid w:val="00805C36"/>
    <w:rsid w:val="0080709C"/>
    <w:rsid w:val="00807630"/>
    <w:rsid w:val="00811691"/>
    <w:rsid w:val="00811CAC"/>
    <w:rsid w:val="00811D0C"/>
    <w:rsid w:val="0081262E"/>
    <w:rsid w:val="008126EC"/>
    <w:rsid w:val="0081275F"/>
    <w:rsid w:val="00812E95"/>
    <w:rsid w:val="00814397"/>
    <w:rsid w:val="008145D1"/>
    <w:rsid w:val="00814C7E"/>
    <w:rsid w:val="00814FFB"/>
    <w:rsid w:val="00815C8B"/>
    <w:rsid w:val="00815D51"/>
    <w:rsid w:val="008160BB"/>
    <w:rsid w:val="008168C9"/>
    <w:rsid w:val="00821354"/>
    <w:rsid w:val="008213ED"/>
    <w:rsid w:val="008216A2"/>
    <w:rsid w:val="00821A11"/>
    <w:rsid w:val="00822FD2"/>
    <w:rsid w:val="00823E81"/>
    <w:rsid w:val="00824888"/>
    <w:rsid w:val="00824BBF"/>
    <w:rsid w:val="00824CAC"/>
    <w:rsid w:val="00825A2E"/>
    <w:rsid w:val="0082661F"/>
    <w:rsid w:val="0082770C"/>
    <w:rsid w:val="0082783B"/>
    <w:rsid w:val="008278DD"/>
    <w:rsid w:val="00827B93"/>
    <w:rsid w:val="00832DAB"/>
    <w:rsid w:val="0083387C"/>
    <w:rsid w:val="008342FB"/>
    <w:rsid w:val="0083507E"/>
    <w:rsid w:val="008357A1"/>
    <w:rsid w:val="008368BA"/>
    <w:rsid w:val="008371DE"/>
    <w:rsid w:val="008379ED"/>
    <w:rsid w:val="00840084"/>
    <w:rsid w:val="00840AF3"/>
    <w:rsid w:val="008412B3"/>
    <w:rsid w:val="0084181F"/>
    <w:rsid w:val="0084186D"/>
    <w:rsid w:val="00841B6D"/>
    <w:rsid w:val="00842A2D"/>
    <w:rsid w:val="00843185"/>
    <w:rsid w:val="00845020"/>
    <w:rsid w:val="00845052"/>
    <w:rsid w:val="0084568F"/>
    <w:rsid w:val="00846BF9"/>
    <w:rsid w:val="00847836"/>
    <w:rsid w:val="00847AF9"/>
    <w:rsid w:val="008501D0"/>
    <w:rsid w:val="008505D9"/>
    <w:rsid w:val="008512D6"/>
    <w:rsid w:val="008518E7"/>
    <w:rsid w:val="008521A8"/>
    <w:rsid w:val="0085341E"/>
    <w:rsid w:val="00853EA0"/>
    <w:rsid w:val="008562D3"/>
    <w:rsid w:val="00856DBE"/>
    <w:rsid w:val="008577B4"/>
    <w:rsid w:val="00857C7D"/>
    <w:rsid w:val="00857E87"/>
    <w:rsid w:val="0086286F"/>
    <w:rsid w:val="008630C2"/>
    <w:rsid w:val="008631F8"/>
    <w:rsid w:val="00863E29"/>
    <w:rsid w:val="0086416E"/>
    <w:rsid w:val="00865728"/>
    <w:rsid w:val="00867CA5"/>
    <w:rsid w:val="00870CBD"/>
    <w:rsid w:val="008721DF"/>
    <w:rsid w:val="00872E3E"/>
    <w:rsid w:val="008730D9"/>
    <w:rsid w:val="00873197"/>
    <w:rsid w:val="00873385"/>
    <w:rsid w:val="008734AF"/>
    <w:rsid w:val="00873C0F"/>
    <w:rsid w:val="00874ECB"/>
    <w:rsid w:val="00874FF7"/>
    <w:rsid w:val="008757D0"/>
    <w:rsid w:val="00875B97"/>
    <w:rsid w:val="0087698D"/>
    <w:rsid w:val="0087750D"/>
    <w:rsid w:val="0087764F"/>
    <w:rsid w:val="00877CD9"/>
    <w:rsid w:val="00877D3A"/>
    <w:rsid w:val="008823F7"/>
    <w:rsid w:val="00882B4A"/>
    <w:rsid w:val="00883CA7"/>
    <w:rsid w:val="0088516A"/>
    <w:rsid w:val="008856C5"/>
    <w:rsid w:val="008860FC"/>
    <w:rsid w:val="00887932"/>
    <w:rsid w:val="00887A89"/>
    <w:rsid w:val="008900D1"/>
    <w:rsid w:val="00890FE1"/>
    <w:rsid w:val="008920A1"/>
    <w:rsid w:val="008926E4"/>
    <w:rsid w:val="00892A81"/>
    <w:rsid w:val="00893651"/>
    <w:rsid w:val="00893B30"/>
    <w:rsid w:val="00893FF0"/>
    <w:rsid w:val="00894025"/>
    <w:rsid w:val="00894B9B"/>
    <w:rsid w:val="00894BC9"/>
    <w:rsid w:val="00894CAF"/>
    <w:rsid w:val="00897113"/>
    <w:rsid w:val="00897D5C"/>
    <w:rsid w:val="008A00E4"/>
    <w:rsid w:val="008A0682"/>
    <w:rsid w:val="008A19E5"/>
    <w:rsid w:val="008A2562"/>
    <w:rsid w:val="008A2A3F"/>
    <w:rsid w:val="008A3A6C"/>
    <w:rsid w:val="008A43BA"/>
    <w:rsid w:val="008A4DDF"/>
    <w:rsid w:val="008A5BA8"/>
    <w:rsid w:val="008A5BBB"/>
    <w:rsid w:val="008A6252"/>
    <w:rsid w:val="008A6274"/>
    <w:rsid w:val="008A6763"/>
    <w:rsid w:val="008A69F5"/>
    <w:rsid w:val="008A754F"/>
    <w:rsid w:val="008B16AD"/>
    <w:rsid w:val="008B1D5F"/>
    <w:rsid w:val="008B1DF2"/>
    <w:rsid w:val="008B229D"/>
    <w:rsid w:val="008B2A0C"/>
    <w:rsid w:val="008B3282"/>
    <w:rsid w:val="008B371C"/>
    <w:rsid w:val="008B39E1"/>
    <w:rsid w:val="008B3B87"/>
    <w:rsid w:val="008B4289"/>
    <w:rsid w:val="008B4C52"/>
    <w:rsid w:val="008B6078"/>
    <w:rsid w:val="008B672D"/>
    <w:rsid w:val="008B6CB2"/>
    <w:rsid w:val="008B760E"/>
    <w:rsid w:val="008B7C3A"/>
    <w:rsid w:val="008C0BA9"/>
    <w:rsid w:val="008C14A2"/>
    <w:rsid w:val="008C17F8"/>
    <w:rsid w:val="008C22CF"/>
    <w:rsid w:val="008C3D2C"/>
    <w:rsid w:val="008C56DD"/>
    <w:rsid w:val="008C5C1A"/>
    <w:rsid w:val="008C60F1"/>
    <w:rsid w:val="008C689F"/>
    <w:rsid w:val="008C7590"/>
    <w:rsid w:val="008D1076"/>
    <w:rsid w:val="008D16DC"/>
    <w:rsid w:val="008D1810"/>
    <w:rsid w:val="008D2058"/>
    <w:rsid w:val="008D329D"/>
    <w:rsid w:val="008D4C76"/>
    <w:rsid w:val="008D5D4F"/>
    <w:rsid w:val="008D71D9"/>
    <w:rsid w:val="008D777C"/>
    <w:rsid w:val="008D7F37"/>
    <w:rsid w:val="008E1F44"/>
    <w:rsid w:val="008E20F3"/>
    <w:rsid w:val="008E252D"/>
    <w:rsid w:val="008E26C8"/>
    <w:rsid w:val="008E4D0C"/>
    <w:rsid w:val="008E6E88"/>
    <w:rsid w:val="008E7428"/>
    <w:rsid w:val="008F0D1C"/>
    <w:rsid w:val="008F3BE3"/>
    <w:rsid w:val="008F4184"/>
    <w:rsid w:val="008F43E9"/>
    <w:rsid w:val="008F47CD"/>
    <w:rsid w:val="008F5027"/>
    <w:rsid w:val="008F5A30"/>
    <w:rsid w:val="008F5AE2"/>
    <w:rsid w:val="008F5B9E"/>
    <w:rsid w:val="008F6BFE"/>
    <w:rsid w:val="008F6F22"/>
    <w:rsid w:val="008F71C2"/>
    <w:rsid w:val="008F7755"/>
    <w:rsid w:val="00900C13"/>
    <w:rsid w:val="00900F3E"/>
    <w:rsid w:val="00901750"/>
    <w:rsid w:val="00901A4A"/>
    <w:rsid w:val="00901F72"/>
    <w:rsid w:val="009021D7"/>
    <w:rsid w:val="0090280E"/>
    <w:rsid w:val="00904936"/>
    <w:rsid w:val="00904B37"/>
    <w:rsid w:val="00904F88"/>
    <w:rsid w:val="00906E23"/>
    <w:rsid w:val="0090788F"/>
    <w:rsid w:val="0091040F"/>
    <w:rsid w:val="009115CC"/>
    <w:rsid w:val="0091177A"/>
    <w:rsid w:val="0091279F"/>
    <w:rsid w:val="00912FD7"/>
    <w:rsid w:val="00913862"/>
    <w:rsid w:val="00913F3B"/>
    <w:rsid w:val="00914140"/>
    <w:rsid w:val="0091599F"/>
    <w:rsid w:val="009169E1"/>
    <w:rsid w:val="00916DDD"/>
    <w:rsid w:val="00917351"/>
    <w:rsid w:val="00917393"/>
    <w:rsid w:val="00917618"/>
    <w:rsid w:val="00917FAC"/>
    <w:rsid w:val="0092050B"/>
    <w:rsid w:val="00920533"/>
    <w:rsid w:val="009209D8"/>
    <w:rsid w:val="00920EE7"/>
    <w:rsid w:val="0092183D"/>
    <w:rsid w:val="00923086"/>
    <w:rsid w:val="00923761"/>
    <w:rsid w:val="009254ED"/>
    <w:rsid w:val="00926EA6"/>
    <w:rsid w:val="00927D7F"/>
    <w:rsid w:val="00930D2D"/>
    <w:rsid w:val="009311B6"/>
    <w:rsid w:val="009317B9"/>
    <w:rsid w:val="009318DE"/>
    <w:rsid w:val="00931FEC"/>
    <w:rsid w:val="0093298B"/>
    <w:rsid w:val="00933121"/>
    <w:rsid w:val="00933151"/>
    <w:rsid w:val="0093323E"/>
    <w:rsid w:val="009346D0"/>
    <w:rsid w:val="00937F7E"/>
    <w:rsid w:val="009407E3"/>
    <w:rsid w:val="009411EC"/>
    <w:rsid w:val="00943559"/>
    <w:rsid w:val="00943CD0"/>
    <w:rsid w:val="009448E1"/>
    <w:rsid w:val="00944E73"/>
    <w:rsid w:val="00945B04"/>
    <w:rsid w:val="00945C0B"/>
    <w:rsid w:val="00946437"/>
    <w:rsid w:val="00946D6B"/>
    <w:rsid w:val="0094799B"/>
    <w:rsid w:val="00947A3E"/>
    <w:rsid w:val="00947B87"/>
    <w:rsid w:val="00947D7A"/>
    <w:rsid w:val="0095011E"/>
    <w:rsid w:val="009503D6"/>
    <w:rsid w:val="00951A3B"/>
    <w:rsid w:val="00951BF9"/>
    <w:rsid w:val="0095243F"/>
    <w:rsid w:val="00952CD8"/>
    <w:rsid w:val="00955454"/>
    <w:rsid w:val="00955505"/>
    <w:rsid w:val="00955659"/>
    <w:rsid w:val="00955CDB"/>
    <w:rsid w:val="00956767"/>
    <w:rsid w:val="00956F06"/>
    <w:rsid w:val="0095757E"/>
    <w:rsid w:val="00957B9E"/>
    <w:rsid w:val="00957EA7"/>
    <w:rsid w:val="00961393"/>
    <w:rsid w:val="0096157E"/>
    <w:rsid w:val="009615F7"/>
    <w:rsid w:val="009623BA"/>
    <w:rsid w:val="00963BA6"/>
    <w:rsid w:val="009648EF"/>
    <w:rsid w:val="009668DE"/>
    <w:rsid w:val="0096776E"/>
    <w:rsid w:val="009701DB"/>
    <w:rsid w:val="009717DF"/>
    <w:rsid w:val="009719D5"/>
    <w:rsid w:val="00972D85"/>
    <w:rsid w:val="00972F39"/>
    <w:rsid w:val="009732DE"/>
    <w:rsid w:val="00973680"/>
    <w:rsid w:val="009747C4"/>
    <w:rsid w:val="0097497A"/>
    <w:rsid w:val="00974C5A"/>
    <w:rsid w:val="00974C88"/>
    <w:rsid w:val="0097677E"/>
    <w:rsid w:val="009774FE"/>
    <w:rsid w:val="00977631"/>
    <w:rsid w:val="00977E07"/>
    <w:rsid w:val="0098171D"/>
    <w:rsid w:val="00981838"/>
    <w:rsid w:val="00982559"/>
    <w:rsid w:val="00983238"/>
    <w:rsid w:val="00983624"/>
    <w:rsid w:val="00984302"/>
    <w:rsid w:val="00986B83"/>
    <w:rsid w:val="00986ED9"/>
    <w:rsid w:val="00987A22"/>
    <w:rsid w:val="00987C8C"/>
    <w:rsid w:val="0099150C"/>
    <w:rsid w:val="00991958"/>
    <w:rsid w:val="00992A91"/>
    <w:rsid w:val="0099369E"/>
    <w:rsid w:val="00993810"/>
    <w:rsid w:val="009967A8"/>
    <w:rsid w:val="009A0266"/>
    <w:rsid w:val="009A0378"/>
    <w:rsid w:val="009A287E"/>
    <w:rsid w:val="009A534E"/>
    <w:rsid w:val="009A53DA"/>
    <w:rsid w:val="009A5703"/>
    <w:rsid w:val="009A768C"/>
    <w:rsid w:val="009B032D"/>
    <w:rsid w:val="009B0507"/>
    <w:rsid w:val="009B2004"/>
    <w:rsid w:val="009B23D0"/>
    <w:rsid w:val="009B2C6D"/>
    <w:rsid w:val="009B3C18"/>
    <w:rsid w:val="009B3DE1"/>
    <w:rsid w:val="009B4AE7"/>
    <w:rsid w:val="009B4D3E"/>
    <w:rsid w:val="009B599D"/>
    <w:rsid w:val="009B60D6"/>
    <w:rsid w:val="009B65C3"/>
    <w:rsid w:val="009B6D95"/>
    <w:rsid w:val="009B761B"/>
    <w:rsid w:val="009B77A8"/>
    <w:rsid w:val="009C0235"/>
    <w:rsid w:val="009C0A8B"/>
    <w:rsid w:val="009C0E31"/>
    <w:rsid w:val="009C1933"/>
    <w:rsid w:val="009C1BC9"/>
    <w:rsid w:val="009C324D"/>
    <w:rsid w:val="009C449B"/>
    <w:rsid w:val="009C54B5"/>
    <w:rsid w:val="009C5600"/>
    <w:rsid w:val="009C5E93"/>
    <w:rsid w:val="009C60EB"/>
    <w:rsid w:val="009C655B"/>
    <w:rsid w:val="009C7612"/>
    <w:rsid w:val="009C79EB"/>
    <w:rsid w:val="009D011B"/>
    <w:rsid w:val="009D0200"/>
    <w:rsid w:val="009D085E"/>
    <w:rsid w:val="009D1695"/>
    <w:rsid w:val="009D1AC7"/>
    <w:rsid w:val="009D2B19"/>
    <w:rsid w:val="009D2B66"/>
    <w:rsid w:val="009D3F61"/>
    <w:rsid w:val="009D43FD"/>
    <w:rsid w:val="009D57E0"/>
    <w:rsid w:val="009D66A9"/>
    <w:rsid w:val="009D7FC4"/>
    <w:rsid w:val="009E1120"/>
    <w:rsid w:val="009E14D2"/>
    <w:rsid w:val="009E377D"/>
    <w:rsid w:val="009E3AF7"/>
    <w:rsid w:val="009E6DE7"/>
    <w:rsid w:val="009F1F18"/>
    <w:rsid w:val="009F303E"/>
    <w:rsid w:val="009F3885"/>
    <w:rsid w:val="009F3B9A"/>
    <w:rsid w:val="009F6CA0"/>
    <w:rsid w:val="00A0264A"/>
    <w:rsid w:val="00A0608F"/>
    <w:rsid w:val="00A0617C"/>
    <w:rsid w:val="00A07F2F"/>
    <w:rsid w:val="00A106C1"/>
    <w:rsid w:val="00A107F1"/>
    <w:rsid w:val="00A109F7"/>
    <w:rsid w:val="00A10C96"/>
    <w:rsid w:val="00A10D6F"/>
    <w:rsid w:val="00A12FB7"/>
    <w:rsid w:val="00A134AC"/>
    <w:rsid w:val="00A13CA7"/>
    <w:rsid w:val="00A13D5D"/>
    <w:rsid w:val="00A14499"/>
    <w:rsid w:val="00A14AB9"/>
    <w:rsid w:val="00A1584C"/>
    <w:rsid w:val="00A17D17"/>
    <w:rsid w:val="00A17D9E"/>
    <w:rsid w:val="00A20AA4"/>
    <w:rsid w:val="00A213DB"/>
    <w:rsid w:val="00A21968"/>
    <w:rsid w:val="00A21A2D"/>
    <w:rsid w:val="00A21A45"/>
    <w:rsid w:val="00A225D7"/>
    <w:rsid w:val="00A22944"/>
    <w:rsid w:val="00A23C9A"/>
    <w:rsid w:val="00A245E8"/>
    <w:rsid w:val="00A247F0"/>
    <w:rsid w:val="00A253D7"/>
    <w:rsid w:val="00A257F6"/>
    <w:rsid w:val="00A259E3"/>
    <w:rsid w:val="00A26785"/>
    <w:rsid w:val="00A270A6"/>
    <w:rsid w:val="00A309B6"/>
    <w:rsid w:val="00A31148"/>
    <w:rsid w:val="00A31A24"/>
    <w:rsid w:val="00A32168"/>
    <w:rsid w:val="00A329F2"/>
    <w:rsid w:val="00A3673D"/>
    <w:rsid w:val="00A3778D"/>
    <w:rsid w:val="00A37BE6"/>
    <w:rsid w:val="00A37D55"/>
    <w:rsid w:val="00A37DCB"/>
    <w:rsid w:val="00A40502"/>
    <w:rsid w:val="00A406DA"/>
    <w:rsid w:val="00A40881"/>
    <w:rsid w:val="00A44D30"/>
    <w:rsid w:val="00A45472"/>
    <w:rsid w:val="00A459D7"/>
    <w:rsid w:val="00A45CEC"/>
    <w:rsid w:val="00A46762"/>
    <w:rsid w:val="00A470A1"/>
    <w:rsid w:val="00A5043B"/>
    <w:rsid w:val="00A50B58"/>
    <w:rsid w:val="00A5110C"/>
    <w:rsid w:val="00A5143C"/>
    <w:rsid w:val="00A519E3"/>
    <w:rsid w:val="00A51ADB"/>
    <w:rsid w:val="00A51C63"/>
    <w:rsid w:val="00A51F0C"/>
    <w:rsid w:val="00A524EC"/>
    <w:rsid w:val="00A525ED"/>
    <w:rsid w:val="00A533B9"/>
    <w:rsid w:val="00A56F11"/>
    <w:rsid w:val="00A571C0"/>
    <w:rsid w:val="00A6251F"/>
    <w:rsid w:val="00A62E69"/>
    <w:rsid w:val="00A637B4"/>
    <w:rsid w:val="00A64977"/>
    <w:rsid w:val="00A64AA6"/>
    <w:rsid w:val="00A64B4A"/>
    <w:rsid w:val="00A65F2D"/>
    <w:rsid w:val="00A6603B"/>
    <w:rsid w:val="00A662FA"/>
    <w:rsid w:val="00A6673B"/>
    <w:rsid w:val="00A66E3E"/>
    <w:rsid w:val="00A67688"/>
    <w:rsid w:val="00A67801"/>
    <w:rsid w:val="00A67F1A"/>
    <w:rsid w:val="00A70F17"/>
    <w:rsid w:val="00A7206C"/>
    <w:rsid w:val="00A72621"/>
    <w:rsid w:val="00A72785"/>
    <w:rsid w:val="00A729E8"/>
    <w:rsid w:val="00A7322A"/>
    <w:rsid w:val="00A748B5"/>
    <w:rsid w:val="00A75124"/>
    <w:rsid w:val="00A763FA"/>
    <w:rsid w:val="00A77253"/>
    <w:rsid w:val="00A77CEF"/>
    <w:rsid w:val="00A8102A"/>
    <w:rsid w:val="00A839A8"/>
    <w:rsid w:val="00A84E31"/>
    <w:rsid w:val="00A92DFA"/>
    <w:rsid w:val="00A949F4"/>
    <w:rsid w:val="00A94DD7"/>
    <w:rsid w:val="00A95BD9"/>
    <w:rsid w:val="00A95CD1"/>
    <w:rsid w:val="00A9647F"/>
    <w:rsid w:val="00A9690C"/>
    <w:rsid w:val="00A96AA9"/>
    <w:rsid w:val="00A97795"/>
    <w:rsid w:val="00AA0491"/>
    <w:rsid w:val="00AA0707"/>
    <w:rsid w:val="00AA1AE5"/>
    <w:rsid w:val="00AA1FA4"/>
    <w:rsid w:val="00AA2027"/>
    <w:rsid w:val="00AA22F9"/>
    <w:rsid w:val="00AA2F70"/>
    <w:rsid w:val="00AA4534"/>
    <w:rsid w:val="00AA4AA2"/>
    <w:rsid w:val="00AA5236"/>
    <w:rsid w:val="00AA5D99"/>
    <w:rsid w:val="00AA78D1"/>
    <w:rsid w:val="00AB0EC2"/>
    <w:rsid w:val="00AB27B4"/>
    <w:rsid w:val="00AB554D"/>
    <w:rsid w:val="00AB5823"/>
    <w:rsid w:val="00AB5A89"/>
    <w:rsid w:val="00AB6108"/>
    <w:rsid w:val="00AB625B"/>
    <w:rsid w:val="00AB691F"/>
    <w:rsid w:val="00AB7CDF"/>
    <w:rsid w:val="00AC086B"/>
    <w:rsid w:val="00AC0A61"/>
    <w:rsid w:val="00AC2721"/>
    <w:rsid w:val="00AC2951"/>
    <w:rsid w:val="00AC4CF9"/>
    <w:rsid w:val="00AC4DCE"/>
    <w:rsid w:val="00AC5D29"/>
    <w:rsid w:val="00AC5EB5"/>
    <w:rsid w:val="00AC6966"/>
    <w:rsid w:val="00AC6ABA"/>
    <w:rsid w:val="00AC7019"/>
    <w:rsid w:val="00AC7F78"/>
    <w:rsid w:val="00AD0778"/>
    <w:rsid w:val="00AD0E7F"/>
    <w:rsid w:val="00AD1B65"/>
    <w:rsid w:val="00AD2505"/>
    <w:rsid w:val="00AD2885"/>
    <w:rsid w:val="00AD30D1"/>
    <w:rsid w:val="00AD33B9"/>
    <w:rsid w:val="00AD44BB"/>
    <w:rsid w:val="00AD47BE"/>
    <w:rsid w:val="00AD5036"/>
    <w:rsid w:val="00AD57E9"/>
    <w:rsid w:val="00AD5AE3"/>
    <w:rsid w:val="00AD6869"/>
    <w:rsid w:val="00AD6993"/>
    <w:rsid w:val="00AD7B11"/>
    <w:rsid w:val="00AD7E1A"/>
    <w:rsid w:val="00AE0650"/>
    <w:rsid w:val="00AE06F7"/>
    <w:rsid w:val="00AE0D61"/>
    <w:rsid w:val="00AE1461"/>
    <w:rsid w:val="00AE1DBA"/>
    <w:rsid w:val="00AE29B4"/>
    <w:rsid w:val="00AE4BD6"/>
    <w:rsid w:val="00AE52C5"/>
    <w:rsid w:val="00AE5616"/>
    <w:rsid w:val="00AE614D"/>
    <w:rsid w:val="00AE7340"/>
    <w:rsid w:val="00AE77A5"/>
    <w:rsid w:val="00AE7810"/>
    <w:rsid w:val="00AF1803"/>
    <w:rsid w:val="00AF186B"/>
    <w:rsid w:val="00AF24EF"/>
    <w:rsid w:val="00AF2ECA"/>
    <w:rsid w:val="00AF30C9"/>
    <w:rsid w:val="00AF39A3"/>
    <w:rsid w:val="00AF4CAC"/>
    <w:rsid w:val="00AF4E81"/>
    <w:rsid w:val="00AF5650"/>
    <w:rsid w:val="00AF6431"/>
    <w:rsid w:val="00AF77D9"/>
    <w:rsid w:val="00AF7B67"/>
    <w:rsid w:val="00B002C3"/>
    <w:rsid w:val="00B00EFC"/>
    <w:rsid w:val="00B0283E"/>
    <w:rsid w:val="00B03AC2"/>
    <w:rsid w:val="00B03CA3"/>
    <w:rsid w:val="00B040E0"/>
    <w:rsid w:val="00B042F1"/>
    <w:rsid w:val="00B04952"/>
    <w:rsid w:val="00B05623"/>
    <w:rsid w:val="00B05B88"/>
    <w:rsid w:val="00B05FED"/>
    <w:rsid w:val="00B06BC8"/>
    <w:rsid w:val="00B06F9E"/>
    <w:rsid w:val="00B07329"/>
    <w:rsid w:val="00B10A30"/>
    <w:rsid w:val="00B1101C"/>
    <w:rsid w:val="00B1107C"/>
    <w:rsid w:val="00B13395"/>
    <w:rsid w:val="00B133FB"/>
    <w:rsid w:val="00B13989"/>
    <w:rsid w:val="00B15B49"/>
    <w:rsid w:val="00B15DDD"/>
    <w:rsid w:val="00B15F27"/>
    <w:rsid w:val="00B16301"/>
    <w:rsid w:val="00B168DB"/>
    <w:rsid w:val="00B17BF5"/>
    <w:rsid w:val="00B17CD8"/>
    <w:rsid w:val="00B17E3D"/>
    <w:rsid w:val="00B20B86"/>
    <w:rsid w:val="00B21B86"/>
    <w:rsid w:val="00B222C2"/>
    <w:rsid w:val="00B222D2"/>
    <w:rsid w:val="00B241A3"/>
    <w:rsid w:val="00B2458F"/>
    <w:rsid w:val="00B2606A"/>
    <w:rsid w:val="00B26A9A"/>
    <w:rsid w:val="00B27A52"/>
    <w:rsid w:val="00B31ABE"/>
    <w:rsid w:val="00B31DF3"/>
    <w:rsid w:val="00B321C9"/>
    <w:rsid w:val="00B32228"/>
    <w:rsid w:val="00B327CD"/>
    <w:rsid w:val="00B328AB"/>
    <w:rsid w:val="00B32AF4"/>
    <w:rsid w:val="00B32CB9"/>
    <w:rsid w:val="00B333DD"/>
    <w:rsid w:val="00B3435E"/>
    <w:rsid w:val="00B34967"/>
    <w:rsid w:val="00B3521C"/>
    <w:rsid w:val="00B359EC"/>
    <w:rsid w:val="00B35EC1"/>
    <w:rsid w:val="00B416FF"/>
    <w:rsid w:val="00B41A2B"/>
    <w:rsid w:val="00B423B1"/>
    <w:rsid w:val="00B431F6"/>
    <w:rsid w:val="00B448BF"/>
    <w:rsid w:val="00B44C43"/>
    <w:rsid w:val="00B44C7F"/>
    <w:rsid w:val="00B50485"/>
    <w:rsid w:val="00B50960"/>
    <w:rsid w:val="00B5134E"/>
    <w:rsid w:val="00B51977"/>
    <w:rsid w:val="00B51F09"/>
    <w:rsid w:val="00B53167"/>
    <w:rsid w:val="00B53B76"/>
    <w:rsid w:val="00B5616B"/>
    <w:rsid w:val="00B60936"/>
    <w:rsid w:val="00B60C2B"/>
    <w:rsid w:val="00B60D48"/>
    <w:rsid w:val="00B61862"/>
    <w:rsid w:val="00B626D2"/>
    <w:rsid w:val="00B6412B"/>
    <w:rsid w:val="00B64436"/>
    <w:rsid w:val="00B656D6"/>
    <w:rsid w:val="00B65A7B"/>
    <w:rsid w:val="00B67202"/>
    <w:rsid w:val="00B679EE"/>
    <w:rsid w:val="00B67E9C"/>
    <w:rsid w:val="00B703A9"/>
    <w:rsid w:val="00B70E0A"/>
    <w:rsid w:val="00B7102F"/>
    <w:rsid w:val="00B710B2"/>
    <w:rsid w:val="00B712EA"/>
    <w:rsid w:val="00B71355"/>
    <w:rsid w:val="00B714AC"/>
    <w:rsid w:val="00B718B4"/>
    <w:rsid w:val="00B7206C"/>
    <w:rsid w:val="00B72B7B"/>
    <w:rsid w:val="00B73FF6"/>
    <w:rsid w:val="00B742A1"/>
    <w:rsid w:val="00B7570B"/>
    <w:rsid w:val="00B763D2"/>
    <w:rsid w:val="00B764D1"/>
    <w:rsid w:val="00B764DA"/>
    <w:rsid w:val="00B764FE"/>
    <w:rsid w:val="00B76E85"/>
    <w:rsid w:val="00B7732C"/>
    <w:rsid w:val="00B800AD"/>
    <w:rsid w:val="00B80824"/>
    <w:rsid w:val="00B82892"/>
    <w:rsid w:val="00B8317C"/>
    <w:rsid w:val="00B8332F"/>
    <w:rsid w:val="00B83991"/>
    <w:rsid w:val="00B85168"/>
    <w:rsid w:val="00B85BFD"/>
    <w:rsid w:val="00B86EC4"/>
    <w:rsid w:val="00B874D0"/>
    <w:rsid w:val="00B876EE"/>
    <w:rsid w:val="00B878B6"/>
    <w:rsid w:val="00B87E89"/>
    <w:rsid w:val="00B906FF"/>
    <w:rsid w:val="00B92A77"/>
    <w:rsid w:val="00B93747"/>
    <w:rsid w:val="00B960AC"/>
    <w:rsid w:val="00B973B8"/>
    <w:rsid w:val="00B97B5D"/>
    <w:rsid w:val="00BA0B02"/>
    <w:rsid w:val="00BA1189"/>
    <w:rsid w:val="00BA1616"/>
    <w:rsid w:val="00BA3E74"/>
    <w:rsid w:val="00BA5A8E"/>
    <w:rsid w:val="00BA5DF7"/>
    <w:rsid w:val="00BA6C68"/>
    <w:rsid w:val="00BA71A8"/>
    <w:rsid w:val="00BB2C6B"/>
    <w:rsid w:val="00BB2C7B"/>
    <w:rsid w:val="00BB4370"/>
    <w:rsid w:val="00BB4F55"/>
    <w:rsid w:val="00BB5332"/>
    <w:rsid w:val="00BB58B3"/>
    <w:rsid w:val="00BB6E3C"/>
    <w:rsid w:val="00BC090D"/>
    <w:rsid w:val="00BC0E06"/>
    <w:rsid w:val="00BC23AF"/>
    <w:rsid w:val="00BC2A08"/>
    <w:rsid w:val="00BC328D"/>
    <w:rsid w:val="00BC35C6"/>
    <w:rsid w:val="00BC3990"/>
    <w:rsid w:val="00BC3F8E"/>
    <w:rsid w:val="00BC4D15"/>
    <w:rsid w:val="00BC56E3"/>
    <w:rsid w:val="00BC56E7"/>
    <w:rsid w:val="00BC66E4"/>
    <w:rsid w:val="00BC66EF"/>
    <w:rsid w:val="00BC6B7F"/>
    <w:rsid w:val="00BC6CD4"/>
    <w:rsid w:val="00BD06E8"/>
    <w:rsid w:val="00BD0BD9"/>
    <w:rsid w:val="00BD1010"/>
    <w:rsid w:val="00BD11E9"/>
    <w:rsid w:val="00BD38EC"/>
    <w:rsid w:val="00BD3E08"/>
    <w:rsid w:val="00BD3F7E"/>
    <w:rsid w:val="00BD4062"/>
    <w:rsid w:val="00BD4DC1"/>
    <w:rsid w:val="00BD55E1"/>
    <w:rsid w:val="00BD57AB"/>
    <w:rsid w:val="00BD625B"/>
    <w:rsid w:val="00BD7272"/>
    <w:rsid w:val="00BD78D5"/>
    <w:rsid w:val="00BD7D88"/>
    <w:rsid w:val="00BE0356"/>
    <w:rsid w:val="00BE0797"/>
    <w:rsid w:val="00BE0B13"/>
    <w:rsid w:val="00BE0CB2"/>
    <w:rsid w:val="00BE1441"/>
    <w:rsid w:val="00BE3C2E"/>
    <w:rsid w:val="00BE41D6"/>
    <w:rsid w:val="00BE523B"/>
    <w:rsid w:val="00BE572C"/>
    <w:rsid w:val="00BE6AD6"/>
    <w:rsid w:val="00BE6DAA"/>
    <w:rsid w:val="00BE6EEB"/>
    <w:rsid w:val="00BF17C9"/>
    <w:rsid w:val="00BF1D18"/>
    <w:rsid w:val="00BF2259"/>
    <w:rsid w:val="00BF3353"/>
    <w:rsid w:val="00BF58BC"/>
    <w:rsid w:val="00BF642B"/>
    <w:rsid w:val="00BF68C0"/>
    <w:rsid w:val="00BF69B7"/>
    <w:rsid w:val="00BF6CE6"/>
    <w:rsid w:val="00BF73E6"/>
    <w:rsid w:val="00BF77F9"/>
    <w:rsid w:val="00C005A2"/>
    <w:rsid w:val="00C006AE"/>
    <w:rsid w:val="00C007BE"/>
    <w:rsid w:val="00C01F21"/>
    <w:rsid w:val="00C02435"/>
    <w:rsid w:val="00C025D7"/>
    <w:rsid w:val="00C02721"/>
    <w:rsid w:val="00C03C48"/>
    <w:rsid w:val="00C03D25"/>
    <w:rsid w:val="00C040C2"/>
    <w:rsid w:val="00C04836"/>
    <w:rsid w:val="00C05FF2"/>
    <w:rsid w:val="00C06D2E"/>
    <w:rsid w:val="00C07553"/>
    <w:rsid w:val="00C0783C"/>
    <w:rsid w:val="00C07D10"/>
    <w:rsid w:val="00C110D4"/>
    <w:rsid w:val="00C1178A"/>
    <w:rsid w:val="00C11B3A"/>
    <w:rsid w:val="00C1396A"/>
    <w:rsid w:val="00C13D53"/>
    <w:rsid w:val="00C13E68"/>
    <w:rsid w:val="00C14BB3"/>
    <w:rsid w:val="00C14ED3"/>
    <w:rsid w:val="00C15C6B"/>
    <w:rsid w:val="00C16FC0"/>
    <w:rsid w:val="00C2049E"/>
    <w:rsid w:val="00C209C8"/>
    <w:rsid w:val="00C209FA"/>
    <w:rsid w:val="00C2110F"/>
    <w:rsid w:val="00C21363"/>
    <w:rsid w:val="00C21461"/>
    <w:rsid w:val="00C22D1D"/>
    <w:rsid w:val="00C23BC8"/>
    <w:rsid w:val="00C24B7B"/>
    <w:rsid w:val="00C265FE"/>
    <w:rsid w:val="00C27A22"/>
    <w:rsid w:val="00C27C4B"/>
    <w:rsid w:val="00C27D92"/>
    <w:rsid w:val="00C303FD"/>
    <w:rsid w:val="00C3050F"/>
    <w:rsid w:val="00C312FD"/>
    <w:rsid w:val="00C32CC6"/>
    <w:rsid w:val="00C32EB8"/>
    <w:rsid w:val="00C33697"/>
    <w:rsid w:val="00C34609"/>
    <w:rsid w:val="00C35FE6"/>
    <w:rsid w:val="00C36382"/>
    <w:rsid w:val="00C36895"/>
    <w:rsid w:val="00C3694D"/>
    <w:rsid w:val="00C370F9"/>
    <w:rsid w:val="00C40B94"/>
    <w:rsid w:val="00C413A2"/>
    <w:rsid w:val="00C42518"/>
    <w:rsid w:val="00C44346"/>
    <w:rsid w:val="00C44E47"/>
    <w:rsid w:val="00C45CFE"/>
    <w:rsid w:val="00C4612D"/>
    <w:rsid w:val="00C462A9"/>
    <w:rsid w:val="00C473CC"/>
    <w:rsid w:val="00C478DE"/>
    <w:rsid w:val="00C47BFA"/>
    <w:rsid w:val="00C47FBD"/>
    <w:rsid w:val="00C501B6"/>
    <w:rsid w:val="00C511BF"/>
    <w:rsid w:val="00C51ACE"/>
    <w:rsid w:val="00C520FF"/>
    <w:rsid w:val="00C53490"/>
    <w:rsid w:val="00C552E9"/>
    <w:rsid w:val="00C56158"/>
    <w:rsid w:val="00C566FC"/>
    <w:rsid w:val="00C572FE"/>
    <w:rsid w:val="00C57A8F"/>
    <w:rsid w:val="00C60285"/>
    <w:rsid w:val="00C614F7"/>
    <w:rsid w:val="00C61CB7"/>
    <w:rsid w:val="00C61EAC"/>
    <w:rsid w:val="00C6207F"/>
    <w:rsid w:val="00C62713"/>
    <w:rsid w:val="00C633D8"/>
    <w:rsid w:val="00C64CCF"/>
    <w:rsid w:val="00C65852"/>
    <w:rsid w:val="00C6633C"/>
    <w:rsid w:val="00C66B20"/>
    <w:rsid w:val="00C67411"/>
    <w:rsid w:val="00C675BF"/>
    <w:rsid w:val="00C70B4C"/>
    <w:rsid w:val="00C70C2F"/>
    <w:rsid w:val="00C71A50"/>
    <w:rsid w:val="00C7261B"/>
    <w:rsid w:val="00C73524"/>
    <w:rsid w:val="00C73D3C"/>
    <w:rsid w:val="00C74C76"/>
    <w:rsid w:val="00C751BF"/>
    <w:rsid w:val="00C759CA"/>
    <w:rsid w:val="00C765DD"/>
    <w:rsid w:val="00C769EE"/>
    <w:rsid w:val="00C8010C"/>
    <w:rsid w:val="00C80E0D"/>
    <w:rsid w:val="00C81C7B"/>
    <w:rsid w:val="00C8202E"/>
    <w:rsid w:val="00C820FB"/>
    <w:rsid w:val="00C8235B"/>
    <w:rsid w:val="00C83383"/>
    <w:rsid w:val="00C84570"/>
    <w:rsid w:val="00C85A78"/>
    <w:rsid w:val="00C860F3"/>
    <w:rsid w:val="00C86B05"/>
    <w:rsid w:val="00C870C8"/>
    <w:rsid w:val="00C879BC"/>
    <w:rsid w:val="00C87A6E"/>
    <w:rsid w:val="00C912CA"/>
    <w:rsid w:val="00C9159C"/>
    <w:rsid w:val="00C92BF6"/>
    <w:rsid w:val="00C9356E"/>
    <w:rsid w:val="00C93718"/>
    <w:rsid w:val="00C944DB"/>
    <w:rsid w:val="00C94B0F"/>
    <w:rsid w:val="00C95D34"/>
    <w:rsid w:val="00CA0BBE"/>
    <w:rsid w:val="00CA0E75"/>
    <w:rsid w:val="00CA1215"/>
    <w:rsid w:val="00CA2BE4"/>
    <w:rsid w:val="00CA428F"/>
    <w:rsid w:val="00CA48C9"/>
    <w:rsid w:val="00CA4C28"/>
    <w:rsid w:val="00CA4ED2"/>
    <w:rsid w:val="00CA5E59"/>
    <w:rsid w:val="00CA72B7"/>
    <w:rsid w:val="00CA7C6A"/>
    <w:rsid w:val="00CB1237"/>
    <w:rsid w:val="00CB1DC8"/>
    <w:rsid w:val="00CB20B3"/>
    <w:rsid w:val="00CB2ABB"/>
    <w:rsid w:val="00CB382A"/>
    <w:rsid w:val="00CB40EE"/>
    <w:rsid w:val="00CB4915"/>
    <w:rsid w:val="00CB4A7A"/>
    <w:rsid w:val="00CB5480"/>
    <w:rsid w:val="00CB56CC"/>
    <w:rsid w:val="00CC0BC6"/>
    <w:rsid w:val="00CC1285"/>
    <w:rsid w:val="00CC14B9"/>
    <w:rsid w:val="00CC1598"/>
    <w:rsid w:val="00CC31C2"/>
    <w:rsid w:val="00CC38C5"/>
    <w:rsid w:val="00CC3D0A"/>
    <w:rsid w:val="00CC4653"/>
    <w:rsid w:val="00CC499C"/>
    <w:rsid w:val="00CC4E68"/>
    <w:rsid w:val="00CC52C4"/>
    <w:rsid w:val="00CC58CE"/>
    <w:rsid w:val="00CC59AD"/>
    <w:rsid w:val="00CC5B2B"/>
    <w:rsid w:val="00CC6E74"/>
    <w:rsid w:val="00CD24A6"/>
    <w:rsid w:val="00CD256A"/>
    <w:rsid w:val="00CD3B34"/>
    <w:rsid w:val="00CD3C8D"/>
    <w:rsid w:val="00CD4241"/>
    <w:rsid w:val="00CD4D60"/>
    <w:rsid w:val="00CD57AA"/>
    <w:rsid w:val="00CD67BD"/>
    <w:rsid w:val="00CD6A99"/>
    <w:rsid w:val="00CD6B5B"/>
    <w:rsid w:val="00CD7056"/>
    <w:rsid w:val="00CE020B"/>
    <w:rsid w:val="00CE11F9"/>
    <w:rsid w:val="00CE3B6D"/>
    <w:rsid w:val="00CE3F25"/>
    <w:rsid w:val="00CE4016"/>
    <w:rsid w:val="00CE4BA0"/>
    <w:rsid w:val="00CE684D"/>
    <w:rsid w:val="00CE6E6E"/>
    <w:rsid w:val="00CE6EFA"/>
    <w:rsid w:val="00CE7199"/>
    <w:rsid w:val="00CE7520"/>
    <w:rsid w:val="00CF28BF"/>
    <w:rsid w:val="00CF2CBB"/>
    <w:rsid w:val="00CF46E4"/>
    <w:rsid w:val="00CF49ED"/>
    <w:rsid w:val="00CF5337"/>
    <w:rsid w:val="00CF5CF9"/>
    <w:rsid w:val="00CF5E87"/>
    <w:rsid w:val="00CF6609"/>
    <w:rsid w:val="00D00254"/>
    <w:rsid w:val="00D01928"/>
    <w:rsid w:val="00D01D77"/>
    <w:rsid w:val="00D01DF9"/>
    <w:rsid w:val="00D02690"/>
    <w:rsid w:val="00D026BD"/>
    <w:rsid w:val="00D035C1"/>
    <w:rsid w:val="00D04470"/>
    <w:rsid w:val="00D0570D"/>
    <w:rsid w:val="00D05D0C"/>
    <w:rsid w:val="00D07401"/>
    <w:rsid w:val="00D10BD0"/>
    <w:rsid w:val="00D10D32"/>
    <w:rsid w:val="00D11B00"/>
    <w:rsid w:val="00D11DA3"/>
    <w:rsid w:val="00D1294F"/>
    <w:rsid w:val="00D12A19"/>
    <w:rsid w:val="00D13208"/>
    <w:rsid w:val="00D14AA3"/>
    <w:rsid w:val="00D15511"/>
    <w:rsid w:val="00D15E87"/>
    <w:rsid w:val="00D16DA4"/>
    <w:rsid w:val="00D205D4"/>
    <w:rsid w:val="00D21029"/>
    <w:rsid w:val="00D21033"/>
    <w:rsid w:val="00D220A0"/>
    <w:rsid w:val="00D2220A"/>
    <w:rsid w:val="00D22D55"/>
    <w:rsid w:val="00D23177"/>
    <w:rsid w:val="00D235C8"/>
    <w:rsid w:val="00D24732"/>
    <w:rsid w:val="00D24B1A"/>
    <w:rsid w:val="00D24B8E"/>
    <w:rsid w:val="00D254FC"/>
    <w:rsid w:val="00D2623A"/>
    <w:rsid w:val="00D26F14"/>
    <w:rsid w:val="00D3217E"/>
    <w:rsid w:val="00D32875"/>
    <w:rsid w:val="00D33E1A"/>
    <w:rsid w:val="00D354DB"/>
    <w:rsid w:val="00D3550A"/>
    <w:rsid w:val="00D36003"/>
    <w:rsid w:val="00D364FE"/>
    <w:rsid w:val="00D401C4"/>
    <w:rsid w:val="00D419E3"/>
    <w:rsid w:val="00D41AFB"/>
    <w:rsid w:val="00D42252"/>
    <w:rsid w:val="00D42821"/>
    <w:rsid w:val="00D43147"/>
    <w:rsid w:val="00D43540"/>
    <w:rsid w:val="00D43611"/>
    <w:rsid w:val="00D44474"/>
    <w:rsid w:val="00D4481C"/>
    <w:rsid w:val="00D44C6B"/>
    <w:rsid w:val="00D44E85"/>
    <w:rsid w:val="00D44FFE"/>
    <w:rsid w:val="00D45E8E"/>
    <w:rsid w:val="00D46448"/>
    <w:rsid w:val="00D478C7"/>
    <w:rsid w:val="00D50510"/>
    <w:rsid w:val="00D50D18"/>
    <w:rsid w:val="00D50D4E"/>
    <w:rsid w:val="00D51402"/>
    <w:rsid w:val="00D52FDC"/>
    <w:rsid w:val="00D53CE5"/>
    <w:rsid w:val="00D54C65"/>
    <w:rsid w:val="00D54DBD"/>
    <w:rsid w:val="00D54FA3"/>
    <w:rsid w:val="00D553D8"/>
    <w:rsid w:val="00D55E06"/>
    <w:rsid w:val="00D566D5"/>
    <w:rsid w:val="00D60CE0"/>
    <w:rsid w:val="00D6156F"/>
    <w:rsid w:val="00D61833"/>
    <w:rsid w:val="00D61A92"/>
    <w:rsid w:val="00D61DCB"/>
    <w:rsid w:val="00D62FDF"/>
    <w:rsid w:val="00D63DA5"/>
    <w:rsid w:val="00D64D4B"/>
    <w:rsid w:val="00D65140"/>
    <w:rsid w:val="00D6589E"/>
    <w:rsid w:val="00D66209"/>
    <w:rsid w:val="00D705B6"/>
    <w:rsid w:val="00D74569"/>
    <w:rsid w:val="00D746AA"/>
    <w:rsid w:val="00D7480E"/>
    <w:rsid w:val="00D7482C"/>
    <w:rsid w:val="00D75EB8"/>
    <w:rsid w:val="00D76757"/>
    <w:rsid w:val="00D76A84"/>
    <w:rsid w:val="00D77273"/>
    <w:rsid w:val="00D7775D"/>
    <w:rsid w:val="00D77DA9"/>
    <w:rsid w:val="00D80951"/>
    <w:rsid w:val="00D825BB"/>
    <w:rsid w:val="00D83934"/>
    <w:rsid w:val="00D844AE"/>
    <w:rsid w:val="00D857A6"/>
    <w:rsid w:val="00D85839"/>
    <w:rsid w:val="00D85992"/>
    <w:rsid w:val="00D877FD"/>
    <w:rsid w:val="00D92C1C"/>
    <w:rsid w:val="00D937EF"/>
    <w:rsid w:val="00D9492C"/>
    <w:rsid w:val="00D94ACC"/>
    <w:rsid w:val="00D94CDA"/>
    <w:rsid w:val="00D95C0C"/>
    <w:rsid w:val="00D961D5"/>
    <w:rsid w:val="00D96ACF"/>
    <w:rsid w:val="00D96FE2"/>
    <w:rsid w:val="00DA05BD"/>
    <w:rsid w:val="00DA1F0C"/>
    <w:rsid w:val="00DA42ED"/>
    <w:rsid w:val="00DA5184"/>
    <w:rsid w:val="00DA541F"/>
    <w:rsid w:val="00DA5A3C"/>
    <w:rsid w:val="00DA5B2D"/>
    <w:rsid w:val="00DA5D54"/>
    <w:rsid w:val="00DA5DD6"/>
    <w:rsid w:val="00DA60D7"/>
    <w:rsid w:val="00DA64CF"/>
    <w:rsid w:val="00DA6A79"/>
    <w:rsid w:val="00DA7868"/>
    <w:rsid w:val="00DB0686"/>
    <w:rsid w:val="00DB08BC"/>
    <w:rsid w:val="00DB0B6D"/>
    <w:rsid w:val="00DB122A"/>
    <w:rsid w:val="00DB1AE9"/>
    <w:rsid w:val="00DB23D7"/>
    <w:rsid w:val="00DB3A0D"/>
    <w:rsid w:val="00DB48B2"/>
    <w:rsid w:val="00DB4DE5"/>
    <w:rsid w:val="00DB6C33"/>
    <w:rsid w:val="00DC11C9"/>
    <w:rsid w:val="00DC1B3E"/>
    <w:rsid w:val="00DC1F87"/>
    <w:rsid w:val="00DC2DBE"/>
    <w:rsid w:val="00DC37B1"/>
    <w:rsid w:val="00DC39BE"/>
    <w:rsid w:val="00DC3D08"/>
    <w:rsid w:val="00DC4A20"/>
    <w:rsid w:val="00DC5F90"/>
    <w:rsid w:val="00DC6831"/>
    <w:rsid w:val="00DD1785"/>
    <w:rsid w:val="00DD297D"/>
    <w:rsid w:val="00DD3359"/>
    <w:rsid w:val="00DD3566"/>
    <w:rsid w:val="00DD5244"/>
    <w:rsid w:val="00DD5D5D"/>
    <w:rsid w:val="00DD701A"/>
    <w:rsid w:val="00DD7063"/>
    <w:rsid w:val="00DE06B8"/>
    <w:rsid w:val="00DE165C"/>
    <w:rsid w:val="00DE1A35"/>
    <w:rsid w:val="00DE23E8"/>
    <w:rsid w:val="00DE27B0"/>
    <w:rsid w:val="00DE2CEF"/>
    <w:rsid w:val="00DE34BC"/>
    <w:rsid w:val="00DE3C71"/>
    <w:rsid w:val="00DE5085"/>
    <w:rsid w:val="00DE6497"/>
    <w:rsid w:val="00DE657A"/>
    <w:rsid w:val="00DE68C0"/>
    <w:rsid w:val="00DE7493"/>
    <w:rsid w:val="00DE7AFA"/>
    <w:rsid w:val="00DE7C60"/>
    <w:rsid w:val="00DE7D6E"/>
    <w:rsid w:val="00DF0052"/>
    <w:rsid w:val="00DF08BE"/>
    <w:rsid w:val="00DF0E2C"/>
    <w:rsid w:val="00DF1FD8"/>
    <w:rsid w:val="00DF2514"/>
    <w:rsid w:val="00DF26EE"/>
    <w:rsid w:val="00DF2768"/>
    <w:rsid w:val="00DF4A8F"/>
    <w:rsid w:val="00DF4E01"/>
    <w:rsid w:val="00DF6059"/>
    <w:rsid w:val="00DF627C"/>
    <w:rsid w:val="00DF6730"/>
    <w:rsid w:val="00DF6CD1"/>
    <w:rsid w:val="00DF70B2"/>
    <w:rsid w:val="00DF79F5"/>
    <w:rsid w:val="00E00BE6"/>
    <w:rsid w:val="00E02196"/>
    <w:rsid w:val="00E02603"/>
    <w:rsid w:val="00E02DFC"/>
    <w:rsid w:val="00E03CD2"/>
    <w:rsid w:val="00E06983"/>
    <w:rsid w:val="00E06EE2"/>
    <w:rsid w:val="00E072F8"/>
    <w:rsid w:val="00E10359"/>
    <w:rsid w:val="00E1435B"/>
    <w:rsid w:val="00E15ED6"/>
    <w:rsid w:val="00E16487"/>
    <w:rsid w:val="00E172EC"/>
    <w:rsid w:val="00E17D3A"/>
    <w:rsid w:val="00E17FFB"/>
    <w:rsid w:val="00E2062E"/>
    <w:rsid w:val="00E21502"/>
    <w:rsid w:val="00E21597"/>
    <w:rsid w:val="00E22227"/>
    <w:rsid w:val="00E22E33"/>
    <w:rsid w:val="00E2364D"/>
    <w:rsid w:val="00E24027"/>
    <w:rsid w:val="00E2413C"/>
    <w:rsid w:val="00E241AD"/>
    <w:rsid w:val="00E24E93"/>
    <w:rsid w:val="00E25A78"/>
    <w:rsid w:val="00E2652B"/>
    <w:rsid w:val="00E27DB3"/>
    <w:rsid w:val="00E3009F"/>
    <w:rsid w:val="00E305B2"/>
    <w:rsid w:val="00E309B3"/>
    <w:rsid w:val="00E30DBD"/>
    <w:rsid w:val="00E31D4A"/>
    <w:rsid w:val="00E32655"/>
    <w:rsid w:val="00E33A70"/>
    <w:rsid w:val="00E34CC4"/>
    <w:rsid w:val="00E35472"/>
    <w:rsid w:val="00E3619E"/>
    <w:rsid w:val="00E37040"/>
    <w:rsid w:val="00E3796F"/>
    <w:rsid w:val="00E40009"/>
    <w:rsid w:val="00E404C0"/>
    <w:rsid w:val="00E40736"/>
    <w:rsid w:val="00E41408"/>
    <w:rsid w:val="00E4298B"/>
    <w:rsid w:val="00E434C2"/>
    <w:rsid w:val="00E43878"/>
    <w:rsid w:val="00E43B18"/>
    <w:rsid w:val="00E4576A"/>
    <w:rsid w:val="00E462AD"/>
    <w:rsid w:val="00E516E6"/>
    <w:rsid w:val="00E5263A"/>
    <w:rsid w:val="00E526A3"/>
    <w:rsid w:val="00E5318B"/>
    <w:rsid w:val="00E54E8C"/>
    <w:rsid w:val="00E55103"/>
    <w:rsid w:val="00E558BC"/>
    <w:rsid w:val="00E55BB0"/>
    <w:rsid w:val="00E56E3F"/>
    <w:rsid w:val="00E576D6"/>
    <w:rsid w:val="00E57A97"/>
    <w:rsid w:val="00E57DD1"/>
    <w:rsid w:val="00E610E3"/>
    <w:rsid w:val="00E621E0"/>
    <w:rsid w:val="00E64565"/>
    <w:rsid w:val="00E650DF"/>
    <w:rsid w:val="00E65150"/>
    <w:rsid w:val="00E65B91"/>
    <w:rsid w:val="00E6676C"/>
    <w:rsid w:val="00E66DCF"/>
    <w:rsid w:val="00E672D6"/>
    <w:rsid w:val="00E67FD2"/>
    <w:rsid w:val="00E706F3"/>
    <w:rsid w:val="00E70EC6"/>
    <w:rsid w:val="00E71062"/>
    <w:rsid w:val="00E71D8B"/>
    <w:rsid w:val="00E72F88"/>
    <w:rsid w:val="00E73BD0"/>
    <w:rsid w:val="00E7489D"/>
    <w:rsid w:val="00E75EF0"/>
    <w:rsid w:val="00E77BAE"/>
    <w:rsid w:val="00E8087A"/>
    <w:rsid w:val="00E808F7"/>
    <w:rsid w:val="00E80E6F"/>
    <w:rsid w:val="00E811E1"/>
    <w:rsid w:val="00E814E4"/>
    <w:rsid w:val="00E822A7"/>
    <w:rsid w:val="00E8269F"/>
    <w:rsid w:val="00E829AB"/>
    <w:rsid w:val="00E834D9"/>
    <w:rsid w:val="00E84075"/>
    <w:rsid w:val="00E84802"/>
    <w:rsid w:val="00E84C4F"/>
    <w:rsid w:val="00E8586E"/>
    <w:rsid w:val="00E866C2"/>
    <w:rsid w:val="00E8692D"/>
    <w:rsid w:val="00E90E92"/>
    <w:rsid w:val="00E91B8B"/>
    <w:rsid w:val="00E91F5F"/>
    <w:rsid w:val="00E9203E"/>
    <w:rsid w:val="00E9231E"/>
    <w:rsid w:val="00E9239F"/>
    <w:rsid w:val="00E928AB"/>
    <w:rsid w:val="00E953FB"/>
    <w:rsid w:val="00E95430"/>
    <w:rsid w:val="00E9562C"/>
    <w:rsid w:val="00E95767"/>
    <w:rsid w:val="00E97082"/>
    <w:rsid w:val="00EA01C0"/>
    <w:rsid w:val="00EA1751"/>
    <w:rsid w:val="00EA1D47"/>
    <w:rsid w:val="00EA2532"/>
    <w:rsid w:val="00EA29C0"/>
    <w:rsid w:val="00EA2D16"/>
    <w:rsid w:val="00EA32BB"/>
    <w:rsid w:val="00EA346D"/>
    <w:rsid w:val="00EA57C6"/>
    <w:rsid w:val="00EA6127"/>
    <w:rsid w:val="00EA6ACD"/>
    <w:rsid w:val="00EA74FB"/>
    <w:rsid w:val="00EA7703"/>
    <w:rsid w:val="00EB0ADE"/>
    <w:rsid w:val="00EB0D92"/>
    <w:rsid w:val="00EB1C76"/>
    <w:rsid w:val="00EB4B7B"/>
    <w:rsid w:val="00EB63AC"/>
    <w:rsid w:val="00EB645F"/>
    <w:rsid w:val="00EB746B"/>
    <w:rsid w:val="00EB7DFC"/>
    <w:rsid w:val="00EC0E0F"/>
    <w:rsid w:val="00EC140F"/>
    <w:rsid w:val="00EC14C2"/>
    <w:rsid w:val="00EC24CA"/>
    <w:rsid w:val="00EC2D9A"/>
    <w:rsid w:val="00EC3254"/>
    <w:rsid w:val="00EC382D"/>
    <w:rsid w:val="00EC3D1A"/>
    <w:rsid w:val="00EC472B"/>
    <w:rsid w:val="00EC4B28"/>
    <w:rsid w:val="00EC4F88"/>
    <w:rsid w:val="00EC5CC1"/>
    <w:rsid w:val="00EC76EC"/>
    <w:rsid w:val="00EC7F71"/>
    <w:rsid w:val="00ED057E"/>
    <w:rsid w:val="00ED1DDC"/>
    <w:rsid w:val="00ED352F"/>
    <w:rsid w:val="00ED4209"/>
    <w:rsid w:val="00ED4725"/>
    <w:rsid w:val="00ED4A1E"/>
    <w:rsid w:val="00ED53E7"/>
    <w:rsid w:val="00ED6898"/>
    <w:rsid w:val="00ED6BC2"/>
    <w:rsid w:val="00ED6D7B"/>
    <w:rsid w:val="00ED6E57"/>
    <w:rsid w:val="00ED7630"/>
    <w:rsid w:val="00ED7E7A"/>
    <w:rsid w:val="00EE0486"/>
    <w:rsid w:val="00EE059A"/>
    <w:rsid w:val="00EE1593"/>
    <w:rsid w:val="00EE1853"/>
    <w:rsid w:val="00EE1E65"/>
    <w:rsid w:val="00EE2023"/>
    <w:rsid w:val="00EE2E92"/>
    <w:rsid w:val="00EE2F6A"/>
    <w:rsid w:val="00EE30E2"/>
    <w:rsid w:val="00EE312B"/>
    <w:rsid w:val="00EE402C"/>
    <w:rsid w:val="00EE48C9"/>
    <w:rsid w:val="00EE4DE3"/>
    <w:rsid w:val="00EE6C8D"/>
    <w:rsid w:val="00EE7632"/>
    <w:rsid w:val="00EF0D2B"/>
    <w:rsid w:val="00EF2EF9"/>
    <w:rsid w:val="00EF37F2"/>
    <w:rsid w:val="00EF4410"/>
    <w:rsid w:val="00EF44D8"/>
    <w:rsid w:val="00EF493A"/>
    <w:rsid w:val="00EF4B9A"/>
    <w:rsid w:val="00EF4F33"/>
    <w:rsid w:val="00EF631D"/>
    <w:rsid w:val="00EF7658"/>
    <w:rsid w:val="00EF790B"/>
    <w:rsid w:val="00F003B3"/>
    <w:rsid w:val="00F02DA7"/>
    <w:rsid w:val="00F0410B"/>
    <w:rsid w:val="00F043F5"/>
    <w:rsid w:val="00F05C39"/>
    <w:rsid w:val="00F066C9"/>
    <w:rsid w:val="00F06D57"/>
    <w:rsid w:val="00F077E5"/>
    <w:rsid w:val="00F07D22"/>
    <w:rsid w:val="00F11137"/>
    <w:rsid w:val="00F114C5"/>
    <w:rsid w:val="00F11B76"/>
    <w:rsid w:val="00F127C7"/>
    <w:rsid w:val="00F1337C"/>
    <w:rsid w:val="00F14830"/>
    <w:rsid w:val="00F148AE"/>
    <w:rsid w:val="00F15152"/>
    <w:rsid w:val="00F15B3C"/>
    <w:rsid w:val="00F16333"/>
    <w:rsid w:val="00F16388"/>
    <w:rsid w:val="00F16B27"/>
    <w:rsid w:val="00F16DF6"/>
    <w:rsid w:val="00F22153"/>
    <w:rsid w:val="00F22248"/>
    <w:rsid w:val="00F237F3"/>
    <w:rsid w:val="00F241BF"/>
    <w:rsid w:val="00F24450"/>
    <w:rsid w:val="00F246E6"/>
    <w:rsid w:val="00F24C9E"/>
    <w:rsid w:val="00F24CA9"/>
    <w:rsid w:val="00F25153"/>
    <w:rsid w:val="00F263F0"/>
    <w:rsid w:val="00F2642E"/>
    <w:rsid w:val="00F27C3C"/>
    <w:rsid w:val="00F307D5"/>
    <w:rsid w:val="00F31114"/>
    <w:rsid w:val="00F3131E"/>
    <w:rsid w:val="00F33B9E"/>
    <w:rsid w:val="00F34F65"/>
    <w:rsid w:val="00F36F4E"/>
    <w:rsid w:val="00F3709C"/>
    <w:rsid w:val="00F37256"/>
    <w:rsid w:val="00F37D93"/>
    <w:rsid w:val="00F37E87"/>
    <w:rsid w:val="00F40301"/>
    <w:rsid w:val="00F40AD0"/>
    <w:rsid w:val="00F40EAF"/>
    <w:rsid w:val="00F40F59"/>
    <w:rsid w:val="00F41CCF"/>
    <w:rsid w:val="00F41D0A"/>
    <w:rsid w:val="00F41F57"/>
    <w:rsid w:val="00F424C6"/>
    <w:rsid w:val="00F42B2A"/>
    <w:rsid w:val="00F43CA0"/>
    <w:rsid w:val="00F44C9F"/>
    <w:rsid w:val="00F450FB"/>
    <w:rsid w:val="00F45E2F"/>
    <w:rsid w:val="00F465CC"/>
    <w:rsid w:val="00F46685"/>
    <w:rsid w:val="00F47100"/>
    <w:rsid w:val="00F47795"/>
    <w:rsid w:val="00F50110"/>
    <w:rsid w:val="00F5185A"/>
    <w:rsid w:val="00F528D6"/>
    <w:rsid w:val="00F5298C"/>
    <w:rsid w:val="00F52A39"/>
    <w:rsid w:val="00F532EF"/>
    <w:rsid w:val="00F5381A"/>
    <w:rsid w:val="00F54178"/>
    <w:rsid w:val="00F54825"/>
    <w:rsid w:val="00F57124"/>
    <w:rsid w:val="00F578E9"/>
    <w:rsid w:val="00F57A8C"/>
    <w:rsid w:val="00F57EE4"/>
    <w:rsid w:val="00F607DB"/>
    <w:rsid w:val="00F60E09"/>
    <w:rsid w:val="00F6188E"/>
    <w:rsid w:val="00F618F7"/>
    <w:rsid w:val="00F61F55"/>
    <w:rsid w:val="00F62FB8"/>
    <w:rsid w:val="00F63FB9"/>
    <w:rsid w:val="00F64850"/>
    <w:rsid w:val="00F649EA"/>
    <w:rsid w:val="00F64CF4"/>
    <w:rsid w:val="00F65AB7"/>
    <w:rsid w:val="00F65AF7"/>
    <w:rsid w:val="00F66159"/>
    <w:rsid w:val="00F66641"/>
    <w:rsid w:val="00F669B6"/>
    <w:rsid w:val="00F66BEE"/>
    <w:rsid w:val="00F67035"/>
    <w:rsid w:val="00F67F21"/>
    <w:rsid w:val="00F72ED7"/>
    <w:rsid w:val="00F73E55"/>
    <w:rsid w:val="00F74E4D"/>
    <w:rsid w:val="00F75214"/>
    <w:rsid w:val="00F75E7D"/>
    <w:rsid w:val="00F75EF4"/>
    <w:rsid w:val="00F7666F"/>
    <w:rsid w:val="00F76746"/>
    <w:rsid w:val="00F7772E"/>
    <w:rsid w:val="00F778BB"/>
    <w:rsid w:val="00F77D81"/>
    <w:rsid w:val="00F8022C"/>
    <w:rsid w:val="00F804CA"/>
    <w:rsid w:val="00F8271A"/>
    <w:rsid w:val="00F82841"/>
    <w:rsid w:val="00F82993"/>
    <w:rsid w:val="00F83A64"/>
    <w:rsid w:val="00F83C19"/>
    <w:rsid w:val="00F85040"/>
    <w:rsid w:val="00F855DB"/>
    <w:rsid w:val="00F8575D"/>
    <w:rsid w:val="00F8677B"/>
    <w:rsid w:val="00F867A0"/>
    <w:rsid w:val="00F86AF4"/>
    <w:rsid w:val="00F90169"/>
    <w:rsid w:val="00F90591"/>
    <w:rsid w:val="00F908B8"/>
    <w:rsid w:val="00F90BC0"/>
    <w:rsid w:val="00F920B9"/>
    <w:rsid w:val="00F9230B"/>
    <w:rsid w:val="00F93FB6"/>
    <w:rsid w:val="00F947F3"/>
    <w:rsid w:val="00F949FB"/>
    <w:rsid w:val="00F94EF2"/>
    <w:rsid w:val="00F9511F"/>
    <w:rsid w:val="00F957D8"/>
    <w:rsid w:val="00F97478"/>
    <w:rsid w:val="00F97A13"/>
    <w:rsid w:val="00FA0838"/>
    <w:rsid w:val="00FA106B"/>
    <w:rsid w:val="00FA1570"/>
    <w:rsid w:val="00FA1C29"/>
    <w:rsid w:val="00FA2C5E"/>
    <w:rsid w:val="00FA2D72"/>
    <w:rsid w:val="00FA2DC2"/>
    <w:rsid w:val="00FA3B0A"/>
    <w:rsid w:val="00FA4828"/>
    <w:rsid w:val="00FA5614"/>
    <w:rsid w:val="00FA5F8D"/>
    <w:rsid w:val="00FB09C0"/>
    <w:rsid w:val="00FB0E0B"/>
    <w:rsid w:val="00FB1136"/>
    <w:rsid w:val="00FB1F71"/>
    <w:rsid w:val="00FB2619"/>
    <w:rsid w:val="00FB50CC"/>
    <w:rsid w:val="00FB54F1"/>
    <w:rsid w:val="00FB566E"/>
    <w:rsid w:val="00FB60D3"/>
    <w:rsid w:val="00FB72A9"/>
    <w:rsid w:val="00FB7DDB"/>
    <w:rsid w:val="00FC022F"/>
    <w:rsid w:val="00FC063B"/>
    <w:rsid w:val="00FC0774"/>
    <w:rsid w:val="00FC0D8B"/>
    <w:rsid w:val="00FC11C3"/>
    <w:rsid w:val="00FC218A"/>
    <w:rsid w:val="00FC349D"/>
    <w:rsid w:val="00FC4F83"/>
    <w:rsid w:val="00FC4F8A"/>
    <w:rsid w:val="00FC5B9D"/>
    <w:rsid w:val="00FD1DDF"/>
    <w:rsid w:val="00FD204E"/>
    <w:rsid w:val="00FD2E49"/>
    <w:rsid w:val="00FD34A5"/>
    <w:rsid w:val="00FD3730"/>
    <w:rsid w:val="00FD3A88"/>
    <w:rsid w:val="00FD4BE4"/>
    <w:rsid w:val="00FD4F64"/>
    <w:rsid w:val="00FD587B"/>
    <w:rsid w:val="00FD645E"/>
    <w:rsid w:val="00FD6BC8"/>
    <w:rsid w:val="00FD718E"/>
    <w:rsid w:val="00FE031F"/>
    <w:rsid w:val="00FE173F"/>
    <w:rsid w:val="00FE1F72"/>
    <w:rsid w:val="00FE2018"/>
    <w:rsid w:val="00FE2F95"/>
    <w:rsid w:val="00FE2FF1"/>
    <w:rsid w:val="00FE3469"/>
    <w:rsid w:val="00FE35E5"/>
    <w:rsid w:val="00FE45F0"/>
    <w:rsid w:val="00FE483A"/>
    <w:rsid w:val="00FE585B"/>
    <w:rsid w:val="00FE5D49"/>
    <w:rsid w:val="00FE60F4"/>
    <w:rsid w:val="00FE6120"/>
    <w:rsid w:val="00FE6695"/>
    <w:rsid w:val="00FE686E"/>
    <w:rsid w:val="00FF0499"/>
    <w:rsid w:val="00FF05CF"/>
    <w:rsid w:val="00FF1A83"/>
    <w:rsid w:val="00FF1DE7"/>
    <w:rsid w:val="00FF224D"/>
    <w:rsid w:val="00FF34C8"/>
    <w:rsid w:val="00FF37AD"/>
    <w:rsid w:val="00FF395A"/>
    <w:rsid w:val="00FF3B56"/>
    <w:rsid w:val="00FF4125"/>
    <w:rsid w:val="00FF5758"/>
    <w:rsid w:val="00FF63FC"/>
    <w:rsid w:val="00FF66C3"/>
    <w:rsid w:val="00FF6F29"/>
    <w:rsid w:val="00FF7023"/>
    <w:rsid w:val="00FF7E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96"/>
    <o:shapelayout v:ext="edit">
      <o:idmap v:ext="edit" data="1"/>
    </o:shapelayout>
  </w:shapeDefaults>
  <w:decimalSymbol w:val="."/>
  <w:listSeparator w:val=","/>
  <w14:docId w14:val="13DF2B19"/>
  <w15:docId w15:val="{CBAD5861-BF61-4134-8032-AAC2D9089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uiPriority="35"/>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3B3"/>
    <w:pPr>
      <w:spacing w:before="240" w:line="276" w:lineRule="auto"/>
    </w:pPr>
    <w:rPr>
      <w:rFonts w:ascii="Calibri" w:hAnsi="Calibri"/>
      <w:color w:val="444444"/>
      <w:sz w:val="22"/>
      <w:lang w:eastAsia="en-US"/>
    </w:rPr>
  </w:style>
  <w:style w:type="paragraph" w:styleId="Heading1">
    <w:name w:val="heading 1"/>
    <w:basedOn w:val="Normal"/>
    <w:next w:val="Normal"/>
    <w:link w:val="Heading1Char"/>
    <w:uiPriority w:val="99"/>
    <w:qFormat/>
    <w:rsid w:val="00365C89"/>
    <w:pPr>
      <w:keepNext/>
      <w:pBdr>
        <w:bottom w:val="single" w:sz="4" w:space="1" w:color="006600"/>
      </w:pBdr>
      <w:autoSpaceDE w:val="0"/>
      <w:autoSpaceDN w:val="0"/>
      <w:adjustRightInd w:val="0"/>
      <w:spacing w:before="0"/>
      <w:outlineLvl w:val="0"/>
    </w:pPr>
    <w:rPr>
      <w:rFonts w:cs="Georgia"/>
      <w:b/>
      <w:bCs/>
      <w:caps/>
      <w:color w:val="006600"/>
      <w:spacing w:val="-4"/>
      <w:sz w:val="32"/>
      <w:szCs w:val="36"/>
    </w:rPr>
  </w:style>
  <w:style w:type="paragraph" w:styleId="Heading2">
    <w:name w:val="heading 2"/>
    <w:basedOn w:val="Normal"/>
    <w:next w:val="Normal"/>
    <w:link w:val="Heading2Char"/>
    <w:uiPriority w:val="99"/>
    <w:qFormat/>
    <w:rsid w:val="0031734E"/>
    <w:pPr>
      <w:keepNext/>
      <w:outlineLvl w:val="1"/>
    </w:pPr>
    <w:rPr>
      <w:b/>
      <w:color w:val="006600"/>
      <w:sz w:val="28"/>
    </w:rPr>
  </w:style>
  <w:style w:type="paragraph" w:styleId="Heading3">
    <w:name w:val="heading 3"/>
    <w:basedOn w:val="Normal"/>
    <w:next w:val="Normal"/>
    <w:link w:val="Heading3Char"/>
    <w:qFormat/>
    <w:rsid w:val="00D205D4"/>
    <w:pPr>
      <w:keepNext/>
      <w:widowControl w:val="0"/>
      <w:numPr>
        <w:ilvl w:val="2"/>
        <w:numId w:val="35"/>
      </w:numPr>
      <w:jc w:val="both"/>
      <w:outlineLvl w:val="2"/>
    </w:pPr>
    <w:rPr>
      <w:b/>
      <w:i/>
      <w:snapToGrid w:val="0"/>
      <w:color w:val="006600"/>
      <w:sz w:val="24"/>
    </w:rPr>
  </w:style>
  <w:style w:type="paragraph" w:styleId="Heading4">
    <w:name w:val="heading 4"/>
    <w:basedOn w:val="Normal"/>
    <w:next w:val="Normal"/>
    <w:link w:val="Heading4Char"/>
    <w:qFormat/>
    <w:rsid w:val="001B42D9"/>
    <w:pPr>
      <w:keepNext/>
      <w:outlineLvl w:val="3"/>
    </w:pPr>
    <w:rPr>
      <w:b/>
      <w:i/>
      <w:color w:val="006600"/>
      <w:sz w:val="24"/>
    </w:rPr>
  </w:style>
  <w:style w:type="paragraph" w:styleId="Heading5">
    <w:name w:val="heading 5"/>
    <w:basedOn w:val="Normal"/>
    <w:next w:val="Normal"/>
    <w:link w:val="Heading5Char"/>
    <w:pPr>
      <w:keepNext/>
      <w:widowControl w:val="0"/>
      <w:jc w:val="both"/>
      <w:outlineLvl w:val="4"/>
    </w:pPr>
    <w:rPr>
      <w:b/>
      <w:snapToGrid w:val="0"/>
      <w:sz w:val="40"/>
    </w:rPr>
  </w:style>
  <w:style w:type="paragraph" w:styleId="Heading6">
    <w:name w:val="heading 6"/>
    <w:basedOn w:val="Normal"/>
    <w:next w:val="Normal"/>
    <w:link w:val="Heading6Char"/>
    <w:rsid w:val="0061330B"/>
    <w:pPr>
      <w:spacing w:after="60"/>
      <w:outlineLvl w:val="5"/>
    </w:pPr>
    <w:rPr>
      <w:b/>
      <w:bCs/>
      <w:szCs w:val="22"/>
    </w:rPr>
  </w:style>
  <w:style w:type="paragraph" w:styleId="Heading7">
    <w:name w:val="heading 7"/>
    <w:basedOn w:val="Normal"/>
    <w:next w:val="Normal"/>
    <w:link w:val="Heading7Char"/>
    <w:rsid w:val="0061330B"/>
    <w:pPr>
      <w:spacing w:after="60"/>
      <w:outlineLvl w:val="6"/>
    </w:pPr>
    <w:rPr>
      <w:sz w:val="24"/>
      <w:szCs w:val="24"/>
    </w:rPr>
  </w:style>
  <w:style w:type="paragraph" w:styleId="Heading8">
    <w:name w:val="heading 8"/>
    <w:basedOn w:val="Normal"/>
    <w:next w:val="Normal"/>
    <w:link w:val="Heading8Char"/>
    <w:rsid w:val="0061330B"/>
    <w:pPr>
      <w:spacing w:after="60"/>
      <w:outlineLvl w:val="7"/>
    </w:pPr>
    <w:rPr>
      <w:i/>
      <w:iCs/>
      <w:sz w:val="24"/>
      <w:szCs w:val="24"/>
    </w:rPr>
  </w:style>
  <w:style w:type="paragraph" w:styleId="Heading9">
    <w:name w:val="heading 9"/>
    <w:basedOn w:val="Normal"/>
    <w:next w:val="Normal"/>
    <w:link w:val="Heading9Char"/>
    <w:rsid w:val="0061330B"/>
    <w:pPr>
      <w:spacing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customStyle="1" w:styleId="RPSPublications">
    <w:name w:val="RPS Publications"/>
    <w:basedOn w:val="Normal"/>
  </w:style>
  <w:style w:type="paragraph" w:customStyle="1" w:styleId="RPSTitle">
    <w:name w:val="RPS Title"/>
    <w:basedOn w:val="RPSPublications"/>
    <w:next w:val="Title"/>
    <w:pPr>
      <w:jc w:val="right"/>
    </w:pPr>
    <w:rPr>
      <w:rFonts w:ascii="Arial Black" w:hAnsi="Arial Black"/>
      <w:sz w:val="48"/>
    </w:rPr>
  </w:style>
  <w:style w:type="paragraph" w:styleId="Title">
    <w:name w:val="Title"/>
    <w:basedOn w:val="Normal"/>
    <w:link w:val="TitleChar"/>
    <w:uiPriority w:val="10"/>
    <w:qFormat/>
    <w:pPr>
      <w:spacing w:after="60"/>
      <w:jc w:val="center"/>
      <w:outlineLvl w:val="0"/>
    </w:pPr>
    <w:rPr>
      <w:rFonts w:ascii="Arial" w:hAnsi="Arial"/>
      <w:b/>
      <w:kern w:val="28"/>
      <w:sz w:val="32"/>
    </w:rPr>
  </w:style>
  <w:style w:type="paragraph" w:customStyle="1" w:styleId="RPSTitlePubNo">
    <w:name w:val="RPS Title Pub No"/>
    <w:basedOn w:val="RPSPublications"/>
    <w:pPr>
      <w:jc w:val="right"/>
    </w:pPr>
    <w:rPr>
      <w:rFonts w:ascii="Arial Black" w:hAnsi="Arial Black"/>
      <w:sz w:val="32"/>
    </w:rPr>
  </w:style>
  <w:style w:type="paragraph" w:customStyle="1" w:styleId="RPSTitlePageText">
    <w:name w:val="RPS Title Page Text"/>
    <w:basedOn w:val="RPSPublications"/>
    <w:pPr>
      <w:jc w:val="right"/>
    </w:pPr>
    <w:rPr>
      <w:rFonts w:ascii="Georgia" w:hAnsi="Georgia"/>
      <w:sz w:val="24"/>
    </w:rPr>
  </w:style>
  <w:style w:type="paragraph" w:customStyle="1" w:styleId="RPSImprintPageText">
    <w:name w:val="RPS Imprint Page Text"/>
    <w:basedOn w:val="RPSPublications"/>
    <w:rPr>
      <w:rFonts w:ascii="Georgia" w:hAnsi="Georgia"/>
      <w:sz w:val="24"/>
    </w:rPr>
  </w:style>
  <w:style w:type="paragraph" w:customStyle="1" w:styleId="RPSForewordHeading">
    <w:name w:val="RPS Foreword Heading"/>
    <w:basedOn w:val="RPSPublications"/>
    <w:rPr>
      <w:rFonts w:ascii="Georgia" w:hAnsi="Georgia"/>
      <w:b/>
      <w:sz w:val="32"/>
    </w:rPr>
  </w:style>
  <w:style w:type="paragraph" w:customStyle="1" w:styleId="RPSForewordText">
    <w:name w:val="RPS Foreword Text"/>
    <w:basedOn w:val="RPSPublications"/>
    <w:rPr>
      <w:rFonts w:ascii="Georgia" w:hAnsi="Georgia"/>
      <w:sz w:val="24"/>
    </w:rPr>
  </w:style>
  <w:style w:type="paragraph" w:customStyle="1" w:styleId="RPSContentsHeading">
    <w:name w:val="RPS Contents Heading"/>
    <w:basedOn w:val="RPSForewordHeading"/>
  </w:style>
  <w:style w:type="paragraph" w:customStyle="1" w:styleId="RPSContentsEntries">
    <w:name w:val="RPS Contents Entries"/>
    <w:basedOn w:val="RPSPublications"/>
    <w:rPr>
      <w:rFonts w:ascii="Georgia" w:hAnsi="Georgia"/>
      <w:sz w:val="24"/>
    </w:rPr>
  </w:style>
  <w:style w:type="paragraph" w:customStyle="1" w:styleId="RPSSectionHeading">
    <w:name w:val="RPS Section Heading"/>
    <w:basedOn w:val="RPSPublications"/>
    <w:next w:val="Heading1"/>
    <w:pPr>
      <w:tabs>
        <w:tab w:val="num" w:pos="680"/>
      </w:tabs>
      <w:ind w:left="680" w:hanging="680"/>
    </w:pPr>
    <w:rPr>
      <w:rFonts w:ascii="Georgia" w:hAnsi="Georgia"/>
      <w:b/>
      <w:sz w:val="36"/>
    </w:rPr>
  </w:style>
  <w:style w:type="paragraph" w:customStyle="1" w:styleId="RPSSectionHeading2">
    <w:name w:val="RPS Section Heading 2"/>
    <w:basedOn w:val="RPSPublications"/>
    <w:next w:val="Heading2"/>
    <w:rPr>
      <w:rFonts w:ascii="Georgia" w:hAnsi="Georgia"/>
      <w:b/>
      <w:smallCaps/>
      <w:sz w:val="28"/>
    </w:rPr>
  </w:style>
  <w:style w:type="paragraph" w:customStyle="1" w:styleId="RPSBodyText">
    <w:name w:val="RPS Body Text"/>
    <w:basedOn w:val="RPSPublications"/>
    <w:next w:val="BodyText"/>
    <w:uiPriority w:val="99"/>
    <w:rPr>
      <w:rFonts w:ascii="Georgia" w:hAnsi="Georgia"/>
      <w:sz w:val="24"/>
    </w:rPr>
  </w:style>
  <w:style w:type="paragraph" w:styleId="BodyText">
    <w:name w:val="Body Text"/>
    <w:basedOn w:val="Normal"/>
    <w:link w:val="BodyTextChar"/>
    <w:pPr>
      <w:spacing w:after="120"/>
    </w:pPr>
  </w:style>
  <w:style w:type="paragraph" w:customStyle="1" w:styleId="RPSSchedAnnexHeading">
    <w:name w:val="RPS Sched/Annex Heading"/>
    <w:basedOn w:val="RPSForewordHeading"/>
  </w:style>
  <w:style w:type="paragraph" w:customStyle="1" w:styleId="RPSSchedAnnexText">
    <w:name w:val="RPS Sched/Annex Text"/>
    <w:basedOn w:val="RPSPublications"/>
    <w:pPr>
      <w:jc w:val="both"/>
    </w:pPr>
    <w:rPr>
      <w:rFonts w:ascii="Georgia" w:hAnsi="Georgia"/>
    </w:rPr>
  </w:style>
  <w:style w:type="paragraph" w:styleId="Footer">
    <w:name w:val="footer"/>
    <w:basedOn w:val="Normal"/>
    <w:link w:val="FooterChar"/>
    <w:pPr>
      <w:tabs>
        <w:tab w:val="center" w:pos="4153"/>
        <w:tab w:val="right" w:pos="8306"/>
      </w:tabs>
    </w:pPr>
  </w:style>
  <w:style w:type="paragraph" w:styleId="Caption">
    <w:name w:val="caption"/>
    <w:basedOn w:val="Normal"/>
    <w:next w:val="Normal"/>
    <w:uiPriority w:val="35"/>
    <w:pPr>
      <w:widowControl w:val="0"/>
      <w:spacing w:line="240" w:lineRule="exact"/>
      <w:jc w:val="both"/>
    </w:pPr>
    <w:rPr>
      <w:i/>
      <w:snapToGrid w:val="0"/>
      <w:sz w:val="24"/>
      <w:lang w:val="en-US"/>
    </w:rPr>
  </w:style>
  <w:style w:type="paragraph" w:styleId="BodyTextIndent">
    <w:name w:val="Body Text Indent"/>
    <w:basedOn w:val="Normal"/>
    <w:link w:val="BodyTextIndentChar"/>
    <w:pPr>
      <w:widowControl w:val="0"/>
      <w:ind w:left="567" w:hanging="567"/>
      <w:jc w:val="both"/>
    </w:pPr>
    <w:rPr>
      <w:snapToGrid w:val="0"/>
    </w:rPr>
  </w:style>
  <w:style w:type="paragraph" w:styleId="BodyTextIndent2">
    <w:name w:val="Body Text Indent 2"/>
    <w:basedOn w:val="Normal"/>
    <w:link w:val="BodyTextIndent2Char"/>
    <w:pPr>
      <w:widowControl w:val="0"/>
      <w:ind w:left="357" w:hanging="357"/>
      <w:jc w:val="both"/>
    </w:pPr>
    <w:rPr>
      <w:snapToGrid w:val="0"/>
    </w:rPr>
  </w:style>
  <w:style w:type="paragraph" w:customStyle="1" w:styleId="1AutoList4">
    <w:name w:val="1AutoList4"/>
    <w:pPr>
      <w:widowControl w:val="0"/>
      <w:tabs>
        <w:tab w:val="left" w:pos="720"/>
      </w:tabs>
      <w:ind w:left="720" w:hanging="720"/>
      <w:jc w:val="both"/>
    </w:pPr>
    <w:rPr>
      <w:snapToGrid w:val="0"/>
      <w:sz w:val="24"/>
      <w:lang w:eastAsia="en-US"/>
    </w:rPr>
  </w:style>
  <w:style w:type="character" w:styleId="PageNumber">
    <w:name w:val="page number"/>
    <w:basedOn w:val="DefaultParagraphFont"/>
  </w:style>
  <w:style w:type="paragraph" w:customStyle="1" w:styleId="RPSAppendixText">
    <w:name w:val="RPS Appendix Text"/>
    <w:basedOn w:val="Normal"/>
    <w:rPr>
      <w:rFonts w:ascii="Georgia" w:hAnsi="Georgia"/>
    </w:rPr>
  </w:style>
  <w:style w:type="paragraph" w:customStyle="1" w:styleId="RPSAppendixHeading">
    <w:name w:val="RPS Appendix Heading"/>
    <w:basedOn w:val="RPSForewordHeading"/>
  </w:style>
  <w:style w:type="character" w:styleId="Hyperlink">
    <w:name w:val="Hyperlink"/>
    <w:uiPriority w:val="99"/>
    <w:rPr>
      <w:color w:val="0000FF"/>
      <w:u w:val="single"/>
    </w:rPr>
  </w:style>
  <w:style w:type="paragraph" w:customStyle="1" w:styleId="WP9BodyText">
    <w:name w:val="WP9_Body Text"/>
    <w:basedOn w:val="Normal"/>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912"/>
        <w:tab w:val="left" w:pos="10620"/>
        <w:tab w:val="left" w:pos="11328"/>
        <w:tab w:val="left" w:pos="12036"/>
        <w:tab w:val="left" w:pos="12744"/>
      </w:tabs>
    </w:pPr>
    <w:rPr>
      <w:lang w:val="en-US"/>
    </w:rPr>
  </w:style>
  <w:style w:type="paragraph" w:customStyle="1" w:styleId="Level1">
    <w:name w:val="Level 1"/>
    <w:basedOn w:val="Normal"/>
    <w:pPr>
      <w:widowControl w:val="0"/>
    </w:pPr>
    <w:rPr>
      <w:sz w:val="24"/>
      <w:lang w:val="en-US"/>
    </w:rPr>
  </w:style>
  <w:style w:type="paragraph" w:styleId="BodyTextIndent3">
    <w:name w:val="Body Text Indent 3"/>
    <w:basedOn w:val="Normal"/>
    <w:link w:val="BodyTextIndent3Char"/>
    <w:pPr>
      <w:ind w:left="720"/>
    </w:pPr>
    <w:rPr>
      <w:rFonts w:ascii="Georgia" w:hAnsi="Georgia"/>
      <w:sz w:val="24"/>
    </w:rPr>
  </w:style>
  <w:style w:type="paragraph" w:styleId="BodyText2">
    <w:name w:val="Body Text 2"/>
    <w:basedOn w:val="Normal"/>
    <w:link w:val="BodyText2Char"/>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style>
  <w:style w:type="paragraph" w:customStyle="1" w:styleId="i">
    <w:name w:val="i"/>
    <w:aliases w:val="ii,iii"/>
    <w:basedOn w:val="Normal"/>
    <w:pPr>
      <w:tabs>
        <w:tab w:val="num" w:pos="1069"/>
      </w:tabs>
      <w:ind w:left="992" w:hanging="283"/>
    </w:pPr>
    <w:rPr>
      <w:sz w:val="24"/>
      <w:lang w:val="en-US"/>
    </w:rPr>
  </w:style>
  <w:style w:type="character" w:styleId="FootnoteReference">
    <w:name w:val="footnote reference"/>
    <w:uiPriority w:val="99"/>
    <w:semiHidden/>
    <w:rPr>
      <w:vertAlign w:val="superscript"/>
    </w:rPr>
  </w:style>
  <w:style w:type="paragraph" w:customStyle="1" w:styleId="Term">
    <w:name w:val="Term"/>
    <w:basedOn w:val="Normal"/>
    <w:next w:val="Normal"/>
    <w:pPr>
      <w:keepNext/>
      <w:keepLines/>
      <w:spacing w:before="120" w:after="120" w:line="305" w:lineRule="auto"/>
    </w:pPr>
    <w:rPr>
      <w:rFonts w:ascii="Arial" w:hAnsi="Arial"/>
      <w:b/>
      <w:lang w:val="en-GB"/>
    </w:rPr>
  </w:style>
  <w:style w:type="paragraph" w:customStyle="1" w:styleId="NormalSmall">
    <w:name w:val="Normal Small"/>
    <w:basedOn w:val="Normal"/>
    <w:rPr>
      <w:lang w:val="en-GB"/>
    </w:rPr>
  </w:style>
  <w:style w:type="paragraph" w:styleId="BodyText3">
    <w:name w:val="Body Text 3"/>
    <w:basedOn w:val="Normal"/>
    <w:link w:val="BodyText3Char"/>
    <w:rPr>
      <w:rFonts w:ascii="Georgia" w:hAnsi="Georgia"/>
      <w:b/>
      <w:bCs/>
      <w:sz w:val="24"/>
    </w:rPr>
  </w:style>
  <w:style w:type="paragraph" w:customStyle="1" w:styleId="Heading11">
    <w:name w:val="Heading 11"/>
    <w:basedOn w:val="Normal"/>
    <w:rPr>
      <w:b/>
      <w:sz w:val="24"/>
      <w:lang w:val="en-US"/>
    </w:rPr>
  </w:style>
  <w:style w:type="paragraph" w:styleId="TOC1">
    <w:name w:val="toc 1"/>
    <w:basedOn w:val="Normal"/>
    <w:next w:val="Normal"/>
    <w:autoRedefine/>
    <w:uiPriority w:val="39"/>
    <w:rsid w:val="00330148"/>
    <w:pPr>
      <w:tabs>
        <w:tab w:val="left" w:pos="284"/>
        <w:tab w:val="left" w:pos="851"/>
        <w:tab w:val="left" w:pos="1276"/>
        <w:tab w:val="right" w:leader="dot" w:pos="9498"/>
      </w:tabs>
      <w:spacing w:before="120"/>
    </w:pPr>
    <w:rPr>
      <w:rFonts w:asciiTheme="minorHAnsi" w:hAnsiTheme="minorHAnsi"/>
      <w:b/>
      <w:noProof/>
      <w:color w:val="006600"/>
      <w:sz w:val="24"/>
    </w:rPr>
  </w:style>
  <w:style w:type="paragraph" w:styleId="TOC2">
    <w:name w:val="toc 2"/>
    <w:basedOn w:val="Normal"/>
    <w:next w:val="Normal"/>
    <w:autoRedefine/>
    <w:uiPriority w:val="39"/>
    <w:rsid w:val="00330148"/>
    <w:pPr>
      <w:tabs>
        <w:tab w:val="left" w:pos="993"/>
        <w:tab w:val="right" w:leader="dot" w:pos="9498"/>
      </w:tabs>
      <w:spacing w:before="80"/>
      <w:ind w:left="425"/>
    </w:pPr>
    <w:rPr>
      <w:noProof/>
    </w:rPr>
  </w:style>
  <w:style w:type="paragraph" w:styleId="TOC4">
    <w:name w:val="toc 4"/>
    <w:basedOn w:val="Normal"/>
    <w:next w:val="Normal"/>
    <w:autoRedefine/>
    <w:uiPriority w:val="39"/>
    <w:rsid w:val="00F778BB"/>
    <w:pPr>
      <w:tabs>
        <w:tab w:val="right" w:leader="dot" w:pos="8222"/>
      </w:tabs>
      <w:spacing w:before="120"/>
      <w:ind w:left="1843" w:hanging="567"/>
    </w:pPr>
    <w:rPr>
      <w:rFonts w:asciiTheme="minorHAnsi" w:hAnsiTheme="minorHAnsi"/>
      <w:noProof/>
      <w:color w:val="262626" w:themeColor="text1" w:themeTint="D9"/>
    </w:rPr>
  </w:style>
  <w:style w:type="paragraph" w:customStyle="1" w:styleId="RPSSectionSub-heading">
    <w:name w:val="RPS Section Sub-heading"/>
    <w:basedOn w:val="Normal"/>
    <w:next w:val="Normal"/>
    <w:pPr>
      <w:jc w:val="both"/>
    </w:pPr>
    <w:rPr>
      <w:rFonts w:ascii="Georgia" w:hAnsi="Georgia"/>
      <w:b/>
      <w:i/>
      <w:sz w:val="24"/>
    </w:rPr>
  </w:style>
  <w:style w:type="paragraph" w:styleId="TOC3">
    <w:name w:val="toc 3"/>
    <w:basedOn w:val="Normal"/>
    <w:next w:val="Normal"/>
    <w:uiPriority w:val="39"/>
    <w:rsid w:val="00F778BB"/>
    <w:pPr>
      <w:tabs>
        <w:tab w:val="left" w:pos="1276"/>
        <w:tab w:val="right" w:leader="dot" w:pos="8222"/>
      </w:tabs>
      <w:spacing w:before="120"/>
      <w:ind w:left="1276" w:hanging="1276"/>
    </w:pPr>
    <w:rPr>
      <w:b/>
      <w:noProof/>
      <w:color w:val="006600"/>
      <w:sz w:val="24"/>
    </w:rPr>
  </w:style>
  <w:style w:type="paragraph" w:styleId="TOC5">
    <w:name w:val="toc 5"/>
    <w:basedOn w:val="Normal"/>
    <w:next w:val="Normal"/>
    <w:autoRedefine/>
    <w:semiHidden/>
    <w:pPr>
      <w:tabs>
        <w:tab w:val="left" w:pos="1418"/>
        <w:tab w:val="right" w:leader="dot" w:pos="8295"/>
      </w:tabs>
      <w:spacing w:before="120" w:after="120"/>
      <w:ind w:left="1418"/>
    </w:pPr>
    <w:rPr>
      <w:rFonts w:ascii="Georgia" w:hAnsi="Georgia"/>
      <w:smallCaps/>
    </w:r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customStyle="1" w:styleId="Blockquote">
    <w:name w:val="Blockquote"/>
    <w:basedOn w:val="Normal"/>
    <w:pPr>
      <w:spacing w:before="100" w:after="100"/>
      <w:ind w:left="360" w:right="360"/>
    </w:pPr>
    <w:rPr>
      <w:snapToGrid w:val="0"/>
      <w:sz w:val="24"/>
    </w:rPr>
  </w:style>
  <w:style w:type="paragraph" w:customStyle="1" w:styleId="1">
    <w:name w:val="1"/>
    <w:aliases w:val="2,3"/>
    <w:basedOn w:val="Normal"/>
    <w:pPr>
      <w:widowControl w:val="0"/>
      <w:numPr>
        <w:numId w:val="1"/>
      </w:numPr>
      <w:ind w:left="720" w:hanging="720"/>
    </w:pPr>
    <w:rPr>
      <w:rFonts w:ascii="Courier" w:hAnsi="Courier"/>
      <w:snapToGrid w:val="0"/>
      <w:sz w:val="24"/>
      <w:lang w:val="en-US"/>
    </w:rPr>
  </w:style>
  <w:style w:type="paragraph" w:customStyle="1" w:styleId="a">
    <w:name w:val="_"/>
    <w:basedOn w:val="Normal"/>
    <w:pPr>
      <w:widowControl w:val="0"/>
      <w:ind w:left="810" w:hanging="720"/>
    </w:pPr>
    <w:rPr>
      <w:rFonts w:ascii="Courier" w:hAnsi="Courier"/>
      <w:snapToGrid w:val="0"/>
      <w:sz w:val="24"/>
      <w:lang w:val="en-US"/>
    </w:rPr>
  </w:style>
  <w:style w:type="character" w:styleId="LineNumber">
    <w:name w:val="line number"/>
    <w:basedOn w:val="DefaultParagraphFont"/>
    <w:uiPriority w:val="99"/>
  </w:style>
  <w:style w:type="paragraph" w:styleId="BalloonText">
    <w:name w:val="Balloon Text"/>
    <w:basedOn w:val="Normal"/>
    <w:link w:val="BalloonTextChar"/>
    <w:uiPriority w:val="99"/>
    <w:semiHidden/>
    <w:rPr>
      <w:rFonts w:ascii="Tahoma" w:hAnsi="Tahoma" w:cs="Tahoma"/>
      <w:sz w:val="16"/>
      <w:szCs w:val="16"/>
    </w:rPr>
  </w:style>
  <w:style w:type="paragraph" w:customStyle="1" w:styleId="RPSContributorsHeading">
    <w:name w:val="RPS Contributors Heading"/>
    <w:basedOn w:val="RPSSchedAnnexHeading"/>
  </w:style>
  <w:style w:type="paragraph" w:customStyle="1" w:styleId="RPSIndexHeading">
    <w:name w:val="RPS Index Heading"/>
    <w:basedOn w:val="RPSSchedAnnexHeading"/>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tyle>
  <w:style w:type="paragraph" w:styleId="CommentSubject">
    <w:name w:val="annotation subject"/>
    <w:basedOn w:val="CommentText"/>
    <w:next w:val="CommentText"/>
    <w:link w:val="CommentSubjectChar"/>
    <w:uiPriority w:val="99"/>
    <w:semiHidden/>
    <w:rPr>
      <w:b/>
      <w:bCs/>
    </w:rPr>
  </w:style>
  <w:style w:type="paragraph" w:styleId="Index1">
    <w:name w:val="index 1"/>
    <w:basedOn w:val="Normal"/>
    <w:next w:val="Normal"/>
    <w:autoRedefine/>
    <w:semiHidden/>
    <w:rsid w:val="00FC4F83"/>
    <w:pPr>
      <w:tabs>
        <w:tab w:val="right" w:leader="dot" w:pos="3739"/>
      </w:tabs>
      <w:ind w:left="284" w:hanging="284"/>
    </w:pPr>
    <w:rPr>
      <w:sz w:val="18"/>
      <w:szCs w:val="18"/>
    </w:rPr>
  </w:style>
  <w:style w:type="paragraph" w:styleId="Index2">
    <w:name w:val="index 2"/>
    <w:basedOn w:val="Normal"/>
    <w:next w:val="Normal"/>
    <w:autoRedefine/>
    <w:semiHidden/>
    <w:rsid w:val="00EA57C6"/>
    <w:pPr>
      <w:ind w:left="400" w:hanging="200"/>
    </w:pPr>
    <w:rPr>
      <w:sz w:val="18"/>
      <w:szCs w:val="18"/>
    </w:rPr>
  </w:style>
  <w:style w:type="paragraph" w:styleId="Index3">
    <w:name w:val="index 3"/>
    <w:basedOn w:val="Normal"/>
    <w:next w:val="Normal"/>
    <w:autoRedefine/>
    <w:semiHidden/>
    <w:rsid w:val="00EA57C6"/>
    <w:pPr>
      <w:ind w:left="600" w:hanging="200"/>
    </w:pPr>
    <w:rPr>
      <w:sz w:val="18"/>
      <w:szCs w:val="18"/>
    </w:rPr>
  </w:style>
  <w:style w:type="paragraph" w:styleId="Index4">
    <w:name w:val="index 4"/>
    <w:basedOn w:val="Normal"/>
    <w:next w:val="Normal"/>
    <w:autoRedefine/>
    <w:semiHidden/>
    <w:rsid w:val="00EA57C6"/>
    <w:pPr>
      <w:ind w:left="800" w:hanging="200"/>
    </w:pPr>
    <w:rPr>
      <w:sz w:val="18"/>
      <w:szCs w:val="18"/>
    </w:rPr>
  </w:style>
  <w:style w:type="paragraph" w:styleId="Index5">
    <w:name w:val="index 5"/>
    <w:basedOn w:val="Normal"/>
    <w:next w:val="Normal"/>
    <w:autoRedefine/>
    <w:semiHidden/>
    <w:rsid w:val="00EA57C6"/>
    <w:pPr>
      <w:ind w:left="1000" w:hanging="200"/>
    </w:pPr>
    <w:rPr>
      <w:sz w:val="18"/>
      <w:szCs w:val="18"/>
    </w:rPr>
  </w:style>
  <w:style w:type="paragraph" w:styleId="Index6">
    <w:name w:val="index 6"/>
    <w:basedOn w:val="Normal"/>
    <w:next w:val="Normal"/>
    <w:autoRedefine/>
    <w:semiHidden/>
    <w:rsid w:val="00EA57C6"/>
    <w:pPr>
      <w:ind w:left="1200" w:hanging="200"/>
    </w:pPr>
    <w:rPr>
      <w:sz w:val="18"/>
      <w:szCs w:val="18"/>
    </w:rPr>
  </w:style>
  <w:style w:type="paragraph" w:styleId="Index7">
    <w:name w:val="index 7"/>
    <w:basedOn w:val="Normal"/>
    <w:next w:val="Normal"/>
    <w:autoRedefine/>
    <w:semiHidden/>
    <w:rsid w:val="00EA57C6"/>
    <w:pPr>
      <w:ind w:left="1400" w:hanging="200"/>
    </w:pPr>
    <w:rPr>
      <w:sz w:val="18"/>
      <w:szCs w:val="18"/>
    </w:rPr>
  </w:style>
  <w:style w:type="paragraph" w:styleId="Index8">
    <w:name w:val="index 8"/>
    <w:basedOn w:val="Normal"/>
    <w:next w:val="Normal"/>
    <w:autoRedefine/>
    <w:semiHidden/>
    <w:rsid w:val="00EA57C6"/>
    <w:pPr>
      <w:ind w:left="1600" w:hanging="200"/>
    </w:pPr>
    <w:rPr>
      <w:sz w:val="18"/>
      <w:szCs w:val="18"/>
    </w:rPr>
  </w:style>
  <w:style w:type="paragraph" w:styleId="Index9">
    <w:name w:val="index 9"/>
    <w:basedOn w:val="Normal"/>
    <w:next w:val="Normal"/>
    <w:autoRedefine/>
    <w:semiHidden/>
    <w:rsid w:val="00EA57C6"/>
    <w:pPr>
      <w:ind w:left="1800" w:hanging="200"/>
    </w:pPr>
    <w:rPr>
      <w:sz w:val="18"/>
      <w:szCs w:val="18"/>
    </w:rPr>
  </w:style>
  <w:style w:type="paragraph" w:styleId="IndexHeading">
    <w:name w:val="index heading"/>
    <w:basedOn w:val="Normal"/>
    <w:next w:val="Index1"/>
    <w:semiHidden/>
    <w:rsid w:val="00EA57C6"/>
    <w:pPr>
      <w:spacing w:after="120"/>
      <w:jc w:val="center"/>
    </w:pPr>
    <w:rPr>
      <w:b/>
      <w:bCs/>
      <w:sz w:val="26"/>
      <w:szCs w:val="26"/>
    </w:rPr>
  </w:style>
  <w:style w:type="paragraph" w:styleId="BlockText">
    <w:name w:val="Block Text"/>
    <w:basedOn w:val="Normal"/>
    <w:rsid w:val="0061330B"/>
    <w:pPr>
      <w:spacing w:after="120"/>
      <w:ind w:left="1440" w:right="1440"/>
    </w:pPr>
  </w:style>
  <w:style w:type="paragraph" w:styleId="BodyTextFirstIndent">
    <w:name w:val="Body Text First Indent"/>
    <w:basedOn w:val="BodyText"/>
    <w:link w:val="BodyTextFirstIndentChar"/>
    <w:rsid w:val="0061330B"/>
    <w:pPr>
      <w:ind w:firstLine="210"/>
    </w:pPr>
  </w:style>
  <w:style w:type="paragraph" w:styleId="BodyTextFirstIndent2">
    <w:name w:val="Body Text First Indent 2"/>
    <w:basedOn w:val="BodyTextIndent"/>
    <w:link w:val="BodyTextFirstIndent2Char"/>
    <w:rsid w:val="0061330B"/>
    <w:pPr>
      <w:widowControl/>
      <w:spacing w:after="120"/>
      <w:ind w:left="283" w:firstLine="210"/>
      <w:jc w:val="left"/>
    </w:pPr>
    <w:rPr>
      <w:snapToGrid/>
    </w:rPr>
  </w:style>
  <w:style w:type="paragraph" w:styleId="Closing">
    <w:name w:val="Closing"/>
    <w:basedOn w:val="Normal"/>
    <w:link w:val="ClosingChar"/>
    <w:rsid w:val="0061330B"/>
    <w:pPr>
      <w:ind w:left="4252"/>
    </w:pPr>
  </w:style>
  <w:style w:type="paragraph" w:styleId="Date">
    <w:name w:val="Date"/>
    <w:basedOn w:val="Normal"/>
    <w:next w:val="Normal"/>
    <w:link w:val="DateChar"/>
    <w:rsid w:val="0061330B"/>
  </w:style>
  <w:style w:type="paragraph" w:styleId="DocumentMap">
    <w:name w:val="Document Map"/>
    <w:basedOn w:val="Normal"/>
    <w:link w:val="DocumentMapChar"/>
    <w:semiHidden/>
    <w:rsid w:val="0061330B"/>
    <w:pPr>
      <w:shd w:val="clear" w:color="auto" w:fill="000080"/>
    </w:pPr>
    <w:rPr>
      <w:rFonts w:ascii="Tahoma" w:hAnsi="Tahoma" w:cs="Tahoma"/>
    </w:rPr>
  </w:style>
  <w:style w:type="paragraph" w:styleId="E-mailSignature">
    <w:name w:val="E-mail Signature"/>
    <w:basedOn w:val="Normal"/>
    <w:link w:val="E-mailSignatureChar"/>
    <w:rsid w:val="0061330B"/>
  </w:style>
  <w:style w:type="paragraph" w:styleId="EndnoteText">
    <w:name w:val="endnote text"/>
    <w:basedOn w:val="Normal"/>
    <w:link w:val="EndnoteTextChar"/>
    <w:semiHidden/>
    <w:rsid w:val="0061330B"/>
  </w:style>
  <w:style w:type="paragraph" w:styleId="EnvelopeAddress">
    <w:name w:val="envelope address"/>
    <w:basedOn w:val="Normal"/>
    <w:rsid w:val="0061330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61330B"/>
    <w:rPr>
      <w:rFonts w:ascii="Arial" w:hAnsi="Arial" w:cs="Arial"/>
    </w:rPr>
  </w:style>
  <w:style w:type="paragraph" w:styleId="FootnoteText">
    <w:name w:val="footnote text"/>
    <w:basedOn w:val="Normal"/>
    <w:link w:val="FootnoteTextChar"/>
    <w:uiPriority w:val="99"/>
    <w:rsid w:val="00BF68C0"/>
    <w:pPr>
      <w:spacing w:before="0"/>
      <w:ind w:left="284" w:hanging="284"/>
    </w:pPr>
    <w:rPr>
      <w:sz w:val="20"/>
    </w:rPr>
  </w:style>
  <w:style w:type="paragraph" w:styleId="HTMLAddress">
    <w:name w:val="HTML Address"/>
    <w:basedOn w:val="Normal"/>
    <w:link w:val="HTMLAddressChar"/>
    <w:rsid w:val="0061330B"/>
    <w:rPr>
      <w:i/>
      <w:iCs/>
    </w:rPr>
  </w:style>
  <w:style w:type="paragraph" w:styleId="HTMLPreformatted">
    <w:name w:val="HTML Preformatted"/>
    <w:basedOn w:val="Normal"/>
    <w:link w:val="HTMLPreformattedChar"/>
    <w:rsid w:val="0061330B"/>
    <w:rPr>
      <w:rFonts w:ascii="Courier New" w:hAnsi="Courier New" w:cs="Courier New"/>
    </w:rPr>
  </w:style>
  <w:style w:type="paragraph" w:styleId="List">
    <w:name w:val="List"/>
    <w:basedOn w:val="Normal"/>
    <w:rsid w:val="0061330B"/>
    <w:pPr>
      <w:ind w:left="283" w:hanging="283"/>
    </w:pPr>
  </w:style>
  <w:style w:type="paragraph" w:styleId="List2">
    <w:name w:val="List 2"/>
    <w:basedOn w:val="Normal"/>
    <w:rsid w:val="0061330B"/>
    <w:pPr>
      <w:ind w:left="566" w:hanging="283"/>
    </w:pPr>
  </w:style>
  <w:style w:type="paragraph" w:styleId="List3">
    <w:name w:val="List 3"/>
    <w:basedOn w:val="Normal"/>
    <w:rsid w:val="0061330B"/>
    <w:pPr>
      <w:ind w:left="849" w:hanging="283"/>
    </w:pPr>
  </w:style>
  <w:style w:type="paragraph" w:styleId="List4">
    <w:name w:val="List 4"/>
    <w:basedOn w:val="Normal"/>
    <w:rsid w:val="0061330B"/>
    <w:pPr>
      <w:ind w:left="1132" w:hanging="283"/>
    </w:pPr>
  </w:style>
  <w:style w:type="paragraph" w:styleId="List5">
    <w:name w:val="List 5"/>
    <w:basedOn w:val="Normal"/>
    <w:rsid w:val="0061330B"/>
    <w:pPr>
      <w:ind w:left="1415" w:hanging="283"/>
    </w:pPr>
  </w:style>
  <w:style w:type="paragraph" w:styleId="ListBullet">
    <w:name w:val="List Bullet"/>
    <w:basedOn w:val="Normal"/>
    <w:autoRedefine/>
    <w:rsid w:val="0061330B"/>
    <w:pPr>
      <w:numPr>
        <w:numId w:val="3"/>
      </w:numPr>
    </w:pPr>
  </w:style>
  <w:style w:type="paragraph" w:styleId="ListBullet2">
    <w:name w:val="List Bullet 2"/>
    <w:basedOn w:val="Normal"/>
    <w:autoRedefine/>
    <w:rsid w:val="0061330B"/>
    <w:pPr>
      <w:numPr>
        <w:numId w:val="4"/>
      </w:numPr>
    </w:pPr>
  </w:style>
  <w:style w:type="paragraph" w:styleId="ListBullet3">
    <w:name w:val="List Bullet 3"/>
    <w:basedOn w:val="Normal"/>
    <w:autoRedefine/>
    <w:rsid w:val="0061330B"/>
    <w:pPr>
      <w:numPr>
        <w:numId w:val="5"/>
      </w:numPr>
    </w:pPr>
  </w:style>
  <w:style w:type="paragraph" w:styleId="ListBullet4">
    <w:name w:val="List Bullet 4"/>
    <w:basedOn w:val="Normal"/>
    <w:autoRedefine/>
    <w:rsid w:val="0061330B"/>
    <w:pPr>
      <w:numPr>
        <w:numId w:val="6"/>
      </w:numPr>
    </w:pPr>
  </w:style>
  <w:style w:type="paragraph" w:styleId="ListBullet5">
    <w:name w:val="List Bullet 5"/>
    <w:basedOn w:val="Normal"/>
    <w:autoRedefine/>
    <w:rsid w:val="0061330B"/>
    <w:pPr>
      <w:numPr>
        <w:numId w:val="7"/>
      </w:numPr>
    </w:pPr>
  </w:style>
  <w:style w:type="paragraph" w:styleId="ListContinue">
    <w:name w:val="List Continue"/>
    <w:basedOn w:val="Normal"/>
    <w:rsid w:val="0061330B"/>
    <w:pPr>
      <w:spacing w:after="120"/>
      <w:ind w:left="283"/>
    </w:pPr>
  </w:style>
  <w:style w:type="paragraph" w:styleId="ListContinue2">
    <w:name w:val="List Continue 2"/>
    <w:basedOn w:val="Normal"/>
    <w:rsid w:val="0061330B"/>
    <w:pPr>
      <w:spacing w:after="120"/>
      <w:ind w:left="566"/>
    </w:pPr>
  </w:style>
  <w:style w:type="paragraph" w:styleId="ListContinue3">
    <w:name w:val="List Continue 3"/>
    <w:basedOn w:val="Normal"/>
    <w:rsid w:val="0061330B"/>
    <w:pPr>
      <w:spacing w:after="120"/>
      <w:ind w:left="849"/>
    </w:pPr>
  </w:style>
  <w:style w:type="paragraph" w:styleId="ListContinue4">
    <w:name w:val="List Continue 4"/>
    <w:basedOn w:val="Normal"/>
    <w:rsid w:val="0061330B"/>
    <w:pPr>
      <w:spacing w:after="120"/>
      <w:ind w:left="1132"/>
    </w:pPr>
  </w:style>
  <w:style w:type="paragraph" w:styleId="ListContinue5">
    <w:name w:val="List Continue 5"/>
    <w:basedOn w:val="Normal"/>
    <w:rsid w:val="0061330B"/>
    <w:pPr>
      <w:spacing w:after="120"/>
      <w:ind w:left="1415"/>
    </w:pPr>
  </w:style>
  <w:style w:type="paragraph" w:styleId="ListNumber">
    <w:name w:val="List Number"/>
    <w:basedOn w:val="Normal"/>
    <w:rsid w:val="0061330B"/>
    <w:pPr>
      <w:numPr>
        <w:numId w:val="8"/>
      </w:numPr>
    </w:pPr>
  </w:style>
  <w:style w:type="paragraph" w:styleId="ListNumber2">
    <w:name w:val="List Number 2"/>
    <w:basedOn w:val="Normal"/>
    <w:rsid w:val="0061330B"/>
    <w:pPr>
      <w:numPr>
        <w:numId w:val="9"/>
      </w:numPr>
    </w:pPr>
  </w:style>
  <w:style w:type="paragraph" w:styleId="ListNumber3">
    <w:name w:val="List Number 3"/>
    <w:basedOn w:val="Normal"/>
    <w:rsid w:val="0061330B"/>
    <w:pPr>
      <w:numPr>
        <w:numId w:val="10"/>
      </w:numPr>
    </w:pPr>
  </w:style>
  <w:style w:type="paragraph" w:styleId="ListNumber4">
    <w:name w:val="List Number 4"/>
    <w:basedOn w:val="Normal"/>
    <w:rsid w:val="0061330B"/>
    <w:pPr>
      <w:numPr>
        <w:numId w:val="11"/>
      </w:numPr>
    </w:pPr>
  </w:style>
  <w:style w:type="paragraph" w:styleId="ListNumber5">
    <w:name w:val="List Number 5"/>
    <w:basedOn w:val="Normal"/>
    <w:rsid w:val="0061330B"/>
    <w:pPr>
      <w:numPr>
        <w:numId w:val="12"/>
      </w:numPr>
    </w:pPr>
  </w:style>
  <w:style w:type="paragraph" w:styleId="MacroText">
    <w:name w:val="macro"/>
    <w:link w:val="MacroTextChar"/>
    <w:semiHidden/>
    <w:rsid w:val="0061330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link w:val="MessageHeaderChar"/>
    <w:rsid w:val="0061330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61330B"/>
    <w:rPr>
      <w:sz w:val="24"/>
      <w:szCs w:val="24"/>
    </w:rPr>
  </w:style>
  <w:style w:type="paragraph" w:styleId="NormalIndent">
    <w:name w:val="Normal Indent"/>
    <w:basedOn w:val="Normal"/>
    <w:rsid w:val="0061330B"/>
    <w:pPr>
      <w:ind w:left="720"/>
    </w:pPr>
  </w:style>
  <w:style w:type="paragraph" w:styleId="NoteHeading">
    <w:name w:val="Note Heading"/>
    <w:basedOn w:val="Normal"/>
    <w:next w:val="Normal"/>
    <w:link w:val="NoteHeadingChar"/>
    <w:rsid w:val="0061330B"/>
  </w:style>
  <w:style w:type="paragraph" w:styleId="PlainText">
    <w:name w:val="Plain Text"/>
    <w:basedOn w:val="Normal"/>
    <w:link w:val="PlainTextChar"/>
    <w:uiPriority w:val="99"/>
    <w:rsid w:val="0061330B"/>
    <w:rPr>
      <w:rFonts w:ascii="Courier New" w:hAnsi="Courier New" w:cs="Courier New"/>
    </w:rPr>
  </w:style>
  <w:style w:type="paragraph" w:styleId="Salutation">
    <w:name w:val="Salutation"/>
    <w:basedOn w:val="Normal"/>
    <w:next w:val="Normal"/>
    <w:link w:val="SalutationChar"/>
    <w:rsid w:val="0061330B"/>
  </w:style>
  <w:style w:type="paragraph" w:styleId="Signature">
    <w:name w:val="Signature"/>
    <w:basedOn w:val="Normal"/>
    <w:link w:val="SignatureChar"/>
    <w:rsid w:val="0061330B"/>
    <w:pPr>
      <w:ind w:left="4252"/>
    </w:pPr>
  </w:style>
  <w:style w:type="paragraph" w:styleId="Subtitle">
    <w:name w:val="Subtitle"/>
    <w:basedOn w:val="Normal"/>
    <w:link w:val="SubtitleChar"/>
    <w:rsid w:val="0061330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61330B"/>
    <w:pPr>
      <w:ind w:left="200" w:hanging="200"/>
    </w:pPr>
  </w:style>
  <w:style w:type="paragraph" w:styleId="TableofFigures">
    <w:name w:val="table of figures"/>
    <w:basedOn w:val="Normal"/>
    <w:next w:val="Normal"/>
    <w:semiHidden/>
    <w:rsid w:val="0061330B"/>
    <w:pPr>
      <w:ind w:left="400" w:hanging="400"/>
    </w:pPr>
  </w:style>
  <w:style w:type="paragraph" w:styleId="TOAHeading">
    <w:name w:val="toa heading"/>
    <w:basedOn w:val="Normal"/>
    <w:next w:val="Normal"/>
    <w:semiHidden/>
    <w:rsid w:val="0061330B"/>
    <w:pPr>
      <w:spacing w:before="120"/>
    </w:pPr>
    <w:rPr>
      <w:rFonts w:ascii="Arial" w:hAnsi="Arial" w:cs="Arial"/>
      <w:b/>
      <w:bCs/>
      <w:sz w:val="24"/>
      <w:szCs w:val="24"/>
    </w:rPr>
  </w:style>
  <w:style w:type="paragraph" w:customStyle="1" w:styleId="Text">
    <w:name w:val="Text"/>
    <w:basedOn w:val="Normal"/>
    <w:uiPriority w:val="99"/>
    <w:rsid w:val="003C7A3C"/>
    <w:pPr>
      <w:suppressAutoHyphens/>
      <w:autoSpaceDE w:val="0"/>
      <w:autoSpaceDN w:val="0"/>
      <w:adjustRightInd w:val="0"/>
      <w:spacing w:after="113" w:line="340" w:lineRule="atLeast"/>
    </w:pPr>
    <w:rPr>
      <w:rFonts w:cs="Calibri"/>
      <w:color w:val="000000"/>
      <w:szCs w:val="24"/>
      <w:lang w:val="en-US" w:eastAsia="en-AU"/>
    </w:rPr>
  </w:style>
  <w:style w:type="paragraph" w:customStyle="1" w:styleId="TechRep">
    <w:name w:val="Tech Rep"/>
    <w:basedOn w:val="Normal"/>
    <w:link w:val="TechRepChar"/>
    <w:qFormat/>
    <w:rsid w:val="003C7A3C"/>
    <w:pPr>
      <w:spacing w:after="240"/>
      <w:jc w:val="both"/>
    </w:pPr>
    <w:rPr>
      <w:rFonts w:eastAsia="Calibri"/>
      <w:szCs w:val="24"/>
    </w:rPr>
  </w:style>
  <w:style w:type="character" w:customStyle="1" w:styleId="TechRepChar">
    <w:name w:val="Tech Rep Char"/>
    <w:link w:val="TechRep"/>
    <w:rsid w:val="003C7A3C"/>
    <w:rPr>
      <w:rFonts w:ascii="Calibri" w:eastAsia="Calibri" w:hAnsi="Calibri"/>
      <w:sz w:val="22"/>
      <w:szCs w:val="24"/>
      <w:lang w:eastAsia="en-US"/>
    </w:rPr>
  </w:style>
  <w:style w:type="table" w:styleId="TableGrid">
    <w:name w:val="Table Grid"/>
    <w:basedOn w:val="TableNormal"/>
    <w:uiPriority w:val="59"/>
    <w:rsid w:val="00E404C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A3E7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7725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11E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rsid w:val="00F82993"/>
    <w:rPr>
      <w:lang w:eastAsia="en-US"/>
    </w:rPr>
  </w:style>
  <w:style w:type="paragraph" w:customStyle="1" w:styleId="StyleRPSContentsHeading18pt">
    <w:name w:val="Style RPS Contents Heading + 18 pt"/>
    <w:basedOn w:val="Normal"/>
    <w:rsid w:val="00F82993"/>
    <w:rPr>
      <w:rFonts w:ascii="Georgia" w:hAnsi="Georgia"/>
      <w:b/>
      <w:bCs/>
      <w:sz w:val="36"/>
      <w:lang w:eastAsia="en-AU"/>
    </w:rPr>
  </w:style>
  <w:style w:type="paragraph" w:customStyle="1" w:styleId="Foreword">
    <w:name w:val="Foreword"/>
    <w:basedOn w:val="Normal"/>
    <w:qFormat/>
    <w:rsid w:val="00365C89"/>
    <w:rPr>
      <w:b/>
      <w:color w:val="006600"/>
      <w:sz w:val="32"/>
      <w:lang w:eastAsia="en-AU"/>
    </w:rPr>
  </w:style>
  <w:style w:type="character" w:customStyle="1" w:styleId="HeaderChar">
    <w:name w:val="Header Char"/>
    <w:link w:val="Header"/>
    <w:uiPriority w:val="99"/>
    <w:rsid w:val="00F82993"/>
    <w:rPr>
      <w:lang w:eastAsia="en-US"/>
    </w:rPr>
  </w:style>
  <w:style w:type="character" w:styleId="FollowedHyperlink">
    <w:name w:val="FollowedHyperlink"/>
    <w:uiPriority w:val="99"/>
    <w:semiHidden/>
    <w:unhideWhenUsed/>
    <w:rsid w:val="00F82993"/>
    <w:rPr>
      <w:color w:val="800080"/>
      <w:u w:val="single"/>
    </w:rPr>
  </w:style>
  <w:style w:type="character" w:customStyle="1" w:styleId="CommentTextChar">
    <w:name w:val="Comment Text Char"/>
    <w:link w:val="CommentText"/>
    <w:uiPriority w:val="99"/>
    <w:rsid w:val="00F82993"/>
    <w:rPr>
      <w:lang w:eastAsia="en-US"/>
    </w:rPr>
  </w:style>
  <w:style w:type="character" w:customStyle="1" w:styleId="BalloonTextChar">
    <w:name w:val="Balloon Text Char"/>
    <w:link w:val="BalloonText"/>
    <w:uiPriority w:val="99"/>
    <w:semiHidden/>
    <w:rsid w:val="00F82993"/>
    <w:rPr>
      <w:rFonts w:ascii="Tahoma" w:hAnsi="Tahoma" w:cs="Tahoma"/>
      <w:sz w:val="16"/>
      <w:szCs w:val="16"/>
      <w:lang w:eastAsia="en-US"/>
    </w:rPr>
  </w:style>
  <w:style w:type="character" w:customStyle="1" w:styleId="CommentSubjectChar">
    <w:name w:val="Comment Subject Char"/>
    <w:link w:val="CommentSubject"/>
    <w:uiPriority w:val="99"/>
    <w:semiHidden/>
    <w:rsid w:val="00F82993"/>
    <w:rPr>
      <w:b/>
      <w:bCs/>
      <w:lang w:eastAsia="en-US"/>
    </w:rPr>
  </w:style>
  <w:style w:type="paragraph" w:styleId="ListParagraph">
    <w:name w:val="List Paragraph"/>
    <w:basedOn w:val="Normal"/>
    <w:uiPriority w:val="34"/>
    <w:qFormat/>
    <w:rsid w:val="005501CC"/>
    <w:pPr>
      <w:spacing w:before="120"/>
      <w:ind w:left="720"/>
    </w:pPr>
    <w:rPr>
      <w:rFonts w:asciiTheme="minorHAnsi" w:hAnsiTheme="minorHAnsi"/>
      <w:lang w:eastAsia="en-AU"/>
    </w:rPr>
  </w:style>
  <w:style w:type="paragraph" w:customStyle="1" w:styleId="Default">
    <w:name w:val="Default"/>
    <w:rsid w:val="00F82993"/>
    <w:pPr>
      <w:autoSpaceDE w:val="0"/>
      <w:autoSpaceDN w:val="0"/>
      <w:adjustRightInd w:val="0"/>
    </w:pPr>
    <w:rPr>
      <w:rFonts w:eastAsia="Calibri"/>
      <w:color w:val="000000"/>
      <w:sz w:val="24"/>
      <w:szCs w:val="24"/>
      <w:lang w:val="en-US" w:eastAsia="en-US"/>
    </w:rPr>
  </w:style>
  <w:style w:type="paragraph" w:customStyle="1" w:styleId="RPSSectionHeading2Char">
    <w:name w:val="RPS Section Heading 2 Char"/>
    <w:basedOn w:val="Normal"/>
    <w:next w:val="Heading2"/>
    <w:rsid w:val="00F82993"/>
    <w:pPr>
      <w:tabs>
        <w:tab w:val="num" w:pos="851"/>
      </w:tabs>
      <w:ind w:left="851" w:hanging="851"/>
    </w:pPr>
    <w:rPr>
      <w:rFonts w:ascii="Georgia" w:hAnsi="Georgia"/>
      <w:b/>
      <w:smallCaps/>
      <w:sz w:val="28"/>
      <w:lang w:eastAsia="en-AU"/>
    </w:rPr>
  </w:style>
  <w:style w:type="paragraph" w:customStyle="1" w:styleId="RPSBodyTextalpha">
    <w:name w:val="RPS Body Text alpha"/>
    <w:basedOn w:val="Normal"/>
    <w:rsid w:val="00F82993"/>
    <w:pPr>
      <w:tabs>
        <w:tab w:val="num" w:pos="1800"/>
      </w:tabs>
      <w:spacing w:before="120"/>
      <w:ind w:left="1728" w:hanging="648"/>
      <w:jc w:val="both"/>
    </w:pPr>
    <w:rPr>
      <w:rFonts w:ascii="Georgia" w:hAnsi="Georgia"/>
      <w:sz w:val="24"/>
      <w:lang w:eastAsia="en-AU"/>
    </w:rPr>
  </w:style>
  <w:style w:type="paragraph" w:customStyle="1" w:styleId="RPSNumberedBodyText">
    <w:name w:val="RPS Numbered Body Text"/>
    <w:basedOn w:val="Normal"/>
    <w:rsid w:val="00F82993"/>
    <w:pPr>
      <w:tabs>
        <w:tab w:val="num" w:pos="851"/>
      </w:tabs>
      <w:ind w:left="851" w:hanging="851"/>
      <w:jc w:val="both"/>
    </w:pPr>
    <w:rPr>
      <w:rFonts w:ascii="Georgia" w:hAnsi="Georgia"/>
      <w:sz w:val="24"/>
      <w:lang w:eastAsia="en-AU"/>
    </w:rPr>
  </w:style>
  <w:style w:type="paragraph" w:customStyle="1" w:styleId="RPSRomanBodyText">
    <w:name w:val="RPS Roman Body Text"/>
    <w:basedOn w:val="RPSBodyTextalpha"/>
    <w:autoRedefine/>
    <w:rsid w:val="00F82993"/>
    <w:pPr>
      <w:tabs>
        <w:tab w:val="clear" w:pos="1800"/>
        <w:tab w:val="num" w:pos="2520"/>
      </w:tabs>
      <w:ind w:left="2232" w:hanging="792"/>
    </w:pPr>
  </w:style>
  <w:style w:type="character" w:customStyle="1" w:styleId="Heading1Char">
    <w:name w:val="Heading 1 Char"/>
    <w:link w:val="Heading1"/>
    <w:uiPriority w:val="99"/>
    <w:rsid w:val="00365C89"/>
    <w:rPr>
      <w:rFonts w:ascii="Calibri" w:hAnsi="Calibri" w:cs="Georgia"/>
      <w:b/>
      <w:bCs/>
      <w:caps/>
      <w:color w:val="006600"/>
      <w:spacing w:val="-4"/>
      <w:sz w:val="32"/>
      <w:szCs w:val="36"/>
      <w:lang w:eastAsia="en-US"/>
    </w:rPr>
  </w:style>
  <w:style w:type="character" w:customStyle="1" w:styleId="Heading2Char">
    <w:name w:val="Heading 2 Char"/>
    <w:link w:val="Heading2"/>
    <w:uiPriority w:val="99"/>
    <w:rsid w:val="0031734E"/>
    <w:rPr>
      <w:rFonts w:ascii="Calibri" w:hAnsi="Calibri"/>
      <w:b/>
      <w:color w:val="006600"/>
      <w:sz w:val="28"/>
      <w:lang w:eastAsia="en-US"/>
    </w:rPr>
  </w:style>
  <w:style w:type="character" w:customStyle="1" w:styleId="PlainTextChar">
    <w:name w:val="Plain Text Char"/>
    <w:link w:val="PlainText"/>
    <w:uiPriority w:val="99"/>
    <w:rsid w:val="00F82993"/>
    <w:rPr>
      <w:rFonts w:ascii="Courier New" w:hAnsi="Courier New" w:cs="Courier New"/>
      <w:lang w:eastAsia="en-US"/>
    </w:rPr>
  </w:style>
  <w:style w:type="paragraph" w:customStyle="1" w:styleId="RPSScheduleHeading2">
    <w:name w:val="RPS Schedule Heading 2"/>
    <w:basedOn w:val="Normal"/>
    <w:rsid w:val="00F82993"/>
    <w:pPr>
      <w:keepNext/>
      <w:numPr>
        <w:ilvl w:val="1"/>
        <w:numId w:val="13"/>
      </w:numPr>
      <w:tabs>
        <w:tab w:val="clear" w:pos="792"/>
        <w:tab w:val="num" w:pos="644"/>
      </w:tabs>
      <w:ind w:left="567" w:hanging="283"/>
    </w:pPr>
    <w:rPr>
      <w:b/>
      <w:color w:val="4F81BD"/>
      <w:sz w:val="28"/>
      <w:szCs w:val="28"/>
      <w:lang w:eastAsia="en-AU"/>
    </w:rPr>
  </w:style>
  <w:style w:type="paragraph" w:customStyle="1" w:styleId="SGBodyText">
    <w:name w:val="SG Body Text"/>
    <w:basedOn w:val="Normal"/>
    <w:rsid w:val="00F82993"/>
    <w:pPr>
      <w:numPr>
        <w:ilvl w:val="4"/>
        <w:numId w:val="13"/>
      </w:numPr>
    </w:pPr>
    <w:rPr>
      <w:rFonts w:ascii="Georgia" w:hAnsi="Georgia"/>
      <w:sz w:val="24"/>
      <w:lang w:eastAsia="en-AU"/>
    </w:rPr>
  </w:style>
  <w:style w:type="paragraph" w:customStyle="1" w:styleId="RPSSchedAnnexTextCharCharChar">
    <w:name w:val="RPS Sched/Annex Text Char Char Char"/>
    <w:basedOn w:val="Normal"/>
    <w:rsid w:val="00F82993"/>
    <w:pPr>
      <w:jc w:val="both"/>
    </w:pPr>
    <w:rPr>
      <w:rFonts w:ascii="Georgia" w:hAnsi="Georgia"/>
    </w:rPr>
  </w:style>
  <w:style w:type="paragraph" w:customStyle="1" w:styleId="RPSScheduletextAlpha">
    <w:name w:val="RPS Schedule text Alpha"/>
    <w:basedOn w:val="Normal"/>
    <w:rsid w:val="00F82993"/>
    <w:pPr>
      <w:numPr>
        <w:ilvl w:val="3"/>
        <w:numId w:val="13"/>
      </w:numPr>
      <w:spacing w:before="120"/>
      <w:jc w:val="both"/>
    </w:pPr>
    <w:rPr>
      <w:rFonts w:ascii="Georgia" w:hAnsi="Georgia"/>
    </w:rPr>
  </w:style>
  <w:style w:type="paragraph" w:customStyle="1" w:styleId="StyleRPSSchedAnnexHeading">
    <w:name w:val="Style RPS Sched/Annex Heading"/>
    <w:basedOn w:val="Normal"/>
    <w:rsid w:val="00F82993"/>
    <w:pPr>
      <w:numPr>
        <w:numId w:val="13"/>
      </w:numPr>
      <w:pBdr>
        <w:bottom w:val="single" w:sz="4" w:space="4" w:color="4F81BD"/>
      </w:pBdr>
      <w:tabs>
        <w:tab w:val="clear" w:pos="851"/>
        <w:tab w:val="num" w:pos="644"/>
      </w:tabs>
      <w:ind w:left="567" w:hanging="283"/>
    </w:pPr>
    <w:rPr>
      <w:b/>
      <w:caps/>
      <w:color w:val="4F81BD"/>
      <w:sz w:val="28"/>
    </w:rPr>
  </w:style>
  <w:style w:type="paragraph" w:customStyle="1" w:styleId="rpsannextext">
    <w:name w:val="rps annex text"/>
    <w:basedOn w:val="RPSSectionHeading2Char"/>
    <w:rsid w:val="00F82993"/>
    <w:pPr>
      <w:tabs>
        <w:tab w:val="clear" w:pos="851"/>
        <w:tab w:val="num" w:pos="1361"/>
      </w:tabs>
      <w:spacing w:before="120"/>
      <w:ind w:left="1361" w:hanging="567"/>
      <w:jc w:val="both"/>
    </w:pPr>
    <w:rPr>
      <w:b w:val="0"/>
      <w:smallCaps w:val="0"/>
      <w:sz w:val="22"/>
      <w:szCs w:val="22"/>
      <w:lang w:eastAsia="en-US"/>
    </w:rPr>
  </w:style>
  <w:style w:type="paragraph" w:customStyle="1" w:styleId="RPSSchedAnnexHeading2Char">
    <w:name w:val="RPS Sched/Annex Heading 2 Char"/>
    <w:basedOn w:val="Normal"/>
    <w:rsid w:val="00F82993"/>
    <w:pPr>
      <w:keepNext/>
      <w:tabs>
        <w:tab w:val="num" w:pos="851"/>
      </w:tabs>
      <w:ind w:left="851" w:hanging="851"/>
      <w:jc w:val="both"/>
      <w:outlineLvl w:val="0"/>
    </w:pPr>
    <w:rPr>
      <w:rFonts w:ascii="Georgia" w:hAnsi="Georgia"/>
      <w:b/>
      <w:bCs/>
      <w:smallCaps/>
      <w:kern w:val="28"/>
      <w:sz w:val="28"/>
    </w:rPr>
  </w:style>
  <w:style w:type="paragraph" w:customStyle="1" w:styleId="RPSScheduleHeading">
    <w:name w:val="RPS Schedule Heading"/>
    <w:basedOn w:val="Normal"/>
    <w:rsid w:val="00F82993"/>
    <w:pPr>
      <w:tabs>
        <w:tab w:val="num" w:pos="0"/>
      </w:tabs>
      <w:jc w:val="both"/>
    </w:pPr>
    <w:rPr>
      <w:rFonts w:ascii="Georgia" w:hAnsi="Georgia"/>
      <w:b/>
      <w:sz w:val="36"/>
      <w:szCs w:val="28"/>
    </w:rPr>
  </w:style>
  <w:style w:type="paragraph" w:customStyle="1" w:styleId="References">
    <w:name w:val="References"/>
    <w:basedOn w:val="Normal"/>
    <w:rsid w:val="00F82993"/>
    <w:rPr>
      <w:rFonts w:ascii="Georgia" w:hAnsi="Georgia"/>
      <w:b/>
      <w:sz w:val="32"/>
      <w:lang w:eastAsia="en-AU"/>
    </w:rPr>
  </w:style>
  <w:style w:type="character" w:styleId="Strong">
    <w:name w:val="Strong"/>
    <w:uiPriority w:val="22"/>
    <w:qFormat/>
    <w:rsid w:val="00F82993"/>
    <w:rPr>
      <w:b/>
      <w:bCs/>
    </w:rPr>
  </w:style>
  <w:style w:type="character" w:customStyle="1" w:styleId="Heading5Char">
    <w:name w:val="Heading 5 Char"/>
    <w:link w:val="Heading5"/>
    <w:rsid w:val="00F82993"/>
    <w:rPr>
      <w:b/>
      <w:snapToGrid w:val="0"/>
      <w:sz w:val="40"/>
      <w:lang w:eastAsia="en-US"/>
    </w:rPr>
  </w:style>
  <w:style w:type="character" w:customStyle="1" w:styleId="Heading4Char">
    <w:name w:val="Heading 4 Char"/>
    <w:link w:val="Heading4"/>
    <w:rsid w:val="001B42D9"/>
    <w:rPr>
      <w:rFonts w:ascii="Calibri" w:hAnsi="Calibri"/>
      <w:b/>
      <w:i/>
      <w:color w:val="006600"/>
      <w:sz w:val="24"/>
      <w:lang w:eastAsia="en-US"/>
    </w:rPr>
  </w:style>
  <w:style w:type="character" w:customStyle="1" w:styleId="FootnoteTextChar">
    <w:name w:val="Footnote Text Char"/>
    <w:link w:val="FootnoteText"/>
    <w:uiPriority w:val="99"/>
    <w:rsid w:val="00BF68C0"/>
    <w:rPr>
      <w:rFonts w:ascii="Calibri" w:hAnsi="Calibri"/>
      <w:color w:val="404040"/>
      <w:lang w:eastAsia="en-US"/>
    </w:rPr>
  </w:style>
  <w:style w:type="character" w:customStyle="1" w:styleId="PlainTextChar1">
    <w:name w:val="Plain Text Char1"/>
    <w:uiPriority w:val="99"/>
    <w:locked/>
    <w:rsid w:val="00F82993"/>
    <w:rPr>
      <w:rFonts w:ascii="Consolas" w:hAnsi="Consolas" w:cs="Times New Roman"/>
      <w:sz w:val="21"/>
      <w:szCs w:val="21"/>
    </w:rPr>
  </w:style>
  <w:style w:type="paragraph" w:customStyle="1" w:styleId="Quote1">
    <w:name w:val="Quote1"/>
    <w:basedOn w:val="Normal"/>
    <w:rsid w:val="00F82993"/>
    <w:pPr>
      <w:shd w:val="clear" w:color="auto" w:fill="E9EFF7"/>
      <w:spacing w:before="200" w:line="312" w:lineRule="auto"/>
      <w:ind w:left="720"/>
    </w:pPr>
    <w:rPr>
      <w:rFonts w:ascii="Cambria" w:eastAsia="Calibri" w:hAnsi="Cambria"/>
      <w:i/>
      <w:iCs/>
      <w:color w:val="4F81BD"/>
      <w:lang w:eastAsia="en-AU"/>
    </w:rPr>
  </w:style>
  <w:style w:type="paragraph" w:customStyle="1" w:styleId="Bullets">
    <w:name w:val="Bullets"/>
    <w:basedOn w:val="Normal"/>
    <w:rsid w:val="00F82993"/>
    <w:pPr>
      <w:numPr>
        <w:numId w:val="14"/>
      </w:numPr>
      <w:spacing w:before="60"/>
      <w:ind w:left="1800"/>
    </w:pPr>
    <w:rPr>
      <w:rFonts w:eastAsia="Calibri"/>
      <w:color w:val="000000"/>
      <w:szCs w:val="22"/>
      <w:lang w:eastAsia="en-AU"/>
    </w:rPr>
  </w:style>
  <w:style w:type="paragraph" w:styleId="TOCHeading">
    <w:name w:val="TOC Heading"/>
    <w:basedOn w:val="Heading1"/>
    <w:next w:val="Normal"/>
    <w:uiPriority w:val="39"/>
    <w:unhideWhenUsed/>
    <w:rsid w:val="00F82993"/>
    <w:pPr>
      <w:keepLines/>
      <w:spacing w:before="480"/>
      <w:outlineLvl w:val="9"/>
    </w:pPr>
    <w:rPr>
      <w:rFonts w:ascii="Cambria" w:hAnsi="Cambria" w:cs="Times New Roman"/>
      <w:bCs w:val="0"/>
      <w:color w:val="365F91"/>
      <w:szCs w:val="28"/>
      <w:lang w:val="en-US" w:eastAsia="ja-JP"/>
    </w:rPr>
  </w:style>
  <w:style w:type="character" w:styleId="PlaceholderText">
    <w:name w:val="Placeholder Text"/>
    <w:uiPriority w:val="99"/>
    <w:semiHidden/>
    <w:rsid w:val="00F82993"/>
    <w:rPr>
      <w:color w:val="808080"/>
    </w:rPr>
  </w:style>
  <w:style w:type="character" w:customStyle="1" w:styleId="BodyTextChar">
    <w:name w:val="Body Text Char"/>
    <w:link w:val="BodyText"/>
    <w:rsid w:val="00B656D6"/>
    <w:rPr>
      <w:lang w:eastAsia="en-US"/>
    </w:rPr>
  </w:style>
  <w:style w:type="character" w:customStyle="1" w:styleId="Heading3Char">
    <w:name w:val="Heading 3 Char"/>
    <w:link w:val="Heading3"/>
    <w:rsid w:val="00D205D4"/>
    <w:rPr>
      <w:rFonts w:ascii="Calibri" w:hAnsi="Calibri"/>
      <w:b/>
      <w:i/>
      <w:snapToGrid w:val="0"/>
      <w:color w:val="006600"/>
      <w:sz w:val="24"/>
      <w:lang w:eastAsia="en-US"/>
    </w:rPr>
  </w:style>
  <w:style w:type="character" w:customStyle="1" w:styleId="Heading6Char">
    <w:name w:val="Heading 6 Char"/>
    <w:link w:val="Heading6"/>
    <w:rsid w:val="00AD1B65"/>
    <w:rPr>
      <w:b/>
      <w:bCs/>
      <w:sz w:val="22"/>
      <w:szCs w:val="22"/>
      <w:lang w:eastAsia="en-US"/>
    </w:rPr>
  </w:style>
  <w:style w:type="character" w:customStyle="1" w:styleId="Heading7Char">
    <w:name w:val="Heading 7 Char"/>
    <w:link w:val="Heading7"/>
    <w:rsid w:val="00AD1B65"/>
    <w:rPr>
      <w:sz w:val="24"/>
      <w:szCs w:val="24"/>
      <w:lang w:eastAsia="en-US"/>
    </w:rPr>
  </w:style>
  <w:style w:type="character" w:customStyle="1" w:styleId="Heading8Char">
    <w:name w:val="Heading 8 Char"/>
    <w:link w:val="Heading8"/>
    <w:rsid w:val="00AD1B65"/>
    <w:rPr>
      <w:i/>
      <w:iCs/>
      <w:sz w:val="24"/>
      <w:szCs w:val="24"/>
      <w:lang w:eastAsia="en-US"/>
    </w:rPr>
  </w:style>
  <w:style w:type="character" w:customStyle="1" w:styleId="Heading9Char">
    <w:name w:val="Heading 9 Char"/>
    <w:link w:val="Heading9"/>
    <w:rsid w:val="00AD1B65"/>
    <w:rPr>
      <w:rFonts w:ascii="Arial" w:hAnsi="Arial" w:cs="Arial"/>
      <w:sz w:val="22"/>
      <w:szCs w:val="22"/>
      <w:lang w:eastAsia="en-US"/>
    </w:rPr>
  </w:style>
  <w:style w:type="character" w:customStyle="1" w:styleId="TitleChar">
    <w:name w:val="Title Char"/>
    <w:link w:val="Title"/>
    <w:uiPriority w:val="10"/>
    <w:rsid w:val="00AD1B65"/>
    <w:rPr>
      <w:rFonts w:ascii="Arial" w:hAnsi="Arial"/>
      <w:b/>
      <w:kern w:val="28"/>
      <w:sz w:val="32"/>
      <w:lang w:eastAsia="en-US"/>
    </w:rPr>
  </w:style>
  <w:style w:type="character" w:customStyle="1" w:styleId="BodyTextIndentChar">
    <w:name w:val="Body Text Indent Char"/>
    <w:link w:val="BodyTextIndent"/>
    <w:rsid w:val="00AD1B65"/>
    <w:rPr>
      <w:snapToGrid w:val="0"/>
      <w:lang w:eastAsia="en-US"/>
    </w:rPr>
  </w:style>
  <w:style w:type="character" w:customStyle="1" w:styleId="BodyTextIndent2Char">
    <w:name w:val="Body Text Indent 2 Char"/>
    <w:link w:val="BodyTextIndent2"/>
    <w:rsid w:val="00AD1B65"/>
    <w:rPr>
      <w:snapToGrid w:val="0"/>
      <w:lang w:eastAsia="en-US"/>
    </w:rPr>
  </w:style>
  <w:style w:type="character" w:customStyle="1" w:styleId="BodyTextIndent3Char">
    <w:name w:val="Body Text Indent 3 Char"/>
    <w:link w:val="BodyTextIndent3"/>
    <w:rsid w:val="00AD1B65"/>
    <w:rPr>
      <w:rFonts w:ascii="Georgia" w:hAnsi="Georgia"/>
      <w:sz w:val="24"/>
      <w:lang w:eastAsia="en-US"/>
    </w:rPr>
  </w:style>
  <w:style w:type="character" w:customStyle="1" w:styleId="BodyText2Char">
    <w:name w:val="Body Text 2 Char"/>
    <w:link w:val="BodyText2"/>
    <w:rsid w:val="00AD1B65"/>
    <w:rPr>
      <w:sz w:val="22"/>
      <w:lang w:eastAsia="en-US"/>
    </w:rPr>
  </w:style>
  <w:style w:type="character" w:customStyle="1" w:styleId="BodyText3Char">
    <w:name w:val="Body Text 3 Char"/>
    <w:link w:val="BodyText3"/>
    <w:rsid w:val="00AD1B65"/>
    <w:rPr>
      <w:rFonts w:ascii="Georgia" w:hAnsi="Georgia"/>
      <w:b/>
      <w:bCs/>
      <w:sz w:val="24"/>
      <w:lang w:eastAsia="en-US"/>
    </w:rPr>
  </w:style>
  <w:style w:type="character" w:customStyle="1" w:styleId="BodyTextFirstIndentChar">
    <w:name w:val="Body Text First Indent Char"/>
    <w:link w:val="BodyTextFirstIndent"/>
    <w:rsid w:val="00AD1B65"/>
    <w:rPr>
      <w:lang w:eastAsia="en-US"/>
    </w:rPr>
  </w:style>
  <w:style w:type="character" w:customStyle="1" w:styleId="BodyTextFirstIndent2Char">
    <w:name w:val="Body Text First Indent 2 Char"/>
    <w:link w:val="BodyTextFirstIndent2"/>
    <w:rsid w:val="00AD1B65"/>
    <w:rPr>
      <w:lang w:eastAsia="en-US"/>
    </w:rPr>
  </w:style>
  <w:style w:type="character" w:customStyle="1" w:styleId="ClosingChar">
    <w:name w:val="Closing Char"/>
    <w:link w:val="Closing"/>
    <w:rsid w:val="00AD1B65"/>
    <w:rPr>
      <w:lang w:eastAsia="en-US"/>
    </w:rPr>
  </w:style>
  <w:style w:type="character" w:customStyle="1" w:styleId="DateChar">
    <w:name w:val="Date Char"/>
    <w:link w:val="Date"/>
    <w:rsid w:val="00AD1B65"/>
    <w:rPr>
      <w:lang w:eastAsia="en-US"/>
    </w:rPr>
  </w:style>
  <w:style w:type="character" w:customStyle="1" w:styleId="DocumentMapChar">
    <w:name w:val="Document Map Char"/>
    <w:link w:val="DocumentMap"/>
    <w:semiHidden/>
    <w:rsid w:val="00AD1B65"/>
    <w:rPr>
      <w:rFonts w:ascii="Tahoma" w:hAnsi="Tahoma" w:cs="Tahoma"/>
      <w:shd w:val="clear" w:color="auto" w:fill="000080"/>
      <w:lang w:eastAsia="en-US"/>
    </w:rPr>
  </w:style>
  <w:style w:type="character" w:customStyle="1" w:styleId="E-mailSignatureChar">
    <w:name w:val="E-mail Signature Char"/>
    <w:link w:val="E-mailSignature"/>
    <w:rsid w:val="00AD1B65"/>
    <w:rPr>
      <w:lang w:eastAsia="en-US"/>
    </w:rPr>
  </w:style>
  <w:style w:type="character" w:customStyle="1" w:styleId="EndnoteTextChar">
    <w:name w:val="Endnote Text Char"/>
    <w:link w:val="EndnoteText"/>
    <w:semiHidden/>
    <w:rsid w:val="00AD1B65"/>
    <w:rPr>
      <w:lang w:eastAsia="en-US"/>
    </w:rPr>
  </w:style>
  <w:style w:type="character" w:customStyle="1" w:styleId="HTMLAddressChar">
    <w:name w:val="HTML Address Char"/>
    <w:link w:val="HTMLAddress"/>
    <w:rsid w:val="00AD1B65"/>
    <w:rPr>
      <w:i/>
      <w:iCs/>
      <w:lang w:eastAsia="en-US"/>
    </w:rPr>
  </w:style>
  <w:style w:type="character" w:customStyle="1" w:styleId="HTMLPreformattedChar">
    <w:name w:val="HTML Preformatted Char"/>
    <w:link w:val="HTMLPreformatted"/>
    <w:rsid w:val="00AD1B65"/>
    <w:rPr>
      <w:rFonts w:ascii="Courier New" w:hAnsi="Courier New" w:cs="Courier New"/>
      <w:lang w:eastAsia="en-US"/>
    </w:rPr>
  </w:style>
  <w:style w:type="character" w:customStyle="1" w:styleId="MacroTextChar">
    <w:name w:val="Macro Text Char"/>
    <w:link w:val="MacroText"/>
    <w:semiHidden/>
    <w:rsid w:val="00AD1B65"/>
    <w:rPr>
      <w:rFonts w:ascii="Courier New" w:hAnsi="Courier New" w:cs="Courier New"/>
      <w:lang w:eastAsia="en-US"/>
    </w:rPr>
  </w:style>
  <w:style w:type="character" w:customStyle="1" w:styleId="MessageHeaderChar">
    <w:name w:val="Message Header Char"/>
    <w:link w:val="MessageHeader"/>
    <w:rsid w:val="00AD1B65"/>
    <w:rPr>
      <w:rFonts w:ascii="Arial" w:hAnsi="Arial" w:cs="Arial"/>
      <w:sz w:val="24"/>
      <w:szCs w:val="24"/>
      <w:shd w:val="pct20" w:color="auto" w:fill="auto"/>
      <w:lang w:eastAsia="en-US"/>
    </w:rPr>
  </w:style>
  <w:style w:type="character" w:customStyle="1" w:styleId="NoteHeadingChar">
    <w:name w:val="Note Heading Char"/>
    <w:link w:val="NoteHeading"/>
    <w:rsid w:val="00AD1B65"/>
    <w:rPr>
      <w:lang w:eastAsia="en-US"/>
    </w:rPr>
  </w:style>
  <w:style w:type="character" w:customStyle="1" w:styleId="SalutationChar">
    <w:name w:val="Salutation Char"/>
    <w:link w:val="Salutation"/>
    <w:rsid w:val="00AD1B65"/>
    <w:rPr>
      <w:lang w:eastAsia="en-US"/>
    </w:rPr>
  </w:style>
  <w:style w:type="character" w:customStyle="1" w:styleId="SignatureChar">
    <w:name w:val="Signature Char"/>
    <w:link w:val="Signature"/>
    <w:rsid w:val="00AD1B65"/>
    <w:rPr>
      <w:lang w:eastAsia="en-US"/>
    </w:rPr>
  </w:style>
  <w:style w:type="character" w:customStyle="1" w:styleId="SubtitleChar">
    <w:name w:val="Subtitle Char"/>
    <w:link w:val="Subtitle"/>
    <w:rsid w:val="00AD1B65"/>
    <w:rPr>
      <w:rFonts w:ascii="Arial" w:hAnsi="Arial" w:cs="Arial"/>
      <w:sz w:val="24"/>
      <w:szCs w:val="24"/>
      <w:lang w:eastAsia="en-US"/>
    </w:rPr>
  </w:style>
  <w:style w:type="paragraph" w:customStyle="1" w:styleId="Box">
    <w:name w:val="Box"/>
    <w:rsid w:val="00F40301"/>
    <w:pPr>
      <w:framePr w:hSpace="180" w:wrap="around" w:vAnchor="text" w:hAnchor="text" w:x="108" w:y="1"/>
      <w:spacing w:before="120" w:after="120"/>
      <w:suppressOverlap/>
    </w:pPr>
    <w:rPr>
      <w:rFonts w:ascii="Century Gothic" w:hAnsi="Century Gothic" w:cs="Georgia"/>
      <w:b/>
      <w:bCs/>
      <w:color w:val="FFFFFF"/>
      <w:sz w:val="22"/>
      <w:szCs w:val="22"/>
      <w:lang w:eastAsia="en-US"/>
    </w:rPr>
  </w:style>
  <w:style w:type="table" w:customStyle="1" w:styleId="TableGrid4">
    <w:name w:val="Table Grid4"/>
    <w:basedOn w:val="TableNormal"/>
    <w:next w:val="TableGrid"/>
    <w:uiPriority w:val="59"/>
    <w:rsid w:val="00DF70B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90D6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7710C"/>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16DF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16DF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D262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D1355"/>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D1355"/>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2369E1"/>
    <w:rPr>
      <w:rFonts w:eastAsia="Calibri"/>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Paranumbered">
    <w:name w:val="Para numbered"/>
    <w:basedOn w:val="Normal"/>
    <w:qFormat/>
    <w:rsid w:val="00D77273"/>
    <w:rPr>
      <w:rFonts w:eastAsia="Calibri"/>
      <w:color w:val="262626"/>
      <w:szCs w:val="22"/>
    </w:rPr>
  </w:style>
  <w:style w:type="paragraph" w:customStyle="1" w:styleId="Heading30">
    <w:name w:val="Heading3"/>
    <w:basedOn w:val="Normal"/>
    <w:rsid w:val="00A95BD9"/>
  </w:style>
  <w:style w:type="paragraph" w:customStyle="1" w:styleId="AppendixHead">
    <w:name w:val="AppendixHead"/>
    <w:basedOn w:val="Normal"/>
    <w:rsid w:val="00C44E47"/>
    <w:pPr>
      <w:keepNext/>
      <w:pBdr>
        <w:bottom w:val="outset" w:sz="6" w:space="1" w:color="006600"/>
      </w:pBdr>
      <w:autoSpaceDE w:val="0"/>
      <w:autoSpaceDN w:val="0"/>
      <w:adjustRightInd w:val="0"/>
      <w:spacing w:before="0" w:line="240" w:lineRule="auto"/>
      <w:ind w:left="1701" w:hanging="1701"/>
      <w:outlineLvl w:val="0"/>
    </w:pPr>
    <w:rPr>
      <w:rFonts w:cs="Georgia"/>
      <w:b/>
      <w:bCs/>
      <w:caps/>
      <w:color w:val="006600"/>
      <w:spacing w:val="-4"/>
      <w:sz w:val="32"/>
      <w:szCs w:val="36"/>
    </w:rPr>
  </w:style>
  <w:style w:type="paragraph" w:customStyle="1" w:styleId="Appendix2">
    <w:name w:val="Appendix2"/>
    <w:basedOn w:val="Normal"/>
    <w:qFormat/>
    <w:rsid w:val="002A3E53"/>
    <w:pPr>
      <w:spacing w:before="0"/>
      <w:ind w:left="720" w:hanging="720"/>
    </w:pPr>
    <w:rPr>
      <w:b/>
      <w:color w:val="006600"/>
      <w:sz w:val="28"/>
      <w:szCs w:val="28"/>
    </w:rPr>
  </w:style>
  <w:style w:type="paragraph" w:customStyle="1" w:styleId="StyleTOC3Left0cmHanging075cm">
    <w:name w:val="Style TOC 3 + Left:  0 cm Hanging:  0.75 cm"/>
    <w:basedOn w:val="TOC3"/>
    <w:rsid w:val="00F778BB"/>
    <w:pPr>
      <w:ind w:left="426" w:hanging="426"/>
    </w:pPr>
    <w:rPr>
      <w:bCs/>
      <w:caps/>
    </w:rPr>
  </w:style>
  <w:style w:type="paragraph" w:customStyle="1" w:styleId="StyleTOC3Left0cmHanging075cm1">
    <w:name w:val="Style TOC 3 + Left:  0 cm Hanging:  0.75 cm1"/>
    <w:basedOn w:val="TOC3"/>
    <w:rsid w:val="00F778BB"/>
    <w:pPr>
      <w:ind w:left="426" w:hanging="426"/>
    </w:pPr>
    <w:rPr>
      <w:bCs/>
    </w:rPr>
  </w:style>
  <w:style w:type="paragraph" w:customStyle="1" w:styleId="RPS-bulletlist">
    <w:name w:val="RPS - bullet list"/>
    <w:basedOn w:val="Normal"/>
    <w:rsid w:val="008038FC"/>
    <w:pPr>
      <w:tabs>
        <w:tab w:val="left" w:pos="426"/>
      </w:tabs>
      <w:spacing w:before="80"/>
    </w:pPr>
    <w:rPr>
      <w:rFonts w:cs="Georgia"/>
    </w:rPr>
  </w:style>
  <w:style w:type="paragraph" w:customStyle="1" w:styleId="RPSCaption">
    <w:name w:val="RPS Caption"/>
    <w:basedOn w:val="Normal"/>
    <w:qFormat/>
    <w:rsid w:val="00BF68C0"/>
    <w:pPr>
      <w:widowControl w:val="0"/>
      <w:tabs>
        <w:tab w:val="left" w:pos="993"/>
      </w:tabs>
      <w:spacing w:before="120" w:line="240" w:lineRule="auto"/>
      <w:ind w:left="992" w:hanging="992"/>
    </w:pPr>
    <w:rPr>
      <w:noProof/>
      <w:snapToGrid w:val="0"/>
      <w:sz w:val="20"/>
      <w:lang w:val="en-US"/>
    </w:rPr>
  </w:style>
  <w:style w:type="paragraph" w:styleId="Quote">
    <w:name w:val="Quote"/>
    <w:basedOn w:val="Normal"/>
    <w:next w:val="Normal"/>
    <w:link w:val="QuoteChar"/>
    <w:uiPriority w:val="29"/>
    <w:qFormat/>
    <w:rsid w:val="002A3E53"/>
    <w:pPr>
      <w:spacing w:line="300" w:lineRule="auto"/>
    </w:pPr>
    <w:rPr>
      <w:rFonts w:ascii="Century Gothic" w:hAnsi="Century Gothic"/>
      <w:i/>
      <w:iCs/>
      <w:color w:val="006600"/>
      <w:sz w:val="19"/>
      <w:szCs w:val="19"/>
    </w:rPr>
  </w:style>
  <w:style w:type="character" w:customStyle="1" w:styleId="QuoteChar">
    <w:name w:val="Quote Char"/>
    <w:basedOn w:val="DefaultParagraphFont"/>
    <w:link w:val="Quote"/>
    <w:uiPriority w:val="29"/>
    <w:rsid w:val="002A3E53"/>
    <w:rPr>
      <w:rFonts w:ascii="Century Gothic" w:hAnsi="Century Gothic"/>
      <w:i/>
      <w:iCs/>
      <w:color w:val="006600"/>
      <w:sz w:val="19"/>
      <w:szCs w:val="19"/>
      <w:lang w:eastAsia="en-US"/>
    </w:rPr>
  </w:style>
  <w:style w:type="paragraph" w:customStyle="1" w:styleId="RPSBulletList1">
    <w:name w:val="RPS Bullet List 1"/>
    <w:basedOn w:val="RPS-bulletlist"/>
    <w:qFormat/>
    <w:rsid w:val="00C820FB"/>
    <w:pPr>
      <w:ind w:left="426" w:hanging="426"/>
    </w:pPr>
  </w:style>
  <w:style w:type="table" w:styleId="LightList-Accent3">
    <w:name w:val="Light List Accent 3"/>
    <w:basedOn w:val="TableNormal"/>
    <w:uiPriority w:val="61"/>
    <w:rsid w:val="000646C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ableCaption">
    <w:name w:val="Table Caption"/>
    <w:basedOn w:val="RPSCaption"/>
    <w:qFormat/>
    <w:rsid w:val="00AE52C5"/>
    <w:pPr>
      <w:spacing w:before="240" w:after="120"/>
    </w:pPr>
    <w:rPr>
      <w:b/>
      <w:sz w:val="22"/>
    </w:rPr>
  </w:style>
  <w:style w:type="paragraph" w:customStyle="1" w:styleId="StyleTableCaption11pt">
    <w:name w:val="Style Table Caption + 11 pt"/>
    <w:basedOn w:val="TableCaption"/>
    <w:rsid w:val="00AE52C5"/>
  </w:style>
  <w:style w:type="table" w:customStyle="1" w:styleId="Style1">
    <w:name w:val="Style1"/>
    <w:basedOn w:val="TableNormal"/>
    <w:rsid w:val="007D719D"/>
    <w:rPr>
      <w:rFonts w:asciiTheme="minorHAnsi" w:hAnsiTheme="minorHAnsi"/>
    </w:rPr>
    <w:tblPr/>
  </w:style>
  <w:style w:type="paragraph" w:customStyle="1" w:styleId="GlossaryName">
    <w:name w:val="GlossaryName"/>
    <w:basedOn w:val="RPSSchedAnnexText"/>
    <w:qFormat/>
    <w:rsid w:val="00AA78D1"/>
    <w:pPr>
      <w:keepNext/>
      <w:spacing w:after="120"/>
      <w:jc w:val="left"/>
    </w:pPr>
    <w:rPr>
      <w:rFonts w:ascii="Calibri" w:hAnsi="Calibri"/>
      <w:b/>
      <w:color w:val="006600"/>
    </w:rPr>
  </w:style>
  <w:style w:type="paragraph" w:customStyle="1" w:styleId="GlossaryDef">
    <w:name w:val="GlossaryDef"/>
    <w:basedOn w:val="Normal"/>
    <w:qFormat/>
    <w:rsid w:val="00C34609"/>
    <w:pPr>
      <w:spacing w:before="120"/>
    </w:pPr>
  </w:style>
  <w:style w:type="paragraph" w:styleId="Revision">
    <w:name w:val="Revision"/>
    <w:hidden/>
    <w:uiPriority w:val="99"/>
    <w:semiHidden/>
    <w:rsid w:val="00B27A52"/>
    <w:rPr>
      <w:rFonts w:ascii="Calibri" w:hAnsi="Calibri"/>
      <w:color w:val="404040"/>
      <w:sz w:val="22"/>
      <w:lang w:eastAsia="en-US"/>
    </w:rPr>
  </w:style>
  <w:style w:type="character" w:styleId="EndnoteReference">
    <w:name w:val="endnote reference"/>
    <w:basedOn w:val="DefaultParagraphFont"/>
    <w:uiPriority w:val="99"/>
    <w:semiHidden/>
    <w:unhideWhenUsed/>
    <w:rsid w:val="00FF66C3"/>
    <w:rPr>
      <w:vertAlign w:val="superscript"/>
    </w:rPr>
  </w:style>
  <w:style w:type="character" w:customStyle="1" w:styleId="A4">
    <w:name w:val="A4"/>
    <w:uiPriority w:val="99"/>
    <w:rsid w:val="00873197"/>
    <w:rPr>
      <w:color w:val="000000"/>
      <w:sz w:val="21"/>
      <w:szCs w:val="21"/>
      <w:u w:val="single"/>
    </w:rPr>
  </w:style>
  <w:style w:type="character" w:customStyle="1" w:styleId="A8">
    <w:name w:val="A8"/>
    <w:uiPriority w:val="99"/>
    <w:rsid w:val="00873197"/>
    <w:rPr>
      <w:color w:val="000000"/>
      <w:sz w:val="12"/>
      <w:szCs w:val="12"/>
    </w:rPr>
  </w:style>
  <w:style w:type="paragraph" w:customStyle="1" w:styleId="GlossaryTerm">
    <w:name w:val="Glossary Term"/>
    <w:basedOn w:val="Normal"/>
    <w:qFormat/>
    <w:rsid w:val="00365C89"/>
    <w:pPr>
      <w:keepNext/>
      <w:tabs>
        <w:tab w:val="left" w:pos="0"/>
        <w:tab w:val="right" w:pos="9242"/>
      </w:tabs>
      <w:spacing w:line="264" w:lineRule="auto"/>
      <w:ind w:left="284" w:hanging="284"/>
    </w:pPr>
    <w:rPr>
      <w:rFonts w:eastAsia="Calibri" w:cs="Courier New"/>
      <w:b/>
      <w:color w:val="006600"/>
      <w:szCs w:val="22"/>
    </w:rPr>
  </w:style>
  <w:style w:type="paragraph" w:customStyle="1" w:styleId="Schedule">
    <w:name w:val="Schedule"/>
    <w:qFormat/>
    <w:rsid w:val="0027447D"/>
    <w:pPr>
      <w:keepNext/>
      <w:pBdr>
        <w:bottom w:val="outset" w:sz="6" w:space="1" w:color="006600"/>
      </w:pBdr>
      <w:autoSpaceDE w:val="0"/>
      <w:autoSpaceDN w:val="0"/>
      <w:adjustRightInd w:val="0"/>
      <w:spacing w:before="240" w:after="360"/>
      <w:ind w:left="1985" w:hanging="1985"/>
      <w:outlineLvl w:val="0"/>
    </w:pPr>
    <w:rPr>
      <w:rFonts w:ascii="Calibri" w:hAnsi="Calibri" w:cs="Georgia"/>
      <w:b/>
      <w:bCs/>
      <w:color w:val="006600"/>
      <w:spacing w:val="-4"/>
      <w:sz w:val="32"/>
      <w:szCs w:val="36"/>
      <w:lang w:eastAsia="en-US"/>
    </w:rPr>
  </w:style>
  <w:style w:type="paragraph" w:customStyle="1" w:styleId="Glossarydescription">
    <w:name w:val="Glossary description"/>
    <w:basedOn w:val="Normal"/>
    <w:qFormat/>
    <w:rsid w:val="00BD4DC1"/>
    <w:pPr>
      <w:spacing w:before="120"/>
    </w:pPr>
    <w:rPr>
      <w:rFonts w:eastAsia="Calibri" w:cs="Courier New"/>
      <w:color w:val="262626" w:themeColor="text1" w:themeTint="D9"/>
      <w:szCs w:val="22"/>
    </w:rPr>
  </w:style>
  <w:style w:type="character" w:styleId="HTMLCite">
    <w:name w:val="HTML Cite"/>
    <w:basedOn w:val="DefaultParagraphFont"/>
    <w:uiPriority w:val="99"/>
    <w:semiHidden/>
    <w:unhideWhenUsed/>
    <w:rsid w:val="00327B96"/>
    <w:rPr>
      <w:i/>
      <w:iCs/>
    </w:rPr>
  </w:style>
  <w:style w:type="character" w:customStyle="1" w:styleId="print-only">
    <w:name w:val="print-only"/>
    <w:basedOn w:val="DefaultParagraphFont"/>
    <w:rsid w:val="00E10359"/>
  </w:style>
  <w:style w:type="character" w:customStyle="1" w:styleId="file">
    <w:name w:val="file"/>
    <w:basedOn w:val="DefaultParagraphFont"/>
    <w:rsid w:val="0093298B"/>
  </w:style>
  <w:style w:type="character" w:customStyle="1" w:styleId="content">
    <w:name w:val="content"/>
    <w:basedOn w:val="DefaultParagraphFont"/>
    <w:rsid w:val="0093298B"/>
  </w:style>
  <w:style w:type="table" w:customStyle="1" w:styleId="GenericARPANSA">
    <w:name w:val="Generic ARPANSA"/>
    <w:basedOn w:val="TableNormal"/>
    <w:uiPriority w:val="99"/>
    <w:rsid w:val="00887A89"/>
    <w:pPr>
      <w:spacing w:before="60" w:after="60"/>
      <w:jc w:val="center"/>
    </w:pPr>
    <w:rPr>
      <w:rFonts w:asciiTheme="minorHAnsi" w:eastAsiaTheme="minorHAnsi" w:hAnsiTheme="minorHAnsi" w:cstheme="minorBidi"/>
      <w:color w:val="444444"/>
      <w:sz w:val="22"/>
      <w:szCs w:val="22"/>
      <w:lang w:eastAsia="en-US"/>
    </w:r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paragraph" w:customStyle="1" w:styleId="Numbersnormal">
    <w:name w:val="Numbers normal"/>
    <w:basedOn w:val="Normal"/>
    <w:qFormat/>
    <w:rsid w:val="00A31A24"/>
    <w:pPr>
      <w:ind w:left="1021" w:hanging="1021"/>
    </w:pPr>
  </w:style>
  <w:style w:type="paragraph" w:customStyle="1" w:styleId="Lettersnormal">
    <w:name w:val="Letters normal"/>
    <w:basedOn w:val="ListParagraph"/>
    <w:qFormat/>
    <w:rsid w:val="00A31A24"/>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33364">
      <w:bodyDiv w:val="1"/>
      <w:marLeft w:val="0"/>
      <w:marRight w:val="0"/>
      <w:marTop w:val="0"/>
      <w:marBottom w:val="0"/>
      <w:divBdr>
        <w:top w:val="none" w:sz="0" w:space="0" w:color="auto"/>
        <w:left w:val="none" w:sz="0" w:space="0" w:color="auto"/>
        <w:bottom w:val="none" w:sz="0" w:space="0" w:color="auto"/>
        <w:right w:val="none" w:sz="0" w:space="0" w:color="auto"/>
      </w:divBdr>
      <w:divsChild>
        <w:div w:id="421070995">
          <w:marLeft w:val="0"/>
          <w:marRight w:val="0"/>
          <w:marTop w:val="0"/>
          <w:marBottom w:val="0"/>
          <w:divBdr>
            <w:top w:val="none" w:sz="0" w:space="0" w:color="auto"/>
            <w:left w:val="none" w:sz="0" w:space="0" w:color="auto"/>
            <w:bottom w:val="none" w:sz="0" w:space="0" w:color="auto"/>
            <w:right w:val="none" w:sz="0" w:space="0" w:color="auto"/>
          </w:divBdr>
          <w:divsChild>
            <w:div w:id="273096290">
              <w:marLeft w:val="0"/>
              <w:marRight w:val="0"/>
              <w:marTop w:val="0"/>
              <w:marBottom w:val="0"/>
              <w:divBdr>
                <w:top w:val="none" w:sz="0" w:space="0" w:color="auto"/>
                <w:left w:val="none" w:sz="0" w:space="0" w:color="auto"/>
                <w:bottom w:val="none" w:sz="0" w:space="0" w:color="auto"/>
                <w:right w:val="none" w:sz="0" w:space="0" w:color="auto"/>
              </w:divBdr>
              <w:divsChild>
                <w:div w:id="1496341734">
                  <w:marLeft w:val="0"/>
                  <w:marRight w:val="0"/>
                  <w:marTop w:val="0"/>
                  <w:marBottom w:val="0"/>
                  <w:divBdr>
                    <w:top w:val="none" w:sz="0" w:space="0" w:color="auto"/>
                    <w:left w:val="none" w:sz="0" w:space="0" w:color="auto"/>
                    <w:bottom w:val="none" w:sz="0" w:space="0" w:color="auto"/>
                    <w:right w:val="none" w:sz="0" w:space="0" w:color="auto"/>
                  </w:divBdr>
                  <w:divsChild>
                    <w:div w:id="260457115">
                      <w:marLeft w:val="0"/>
                      <w:marRight w:val="0"/>
                      <w:marTop w:val="0"/>
                      <w:marBottom w:val="0"/>
                      <w:divBdr>
                        <w:top w:val="none" w:sz="0" w:space="0" w:color="auto"/>
                        <w:left w:val="none" w:sz="0" w:space="0" w:color="auto"/>
                        <w:bottom w:val="none" w:sz="0" w:space="0" w:color="auto"/>
                        <w:right w:val="none" w:sz="0" w:space="0" w:color="auto"/>
                      </w:divBdr>
                      <w:divsChild>
                        <w:div w:id="1132359435">
                          <w:marLeft w:val="0"/>
                          <w:marRight w:val="0"/>
                          <w:marTop w:val="0"/>
                          <w:marBottom w:val="0"/>
                          <w:divBdr>
                            <w:top w:val="none" w:sz="0" w:space="0" w:color="auto"/>
                            <w:left w:val="none" w:sz="0" w:space="0" w:color="auto"/>
                            <w:bottom w:val="none" w:sz="0" w:space="0" w:color="auto"/>
                            <w:right w:val="none" w:sz="0" w:space="0" w:color="auto"/>
                          </w:divBdr>
                          <w:divsChild>
                            <w:div w:id="432094544">
                              <w:marLeft w:val="0"/>
                              <w:marRight w:val="0"/>
                              <w:marTop w:val="0"/>
                              <w:marBottom w:val="0"/>
                              <w:divBdr>
                                <w:top w:val="none" w:sz="0" w:space="0" w:color="auto"/>
                                <w:left w:val="none" w:sz="0" w:space="0" w:color="auto"/>
                                <w:bottom w:val="none" w:sz="0" w:space="0" w:color="auto"/>
                                <w:right w:val="none" w:sz="0" w:space="0" w:color="auto"/>
                              </w:divBdr>
                              <w:divsChild>
                                <w:div w:id="1519613981">
                                  <w:marLeft w:val="0"/>
                                  <w:marRight w:val="0"/>
                                  <w:marTop w:val="0"/>
                                  <w:marBottom w:val="0"/>
                                  <w:divBdr>
                                    <w:top w:val="none" w:sz="0" w:space="0" w:color="auto"/>
                                    <w:left w:val="none" w:sz="0" w:space="0" w:color="auto"/>
                                    <w:bottom w:val="none" w:sz="0" w:space="0" w:color="auto"/>
                                    <w:right w:val="none" w:sz="0" w:space="0" w:color="auto"/>
                                  </w:divBdr>
                                  <w:divsChild>
                                    <w:div w:id="1767119112">
                                      <w:marLeft w:val="-225"/>
                                      <w:marRight w:val="-225"/>
                                      <w:marTop w:val="0"/>
                                      <w:marBottom w:val="0"/>
                                      <w:divBdr>
                                        <w:top w:val="none" w:sz="0" w:space="0" w:color="auto"/>
                                        <w:left w:val="none" w:sz="0" w:space="0" w:color="auto"/>
                                        <w:bottom w:val="none" w:sz="0" w:space="0" w:color="auto"/>
                                        <w:right w:val="none" w:sz="0" w:space="0" w:color="auto"/>
                                      </w:divBdr>
                                      <w:divsChild>
                                        <w:div w:id="452599396">
                                          <w:marLeft w:val="0"/>
                                          <w:marRight w:val="0"/>
                                          <w:marTop w:val="0"/>
                                          <w:marBottom w:val="0"/>
                                          <w:divBdr>
                                            <w:top w:val="none" w:sz="0" w:space="0" w:color="auto"/>
                                            <w:left w:val="none" w:sz="0" w:space="0" w:color="auto"/>
                                            <w:bottom w:val="none" w:sz="0" w:space="0" w:color="auto"/>
                                            <w:right w:val="none" w:sz="0" w:space="0" w:color="auto"/>
                                          </w:divBdr>
                                          <w:divsChild>
                                            <w:div w:id="930770722">
                                              <w:marLeft w:val="0"/>
                                              <w:marRight w:val="0"/>
                                              <w:marTop w:val="0"/>
                                              <w:marBottom w:val="0"/>
                                              <w:divBdr>
                                                <w:top w:val="none" w:sz="0" w:space="0" w:color="auto"/>
                                                <w:left w:val="none" w:sz="0" w:space="0" w:color="auto"/>
                                                <w:bottom w:val="none" w:sz="0" w:space="0" w:color="auto"/>
                                                <w:right w:val="none" w:sz="0" w:space="0" w:color="auto"/>
                                              </w:divBdr>
                                              <w:divsChild>
                                                <w:div w:id="201552982">
                                                  <w:marLeft w:val="0"/>
                                                  <w:marRight w:val="0"/>
                                                  <w:marTop w:val="0"/>
                                                  <w:marBottom w:val="0"/>
                                                  <w:divBdr>
                                                    <w:top w:val="none" w:sz="0" w:space="0" w:color="auto"/>
                                                    <w:left w:val="none" w:sz="0" w:space="0" w:color="auto"/>
                                                    <w:bottom w:val="none" w:sz="0" w:space="0" w:color="auto"/>
                                                    <w:right w:val="none" w:sz="0" w:space="0" w:color="auto"/>
                                                  </w:divBdr>
                                                  <w:divsChild>
                                                    <w:div w:id="1363748570">
                                                      <w:marLeft w:val="0"/>
                                                      <w:marRight w:val="0"/>
                                                      <w:marTop w:val="0"/>
                                                      <w:marBottom w:val="0"/>
                                                      <w:divBdr>
                                                        <w:top w:val="none" w:sz="0" w:space="0" w:color="auto"/>
                                                        <w:left w:val="none" w:sz="0" w:space="0" w:color="auto"/>
                                                        <w:bottom w:val="none" w:sz="0" w:space="0" w:color="auto"/>
                                                        <w:right w:val="none" w:sz="0" w:space="0" w:color="auto"/>
                                                      </w:divBdr>
                                                      <w:divsChild>
                                                        <w:div w:id="1907690752">
                                                          <w:marLeft w:val="0"/>
                                                          <w:marRight w:val="0"/>
                                                          <w:marTop w:val="0"/>
                                                          <w:marBottom w:val="0"/>
                                                          <w:divBdr>
                                                            <w:top w:val="none" w:sz="0" w:space="0" w:color="auto"/>
                                                            <w:left w:val="none" w:sz="0" w:space="0" w:color="auto"/>
                                                            <w:bottom w:val="none" w:sz="0" w:space="0" w:color="auto"/>
                                                            <w:right w:val="none" w:sz="0" w:space="0" w:color="auto"/>
                                                          </w:divBdr>
                                                          <w:divsChild>
                                                            <w:div w:id="227423185">
                                                              <w:marLeft w:val="0"/>
                                                              <w:marRight w:val="0"/>
                                                              <w:marTop w:val="0"/>
                                                              <w:marBottom w:val="0"/>
                                                              <w:divBdr>
                                                                <w:top w:val="none" w:sz="0" w:space="0" w:color="auto"/>
                                                                <w:left w:val="none" w:sz="0" w:space="0" w:color="auto"/>
                                                                <w:bottom w:val="none" w:sz="0" w:space="0" w:color="auto"/>
                                                                <w:right w:val="none" w:sz="0" w:space="0" w:color="auto"/>
                                                              </w:divBdr>
                                                              <w:divsChild>
                                                                <w:div w:id="942112083">
                                                                  <w:marLeft w:val="0"/>
                                                                  <w:marRight w:val="0"/>
                                                                  <w:marTop w:val="0"/>
                                                                  <w:marBottom w:val="0"/>
                                                                  <w:divBdr>
                                                                    <w:top w:val="none" w:sz="0" w:space="0" w:color="auto"/>
                                                                    <w:left w:val="none" w:sz="0" w:space="0" w:color="auto"/>
                                                                    <w:bottom w:val="none" w:sz="0" w:space="0" w:color="auto"/>
                                                                    <w:right w:val="none" w:sz="0" w:space="0" w:color="auto"/>
                                                                  </w:divBdr>
                                                                  <w:divsChild>
                                                                    <w:div w:id="803738700">
                                                                      <w:marLeft w:val="-225"/>
                                                                      <w:marRight w:val="-225"/>
                                                                      <w:marTop w:val="0"/>
                                                                      <w:marBottom w:val="0"/>
                                                                      <w:divBdr>
                                                                        <w:top w:val="none" w:sz="0" w:space="0" w:color="auto"/>
                                                                        <w:left w:val="none" w:sz="0" w:space="0" w:color="auto"/>
                                                                        <w:bottom w:val="none" w:sz="0" w:space="0" w:color="auto"/>
                                                                        <w:right w:val="none" w:sz="0" w:space="0" w:color="auto"/>
                                                                      </w:divBdr>
                                                                      <w:divsChild>
                                                                        <w:div w:id="1593125538">
                                                                          <w:marLeft w:val="0"/>
                                                                          <w:marRight w:val="0"/>
                                                                          <w:marTop w:val="0"/>
                                                                          <w:marBottom w:val="0"/>
                                                                          <w:divBdr>
                                                                            <w:top w:val="none" w:sz="0" w:space="0" w:color="auto"/>
                                                                            <w:left w:val="none" w:sz="0" w:space="0" w:color="auto"/>
                                                                            <w:bottom w:val="none" w:sz="0" w:space="0" w:color="auto"/>
                                                                            <w:right w:val="none" w:sz="0" w:space="0" w:color="auto"/>
                                                                          </w:divBdr>
                                                                          <w:divsChild>
                                                                            <w:div w:id="976490630">
                                                                              <w:marLeft w:val="0"/>
                                                                              <w:marRight w:val="0"/>
                                                                              <w:marTop w:val="0"/>
                                                                              <w:marBottom w:val="0"/>
                                                                              <w:divBdr>
                                                                                <w:top w:val="none" w:sz="0" w:space="0" w:color="auto"/>
                                                                                <w:left w:val="none" w:sz="0" w:space="0" w:color="auto"/>
                                                                                <w:bottom w:val="none" w:sz="0" w:space="0" w:color="auto"/>
                                                                                <w:right w:val="none" w:sz="0" w:space="0" w:color="auto"/>
                                                                              </w:divBdr>
                                                                              <w:divsChild>
                                                                                <w:div w:id="1419641017">
                                                                                  <w:marLeft w:val="0"/>
                                                                                  <w:marRight w:val="0"/>
                                                                                  <w:marTop w:val="0"/>
                                                                                  <w:marBottom w:val="0"/>
                                                                                  <w:divBdr>
                                                                                    <w:top w:val="none" w:sz="0" w:space="0" w:color="auto"/>
                                                                                    <w:left w:val="none" w:sz="0" w:space="0" w:color="auto"/>
                                                                                    <w:bottom w:val="none" w:sz="0" w:space="0" w:color="auto"/>
                                                                                    <w:right w:val="none" w:sz="0" w:space="0" w:color="auto"/>
                                                                                  </w:divBdr>
                                                                                  <w:divsChild>
                                                                                    <w:div w:id="2061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90315">
      <w:bodyDiv w:val="1"/>
      <w:marLeft w:val="0"/>
      <w:marRight w:val="0"/>
      <w:marTop w:val="0"/>
      <w:marBottom w:val="0"/>
      <w:divBdr>
        <w:top w:val="none" w:sz="0" w:space="0" w:color="auto"/>
        <w:left w:val="none" w:sz="0" w:space="0" w:color="auto"/>
        <w:bottom w:val="none" w:sz="0" w:space="0" w:color="auto"/>
        <w:right w:val="none" w:sz="0" w:space="0" w:color="auto"/>
      </w:divBdr>
      <w:divsChild>
        <w:div w:id="1662811352">
          <w:marLeft w:val="0"/>
          <w:marRight w:val="0"/>
          <w:marTop w:val="0"/>
          <w:marBottom w:val="0"/>
          <w:divBdr>
            <w:top w:val="none" w:sz="0" w:space="0" w:color="auto"/>
            <w:left w:val="none" w:sz="0" w:space="0" w:color="auto"/>
            <w:bottom w:val="none" w:sz="0" w:space="0" w:color="auto"/>
            <w:right w:val="none" w:sz="0" w:space="0" w:color="auto"/>
          </w:divBdr>
          <w:divsChild>
            <w:div w:id="1308558689">
              <w:marLeft w:val="0"/>
              <w:marRight w:val="0"/>
              <w:marTop w:val="0"/>
              <w:marBottom w:val="0"/>
              <w:divBdr>
                <w:top w:val="none" w:sz="0" w:space="0" w:color="auto"/>
                <w:left w:val="none" w:sz="0" w:space="0" w:color="auto"/>
                <w:bottom w:val="none" w:sz="0" w:space="0" w:color="auto"/>
                <w:right w:val="none" w:sz="0" w:space="0" w:color="auto"/>
              </w:divBdr>
              <w:divsChild>
                <w:div w:id="2134904211">
                  <w:marLeft w:val="0"/>
                  <w:marRight w:val="0"/>
                  <w:marTop w:val="0"/>
                  <w:marBottom w:val="0"/>
                  <w:divBdr>
                    <w:top w:val="none" w:sz="0" w:space="0" w:color="auto"/>
                    <w:left w:val="none" w:sz="0" w:space="0" w:color="auto"/>
                    <w:bottom w:val="none" w:sz="0" w:space="0" w:color="auto"/>
                    <w:right w:val="none" w:sz="0" w:space="0" w:color="auto"/>
                  </w:divBdr>
                  <w:divsChild>
                    <w:div w:id="91635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420665">
      <w:bodyDiv w:val="1"/>
      <w:marLeft w:val="0"/>
      <w:marRight w:val="0"/>
      <w:marTop w:val="0"/>
      <w:marBottom w:val="0"/>
      <w:divBdr>
        <w:top w:val="none" w:sz="0" w:space="0" w:color="auto"/>
        <w:left w:val="none" w:sz="0" w:space="0" w:color="auto"/>
        <w:bottom w:val="none" w:sz="0" w:space="0" w:color="auto"/>
        <w:right w:val="none" w:sz="0" w:space="0" w:color="auto"/>
      </w:divBdr>
      <w:divsChild>
        <w:div w:id="1915968976">
          <w:marLeft w:val="0"/>
          <w:marRight w:val="0"/>
          <w:marTop w:val="0"/>
          <w:marBottom w:val="0"/>
          <w:divBdr>
            <w:top w:val="none" w:sz="0" w:space="0" w:color="auto"/>
            <w:left w:val="none" w:sz="0" w:space="0" w:color="auto"/>
            <w:bottom w:val="none" w:sz="0" w:space="0" w:color="auto"/>
            <w:right w:val="none" w:sz="0" w:space="0" w:color="auto"/>
          </w:divBdr>
          <w:divsChild>
            <w:div w:id="368260463">
              <w:marLeft w:val="0"/>
              <w:marRight w:val="0"/>
              <w:marTop w:val="0"/>
              <w:marBottom w:val="0"/>
              <w:divBdr>
                <w:top w:val="none" w:sz="0" w:space="0" w:color="auto"/>
                <w:left w:val="none" w:sz="0" w:space="0" w:color="auto"/>
                <w:bottom w:val="none" w:sz="0" w:space="0" w:color="auto"/>
                <w:right w:val="none" w:sz="0" w:space="0" w:color="auto"/>
              </w:divBdr>
              <w:divsChild>
                <w:div w:id="315767109">
                  <w:marLeft w:val="0"/>
                  <w:marRight w:val="0"/>
                  <w:marTop w:val="0"/>
                  <w:marBottom w:val="0"/>
                  <w:divBdr>
                    <w:top w:val="none" w:sz="0" w:space="0" w:color="auto"/>
                    <w:left w:val="none" w:sz="0" w:space="0" w:color="auto"/>
                    <w:bottom w:val="none" w:sz="0" w:space="0" w:color="auto"/>
                    <w:right w:val="none" w:sz="0" w:space="0" w:color="auto"/>
                  </w:divBdr>
                  <w:divsChild>
                    <w:div w:id="245697480">
                      <w:marLeft w:val="0"/>
                      <w:marRight w:val="0"/>
                      <w:marTop w:val="45"/>
                      <w:marBottom w:val="0"/>
                      <w:divBdr>
                        <w:top w:val="none" w:sz="0" w:space="0" w:color="auto"/>
                        <w:left w:val="none" w:sz="0" w:space="0" w:color="auto"/>
                        <w:bottom w:val="none" w:sz="0" w:space="0" w:color="auto"/>
                        <w:right w:val="none" w:sz="0" w:space="0" w:color="auto"/>
                      </w:divBdr>
                      <w:divsChild>
                        <w:div w:id="435102603">
                          <w:marLeft w:val="0"/>
                          <w:marRight w:val="0"/>
                          <w:marTop w:val="0"/>
                          <w:marBottom w:val="0"/>
                          <w:divBdr>
                            <w:top w:val="none" w:sz="0" w:space="0" w:color="auto"/>
                            <w:left w:val="none" w:sz="0" w:space="0" w:color="auto"/>
                            <w:bottom w:val="none" w:sz="0" w:space="0" w:color="auto"/>
                            <w:right w:val="none" w:sz="0" w:space="0" w:color="auto"/>
                          </w:divBdr>
                          <w:divsChild>
                            <w:div w:id="456410871">
                              <w:marLeft w:val="2070"/>
                              <w:marRight w:val="3960"/>
                              <w:marTop w:val="0"/>
                              <w:marBottom w:val="0"/>
                              <w:divBdr>
                                <w:top w:val="none" w:sz="0" w:space="0" w:color="auto"/>
                                <w:left w:val="none" w:sz="0" w:space="0" w:color="auto"/>
                                <w:bottom w:val="none" w:sz="0" w:space="0" w:color="auto"/>
                                <w:right w:val="none" w:sz="0" w:space="0" w:color="auto"/>
                              </w:divBdr>
                              <w:divsChild>
                                <w:div w:id="1900752039">
                                  <w:marLeft w:val="0"/>
                                  <w:marRight w:val="0"/>
                                  <w:marTop w:val="0"/>
                                  <w:marBottom w:val="0"/>
                                  <w:divBdr>
                                    <w:top w:val="none" w:sz="0" w:space="0" w:color="auto"/>
                                    <w:left w:val="none" w:sz="0" w:space="0" w:color="auto"/>
                                    <w:bottom w:val="none" w:sz="0" w:space="0" w:color="auto"/>
                                    <w:right w:val="none" w:sz="0" w:space="0" w:color="auto"/>
                                  </w:divBdr>
                                  <w:divsChild>
                                    <w:div w:id="18316490">
                                      <w:marLeft w:val="0"/>
                                      <w:marRight w:val="0"/>
                                      <w:marTop w:val="0"/>
                                      <w:marBottom w:val="0"/>
                                      <w:divBdr>
                                        <w:top w:val="none" w:sz="0" w:space="0" w:color="auto"/>
                                        <w:left w:val="none" w:sz="0" w:space="0" w:color="auto"/>
                                        <w:bottom w:val="none" w:sz="0" w:space="0" w:color="auto"/>
                                        <w:right w:val="none" w:sz="0" w:space="0" w:color="auto"/>
                                      </w:divBdr>
                                      <w:divsChild>
                                        <w:div w:id="1415861504">
                                          <w:marLeft w:val="0"/>
                                          <w:marRight w:val="0"/>
                                          <w:marTop w:val="0"/>
                                          <w:marBottom w:val="0"/>
                                          <w:divBdr>
                                            <w:top w:val="none" w:sz="0" w:space="0" w:color="auto"/>
                                            <w:left w:val="none" w:sz="0" w:space="0" w:color="auto"/>
                                            <w:bottom w:val="none" w:sz="0" w:space="0" w:color="auto"/>
                                            <w:right w:val="none" w:sz="0" w:space="0" w:color="auto"/>
                                          </w:divBdr>
                                          <w:divsChild>
                                            <w:div w:id="1095053648">
                                              <w:marLeft w:val="0"/>
                                              <w:marRight w:val="0"/>
                                              <w:marTop w:val="90"/>
                                              <w:marBottom w:val="0"/>
                                              <w:divBdr>
                                                <w:top w:val="none" w:sz="0" w:space="0" w:color="auto"/>
                                                <w:left w:val="none" w:sz="0" w:space="0" w:color="auto"/>
                                                <w:bottom w:val="none" w:sz="0" w:space="0" w:color="auto"/>
                                                <w:right w:val="none" w:sz="0" w:space="0" w:color="auto"/>
                                              </w:divBdr>
                                              <w:divsChild>
                                                <w:div w:id="1583103552">
                                                  <w:marLeft w:val="0"/>
                                                  <w:marRight w:val="0"/>
                                                  <w:marTop w:val="0"/>
                                                  <w:marBottom w:val="0"/>
                                                  <w:divBdr>
                                                    <w:top w:val="none" w:sz="0" w:space="0" w:color="auto"/>
                                                    <w:left w:val="none" w:sz="0" w:space="0" w:color="auto"/>
                                                    <w:bottom w:val="none" w:sz="0" w:space="0" w:color="auto"/>
                                                    <w:right w:val="none" w:sz="0" w:space="0" w:color="auto"/>
                                                  </w:divBdr>
                                                  <w:divsChild>
                                                    <w:div w:id="80369209">
                                                      <w:marLeft w:val="0"/>
                                                      <w:marRight w:val="0"/>
                                                      <w:marTop w:val="0"/>
                                                      <w:marBottom w:val="0"/>
                                                      <w:divBdr>
                                                        <w:top w:val="none" w:sz="0" w:space="0" w:color="auto"/>
                                                        <w:left w:val="none" w:sz="0" w:space="0" w:color="auto"/>
                                                        <w:bottom w:val="none" w:sz="0" w:space="0" w:color="auto"/>
                                                        <w:right w:val="none" w:sz="0" w:space="0" w:color="auto"/>
                                                      </w:divBdr>
                                                      <w:divsChild>
                                                        <w:div w:id="1155954993">
                                                          <w:marLeft w:val="0"/>
                                                          <w:marRight w:val="0"/>
                                                          <w:marTop w:val="0"/>
                                                          <w:marBottom w:val="0"/>
                                                          <w:divBdr>
                                                            <w:top w:val="none" w:sz="0" w:space="0" w:color="auto"/>
                                                            <w:left w:val="none" w:sz="0" w:space="0" w:color="auto"/>
                                                            <w:bottom w:val="none" w:sz="0" w:space="0" w:color="auto"/>
                                                            <w:right w:val="none" w:sz="0" w:space="0" w:color="auto"/>
                                                          </w:divBdr>
                                                          <w:divsChild>
                                                            <w:div w:id="1020158641">
                                                              <w:marLeft w:val="0"/>
                                                              <w:marRight w:val="0"/>
                                                              <w:marTop w:val="0"/>
                                                              <w:marBottom w:val="390"/>
                                                              <w:divBdr>
                                                                <w:top w:val="none" w:sz="0" w:space="0" w:color="auto"/>
                                                                <w:left w:val="none" w:sz="0" w:space="0" w:color="auto"/>
                                                                <w:bottom w:val="none" w:sz="0" w:space="0" w:color="auto"/>
                                                                <w:right w:val="none" w:sz="0" w:space="0" w:color="auto"/>
                                                              </w:divBdr>
                                                              <w:divsChild>
                                                                <w:div w:id="1877428714">
                                                                  <w:marLeft w:val="0"/>
                                                                  <w:marRight w:val="0"/>
                                                                  <w:marTop w:val="0"/>
                                                                  <w:marBottom w:val="0"/>
                                                                  <w:divBdr>
                                                                    <w:top w:val="none" w:sz="0" w:space="0" w:color="auto"/>
                                                                    <w:left w:val="none" w:sz="0" w:space="0" w:color="auto"/>
                                                                    <w:bottom w:val="none" w:sz="0" w:space="0" w:color="auto"/>
                                                                    <w:right w:val="none" w:sz="0" w:space="0" w:color="auto"/>
                                                                  </w:divBdr>
                                                                  <w:divsChild>
                                                                    <w:div w:id="1360206949">
                                                                      <w:marLeft w:val="0"/>
                                                                      <w:marRight w:val="0"/>
                                                                      <w:marTop w:val="0"/>
                                                                      <w:marBottom w:val="0"/>
                                                                      <w:divBdr>
                                                                        <w:top w:val="none" w:sz="0" w:space="0" w:color="auto"/>
                                                                        <w:left w:val="none" w:sz="0" w:space="0" w:color="auto"/>
                                                                        <w:bottom w:val="none" w:sz="0" w:space="0" w:color="auto"/>
                                                                        <w:right w:val="none" w:sz="0" w:space="0" w:color="auto"/>
                                                                      </w:divBdr>
                                                                      <w:divsChild>
                                                                        <w:div w:id="1415976950">
                                                                          <w:marLeft w:val="0"/>
                                                                          <w:marRight w:val="0"/>
                                                                          <w:marTop w:val="0"/>
                                                                          <w:marBottom w:val="0"/>
                                                                          <w:divBdr>
                                                                            <w:top w:val="none" w:sz="0" w:space="0" w:color="auto"/>
                                                                            <w:left w:val="none" w:sz="0" w:space="0" w:color="auto"/>
                                                                            <w:bottom w:val="none" w:sz="0" w:space="0" w:color="auto"/>
                                                                            <w:right w:val="none" w:sz="0" w:space="0" w:color="auto"/>
                                                                          </w:divBdr>
                                                                          <w:divsChild>
                                                                            <w:div w:id="1325205310">
                                                                              <w:marLeft w:val="0"/>
                                                                              <w:marRight w:val="0"/>
                                                                              <w:marTop w:val="0"/>
                                                                              <w:marBottom w:val="0"/>
                                                                              <w:divBdr>
                                                                                <w:top w:val="none" w:sz="0" w:space="0" w:color="auto"/>
                                                                                <w:left w:val="none" w:sz="0" w:space="0" w:color="auto"/>
                                                                                <w:bottom w:val="none" w:sz="0" w:space="0" w:color="auto"/>
                                                                                <w:right w:val="none" w:sz="0" w:space="0" w:color="auto"/>
                                                                              </w:divBdr>
                                                                              <w:divsChild>
                                                                                <w:div w:id="7660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9188798">
      <w:bodyDiv w:val="1"/>
      <w:marLeft w:val="0"/>
      <w:marRight w:val="0"/>
      <w:marTop w:val="0"/>
      <w:marBottom w:val="0"/>
      <w:divBdr>
        <w:top w:val="none" w:sz="0" w:space="0" w:color="auto"/>
        <w:left w:val="none" w:sz="0" w:space="0" w:color="auto"/>
        <w:bottom w:val="none" w:sz="0" w:space="0" w:color="auto"/>
        <w:right w:val="none" w:sz="0" w:space="0" w:color="auto"/>
      </w:divBdr>
      <w:divsChild>
        <w:div w:id="371922646">
          <w:marLeft w:val="0"/>
          <w:marRight w:val="0"/>
          <w:marTop w:val="0"/>
          <w:marBottom w:val="0"/>
          <w:divBdr>
            <w:top w:val="none" w:sz="0" w:space="0" w:color="auto"/>
            <w:left w:val="none" w:sz="0" w:space="0" w:color="auto"/>
            <w:bottom w:val="none" w:sz="0" w:space="0" w:color="auto"/>
            <w:right w:val="none" w:sz="0" w:space="0" w:color="auto"/>
          </w:divBdr>
          <w:divsChild>
            <w:div w:id="446199633">
              <w:marLeft w:val="0"/>
              <w:marRight w:val="0"/>
              <w:marTop w:val="0"/>
              <w:marBottom w:val="0"/>
              <w:divBdr>
                <w:top w:val="none" w:sz="0" w:space="0" w:color="auto"/>
                <w:left w:val="none" w:sz="0" w:space="0" w:color="auto"/>
                <w:bottom w:val="none" w:sz="0" w:space="0" w:color="auto"/>
                <w:right w:val="none" w:sz="0" w:space="0" w:color="auto"/>
              </w:divBdr>
              <w:divsChild>
                <w:div w:id="308756188">
                  <w:marLeft w:val="0"/>
                  <w:marRight w:val="0"/>
                  <w:marTop w:val="0"/>
                  <w:marBottom w:val="0"/>
                  <w:divBdr>
                    <w:top w:val="none" w:sz="0" w:space="0" w:color="auto"/>
                    <w:left w:val="none" w:sz="0" w:space="0" w:color="auto"/>
                    <w:bottom w:val="none" w:sz="0" w:space="0" w:color="auto"/>
                    <w:right w:val="none" w:sz="0" w:space="0" w:color="auto"/>
                  </w:divBdr>
                  <w:divsChild>
                    <w:div w:id="15728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45101">
      <w:bodyDiv w:val="1"/>
      <w:marLeft w:val="0"/>
      <w:marRight w:val="0"/>
      <w:marTop w:val="0"/>
      <w:marBottom w:val="0"/>
      <w:divBdr>
        <w:top w:val="none" w:sz="0" w:space="0" w:color="auto"/>
        <w:left w:val="none" w:sz="0" w:space="0" w:color="auto"/>
        <w:bottom w:val="none" w:sz="0" w:space="0" w:color="auto"/>
        <w:right w:val="none" w:sz="0" w:space="0" w:color="auto"/>
      </w:divBdr>
      <w:divsChild>
        <w:div w:id="1973095198">
          <w:marLeft w:val="0"/>
          <w:marRight w:val="0"/>
          <w:marTop w:val="0"/>
          <w:marBottom w:val="0"/>
          <w:divBdr>
            <w:top w:val="none" w:sz="0" w:space="0" w:color="auto"/>
            <w:left w:val="none" w:sz="0" w:space="0" w:color="auto"/>
            <w:bottom w:val="none" w:sz="0" w:space="0" w:color="auto"/>
            <w:right w:val="none" w:sz="0" w:space="0" w:color="auto"/>
          </w:divBdr>
          <w:divsChild>
            <w:div w:id="1312517494">
              <w:marLeft w:val="0"/>
              <w:marRight w:val="0"/>
              <w:marTop w:val="0"/>
              <w:marBottom w:val="0"/>
              <w:divBdr>
                <w:top w:val="none" w:sz="0" w:space="0" w:color="auto"/>
                <w:left w:val="none" w:sz="0" w:space="0" w:color="auto"/>
                <w:bottom w:val="none" w:sz="0" w:space="0" w:color="auto"/>
                <w:right w:val="none" w:sz="0" w:space="0" w:color="auto"/>
              </w:divBdr>
              <w:divsChild>
                <w:div w:id="1816407479">
                  <w:marLeft w:val="0"/>
                  <w:marRight w:val="0"/>
                  <w:marTop w:val="0"/>
                  <w:marBottom w:val="0"/>
                  <w:divBdr>
                    <w:top w:val="none" w:sz="0" w:space="0" w:color="auto"/>
                    <w:left w:val="none" w:sz="0" w:space="0" w:color="auto"/>
                    <w:bottom w:val="none" w:sz="0" w:space="0" w:color="auto"/>
                    <w:right w:val="none" w:sz="0" w:space="0" w:color="auto"/>
                  </w:divBdr>
                  <w:divsChild>
                    <w:div w:id="11652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165600">
      <w:bodyDiv w:val="1"/>
      <w:marLeft w:val="0"/>
      <w:marRight w:val="0"/>
      <w:marTop w:val="0"/>
      <w:marBottom w:val="0"/>
      <w:divBdr>
        <w:top w:val="none" w:sz="0" w:space="0" w:color="auto"/>
        <w:left w:val="none" w:sz="0" w:space="0" w:color="auto"/>
        <w:bottom w:val="none" w:sz="0" w:space="0" w:color="auto"/>
        <w:right w:val="none" w:sz="0" w:space="0" w:color="auto"/>
      </w:divBdr>
    </w:div>
    <w:div w:id="757291815">
      <w:bodyDiv w:val="1"/>
      <w:marLeft w:val="0"/>
      <w:marRight w:val="0"/>
      <w:marTop w:val="0"/>
      <w:marBottom w:val="0"/>
      <w:divBdr>
        <w:top w:val="none" w:sz="0" w:space="0" w:color="auto"/>
        <w:left w:val="none" w:sz="0" w:space="0" w:color="auto"/>
        <w:bottom w:val="none" w:sz="0" w:space="0" w:color="auto"/>
        <w:right w:val="none" w:sz="0" w:space="0" w:color="auto"/>
      </w:divBdr>
      <w:divsChild>
        <w:div w:id="362370485">
          <w:marLeft w:val="0"/>
          <w:marRight w:val="0"/>
          <w:marTop w:val="0"/>
          <w:marBottom w:val="0"/>
          <w:divBdr>
            <w:top w:val="single" w:sz="36" w:space="0" w:color="075290"/>
            <w:left w:val="none" w:sz="0" w:space="0" w:color="auto"/>
            <w:bottom w:val="none" w:sz="0" w:space="0" w:color="auto"/>
            <w:right w:val="none" w:sz="0" w:space="0" w:color="auto"/>
          </w:divBdr>
          <w:divsChild>
            <w:div w:id="731733399">
              <w:marLeft w:val="0"/>
              <w:marRight w:val="0"/>
              <w:marTop w:val="0"/>
              <w:marBottom w:val="0"/>
              <w:divBdr>
                <w:top w:val="none" w:sz="0" w:space="0" w:color="auto"/>
                <w:left w:val="none" w:sz="0" w:space="0" w:color="auto"/>
                <w:bottom w:val="none" w:sz="0" w:space="0" w:color="auto"/>
                <w:right w:val="none" w:sz="0" w:space="0" w:color="auto"/>
              </w:divBdr>
              <w:divsChild>
                <w:div w:id="757945975">
                  <w:marLeft w:val="0"/>
                  <w:marRight w:val="0"/>
                  <w:marTop w:val="150"/>
                  <w:marBottom w:val="0"/>
                  <w:divBdr>
                    <w:top w:val="none" w:sz="0" w:space="0" w:color="auto"/>
                    <w:left w:val="none" w:sz="0" w:space="0" w:color="auto"/>
                    <w:bottom w:val="none" w:sz="0" w:space="0" w:color="auto"/>
                    <w:right w:val="none" w:sz="0" w:space="0" w:color="auto"/>
                  </w:divBdr>
                  <w:divsChild>
                    <w:div w:id="795300304">
                      <w:marLeft w:val="-150"/>
                      <w:marRight w:val="0"/>
                      <w:marTop w:val="0"/>
                      <w:marBottom w:val="0"/>
                      <w:divBdr>
                        <w:top w:val="none" w:sz="0" w:space="0" w:color="auto"/>
                        <w:left w:val="none" w:sz="0" w:space="0" w:color="auto"/>
                        <w:bottom w:val="none" w:sz="0" w:space="0" w:color="auto"/>
                        <w:right w:val="none" w:sz="0" w:space="0" w:color="auto"/>
                      </w:divBdr>
                      <w:divsChild>
                        <w:div w:id="905603274">
                          <w:marLeft w:val="0"/>
                          <w:marRight w:val="0"/>
                          <w:marTop w:val="0"/>
                          <w:marBottom w:val="0"/>
                          <w:divBdr>
                            <w:top w:val="none" w:sz="0" w:space="0" w:color="auto"/>
                            <w:left w:val="none" w:sz="0" w:space="0" w:color="auto"/>
                            <w:bottom w:val="none" w:sz="0" w:space="0" w:color="auto"/>
                            <w:right w:val="none" w:sz="0" w:space="0" w:color="auto"/>
                          </w:divBdr>
                          <w:divsChild>
                            <w:div w:id="441388858">
                              <w:marLeft w:val="0"/>
                              <w:marRight w:val="0"/>
                              <w:marTop w:val="0"/>
                              <w:marBottom w:val="0"/>
                              <w:divBdr>
                                <w:top w:val="none" w:sz="0" w:space="0" w:color="auto"/>
                                <w:left w:val="none" w:sz="0" w:space="0" w:color="auto"/>
                                <w:bottom w:val="none" w:sz="0" w:space="0" w:color="auto"/>
                                <w:right w:val="none" w:sz="0" w:space="0" w:color="auto"/>
                              </w:divBdr>
                              <w:divsChild>
                                <w:div w:id="1942565785">
                                  <w:marLeft w:val="0"/>
                                  <w:marRight w:val="0"/>
                                  <w:marTop w:val="0"/>
                                  <w:marBottom w:val="0"/>
                                  <w:divBdr>
                                    <w:top w:val="none" w:sz="0" w:space="0" w:color="auto"/>
                                    <w:left w:val="none" w:sz="0" w:space="0" w:color="auto"/>
                                    <w:bottom w:val="none" w:sz="0" w:space="0" w:color="auto"/>
                                    <w:right w:val="none" w:sz="0" w:space="0" w:color="auto"/>
                                  </w:divBdr>
                                  <w:divsChild>
                                    <w:div w:id="134574113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362856">
      <w:bodyDiv w:val="1"/>
      <w:marLeft w:val="0"/>
      <w:marRight w:val="0"/>
      <w:marTop w:val="0"/>
      <w:marBottom w:val="0"/>
      <w:divBdr>
        <w:top w:val="none" w:sz="0" w:space="0" w:color="auto"/>
        <w:left w:val="none" w:sz="0" w:space="0" w:color="auto"/>
        <w:bottom w:val="none" w:sz="0" w:space="0" w:color="auto"/>
        <w:right w:val="none" w:sz="0" w:space="0" w:color="auto"/>
      </w:divBdr>
    </w:div>
    <w:div w:id="1003319087">
      <w:bodyDiv w:val="1"/>
      <w:marLeft w:val="0"/>
      <w:marRight w:val="0"/>
      <w:marTop w:val="0"/>
      <w:marBottom w:val="0"/>
      <w:divBdr>
        <w:top w:val="none" w:sz="0" w:space="0" w:color="auto"/>
        <w:left w:val="none" w:sz="0" w:space="0" w:color="auto"/>
        <w:bottom w:val="none" w:sz="0" w:space="0" w:color="auto"/>
        <w:right w:val="none" w:sz="0" w:space="0" w:color="auto"/>
      </w:divBdr>
    </w:div>
    <w:div w:id="1007710401">
      <w:bodyDiv w:val="1"/>
      <w:marLeft w:val="0"/>
      <w:marRight w:val="0"/>
      <w:marTop w:val="0"/>
      <w:marBottom w:val="0"/>
      <w:divBdr>
        <w:top w:val="none" w:sz="0" w:space="0" w:color="auto"/>
        <w:left w:val="none" w:sz="0" w:space="0" w:color="auto"/>
        <w:bottom w:val="none" w:sz="0" w:space="0" w:color="auto"/>
        <w:right w:val="none" w:sz="0" w:space="0" w:color="auto"/>
      </w:divBdr>
      <w:divsChild>
        <w:div w:id="713310384">
          <w:marLeft w:val="0"/>
          <w:marRight w:val="0"/>
          <w:marTop w:val="240"/>
          <w:marBottom w:val="480"/>
          <w:divBdr>
            <w:top w:val="none" w:sz="0" w:space="0" w:color="auto"/>
            <w:left w:val="none" w:sz="0" w:space="0" w:color="auto"/>
            <w:bottom w:val="none" w:sz="0" w:space="0" w:color="auto"/>
            <w:right w:val="none" w:sz="0" w:space="0" w:color="auto"/>
          </w:divBdr>
          <w:divsChild>
            <w:div w:id="1634479628">
              <w:marLeft w:val="0"/>
              <w:marRight w:val="0"/>
              <w:marTop w:val="0"/>
              <w:marBottom w:val="0"/>
              <w:divBdr>
                <w:top w:val="none" w:sz="0" w:space="0" w:color="auto"/>
                <w:left w:val="none" w:sz="0" w:space="0" w:color="auto"/>
                <w:bottom w:val="none" w:sz="0" w:space="0" w:color="auto"/>
                <w:right w:val="none" w:sz="0" w:space="0" w:color="auto"/>
              </w:divBdr>
              <w:divsChild>
                <w:div w:id="937299998">
                  <w:marLeft w:val="0"/>
                  <w:marRight w:val="0"/>
                  <w:marTop w:val="0"/>
                  <w:marBottom w:val="0"/>
                  <w:divBdr>
                    <w:top w:val="none" w:sz="0" w:space="0" w:color="auto"/>
                    <w:left w:val="none" w:sz="0" w:space="0" w:color="auto"/>
                    <w:bottom w:val="none" w:sz="0" w:space="0" w:color="auto"/>
                    <w:right w:val="none" w:sz="0" w:space="0" w:color="auto"/>
                  </w:divBdr>
                  <w:divsChild>
                    <w:div w:id="694231958">
                      <w:marLeft w:val="0"/>
                      <w:marRight w:val="0"/>
                      <w:marTop w:val="0"/>
                      <w:marBottom w:val="0"/>
                      <w:divBdr>
                        <w:top w:val="none" w:sz="0" w:space="0" w:color="auto"/>
                        <w:left w:val="none" w:sz="0" w:space="0" w:color="auto"/>
                        <w:bottom w:val="none" w:sz="0" w:space="0" w:color="auto"/>
                        <w:right w:val="none" w:sz="0" w:space="0" w:color="auto"/>
                      </w:divBdr>
                      <w:divsChild>
                        <w:div w:id="16120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521947">
      <w:bodyDiv w:val="1"/>
      <w:marLeft w:val="0"/>
      <w:marRight w:val="0"/>
      <w:marTop w:val="0"/>
      <w:marBottom w:val="0"/>
      <w:divBdr>
        <w:top w:val="none" w:sz="0" w:space="0" w:color="auto"/>
        <w:left w:val="none" w:sz="0" w:space="0" w:color="auto"/>
        <w:bottom w:val="none" w:sz="0" w:space="0" w:color="auto"/>
        <w:right w:val="none" w:sz="0" w:space="0" w:color="auto"/>
      </w:divBdr>
      <w:divsChild>
        <w:div w:id="1321545222">
          <w:marLeft w:val="0"/>
          <w:marRight w:val="0"/>
          <w:marTop w:val="0"/>
          <w:marBottom w:val="0"/>
          <w:divBdr>
            <w:top w:val="single" w:sz="36" w:space="0" w:color="075290"/>
            <w:left w:val="none" w:sz="0" w:space="0" w:color="auto"/>
            <w:bottom w:val="none" w:sz="0" w:space="0" w:color="auto"/>
            <w:right w:val="none" w:sz="0" w:space="0" w:color="auto"/>
          </w:divBdr>
          <w:divsChild>
            <w:div w:id="1760364316">
              <w:marLeft w:val="0"/>
              <w:marRight w:val="0"/>
              <w:marTop w:val="0"/>
              <w:marBottom w:val="0"/>
              <w:divBdr>
                <w:top w:val="none" w:sz="0" w:space="0" w:color="auto"/>
                <w:left w:val="none" w:sz="0" w:space="0" w:color="auto"/>
                <w:bottom w:val="none" w:sz="0" w:space="0" w:color="auto"/>
                <w:right w:val="none" w:sz="0" w:space="0" w:color="auto"/>
              </w:divBdr>
              <w:divsChild>
                <w:div w:id="1265574603">
                  <w:marLeft w:val="0"/>
                  <w:marRight w:val="0"/>
                  <w:marTop w:val="150"/>
                  <w:marBottom w:val="0"/>
                  <w:divBdr>
                    <w:top w:val="none" w:sz="0" w:space="0" w:color="auto"/>
                    <w:left w:val="none" w:sz="0" w:space="0" w:color="auto"/>
                    <w:bottom w:val="none" w:sz="0" w:space="0" w:color="auto"/>
                    <w:right w:val="none" w:sz="0" w:space="0" w:color="auto"/>
                  </w:divBdr>
                  <w:divsChild>
                    <w:div w:id="851990870">
                      <w:marLeft w:val="-150"/>
                      <w:marRight w:val="0"/>
                      <w:marTop w:val="0"/>
                      <w:marBottom w:val="0"/>
                      <w:divBdr>
                        <w:top w:val="none" w:sz="0" w:space="0" w:color="auto"/>
                        <w:left w:val="none" w:sz="0" w:space="0" w:color="auto"/>
                        <w:bottom w:val="none" w:sz="0" w:space="0" w:color="auto"/>
                        <w:right w:val="none" w:sz="0" w:space="0" w:color="auto"/>
                      </w:divBdr>
                      <w:divsChild>
                        <w:div w:id="993873990">
                          <w:marLeft w:val="0"/>
                          <w:marRight w:val="0"/>
                          <w:marTop w:val="0"/>
                          <w:marBottom w:val="0"/>
                          <w:divBdr>
                            <w:top w:val="none" w:sz="0" w:space="0" w:color="auto"/>
                            <w:left w:val="none" w:sz="0" w:space="0" w:color="auto"/>
                            <w:bottom w:val="none" w:sz="0" w:space="0" w:color="auto"/>
                            <w:right w:val="none" w:sz="0" w:space="0" w:color="auto"/>
                          </w:divBdr>
                          <w:divsChild>
                            <w:div w:id="112093523">
                              <w:marLeft w:val="0"/>
                              <w:marRight w:val="0"/>
                              <w:marTop w:val="0"/>
                              <w:marBottom w:val="0"/>
                              <w:divBdr>
                                <w:top w:val="none" w:sz="0" w:space="0" w:color="auto"/>
                                <w:left w:val="none" w:sz="0" w:space="0" w:color="auto"/>
                                <w:bottom w:val="none" w:sz="0" w:space="0" w:color="auto"/>
                                <w:right w:val="none" w:sz="0" w:space="0" w:color="auto"/>
                              </w:divBdr>
                              <w:divsChild>
                                <w:div w:id="48975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282529">
      <w:bodyDiv w:val="1"/>
      <w:marLeft w:val="0"/>
      <w:marRight w:val="0"/>
      <w:marTop w:val="0"/>
      <w:marBottom w:val="0"/>
      <w:divBdr>
        <w:top w:val="none" w:sz="0" w:space="0" w:color="auto"/>
        <w:left w:val="none" w:sz="0" w:space="0" w:color="auto"/>
        <w:bottom w:val="none" w:sz="0" w:space="0" w:color="auto"/>
        <w:right w:val="none" w:sz="0" w:space="0" w:color="auto"/>
      </w:divBdr>
    </w:div>
    <w:div w:id="1197546304">
      <w:bodyDiv w:val="1"/>
      <w:marLeft w:val="0"/>
      <w:marRight w:val="0"/>
      <w:marTop w:val="0"/>
      <w:marBottom w:val="0"/>
      <w:divBdr>
        <w:top w:val="none" w:sz="0" w:space="0" w:color="auto"/>
        <w:left w:val="none" w:sz="0" w:space="0" w:color="auto"/>
        <w:bottom w:val="none" w:sz="0" w:space="0" w:color="auto"/>
        <w:right w:val="none" w:sz="0" w:space="0" w:color="auto"/>
      </w:divBdr>
      <w:divsChild>
        <w:div w:id="272832105">
          <w:marLeft w:val="0"/>
          <w:marRight w:val="0"/>
          <w:marTop w:val="0"/>
          <w:marBottom w:val="0"/>
          <w:divBdr>
            <w:top w:val="none" w:sz="0" w:space="0" w:color="auto"/>
            <w:left w:val="none" w:sz="0" w:space="0" w:color="auto"/>
            <w:bottom w:val="none" w:sz="0" w:space="0" w:color="auto"/>
            <w:right w:val="none" w:sz="0" w:space="0" w:color="auto"/>
          </w:divBdr>
          <w:divsChild>
            <w:div w:id="552035535">
              <w:marLeft w:val="0"/>
              <w:marRight w:val="0"/>
              <w:marTop w:val="0"/>
              <w:marBottom w:val="0"/>
              <w:divBdr>
                <w:top w:val="none" w:sz="0" w:space="0" w:color="auto"/>
                <w:left w:val="none" w:sz="0" w:space="0" w:color="auto"/>
                <w:bottom w:val="none" w:sz="0" w:space="0" w:color="auto"/>
                <w:right w:val="none" w:sz="0" w:space="0" w:color="auto"/>
              </w:divBdr>
              <w:divsChild>
                <w:div w:id="48961378">
                  <w:marLeft w:val="0"/>
                  <w:marRight w:val="0"/>
                  <w:marTop w:val="0"/>
                  <w:marBottom w:val="0"/>
                  <w:divBdr>
                    <w:top w:val="none" w:sz="0" w:space="0" w:color="auto"/>
                    <w:left w:val="none" w:sz="0" w:space="0" w:color="auto"/>
                    <w:bottom w:val="none" w:sz="0" w:space="0" w:color="auto"/>
                    <w:right w:val="none" w:sz="0" w:space="0" w:color="auto"/>
                  </w:divBdr>
                  <w:divsChild>
                    <w:div w:id="534658966">
                      <w:marLeft w:val="-150"/>
                      <w:marRight w:val="0"/>
                      <w:marTop w:val="0"/>
                      <w:marBottom w:val="0"/>
                      <w:divBdr>
                        <w:top w:val="none" w:sz="0" w:space="0" w:color="auto"/>
                        <w:left w:val="none" w:sz="0" w:space="0" w:color="auto"/>
                        <w:bottom w:val="none" w:sz="0" w:space="0" w:color="auto"/>
                        <w:right w:val="none" w:sz="0" w:space="0" w:color="auto"/>
                      </w:divBdr>
                      <w:divsChild>
                        <w:div w:id="261376259">
                          <w:marLeft w:val="0"/>
                          <w:marRight w:val="0"/>
                          <w:marTop w:val="0"/>
                          <w:marBottom w:val="0"/>
                          <w:divBdr>
                            <w:top w:val="none" w:sz="0" w:space="0" w:color="auto"/>
                            <w:left w:val="none" w:sz="0" w:space="0" w:color="auto"/>
                            <w:bottom w:val="none" w:sz="0" w:space="0" w:color="auto"/>
                            <w:right w:val="none" w:sz="0" w:space="0" w:color="auto"/>
                          </w:divBdr>
                          <w:divsChild>
                            <w:div w:id="1862276775">
                              <w:marLeft w:val="0"/>
                              <w:marRight w:val="0"/>
                              <w:marTop w:val="0"/>
                              <w:marBottom w:val="0"/>
                              <w:divBdr>
                                <w:top w:val="none" w:sz="0" w:space="0" w:color="auto"/>
                                <w:left w:val="none" w:sz="0" w:space="0" w:color="auto"/>
                                <w:bottom w:val="none" w:sz="0" w:space="0" w:color="auto"/>
                                <w:right w:val="none" w:sz="0" w:space="0" w:color="auto"/>
                              </w:divBdr>
                              <w:divsChild>
                                <w:div w:id="7133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280445">
      <w:bodyDiv w:val="1"/>
      <w:marLeft w:val="0"/>
      <w:marRight w:val="0"/>
      <w:marTop w:val="0"/>
      <w:marBottom w:val="0"/>
      <w:divBdr>
        <w:top w:val="none" w:sz="0" w:space="0" w:color="auto"/>
        <w:left w:val="none" w:sz="0" w:space="0" w:color="auto"/>
        <w:bottom w:val="none" w:sz="0" w:space="0" w:color="auto"/>
        <w:right w:val="none" w:sz="0" w:space="0" w:color="auto"/>
      </w:divBdr>
    </w:div>
    <w:div w:id="1416509418">
      <w:bodyDiv w:val="1"/>
      <w:marLeft w:val="0"/>
      <w:marRight w:val="0"/>
      <w:marTop w:val="0"/>
      <w:marBottom w:val="0"/>
      <w:divBdr>
        <w:top w:val="none" w:sz="0" w:space="0" w:color="auto"/>
        <w:left w:val="none" w:sz="0" w:space="0" w:color="auto"/>
        <w:bottom w:val="none" w:sz="0" w:space="0" w:color="auto"/>
        <w:right w:val="none" w:sz="0" w:space="0" w:color="auto"/>
      </w:divBdr>
    </w:div>
    <w:div w:id="1520267614">
      <w:bodyDiv w:val="1"/>
      <w:marLeft w:val="0"/>
      <w:marRight w:val="0"/>
      <w:marTop w:val="0"/>
      <w:marBottom w:val="0"/>
      <w:divBdr>
        <w:top w:val="none" w:sz="0" w:space="0" w:color="auto"/>
        <w:left w:val="none" w:sz="0" w:space="0" w:color="auto"/>
        <w:bottom w:val="none" w:sz="0" w:space="0" w:color="auto"/>
        <w:right w:val="none" w:sz="0" w:space="0" w:color="auto"/>
      </w:divBdr>
    </w:div>
    <w:div w:id="1645309392">
      <w:bodyDiv w:val="1"/>
      <w:marLeft w:val="0"/>
      <w:marRight w:val="0"/>
      <w:marTop w:val="0"/>
      <w:marBottom w:val="0"/>
      <w:divBdr>
        <w:top w:val="none" w:sz="0" w:space="0" w:color="auto"/>
        <w:left w:val="none" w:sz="0" w:space="0" w:color="auto"/>
        <w:bottom w:val="none" w:sz="0" w:space="0" w:color="auto"/>
        <w:right w:val="none" w:sz="0" w:space="0" w:color="auto"/>
      </w:divBdr>
      <w:divsChild>
        <w:div w:id="774984362">
          <w:marLeft w:val="0"/>
          <w:marRight w:val="0"/>
          <w:marTop w:val="0"/>
          <w:marBottom w:val="0"/>
          <w:divBdr>
            <w:top w:val="none" w:sz="0" w:space="0" w:color="auto"/>
            <w:left w:val="none" w:sz="0" w:space="0" w:color="auto"/>
            <w:bottom w:val="none" w:sz="0" w:space="0" w:color="auto"/>
            <w:right w:val="none" w:sz="0" w:space="0" w:color="auto"/>
          </w:divBdr>
          <w:divsChild>
            <w:div w:id="712660776">
              <w:marLeft w:val="0"/>
              <w:marRight w:val="0"/>
              <w:marTop w:val="0"/>
              <w:marBottom w:val="0"/>
              <w:divBdr>
                <w:top w:val="none" w:sz="0" w:space="0" w:color="auto"/>
                <w:left w:val="none" w:sz="0" w:space="0" w:color="auto"/>
                <w:bottom w:val="none" w:sz="0" w:space="0" w:color="auto"/>
                <w:right w:val="none" w:sz="0" w:space="0" w:color="auto"/>
              </w:divBdr>
              <w:divsChild>
                <w:div w:id="214007741">
                  <w:marLeft w:val="0"/>
                  <w:marRight w:val="0"/>
                  <w:marTop w:val="0"/>
                  <w:marBottom w:val="0"/>
                  <w:divBdr>
                    <w:top w:val="none" w:sz="0" w:space="0" w:color="auto"/>
                    <w:left w:val="none" w:sz="0" w:space="0" w:color="auto"/>
                    <w:bottom w:val="none" w:sz="0" w:space="0" w:color="auto"/>
                    <w:right w:val="none" w:sz="0" w:space="0" w:color="auto"/>
                  </w:divBdr>
                  <w:divsChild>
                    <w:div w:id="888687318">
                      <w:marLeft w:val="0"/>
                      <w:marRight w:val="0"/>
                      <w:marTop w:val="0"/>
                      <w:marBottom w:val="0"/>
                      <w:divBdr>
                        <w:top w:val="none" w:sz="0" w:space="0" w:color="auto"/>
                        <w:left w:val="none" w:sz="0" w:space="0" w:color="auto"/>
                        <w:bottom w:val="none" w:sz="0" w:space="0" w:color="auto"/>
                        <w:right w:val="none" w:sz="0" w:space="0" w:color="auto"/>
                      </w:divBdr>
                      <w:divsChild>
                        <w:div w:id="470902769">
                          <w:marLeft w:val="0"/>
                          <w:marRight w:val="0"/>
                          <w:marTop w:val="0"/>
                          <w:marBottom w:val="0"/>
                          <w:divBdr>
                            <w:top w:val="none" w:sz="0" w:space="0" w:color="auto"/>
                            <w:left w:val="none" w:sz="0" w:space="0" w:color="auto"/>
                            <w:bottom w:val="none" w:sz="0" w:space="0" w:color="auto"/>
                            <w:right w:val="none" w:sz="0" w:space="0" w:color="auto"/>
                          </w:divBdr>
                          <w:divsChild>
                            <w:div w:id="1789424068">
                              <w:marLeft w:val="0"/>
                              <w:marRight w:val="0"/>
                              <w:marTop w:val="0"/>
                              <w:marBottom w:val="0"/>
                              <w:divBdr>
                                <w:top w:val="none" w:sz="0" w:space="0" w:color="auto"/>
                                <w:left w:val="none" w:sz="0" w:space="0" w:color="auto"/>
                                <w:bottom w:val="none" w:sz="0" w:space="0" w:color="auto"/>
                                <w:right w:val="none" w:sz="0" w:space="0" w:color="auto"/>
                              </w:divBdr>
                              <w:divsChild>
                                <w:div w:id="1723939867">
                                  <w:marLeft w:val="0"/>
                                  <w:marRight w:val="0"/>
                                  <w:marTop w:val="0"/>
                                  <w:marBottom w:val="0"/>
                                  <w:divBdr>
                                    <w:top w:val="none" w:sz="0" w:space="0" w:color="auto"/>
                                    <w:left w:val="none" w:sz="0" w:space="0" w:color="auto"/>
                                    <w:bottom w:val="none" w:sz="0" w:space="0" w:color="auto"/>
                                    <w:right w:val="none" w:sz="0" w:space="0" w:color="auto"/>
                                  </w:divBdr>
                                  <w:divsChild>
                                    <w:div w:id="611790617">
                                      <w:marLeft w:val="0"/>
                                      <w:marRight w:val="0"/>
                                      <w:marTop w:val="0"/>
                                      <w:marBottom w:val="0"/>
                                      <w:divBdr>
                                        <w:top w:val="none" w:sz="0" w:space="0" w:color="auto"/>
                                        <w:left w:val="none" w:sz="0" w:space="0" w:color="auto"/>
                                        <w:bottom w:val="none" w:sz="0" w:space="0" w:color="auto"/>
                                        <w:right w:val="none" w:sz="0" w:space="0" w:color="auto"/>
                                      </w:divBdr>
                                      <w:divsChild>
                                        <w:div w:id="1607737707">
                                          <w:marLeft w:val="0"/>
                                          <w:marRight w:val="0"/>
                                          <w:marTop w:val="0"/>
                                          <w:marBottom w:val="0"/>
                                          <w:divBdr>
                                            <w:top w:val="none" w:sz="0" w:space="0" w:color="auto"/>
                                            <w:left w:val="none" w:sz="0" w:space="0" w:color="auto"/>
                                            <w:bottom w:val="none" w:sz="0" w:space="0" w:color="auto"/>
                                            <w:right w:val="none" w:sz="0" w:space="0" w:color="auto"/>
                                          </w:divBdr>
                                          <w:divsChild>
                                            <w:div w:id="980233625">
                                              <w:marLeft w:val="0"/>
                                              <w:marRight w:val="0"/>
                                              <w:marTop w:val="0"/>
                                              <w:marBottom w:val="0"/>
                                              <w:divBdr>
                                                <w:top w:val="none" w:sz="0" w:space="0" w:color="auto"/>
                                                <w:left w:val="none" w:sz="0" w:space="0" w:color="auto"/>
                                                <w:bottom w:val="none" w:sz="0" w:space="0" w:color="auto"/>
                                                <w:right w:val="none" w:sz="0" w:space="0" w:color="auto"/>
                                              </w:divBdr>
                                              <w:divsChild>
                                                <w:div w:id="1028600357">
                                                  <w:marLeft w:val="0"/>
                                                  <w:marRight w:val="0"/>
                                                  <w:marTop w:val="0"/>
                                                  <w:marBottom w:val="0"/>
                                                  <w:divBdr>
                                                    <w:top w:val="none" w:sz="0" w:space="0" w:color="auto"/>
                                                    <w:left w:val="none" w:sz="0" w:space="0" w:color="auto"/>
                                                    <w:bottom w:val="none" w:sz="0" w:space="0" w:color="auto"/>
                                                    <w:right w:val="none" w:sz="0" w:space="0" w:color="auto"/>
                                                  </w:divBdr>
                                                  <w:divsChild>
                                                    <w:div w:id="1838642803">
                                                      <w:marLeft w:val="0"/>
                                                      <w:marRight w:val="0"/>
                                                      <w:marTop w:val="0"/>
                                                      <w:marBottom w:val="0"/>
                                                      <w:divBdr>
                                                        <w:top w:val="none" w:sz="0" w:space="0" w:color="auto"/>
                                                        <w:left w:val="none" w:sz="0" w:space="0" w:color="auto"/>
                                                        <w:bottom w:val="none" w:sz="0" w:space="0" w:color="auto"/>
                                                        <w:right w:val="none" w:sz="0" w:space="0" w:color="auto"/>
                                                      </w:divBdr>
                                                      <w:divsChild>
                                                        <w:div w:id="146408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6013019">
      <w:bodyDiv w:val="1"/>
      <w:marLeft w:val="0"/>
      <w:marRight w:val="0"/>
      <w:marTop w:val="0"/>
      <w:marBottom w:val="0"/>
      <w:divBdr>
        <w:top w:val="none" w:sz="0" w:space="0" w:color="auto"/>
        <w:left w:val="none" w:sz="0" w:space="0" w:color="auto"/>
        <w:bottom w:val="none" w:sz="0" w:space="0" w:color="auto"/>
        <w:right w:val="none" w:sz="0" w:space="0" w:color="auto"/>
      </w:divBdr>
    </w:div>
    <w:div w:id="1840463999">
      <w:bodyDiv w:val="1"/>
      <w:marLeft w:val="0"/>
      <w:marRight w:val="0"/>
      <w:marTop w:val="0"/>
      <w:marBottom w:val="0"/>
      <w:divBdr>
        <w:top w:val="none" w:sz="0" w:space="0" w:color="auto"/>
        <w:left w:val="none" w:sz="0" w:space="0" w:color="auto"/>
        <w:bottom w:val="none" w:sz="0" w:space="0" w:color="auto"/>
        <w:right w:val="none" w:sz="0" w:space="0" w:color="auto"/>
      </w:divBdr>
    </w:div>
    <w:div w:id="2107654624">
      <w:bodyDiv w:val="1"/>
      <w:marLeft w:val="0"/>
      <w:marRight w:val="0"/>
      <w:marTop w:val="0"/>
      <w:marBottom w:val="0"/>
      <w:divBdr>
        <w:top w:val="none" w:sz="0" w:space="0" w:color="auto"/>
        <w:left w:val="none" w:sz="0" w:space="0" w:color="auto"/>
        <w:bottom w:val="none" w:sz="0" w:space="0" w:color="auto"/>
        <w:right w:val="none" w:sz="0" w:space="0" w:color="auto"/>
      </w:divBdr>
    </w:div>
    <w:div w:id="214538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26" Type="http://schemas.openxmlformats.org/officeDocument/2006/relationships/header" Target="header2.xml"/><Relationship Id="rId39" Type="http://schemas.openxmlformats.org/officeDocument/2006/relationships/footer" Target="footer6.xml"/><Relationship Id="rId21" Type="http://schemas.openxmlformats.org/officeDocument/2006/relationships/hyperlink" Target="http://www.dpmc.gov.au/government/commonwealth-coat-arms" TargetMode="External"/><Relationship Id="rId34" Type="http://schemas.openxmlformats.org/officeDocument/2006/relationships/footer" Target="footer4.xml"/><Relationship Id="rId42" Type="http://schemas.openxmlformats.org/officeDocument/2006/relationships/image" Target="media/image8.jpeg"/><Relationship Id="rId47" Type="http://schemas.openxmlformats.org/officeDocument/2006/relationships/header" Target="header10.xml"/><Relationship Id="rId50" Type="http://schemas.openxmlformats.org/officeDocument/2006/relationships/hyperlink" Target="http://content.webarchive.nla.gov.au/gov/wayback/20161019061047/http:/www.arpansa.gov.au/pubs/technicalreports/tr150.pdf" TargetMode="External"/><Relationship Id="rId55" Type="http://schemas.openxmlformats.org/officeDocument/2006/relationships/hyperlink" Target="https://www.arpansa.gov.au/regulation-and-licensing/regulatory-publications/radiation-protection-series/guides-and-recommendations/rpsg-1" TargetMode="External"/><Relationship Id="rId63" Type="http://schemas.openxmlformats.org/officeDocument/2006/relationships/hyperlink" Target="https://www-pub.iaea.org/MTCD/Publications/PDF/Pub1053_web.pdf" TargetMode="External"/><Relationship Id="rId68" Type="http://schemas.openxmlformats.org/officeDocument/2006/relationships/hyperlink" Target="http://www-pub.iaea.org/MTCD/Publications/PDF/Pub1488_web.pdf" TargetMode="External"/><Relationship Id="rId76" Type="http://schemas.openxmlformats.org/officeDocument/2006/relationships/hyperlink" Target="http://www-pub.iaea.org/MTCD/Publications/PDF/Pub1715web-46541668.pdf" TargetMode="External"/><Relationship Id="rId7" Type="http://schemas.openxmlformats.org/officeDocument/2006/relationships/settings" Target="settings.xml"/><Relationship Id="rId71" Type="http://schemas.openxmlformats.org/officeDocument/2006/relationships/hyperlink" Target="http://www-pub.iaea.org/MTCD/publications/PDF/Pub1578_web-57265295.pdf" TargetMode="External"/><Relationship Id="rId2" Type="http://schemas.openxmlformats.org/officeDocument/2006/relationships/customXml" Target="../customXml/item2.xml"/><Relationship Id="rId16" Type="http://schemas.openxmlformats.org/officeDocument/2006/relationships/hyperlink" Target="mailto:info@arpansa.gov.au" TargetMode="External"/><Relationship Id="rId29" Type="http://schemas.openxmlformats.org/officeDocument/2006/relationships/footer" Target="footer3.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6.jpeg"/><Relationship Id="rId37" Type="http://schemas.openxmlformats.org/officeDocument/2006/relationships/header" Target="header5.xml"/><Relationship Id="rId40" Type="http://schemas.openxmlformats.org/officeDocument/2006/relationships/footer" Target="footer7.xml"/><Relationship Id="rId45" Type="http://schemas.openxmlformats.org/officeDocument/2006/relationships/footer" Target="footer8.xml"/><Relationship Id="rId53" Type="http://schemas.openxmlformats.org/officeDocument/2006/relationships/hyperlink" Target="https://www.arpansa.gov.au/regulation-and-licensing/regulatory-publications/radiation-protection-series/fundamentals/rpsf-1" TargetMode="External"/><Relationship Id="rId58" Type="http://schemas.openxmlformats.org/officeDocument/2006/relationships/hyperlink" Target="https://www.arpansa.gov.au/about-us/corporate-publications/reports-parliament/report-parliament-radiation-exposure-worker-ansto" TargetMode="External"/><Relationship Id="rId66" Type="http://schemas.openxmlformats.org/officeDocument/2006/relationships/hyperlink" Target="http://www-pub.iaea.org/MTCD/publications/PDF/Pub1481_web.pdf" TargetMode="External"/><Relationship Id="rId74" Type="http://schemas.openxmlformats.org/officeDocument/2006/relationships/hyperlink" Target="http://www-pub.iaea.org/MTCD/Publications/PDF/Pub1750web.pdf" TargetMode="External"/><Relationship Id="rId79" Type="http://schemas.openxmlformats.org/officeDocument/2006/relationships/hyperlink" Target="https://ncrponline.org/publications/reports/ncrp-report-165/" TargetMode="External"/><Relationship Id="rId5" Type="http://schemas.openxmlformats.org/officeDocument/2006/relationships/numbering" Target="numbering.xml"/><Relationship Id="rId61" Type="http://schemas.openxmlformats.org/officeDocument/2006/relationships/hyperlink" Target="http://www-pub.iaea.org/MTCD/Publications/PDF/Pub0765_web.pdf" TargetMode="Externa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0.jpeg"/><Relationship Id="rId31" Type="http://schemas.openxmlformats.org/officeDocument/2006/relationships/image" Target="media/image5.jpeg"/><Relationship Id="rId44" Type="http://schemas.openxmlformats.org/officeDocument/2006/relationships/header" Target="header9.xml"/><Relationship Id="rId52" Type="http://schemas.openxmlformats.org/officeDocument/2006/relationships/hyperlink" Target="https://www.arpansa.gov.au/sites/default/files/legacy/pubs/technicalreports/tr162.pdf" TargetMode="External"/><Relationship Id="rId60" Type="http://schemas.openxmlformats.org/officeDocument/2006/relationships/hyperlink" Target="http://www.fao.org/fao-who-codexalimentarius/codex-texts/list-standards/en/" TargetMode="External"/><Relationship Id="rId65" Type="http://schemas.openxmlformats.org/officeDocument/2006/relationships/hyperlink" Target="http://www-pub.iaea.org/MTCD/publications/PDF/Pub1368_web.pdf" TargetMode="External"/><Relationship Id="rId73" Type="http://schemas.openxmlformats.org/officeDocument/2006/relationships/hyperlink" Target="http://www-pub.iaea.org/MTCD/Publications/PDF/Pub1713web-70795870.pdf" TargetMode="External"/><Relationship Id="rId78" Type="http://schemas.openxmlformats.org/officeDocument/2006/relationships/hyperlink" Target="http://www.icrp.org/publication.asp?id=ICRP%20Publication%20124" TargetMode="External"/><Relationship Id="rId81" Type="http://schemas.openxmlformats.org/officeDocument/2006/relationships/hyperlink" Target="http://apps.who.int/iris/bitstream/10665/43883/1/9789241580410_eng.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 TargetMode="External"/><Relationship Id="rId22" Type="http://schemas.openxmlformats.org/officeDocument/2006/relationships/hyperlink" Target="mailto:info@arpansa.gov.au"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hyperlink" Target="https://en.wikipedia.org/wiki/Nuclear_weapon" TargetMode="External"/><Relationship Id="rId43" Type="http://schemas.openxmlformats.org/officeDocument/2006/relationships/header" Target="header8.xml"/><Relationship Id="rId48" Type="http://schemas.openxmlformats.org/officeDocument/2006/relationships/hyperlink" Target="http://www.arpansa.gov.au/Regulation/Regulators" TargetMode="External"/><Relationship Id="rId56" Type="http://schemas.openxmlformats.org/officeDocument/2006/relationships/hyperlink" Target="https://www.arpansa.gov.au/regulation-and-licensing/regulatory-publications/radiation-protection-series/codes-and-standards/rpsc-1" TargetMode="External"/><Relationship Id="rId64" Type="http://schemas.openxmlformats.org/officeDocument/2006/relationships/hyperlink" Target="http://www-pub.iaea.org/MTCD/Publications/PDF/EPR_D_web.pdf" TargetMode="External"/><Relationship Id="rId69" Type="http://schemas.openxmlformats.org/officeDocument/2006/relationships/hyperlink" Target="http://www-pub.iaea.org/MTCD/publications/PDF/Pub1449_web.pdf" TargetMode="External"/><Relationship Id="rId77" Type="http://schemas.openxmlformats.org/officeDocument/2006/relationships/hyperlink" Target="http://www.icrp.org/publication.asp?id=ICRP%20Publication%20103" TargetMode="External"/><Relationship Id="rId8" Type="http://schemas.openxmlformats.org/officeDocument/2006/relationships/webSettings" Target="webSettings.xml"/><Relationship Id="rId51" Type="http://schemas.openxmlformats.org/officeDocument/2006/relationships/hyperlink" Target="https://www.arpansa.gov.au/sites/default/files/legacy/pubs/RadiationProtection/arir/arir2010.pdf" TargetMode="External"/><Relationship Id="rId72" Type="http://schemas.openxmlformats.org/officeDocument/2006/relationships/hyperlink" Target="https://www-pub.iaea.org/MTCD/Publications/PDF/P_1708_web.pdf" TargetMode="External"/><Relationship Id="rId80" Type="http://schemas.openxmlformats.org/officeDocument/2006/relationships/hyperlink" Target="https://www.health.qld.gov.au/news-alerts/doh-media-releases/releases/queensland-health-prosecutes-company-after-radiation-injury" TargetMode="External"/><Relationship Id="rId3" Type="http://schemas.openxmlformats.org/officeDocument/2006/relationships/customXml" Target="../customXml/item3.xml"/><Relationship Id="rId12" Type="http://schemas.openxmlformats.org/officeDocument/2006/relationships/hyperlink" Target="http://www.arpansa.gov.au/Publications" TargetMode="External"/><Relationship Id="rId17" Type="http://schemas.openxmlformats.org/officeDocument/2006/relationships/hyperlink" Target="http://www.arpansa.gov.au" TargetMode="External"/><Relationship Id="rId25" Type="http://schemas.openxmlformats.org/officeDocument/2006/relationships/footer" Target="footer1.xml"/><Relationship Id="rId33" Type="http://schemas.openxmlformats.org/officeDocument/2006/relationships/image" Target="media/image7.jpeg"/><Relationship Id="rId38" Type="http://schemas.openxmlformats.org/officeDocument/2006/relationships/header" Target="header6.xml"/><Relationship Id="rId46" Type="http://schemas.openxmlformats.org/officeDocument/2006/relationships/footer" Target="footer9.xml"/><Relationship Id="rId59" Type="http://schemas.openxmlformats.org/officeDocument/2006/relationships/hyperlink" Target="http://www.health.gov.au/internet/publications/publishing.nsf/Content/ohp-radiological-toc" TargetMode="External"/><Relationship Id="rId67" Type="http://schemas.openxmlformats.org/officeDocument/2006/relationships/hyperlink" Target="https://www-pub.iaea.org/MTCD/Publications/PDF/Pub1487_web.pdf" TargetMode="External"/><Relationship Id="rId20" Type="http://schemas.openxmlformats.org/officeDocument/2006/relationships/hyperlink" Target="http://creativecommons.org/licenses/by/3.0/au" TargetMode="External"/><Relationship Id="rId41" Type="http://schemas.openxmlformats.org/officeDocument/2006/relationships/header" Target="header7.xml"/><Relationship Id="rId54" Type="http://schemas.openxmlformats.org/officeDocument/2006/relationships/hyperlink" Target="https://www.arpansa.gov.au/sites/g/files/net3086/f/rar_opal2014.doc" TargetMode="External"/><Relationship Id="rId62" Type="http://schemas.openxmlformats.org/officeDocument/2006/relationships/hyperlink" Target="http://www-pub.iaea.org/mtcd/publications/pdf/pub815_web.pdf" TargetMode="External"/><Relationship Id="rId70" Type="http://schemas.openxmlformats.org/officeDocument/2006/relationships/hyperlink" Target="http://www-pub.iaea.org/MTCD/Publications/PDF/INES2013web.pdf" TargetMode="External"/><Relationship Id="rId75" Type="http://schemas.openxmlformats.org/officeDocument/2006/relationships/hyperlink" Target="http://www-pub.iaea.org/MTCD/Publications/PDF/Pub1716web-18398071.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dpmc.gov.au/government/commonwealth-coat-arms" TargetMode="External"/><Relationship Id="rId23" Type="http://schemas.openxmlformats.org/officeDocument/2006/relationships/hyperlink" Target="http://www.arpansa.gov.au" TargetMode="External"/><Relationship Id="rId28" Type="http://schemas.openxmlformats.org/officeDocument/2006/relationships/footer" Target="footer2.xml"/><Relationship Id="rId36" Type="http://schemas.openxmlformats.org/officeDocument/2006/relationships/footer" Target="footer5.xml"/><Relationship Id="rId49" Type="http://schemas.openxmlformats.org/officeDocument/2006/relationships/hyperlink" Target="https://www.arpansa.gov.au/sites/g/files/net3086/f/ref_acc.pdf" TargetMode="External"/><Relationship Id="rId57" Type="http://schemas.openxmlformats.org/officeDocument/2006/relationships/hyperlink" Target="https://www.arpansa.gov.au/sites/g/files/net3086/f/rpsg-2-existing-exposure.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RPS%20Styl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9A42D5B842AE4C892DA739655598A6" ma:contentTypeVersion="1" ma:contentTypeDescription="Create a new document." ma:contentTypeScope="" ma:versionID="e6d364a8dffbf82cc9bb214211b1627e">
  <xsd:schema xmlns:xsd="http://www.w3.org/2001/XMLSchema" xmlns:xs="http://www.w3.org/2001/XMLSchema" xmlns:p="http://schemas.microsoft.com/office/2006/metadata/properties" targetNamespace="http://schemas.microsoft.com/office/2006/metadata/properties" ma:root="true" ma:fieldsID="9e00cc5c0c78d02c72efbde02a14fc5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86471-33AE-4540-BD8C-0AC0CB5AC118}">
  <ds:schemaRefs>
    <ds:schemaRef ds:uri="http://schemas.microsoft.com/sharepoint/v3/contenttype/forms"/>
  </ds:schemaRefs>
</ds:datastoreItem>
</file>

<file path=customXml/itemProps2.xml><?xml version="1.0" encoding="utf-8"?>
<ds:datastoreItem xmlns:ds="http://schemas.openxmlformats.org/officeDocument/2006/customXml" ds:itemID="{9F766E99-7521-452F-8D81-C718A91EA5FB}">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436447C9-8476-42DA-B867-57C3D9253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9127B19-D96F-4E07-A026-3893326B3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RPS Style Template 2.dot</Template>
  <TotalTime>38</TotalTime>
  <Pages>103</Pages>
  <Words>32977</Words>
  <Characters>197113</Characters>
  <Application>Microsoft Office Word</Application>
  <DocSecurity>0</DocSecurity>
  <Lines>1642</Lines>
  <Paragraphs>459</Paragraphs>
  <ScaleCrop>false</ScaleCrop>
  <HeadingPairs>
    <vt:vector size="2" baseType="variant">
      <vt:variant>
        <vt:lpstr>Title</vt:lpstr>
      </vt:variant>
      <vt:variant>
        <vt:i4>1</vt:i4>
      </vt:variant>
    </vt:vector>
  </HeadingPairs>
  <TitlesOfParts>
    <vt:vector size="1" baseType="lpstr">
      <vt:lpstr>RPS G-3 Emergency Exposure Guide - PART 1</vt:lpstr>
    </vt:vector>
  </TitlesOfParts>
  <Company>ARPANSA</Company>
  <LinksUpToDate>false</LinksUpToDate>
  <CharactersWithSpaces>229631</CharactersWithSpaces>
  <SharedDoc>false</SharedDoc>
  <HLinks>
    <vt:vector size="36" baseType="variant">
      <vt:variant>
        <vt:i4>7929977</vt:i4>
      </vt:variant>
      <vt:variant>
        <vt:i4>216</vt:i4>
      </vt:variant>
      <vt:variant>
        <vt:i4>0</vt:i4>
      </vt:variant>
      <vt:variant>
        <vt:i4>5</vt:i4>
      </vt:variant>
      <vt:variant>
        <vt:lpwstr>http://www-pub.iaea.org/books/IAEABooks/8930/Radiation-Protection-and-Safety-of-Radiation-Sources-International-Basic-Safety-Standards</vt:lpwstr>
      </vt:variant>
      <vt:variant>
        <vt:lpwstr/>
      </vt:variant>
      <vt:variant>
        <vt:i4>7864375</vt:i4>
      </vt:variant>
      <vt:variant>
        <vt:i4>0</vt:i4>
      </vt:variant>
      <vt:variant>
        <vt:i4>0</vt:i4>
      </vt:variant>
      <vt:variant>
        <vt:i4>5</vt:i4>
      </vt:variant>
      <vt:variant>
        <vt:lpwstr>http://www.arpansa.gov.au/Publications</vt:lpwstr>
      </vt:variant>
      <vt:variant>
        <vt:lpwstr/>
      </vt:variant>
      <vt:variant>
        <vt:i4>6946858</vt:i4>
      </vt:variant>
      <vt:variant>
        <vt:i4>9</vt:i4>
      </vt:variant>
      <vt:variant>
        <vt:i4>0</vt:i4>
      </vt:variant>
      <vt:variant>
        <vt:i4>5</vt:i4>
      </vt:variant>
      <vt:variant>
        <vt:lpwstr>http://www.arpansa.gov.au/</vt:lpwstr>
      </vt:variant>
      <vt:variant>
        <vt:lpwstr/>
      </vt:variant>
      <vt:variant>
        <vt:i4>5701669</vt:i4>
      </vt:variant>
      <vt:variant>
        <vt:i4>6</vt:i4>
      </vt:variant>
      <vt:variant>
        <vt:i4>0</vt:i4>
      </vt:variant>
      <vt:variant>
        <vt:i4>5</vt:i4>
      </vt:variant>
      <vt:variant>
        <vt:lpwstr>mailto:info@arpansa.gov.au</vt:lpwstr>
      </vt:variant>
      <vt:variant>
        <vt:lpwstr/>
      </vt:variant>
      <vt:variant>
        <vt:i4>589844</vt:i4>
      </vt:variant>
      <vt:variant>
        <vt:i4>3</vt:i4>
      </vt:variant>
      <vt:variant>
        <vt:i4>0</vt:i4>
      </vt:variant>
      <vt:variant>
        <vt:i4>5</vt:i4>
      </vt:variant>
      <vt:variant>
        <vt:lpwstr>http://www.itsanhonour.gov.au/coat-arms/index.cfm</vt:lpwstr>
      </vt:variant>
      <vt:variant>
        <vt:lpwstr/>
      </vt:variant>
      <vt:variant>
        <vt:i4>327753</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RPS G-3 Emergency Exposure Guide - PART 1</dc:title>
  <dc:creator>ARPANSA</dc:creator>
  <cp:lastModifiedBy>Thomas Sammut</cp:lastModifiedBy>
  <cp:revision>24</cp:revision>
  <cp:lastPrinted>2019-06-13T07:04:00Z</cp:lastPrinted>
  <dcterms:created xsi:type="dcterms:W3CDTF">2019-05-30T05:03:00Z</dcterms:created>
  <dcterms:modified xsi:type="dcterms:W3CDTF">2019-06-26T03:29:00Z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NTSave</vt:lpwstr>
  </property>
  <property fmtid="{D5CDD505-2E9C-101B-9397-08002B2CF9AE}" pid="3" name="ContentTypeId">
    <vt:lpwstr>0x0101000C9A42D5B842AE4C892DA739655598A6</vt:lpwstr>
  </property>
</Properties>
</file>